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474A" w:rsidRPr="0064474A" w:rsidRDefault="0064474A" w:rsidP="0064474A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48"/>
          <w:szCs w:val="48"/>
          <w:lang w:eastAsia="en-GB"/>
        </w:rPr>
      </w:pPr>
      <w:bookmarkStart w:id="0" w:name="_GoBack"/>
      <w:bookmarkEnd w:id="0"/>
      <w:r w:rsidRPr="0064474A">
        <w:rPr>
          <w:rFonts w:eastAsia="Times New Roman" w:cstheme="minorHAnsi"/>
          <w:b/>
          <w:bCs/>
          <w:kern w:val="36"/>
          <w:sz w:val="48"/>
          <w:szCs w:val="48"/>
          <w:lang w:eastAsia="en-GB"/>
        </w:rPr>
        <w:t>Job Description: School Administrative Officer (Staff Cover &amp; Timetabling)</w:t>
      </w:r>
    </w:p>
    <w:p w:rsidR="0064474A" w:rsidRPr="0064474A" w:rsidRDefault="0064474A" w:rsidP="0064474A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36"/>
          <w:szCs w:val="36"/>
          <w:lang w:eastAsia="en-GB"/>
        </w:rPr>
      </w:pPr>
      <w:r w:rsidRPr="0064474A">
        <w:rPr>
          <w:rFonts w:eastAsia="Times New Roman" w:cstheme="minorHAnsi"/>
          <w:b/>
          <w:bCs/>
          <w:sz w:val="36"/>
          <w:szCs w:val="36"/>
          <w:lang w:eastAsia="en-GB"/>
        </w:rPr>
        <w:t>Purpose of the Role</w:t>
      </w:r>
    </w:p>
    <w:p w:rsidR="0064474A" w:rsidRPr="0064474A" w:rsidRDefault="0064474A" w:rsidP="0064474A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64474A">
        <w:rPr>
          <w:rFonts w:eastAsia="Times New Roman" w:cstheme="minorHAnsi"/>
          <w:sz w:val="24"/>
          <w:szCs w:val="24"/>
          <w:lang w:eastAsia="en-GB"/>
        </w:rPr>
        <w:t>To provide efficient and effective administrative support in the organisation of staff cover, timetables, and pupil support. The role ensures smooth day-to-day operations by coordinating staff absences, managing schedules, and supporting communication between staff, pupils, and parents.</w:t>
      </w:r>
    </w:p>
    <w:p w:rsidR="0064474A" w:rsidRPr="0064474A" w:rsidRDefault="0064474A" w:rsidP="0064474A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36"/>
          <w:szCs w:val="36"/>
          <w:lang w:eastAsia="en-GB"/>
        </w:rPr>
      </w:pPr>
      <w:r w:rsidRPr="0064474A">
        <w:rPr>
          <w:rFonts w:eastAsia="Times New Roman" w:cstheme="minorHAnsi"/>
          <w:b/>
          <w:bCs/>
          <w:sz w:val="36"/>
          <w:szCs w:val="36"/>
          <w:lang w:eastAsia="en-GB"/>
        </w:rPr>
        <w:t>Key Responsibilities</w:t>
      </w:r>
    </w:p>
    <w:p w:rsidR="0064474A" w:rsidRPr="0064474A" w:rsidRDefault="0064474A" w:rsidP="0064474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64474A">
        <w:rPr>
          <w:rFonts w:eastAsia="Times New Roman" w:cstheme="minorHAnsi"/>
          <w:b/>
          <w:bCs/>
          <w:sz w:val="24"/>
          <w:szCs w:val="24"/>
          <w:lang w:eastAsia="en-GB"/>
        </w:rPr>
        <w:t>Staff Cover Management</w:t>
      </w:r>
    </w:p>
    <w:p w:rsidR="0064474A" w:rsidRPr="0064474A" w:rsidRDefault="0064474A" w:rsidP="0064474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64474A">
        <w:rPr>
          <w:rFonts w:eastAsia="Times New Roman" w:cstheme="minorHAnsi"/>
          <w:sz w:val="24"/>
          <w:szCs w:val="24"/>
          <w:lang w:eastAsia="en-GB"/>
        </w:rPr>
        <w:t>Organise cover for staff during sickness absences, additional PPA</w:t>
      </w:r>
      <w:r>
        <w:rPr>
          <w:rFonts w:eastAsia="Times New Roman" w:cstheme="minorHAnsi"/>
          <w:sz w:val="24"/>
          <w:szCs w:val="24"/>
          <w:lang w:eastAsia="en-GB"/>
        </w:rPr>
        <w:t>, school trips, and residential visits</w:t>
      </w:r>
      <w:r w:rsidRPr="0064474A">
        <w:rPr>
          <w:rFonts w:eastAsia="Times New Roman" w:cstheme="minorHAnsi"/>
          <w:sz w:val="24"/>
          <w:szCs w:val="24"/>
          <w:lang w:eastAsia="en-GB"/>
        </w:rPr>
        <w:t>.</w:t>
      </w:r>
    </w:p>
    <w:p w:rsidR="0064474A" w:rsidRPr="0064474A" w:rsidRDefault="0064474A" w:rsidP="0064474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64474A">
        <w:rPr>
          <w:rFonts w:eastAsia="Times New Roman" w:cstheme="minorHAnsi"/>
          <w:sz w:val="24"/>
          <w:szCs w:val="24"/>
          <w:lang w:eastAsia="en-GB"/>
        </w:rPr>
        <w:t>Maintain accurate records of staff absences and cover arrangements.</w:t>
      </w:r>
    </w:p>
    <w:p w:rsidR="0064474A" w:rsidRPr="0064474A" w:rsidRDefault="0064474A" w:rsidP="0064474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64474A">
        <w:rPr>
          <w:rFonts w:eastAsia="Times New Roman" w:cstheme="minorHAnsi"/>
          <w:sz w:val="24"/>
          <w:szCs w:val="24"/>
          <w:lang w:eastAsia="en-GB"/>
        </w:rPr>
        <w:t>Liaise with supply agencies if required.</w:t>
      </w:r>
    </w:p>
    <w:p w:rsidR="0064474A" w:rsidRPr="0064474A" w:rsidRDefault="0064474A" w:rsidP="0064474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64474A">
        <w:rPr>
          <w:rFonts w:eastAsia="Times New Roman" w:cstheme="minorHAnsi"/>
          <w:b/>
          <w:bCs/>
          <w:sz w:val="24"/>
          <w:szCs w:val="24"/>
          <w:lang w:eastAsia="en-GB"/>
        </w:rPr>
        <w:t>Timetable Coordination</w:t>
      </w:r>
    </w:p>
    <w:p w:rsidR="0064474A" w:rsidRPr="0064474A" w:rsidRDefault="0064474A" w:rsidP="0064474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64474A">
        <w:rPr>
          <w:rFonts w:eastAsia="Times New Roman" w:cstheme="minorHAnsi"/>
          <w:sz w:val="24"/>
          <w:szCs w:val="24"/>
          <w:lang w:eastAsia="en-GB"/>
        </w:rPr>
        <w:t>Create and update individual pupil timetables.</w:t>
      </w:r>
    </w:p>
    <w:p w:rsidR="0064474A" w:rsidRPr="0064474A" w:rsidRDefault="0064474A" w:rsidP="0064474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64474A">
        <w:rPr>
          <w:rFonts w:eastAsia="Times New Roman" w:cstheme="minorHAnsi"/>
          <w:sz w:val="24"/>
          <w:szCs w:val="24"/>
          <w:lang w:eastAsia="en-GB"/>
        </w:rPr>
        <w:t>Prepare and manage teaching assistant timetables.</w:t>
      </w:r>
    </w:p>
    <w:p w:rsidR="0064474A" w:rsidRPr="0064474A" w:rsidRDefault="0064474A" w:rsidP="0064474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64474A">
        <w:rPr>
          <w:rFonts w:eastAsia="Times New Roman" w:cstheme="minorHAnsi"/>
          <w:sz w:val="24"/>
          <w:szCs w:val="24"/>
          <w:lang w:eastAsia="en-GB"/>
        </w:rPr>
        <w:t>Ensure timetables are communicated clearly to staff and pupils.</w:t>
      </w:r>
    </w:p>
    <w:p w:rsidR="0064474A" w:rsidRPr="0064474A" w:rsidRDefault="0064474A" w:rsidP="0064474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64474A">
        <w:rPr>
          <w:rFonts w:eastAsia="Times New Roman" w:cstheme="minorHAnsi"/>
          <w:b/>
          <w:bCs/>
          <w:sz w:val="24"/>
          <w:szCs w:val="24"/>
          <w:lang w:eastAsia="en-GB"/>
        </w:rPr>
        <w:t>Administrative Duties</w:t>
      </w:r>
    </w:p>
    <w:p w:rsidR="0064474A" w:rsidRPr="0064474A" w:rsidRDefault="0064474A" w:rsidP="0064474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64474A">
        <w:rPr>
          <w:rFonts w:eastAsia="Times New Roman" w:cstheme="minorHAnsi"/>
          <w:sz w:val="24"/>
          <w:szCs w:val="24"/>
          <w:lang w:eastAsia="en-GB"/>
        </w:rPr>
        <w:t>General filing, record keeping, and administrative tasks as required.</w:t>
      </w:r>
    </w:p>
    <w:p w:rsidR="0064474A" w:rsidRPr="0064474A" w:rsidRDefault="0064474A" w:rsidP="0064474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64474A">
        <w:rPr>
          <w:rFonts w:eastAsia="Times New Roman" w:cstheme="minorHAnsi"/>
          <w:sz w:val="24"/>
          <w:szCs w:val="24"/>
          <w:lang w:eastAsia="en-GB"/>
        </w:rPr>
        <w:t>Maintain accurate data using SIMS and other school systems.</w:t>
      </w:r>
    </w:p>
    <w:p w:rsidR="0064474A" w:rsidRPr="0064474A" w:rsidRDefault="0064474A" w:rsidP="0064474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64474A">
        <w:rPr>
          <w:rFonts w:eastAsia="Times New Roman" w:cstheme="minorHAnsi"/>
          <w:sz w:val="24"/>
          <w:szCs w:val="24"/>
          <w:lang w:eastAsia="en-GB"/>
        </w:rPr>
        <w:t>Support senior leaders with reports and documentation.</w:t>
      </w:r>
    </w:p>
    <w:p w:rsidR="0064474A" w:rsidRPr="0064474A" w:rsidRDefault="0064474A" w:rsidP="0064474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64474A">
        <w:rPr>
          <w:rFonts w:eastAsia="Times New Roman" w:cstheme="minorHAnsi"/>
          <w:b/>
          <w:bCs/>
          <w:sz w:val="24"/>
          <w:szCs w:val="24"/>
          <w:lang w:eastAsia="en-GB"/>
        </w:rPr>
        <w:t>Communication &amp; Support</w:t>
      </w:r>
    </w:p>
    <w:p w:rsidR="0064474A" w:rsidRPr="0064474A" w:rsidRDefault="0064474A" w:rsidP="0064474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64474A">
        <w:rPr>
          <w:rFonts w:eastAsia="Times New Roman" w:cstheme="minorHAnsi"/>
          <w:sz w:val="24"/>
          <w:szCs w:val="24"/>
          <w:lang w:eastAsia="en-GB"/>
        </w:rPr>
        <w:t>Act as the first point of contact for staff queries regarding cover and timetables.</w:t>
      </w:r>
    </w:p>
    <w:p w:rsidR="0064474A" w:rsidRPr="0064474A" w:rsidRDefault="0064474A" w:rsidP="0064474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64474A">
        <w:rPr>
          <w:rFonts w:eastAsia="Times New Roman" w:cstheme="minorHAnsi"/>
          <w:sz w:val="24"/>
          <w:szCs w:val="24"/>
          <w:lang w:eastAsia="en-GB"/>
        </w:rPr>
        <w:t>Handle telephone calls professionally and courteously.</w:t>
      </w:r>
    </w:p>
    <w:p w:rsidR="0064474A" w:rsidRPr="0064474A" w:rsidRDefault="0064474A" w:rsidP="0064474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64474A">
        <w:rPr>
          <w:rFonts w:eastAsia="Times New Roman" w:cstheme="minorHAnsi"/>
          <w:sz w:val="24"/>
          <w:szCs w:val="24"/>
          <w:lang w:eastAsia="en-GB"/>
        </w:rPr>
        <w:t>Signpost staff to appropriate support when ill.</w:t>
      </w:r>
    </w:p>
    <w:p w:rsidR="0064474A" w:rsidRPr="0064474A" w:rsidRDefault="0064474A" w:rsidP="0064474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64474A">
        <w:rPr>
          <w:rFonts w:eastAsia="Times New Roman" w:cstheme="minorHAnsi"/>
          <w:sz w:val="24"/>
          <w:szCs w:val="24"/>
          <w:lang w:eastAsia="en-GB"/>
        </w:rPr>
        <w:t>Direct parents to the relevant staff member or external agency for assistance.</w:t>
      </w:r>
    </w:p>
    <w:p w:rsidR="0064474A" w:rsidRPr="0064474A" w:rsidRDefault="0064474A" w:rsidP="0064474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64474A">
        <w:rPr>
          <w:rFonts w:eastAsia="Times New Roman" w:cstheme="minorHAnsi"/>
          <w:b/>
          <w:bCs/>
          <w:sz w:val="24"/>
          <w:szCs w:val="24"/>
          <w:lang w:eastAsia="en-GB"/>
        </w:rPr>
        <w:t>Interpersonal &amp; Professional Engagement</w:t>
      </w:r>
    </w:p>
    <w:p w:rsidR="0064474A" w:rsidRPr="0064474A" w:rsidRDefault="0064474A" w:rsidP="0064474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64474A">
        <w:rPr>
          <w:rFonts w:eastAsia="Times New Roman" w:cstheme="minorHAnsi"/>
          <w:sz w:val="24"/>
          <w:szCs w:val="24"/>
          <w:lang w:eastAsia="en-GB"/>
        </w:rPr>
        <w:t>Build knowledge of staff strengths and working relationships to allocate cover effectively.</w:t>
      </w:r>
    </w:p>
    <w:p w:rsidR="0064474A" w:rsidRPr="0064474A" w:rsidRDefault="0064474A" w:rsidP="0064474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64474A">
        <w:rPr>
          <w:rFonts w:eastAsia="Times New Roman" w:cstheme="minorHAnsi"/>
          <w:sz w:val="24"/>
          <w:szCs w:val="24"/>
          <w:lang w:eastAsia="en-GB"/>
        </w:rPr>
        <w:t>Be prepared to have difficult conversations with staff regarding cover and responsibilities.</w:t>
      </w:r>
    </w:p>
    <w:p w:rsidR="0064474A" w:rsidRDefault="0064474A" w:rsidP="0064474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64474A">
        <w:rPr>
          <w:rFonts w:eastAsia="Times New Roman" w:cstheme="minorHAnsi"/>
          <w:sz w:val="24"/>
          <w:szCs w:val="24"/>
          <w:lang w:eastAsia="en-GB"/>
        </w:rPr>
        <w:t>Work collaboratively wi</w:t>
      </w:r>
      <w:r>
        <w:rPr>
          <w:rFonts w:eastAsia="Times New Roman" w:cstheme="minorHAnsi"/>
          <w:sz w:val="24"/>
          <w:szCs w:val="24"/>
          <w:lang w:eastAsia="en-GB"/>
        </w:rPr>
        <w:t>th colleagues across the school</w:t>
      </w:r>
    </w:p>
    <w:p w:rsidR="0064474A" w:rsidRPr="0064474A" w:rsidRDefault="0064474A" w:rsidP="0064474A">
      <w:pPr>
        <w:spacing w:before="100" w:beforeAutospacing="1" w:after="100" w:afterAutospacing="1" w:line="240" w:lineRule="auto"/>
        <w:ind w:left="1440"/>
        <w:rPr>
          <w:rFonts w:eastAsia="Times New Roman" w:cstheme="minorHAnsi"/>
          <w:sz w:val="24"/>
          <w:szCs w:val="24"/>
          <w:lang w:eastAsia="en-GB"/>
        </w:rPr>
      </w:pPr>
    </w:p>
    <w:p w:rsidR="0064474A" w:rsidRDefault="0064474A" w:rsidP="0064474A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36"/>
          <w:szCs w:val="36"/>
          <w:lang w:eastAsia="en-GB"/>
        </w:rPr>
      </w:pPr>
    </w:p>
    <w:p w:rsidR="0064474A" w:rsidRDefault="0064474A" w:rsidP="0064474A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36"/>
          <w:szCs w:val="36"/>
          <w:lang w:eastAsia="en-GB"/>
        </w:rPr>
      </w:pPr>
    </w:p>
    <w:p w:rsidR="0064474A" w:rsidRPr="0064474A" w:rsidRDefault="0064474A" w:rsidP="0064474A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36"/>
          <w:szCs w:val="36"/>
          <w:lang w:eastAsia="en-GB"/>
        </w:rPr>
      </w:pPr>
      <w:r w:rsidRPr="0064474A">
        <w:rPr>
          <w:rFonts w:eastAsia="Times New Roman" w:cstheme="minorHAnsi"/>
          <w:b/>
          <w:bCs/>
          <w:sz w:val="36"/>
          <w:szCs w:val="36"/>
          <w:lang w:eastAsia="en-GB"/>
        </w:rPr>
        <w:lastRenderedPageBreak/>
        <w:t>Person Specification</w:t>
      </w:r>
    </w:p>
    <w:p w:rsidR="0064474A" w:rsidRPr="0064474A" w:rsidRDefault="0064474A" w:rsidP="0064474A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  <w:lang w:eastAsia="en-GB"/>
        </w:rPr>
      </w:pPr>
      <w:r w:rsidRPr="0064474A">
        <w:rPr>
          <w:rFonts w:eastAsia="Times New Roman" w:cstheme="minorHAnsi"/>
          <w:b/>
          <w:bCs/>
          <w:sz w:val="27"/>
          <w:szCs w:val="27"/>
          <w:lang w:eastAsia="en-GB"/>
        </w:rPr>
        <w:t>Essential Qualities</w:t>
      </w:r>
    </w:p>
    <w:p w:rsidR="0064474A" w:rsidRPr="0064474A" w:rsidRDefault="0064474A" w:rsidP="0064474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64474A">
        <w:rPr>
          <w:rFonts w:eastAsia="Times New Roman" w:cstheme="minorHAnsi"/>
          <w:sz w:val="24"/>
          <w:szCs w:val="24"/>
          <w:lang w:eastAsia="en-GB"/>
        </w:rPr>
        <w:t xml:space="preserve">Strong computer literacy with sound knowledge of </w:t>
      </w:r>
      <w:r w:rsidRPr="0064474A">
        <w:rPr>
          <w:rFonts w:eastAsia="Times New Roman" w:cstheme="minorHAnsi"/>
          <w:b/>
          <w:bCs/>
          <w:sz w:val="24"/>
          <w:szCs w:val="24"/>
          <w:lang w:eastAsia="en-GB"/>
        </w:rPr>
        <w:t>Microsoft Excel</w:t>
      </w:r>
      <w:r w:rsidRPr="0064474A">
        <w:rPr>
          <w:rFonts w:eastAsia="Times New Roman" w:cstheme="minorHAnsi"/>
          <w:sz w:val="24"/>
          <w:szCs w:val="24"/>
          <w:lang w:eastAsia="en-GB"/>
        </w:rPr>
        <w:t xml:space="preserve"> and </w:t>
      </w:r>
      <w:r w:rsidRPr="0064474A">
        <w:rPr>
          <w:rFonts w:eastAsia="Times New Roman" w:cstheme="minorHAnsi"/>
          <w:b/>
          <w:bCs/>
          <w:sz w:val="24"/>
          <w:szCs w:val="24"/>
          <w:lang w:eastAsia="en-GB"/>
        </w:rPr>
        <w:t>Word</w:t>
      </w:r>
      <w:r w:rsidRPr="0064474A">
        <w:rPr>
          <w:rFonts w:eastAsia="Times New Roman" w:cstheme="minorHAnsi"/>
          <w:sz w:val="24"/>
          <w:szCs w:val="24"/>
          <w:lang w:eastAsia="en-GB"/>
        </w:rPr>
        <w:t>.</w:t>
      </w:r>
    </w:p>
    <w:p w:rsidR="0064474A" w:rsidRPr="0064474A" w:rsidRDefault="0064474A" w:rsidP="0064474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64474A">
        <w:rPr>
          <w:rFonts w:eastAsia="Times New Roman" w:cstheme="minorHAnsi"/>
          <w:sz w:val="24"/>
          <w:szCs w:val="24"/>
          <w:lang w:eastAsia="en-GB"/>
        </w:rPr>
        <w:t>Good telephone manner and professional communication skills.</w:t>
      </w:r>
    </w:p>
    <w:p w:rsidR="0064474A" w:rsidRPr="0064474A" w:rsidRDefault="0064474A" w:rsidP="0064474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64474A">
        <w:rPr>
          <w:rFonts w:eastAsia="Times New Roman" w:cstheme="minorHAnsi"/>
          <w:sz w:val="24"/>
          <w:szCs w:val="24"/>
          <w:lang w:eastAsia="en-GB"/>
        </w:rPr>
        <w:t>Ability to work well under pressure and meet strict deadlines.</w:t>
      </w:r>
    </w:p>
    <w:p w:rsidR="0064474A" w:rsidRPr="0064474A" w:rsidRDefault="0064474A" w:rsidP="0064474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64474A">
        <w:rPr>
          <w:rFonts w:eastAsia="Times New Roman" w:cstheme="minorHAnsi"/>
          <w:sz w:val="24"/>
          <w:szCs w:val="24"/>
          <w:lang w:eastAsia="en-GB"/>
        </w:rPr>
        <w:t>Excellent interpersonal skills to foster positive relationships with staff and parents.</w:t>
      </w:r>
    </w:p>
    <w:p w:rsidR="0064474A" w:rsidRPr="0064474A" w:rsidRDefault="0064474A" w:rsidP="0064474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64474A">
        <w:rPr>
          <w:rFonts w:eastAsia="Times New Roman" w:cstheme="minorHAnsi"/>
          <w:sz w:val="24"/>
          <w:szCs w:val="24"/>
          <w:lang w:eastAsia="en-GB"/>
        </w:rPr>
        <w:t>Organised, detail-oriented, and proactive in problem-solving.</w:t>
      </w:r>
    </w:p>
    <w:p w:rsidR="0064474A" w:rsidRPr="0064474A" w:rsidRDefault="0064474A" w:rsidP="0064474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64474A">
        <w:rPr>
          <w:rFonts w:eastAsia="Times New Roman" w:cstheme="minorHAnsi"/>
          <w:sz w:val="24"/>
          <w:szCs w:val="24"/>
          <w:lang w:eastAsia="en-GB"/>
        </w:rPr>
        <w:t xml:space="preserve">Knowledge of </w:t>
      </w:r>
      <w:r w:rsidRPr="0064474A">
        <w:rPr>
          <w:rFonts w:eastAsia="Times New Roman" w:cstheme="minorHAnsi"/>
          <w:b/>
          <w:bCs/>
          <w:sz w:val="24"/>
          <w:szCs w:val="24"/>
          <w:lang w:eastAsia="en-GB"/>
        </w:rPr>
        <w:t>SIMS</w:t>
      </w:r>
      <w:r w:rsidRPr="0064474A">
        <w:rPr>
          <w:rFonts w:eastAsia="Times New Roman" w:cstheme="minorHAnsi"/>
          <w:sz w:val="24"/>
          <w:szCs w:val="24"/>
          <w:lang w:eastAsia="en-GB"/>
        </w:rPr>
        <w:t xml:space="preserve"> (School Information Management System).</w:t>
      </w:r>
    </w:p>
    <w:p w:rsidR="0064474A" w:rsidRPr="0064474A" w:rsidRDefault="0064474A" w:rsidP="0064474A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  <w:lang w:eastAsia="en-GB"/>
        </w:rPr>
      </w:pPr>
      <w:r w:rsidRPr="0064474A">
        <w:rPr>
          <w:rFonts w:eastAsia="Times New Roman" w:cstheme="minorHAnsi"/>
          <w:b/>
          <w:bCs/>
          <w:sz w:val="27"/>
          <w:szCs w:val="27"/>
          <w:lang w:eastAsia="en-GB"/>
        </w:rPr>
        <w:t>Desirable Qualities</w:t>
      </w:r>
    </w:p>
    <w:p w:rsidR="0064474A" w:rsidRPr="0064474A" w:rsidRDefault="0064474A" w:rsidP="0064474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64474A">
        <w:rPr>
          <w:rFonts w:eastAsia="Times New Roman" w:cstheme="minorHAnsi"/>
          <w:sz w:val="24"/>
          <w:szCs w:val="24"/>
          <w:lang w:eastAsia="en-GB"/>
        </w:rPr>
        <w:t>Previous experience working in a school environment.</w:t>
      </w:r>
    </w:p>
    <w:p w:rsidR="0064474A" w:rsidRPr="0064474A" w:rsidRDefault="0064474A" w:rsidP="0064474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64474A">
        <w:rPr>
          <w:rFonts w:eastAsia="Times New Roman" w:cstheme="minorHAnsi"/>
          <w:sz w:val="24"/>
          <w:szCs w:val="24"/>
          <w:lang w:eastAsia="en-GB"/>
        </w:rPr>
        <w:t>Understanding of school operations and staff deployment.</w:t>
      </w:r>
    </w:p>
    <w:p w:rsidR="0064474A" w:rsidRPr="0064474A" w:rsidRDefault="0064474A" w:rsidP="0064474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64474A">
        <w:rPr>
          <w:rFonts w:eastAsia="Times New Roman" w:cstheme="minorHAnsi"/>
          <w:sz w:val="24"/>
          <w:szCs w:val="24"/>
          <w:lang w:eastAsia="en-GB"/>
        </w:rPr>
        <w:t>Ability to adapt quickly to changing circumstances.</w:t>
      </w:r>
    </w:p>
    <w:p w:rsidR="0064474A" w:rsidRPr="0064474A" w:rsidRDefault="0064474A" w:rsidP="0064474A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36"/>
          <w:szCs w:val="36"/>
          <w:lang w:eastAsia="en-GB"/>
        </w:rPr>
      </w:pPr>
      <w:r w:rsidRPr="0064474A">
        <w:rPr>
          <w:rFonts w:eastAsia="Times New Roman" w:cstheme="minorHAnsi"/>
          <w:b/>
          <w:bCs/>
          <w:sz w:val="36"/>
          <w:szCs w:val="36"/>
          <w:lang w:eastAsia="en-GB"/>
        </w:rPr>
        <w:t>Additional Information</w:t>
      </w:r>
    </w:p>
    <w:p w:rsidR="0064474A" w:rsidRPr="0064474A" w:rsidRDefault="0064474A" w:rsidP="0064474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64474A">
        <w:rPr>
          <w:rFonts w:eastAsia="Times New Roman" w:cstheme="minorHAnsi"/>
          <w:sz w:val="24"/>
          <w:szCs w:val="24"/>
          <w:lang w:eastAsia="en-GB"/>
        </w:rPr>
        <w:t>This role requires resilience, discretion, and the ability to manage sensitive information.</w:t>
      </w:r>
    </w:p>
    <w:p w:rsidR="0064474A" w:rsidRPr="0064474A" w:rsidRDefault="0064474A" w:rsidP="0064474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64474A">
        <w:rPr>
          <w:rFonts w:eastAsia="Times New Roman" w:cstheme="minorHAnsi"/>
          <w:sz w:val="24"/>
          <w:szCs w:val="24"/>
          <w:lang w:eastAsia="en-GB"/>
        </w:rPr>
        <w:t>The successful candidate will play a key part in ensuring continuity of learning and smooth school operations.</w:t>
      </w:r>
    </w:p>
    <w:p w:rsidR="009765DF" w:rsidRPr="0064474A" w:rsidRDefault="009765DF">
      <w:pPr>
        <w:rPr>
          <w:rFonts w:cstheme="minorHAnsi"/>
        </w:rPr>
      </w:pPr>
    </w:p>
    <w:sectPr w:rsidR="009765DF" w:rsidRPr="006447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9F2038"/>
    <w:multiLevelType w:val="multilevel"/>
    <w:tmpl w:val="7542F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9E1A05"/>
    <w:multiLevelType w:val="multilevel"/>
    <w:tmpl w:val="F5EE6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F61B47"/>
    <w:multiLevelType w:val="multilevel"/>
    <w:tmpl w:val="6E32E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13555D3"/>
    <w:multiLevelType w:val="multilevel"/>
    <w:tmpl w:val="950EB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74A"/>
    <w:rsid w:val="00117305"/>
    <w:rsid w:val="002B5D60"/>
    <w:rsid w:val="0064474A"/>
    <w:rsid w:val="009765DF"/>
    <w:rsid w:val="00D53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479C1CE-9ABF-451C-9889-686920BC7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F2E97797</Template>
  <TotalTime>0</TotalTime>
  <Pages>2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Education</Company>
  <LinksUpToDate>false</LinksUpToDate>
  <CharactersWithSpaces>2458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Hudson</dc:creator>
  <cp:keywords/>
  <dc:description/>
  <cp:lastModifiedBy>Miss Davies</cp:lastModifiedBy>
  <cp:revision>2</cp:revision>
  <dcterms:created xsi:type="dcterms:W3CDTF">2026-01-07T10:47:00Z</dcterms:created>
  <dcterms:modified xsi:type="dcterms:W3CDTF">2026-01-07T10:47:00Z</dcterms:modified>
</cp:coreProperties>
</file>