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9763" w14:textId="7B832462" w:rsidR="006355CA" w:rsidRPr="000C1809" w:rsidRDefault="003E2CA8" w:rsidP="00A839C7">
      <w:pPr>
        <w:pStyle w:val="Heading7"/>
        <w:rPr>
          <w:rFonts w:ascii="Trebuchet MS" w:hAnsi="Trebuchet MS"/>
          <w:b w:val="0"/>
          <w:bCs w:val="0"/>
          <w:szCs w:val="24"/>
        </w:rPr>
      </w:pPr>
      <w:r w:rsidRPr="000C1809">
        <w:rPr>
          <w:rFonts w:ascii="Trebuchet MS" w:hAnsi="Trebuchet MS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5A56D863" wp14:editId="2548C76B">
            <wp:simplePos x="0" y="0"/>
            <wp:positionH relativeFrom="column">
              <wp:posOffset>5085080</wp:posOffset>
            </wp:positionH>
            <wp:positionV relativeFrom="page">
              <wp:posOffset>190500</wp:posOffset>
            </wp:positionV>
            <wp:extent cx="1685187" cy="1080000"/>
            <wp:effectExtent l="0" t="0" r="0" b="6350"/>
            <wp:wrapTight wrapText="bothSides">
              <wp:wrapPolygon edited="0">
                <wp:start x="0" y="0"/>
                <wp:lineTo x="0" y="21346"/>
                <wp:lineTo x="21250" y="21346"/>
                <wp:lineTo x="21250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18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7745543" w:rsidRPr="732A3F0E">
        <w:rPr>
          <w:rFonts w:ascii="Trebuchet MS" w:hAnsi="Trebuchet MS"/>
          <w:szCs w:val="24"/>
        </w:rPr>
        <w:t>TANBRIDGE HOUSE SCHOOL, HORSHAM</w:t>
      </w:r>
    </w:p>
    <w:p w14:paraId="21DC890C" w14:textId="550D7AC4" w:rsidR="006355CA" w:rsidRPr="000C1809" w:rsidRDefault="006355CA" w:rsidP="732A3F0E">
      <w:pPr>
        <w:rPr>
          <w:rFonts w:ascii="Trebuchet MS" w:hAnsi="Trebuchet MS"/>
          <w:b/>
          <w:bCs/>
          <w:sz w:val="24"/>
          <w:szCs w:val="24"/>
        </w:rPr>
      </w:pPr>
      <w:r w:rsidRPr="732A3F0E">
        <w:rPr>
          <w:rFonts w:ascii="Trebuchet MS" w:hAnsi="Trebuchet MS"/>
          <w:b/>
          <w:bCs/>
          <w:sz w:val="24"/>
          <w:szCs w:val="24"/>
        </w:rPr>
        <w:t>11 – 16 CO-EDUCATIONAL COMPREHENSIVE SCHOOL.  NOR 1</w:t>
      </w:r>
      <w:r w:rsidR="00CB7562" w:rsidRPr="732A3F0E">
        <w:rPr>
          <w:rFonts w:ascii="Trebuchet MS" w:hAnsi="Trebuchet MS"/>
          <w:b/>
          <w:bCs/>
          <w:sz w:val="24"/>
          <w:szCs w:val="24"/>
        </w:rPr>
        <w:t>5</w:t>
      </w:r>
      <w:r w:rsidR="00C95929">
        <w:rPr>
          <w:rFonts w:ascii="Trebuchet MS" w:hAnsi="Trebuchet MS"/>
          <w:b/>
          <w:bCs/>
          <w:sz w:val="24"/>
          <w:szCs w:val="24"/>
        </w:rPr>
        <w:t>00</w:t>
      </w:r>
    </w:p>
    <w:p w14:paraId="38F8A4FA" w14:textId="2E372E6A" w:rsidR="006355CA" w:rsidRPr="000C1809" w:rsidRDefault="006355CA" w:rsidP="003E2CA8">
      <w:pPr>
        <w:pStyle w:val="Heading8"/>
        <w:rPr>
          <w:rFonts w:ascii="Trebuchet MS" w:hAnsi="Trebuchet MS"/>
          <w:szCs w:val="24"/>
        </w:rPr>
      </w:pPr>
      <w:r w:rsidRPr="000C1809">
        <w:rPr>
          <w:rFonts w:ascii="Trebuchet MS" w:hAnsi="Trebuchet MS"/>
          <w:szCs w:val="24"/>
        </w:rPr>
        <w:t>Farthings Hill, Guildford Road, Horsham, West Sussex, RH12 1SR</w:t>
      </w:r>
    </w:p>
    <w:p w14:paraId="35DDE842" w14:textId="09700DBA" w:rsidR="006355CA" w:rsidRPr="000C1809" w:rsidRDefault="006355CA" w:rsidP="003E2CA8">
      <w:pPr>
        <w:pStyle w:val="Heading8"/>
        <w:tabs>
          <w:tab w:val="left" w:pos="1080"/>
        </w:tabs>
        <w:rPr>
          <w:rFonts w:ascii="Trebuchet MS" w:hAnsi="Trebuchet MS"/>
          <w:szCs w:val="24"/>
        </w:rPr>
      </w:pPr>
      <w:r w:rsidRPr="000C1809">
        <w:rPr>
          <w:rFonts w:ascii="Trebuchet MS" w:hAnsi="Trebuchet MS"/>
          <w:szCs w:val="24"/>
        </w:rPr>
        <w:t>Tel:</w:t>
      </w:r>
      <w:r w:rsidRPr="000C1809">
        <w:rPr>
          <w:rFonts w:ascii="Trebuchet MS" w:hAnsi="Trebuchet MS"/>
          <w:szCs w:val="24"/>
        </w:rPr>
        <w:tab/>
        <w:t xml:space="preserve">01403 </w:t>
      </w:r>
      <w:r w:rsidRPr="000C1809">
        <w:rPr>
          <w:rFonts w:ascii="Trebuchet MS" w:hAnsi="Trebuchet MS" w:cs="Arial"/>
          <w:szCs w:val="24"/>
        </w:rPr>
        <w:t>263628</w:t>
      </w:r>
    </w:p>
    <w:p w14:paraId="0728B552" w14:textId="77777777" w:rsidR="00BA130F" w:rsidRPr="000C1809" w:rsidRDefault="00AB2C79" w:rsidP="003E2CA8">
      <w:pPr>
        <w:tabs>
          <w:tab w:val="left" w:pos="1080"/>
        </w:tabs>
        <w:rPr>
          <w:rFonts w:ascii="Trebuchet MS" w:hAnsi="Trebuchet MS"/>
          <w:sz w:val="24"/>
          <w:szCs w:val="24"/>
        </w:rPr>
      </w:pPr>
      <w:hyperlink r:id="rId11">
        <w:r w:rsidRPr="732A3F0E">
          <w:rPr>
            <w:rStyle w:val="Hyperlink"/>
            <w:rFonts w:ascii="Trebuchet MS" w:hAnsi="Trebuchet MS"/>
            <w:sz w:val="24"/>
            <w:szCs w:val="24"/>
          </w:rPr>
          <w:t>jobs@ths.uk.net</w:t>
        </w:r>
      </w:hyperlink>
    </w:p>
    <w:p w14:paraId="24A73E33" w14:textId="77777777" w:rsidR="009835DC" w:rsidRDefault="009835DC" w:rsidP="005F134C">
      <w:pPr>
        <w:suppressAutoHyphens/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</w:p>
    <w:p w14:paraId="779828A6" w14:textId="77777777" w:rsidR="00AE2865" w:rsidRDefault="00AE2865" w:rsidP="001E6071">
      <w:pPr>
        <w:ind w:right="-305"/>
        <w:rPr>
          <w:rFonts w:ascii="Trebuchet MS" w:hAnsi="Trebuchet MS" w:cs="Arial"/>
          <w:i/>
          <w:iCs/>
          <w:sz w:val="24"/>
          <w:szCs w:val="24"/>
        </w:rPr>
      </w:pPr>
    </w:p>
    <w:p w14:paraId="250DF8BA" w14:textId="6879AB5E" w:rsidR="005B560B" w:rsidRDefault="00BB5F54" w:rsidP="00AE2865">
      <w:pPr>
        <w:jc w:val="center"/>
        <w:rPr>
          <w:rFonts w:ascii="Trebuchet MS" w:hAnsi="Trebuchet MS"/>
          <w:b/>
          <w:color w:val="0000FF"/>
          <w:sz w:val="24"/>
          <w:szCs w:val="24"/>
        </w:rPr>
      </w:pPr>
      <w:r w:rsidRPr="005B560B">
        <w:rPr>
          <w:rFonts w:ascii="Trebuchet MS" w:hAnsi="Trebuchet MS"/>
          <w:b/>
          <w:color w:val="0000FF"/>
          <w:sz w:val="24"/>
          <w:szCs w:val="24"/>
        </w:rPr>
        <w:t>ADMISSIONS / TRANSITION ASSISTANT &amp; COMMUNITY RECEPTIONIS</w:t>
      </w:r>
      <w:r>
        <w:rPr>
          <w:rFonts w:ascii="Trebuchet MS" w:hAnsi="Trebuchet MS"/>
          <w:b/>
          <w:color w:val="0000FF"/>
          <w:sz w:val="24"/>
          <w:szCs w:val="24"/>
        </w:rPr>
        <w:t>T</w:t>
      </w:r>
    </w:p>
    <w:p w14:paraId="7BBB462F" w14:textId="77777777" w:rsidR="005B560B" w:rsidRPr="00A0059D" w:rsidRDefault="005B560B" w:rsidP="00AE2865">
      <w:pPr>
        <w:jc w:val="center"/>
        <w:rPr>
          <w:rFonts w:ascii="Trebuchet MS" w:hAnsi="Trebuchet MS"/>
          <w:b/>
          <w:color w:val="0000FF"/>
          <w:sz w:val="24"/>
          <w:szCs w:val="24"/>
        </w:rPr>
      </w:pPr>
    </w:p>
    <w:p w14:paraId="7F9CB31C" w14:textId="0C8B2CF9" w:rsidR="00AE2865" w:rsidRPr="007E6DBF" w:rsidRDefault="00AE2865" w:rsidP="00AE2865">
      <w:pPr>
        <w:jc w:val="center"/>
        <w:rPr>
          <w:rFonts w:ascii="Trebuchet MS" w:hAnsi="Trebuchet MS"/>
          <w:b/>
          <w:sz w:val="24"/>
          <w:szCs w:val="24"/>
        </w:rPr>
      </w:pPr>
      <w:r w:rsidRPr="007E6DBF">
        <w:rPr>
          <w:rFonts w:ascii="Trebuchet MS" w:hAnsi="Trebuchet MS"/>
          <w:b/>
          <w:sz w:val="24"/>
          <w:szCs w:val="24"/>
        </w:rPr>
        <w:t xml:space="preserve">Grade 4 Points </w:t>
      </w:r>
      <w:r>
        <w:rPr>
          <w:rFonts w:ascii="Trebuchet MS" w:hAnsi="Trebuchet MS"/>
          <w:b/>
          <w:sz w:val="24"/>
          <w:szCs w:val="24"/>
        </w:rPr>
        <w:t>5</w:t>
      </w:r>
      <w:r w:rsidRPr="007E6DBF">
        <w:rPr>
          <w:rFonts w:ascii="Trebuchet MS" w:hAnsi="Trebuchet MS"/>
          <w:b/>
          <w:sz w:val="24"/>
          <w:szCs w:val="24"/>
        </w:rPr>
        <w:t>-6 (£</w:t>
      </w:r>
      <w:r>
        <w:rPr>
          <w:rFonts w:ascii="Trebuchet MS" w:hAnsi="Trebuchet MS"/>
          <w:b/>
          <w:sz w:val="24"/>
          <w:szCs w:val="24"/>
        </w:rPr>
        <w:t>2</w:t>
      </w:r>
      <w:r w:rsidR="00A00E53">
        <w:rPr>
          <w:rFonts w:ascii="Trebuchet MS" w:hAnsi="Trebuchet MS"/>
          <w:b/>
          <w:sz w:val="24"/>
          <w:szCs w:val="24"/>
        </w:rPr>
        <w:t>6</w:t>
      </w:r>
      <w:r w:rsidRPr="007E6DBF">
        <w:rPr>
          <w:rFonts w:ascii="Trebuchet MS" w:hAnsi="Trebuchet MS"/>
          <w:b/>
          <w:sz w:val="24"/>
          <w:szCs w:val="24"/>
        </w:rPr>
        <w:t>,</w:t>
      </w:r>
      <w:r w:rsidR="00A00E53">
        <w:rPr>
          <w:rFonts w:ascii="Trebuchet MS" w:hAnsi="Trebuchet MS"/>
          <w:b/>
          <w:sz w:val="24"/>
          <w:szCs w:val="24"/>
        </w:rPr>
        <w:t xml:space="preserve">427 </w:t>
      </w:r>
      <w:r w:rsidRPr="007E6DBF">
        <w:rPr>
          <w:rFonts w:ascii="Trebuchet MS" w:hAnsi="Trebuchet MS"/>
          <w:b/>
          <w:sz w:val="24"/>
          <w:szCs w:val="24"/>
        </w:rPr>
        <w:t>- £</w:t>
      </w:r>
      <w:r>
        <w:rPr>
          <w:rFonts w:ascii="Trebuchet MS" w:hAnsi="Trebuchet MS"/>
          <w:b/>
          <w:sz w:val="24"/>
          <w:szCs w:val="24"/>
        </w:rPr>
        <w:t>2</w:t>
      </w:r>
      <w:r w:rsidR="00A00E53">
        <w:rPr>
          <w:rFonts w:ascii="Trebuchet MS" w:hAnsi="Trebuchet MS"/>
          <w:b/>
          <w:sz w:val="24"/>
          <w:szCs w:val="24"/>
        </w:rPr>
        <w:t>6</w:t>
      </w:r>
      <w:r w:rsidRPr="007E6DBF">
        <w:rPr>
          <w:rFonts w:ascii="Trebuchet MS" w:hAnsi="Trebuchet MS"/>
          <w:b/>
          <w:sz w:val="24"/>
          <w:szCs w:val="24"/>
        </w:rPr>
        <w:t>,</w:t>
      </w:r>
      <w:r>
        <w:rPr>
          <w:rFonts w:ascii="Trebuchet MS" w:hAnsi="Trebuchet MS"/>
          <w:b/>
          <w:sz w:val="24"/>
          <w:szCs w:val="24"/>
        </w:rPr>
        <w:t>8</w:t>
      </w:r>
      <w:r w:rsidR="00A00E53">
        <w:rPr>
          <w:rFonts w:ascii="Trebuchet MS" w:hAnsi="Trebuchet MS"/>
          <w:b/>
          <w:sz w:val="24"/>
          <w:szCs w:val="24"/>
        </w:rPr>
        <w:t>47</w:t>
      </w:r>
      <w:r w:rsidRPr="007E6DBF">
        <w:rPr>
          <w:rFonts w:ascii="Trebuchet MS" w:hAnsi="Trebuchet MS"/>
          <w:b/>
          <w:sz w:val="24"/>
          <w:szCs w:val="24"/>
        </w:rPr>
        <w:t>)</w:t>
      </w:r>
    </w:p>
    <w:p w14:paraId="3990291E" w14:textId="280F8B19" w:rsidR="00AE2865" w:rsidRPr="007E6DBF" w:rsidRDefault="00AE2865" w:rsidP="00AE2865">
      <w:pPr>
        <w:jc w:val="center"/>
        <w:rPr>
          <w:rFonts w:ascii="Trebuchet MS" w:hAnsi="Trebuchet MS"/>
          <w:b/>
          <w:sz w:val="24"/>
          <w:szCs w:val="24"/>
        </w:rPr>
      </w:pPr>
      <w:r w:rsidRPr="007E6DBF">
        <w:rPr>
          <w:rFonts w:ascii="Trebuchet MS" w:hAnsi="Trebuchet MS"/>
          <w:b/>
          <w:sz w:val="24"/>
          <w:szCs w:val="24"/>
        </w:rPr>
        <w:t>2</w:t>
      </w:r>
      <w:r w:rsidR="004E2D3F">
        <w:rPr>
          <w:rFonts w:ascii="Trebuchet MS" w:hAnsi="Trebuchet MS"/>
          <w:b/>
          <w:sz w:val="24"/>
          <w:szCs w:val="24"/>
        </w:rPr>
        <w:t>4</w:t>
      </w:r>
      <w:r>
        <w:rPr>
          <w:rFonts w:ascii="Trebuchet MS" w:hAnsi="Trebuchet MS"/>
          <w:b/>
          <w:sz w:val="24"/>
          <w:szCs w:val="24"/>
        </w:rPr>
        <w:t xml:space="preserve">½ </w:t>
      </w:r>
      <w:r w:rsidRPr="007E6DBF">
        <w:rPr>
          <w:rFonts w:ascii="Trebuchet MS" w:hAnsi="Trebuchet MS"/>
          <w:b/>
          <w:sz w:val="24"/>
          <w:szCs w:val="24"/>
        </w:rPr>
        <w:t>hours per week, term time only</w:t>
      </w:r>
      <w:r>
        <w:rPr>
          <w:rFonts w:ascii="Trebuchet MS" w:hAnsi="Trebuchet MS"/>
          <w:b/>
          <w:sz w:val="24"/>
          <w:szCs w:val="24"/>
        </w:rPr>
        <w:t xml:space="preserve"> </w:t>
      </w:r>
    </w:p>
    <w:p w14:paraId="6A8625C2" w14:textId="2CDD0E53" w:rsidR="00AE2865" w:rsidRPr="007E6DBF" w:rsidRDefault="00AE2865" w:rsidP="00AE2865">
      <w:pPr>
        <w:jc w:val="center"/>
        <w:rPr>
          <w:rFonts w:ascii="Trebuchet MS" w:hAnsi="Trebuchet MS"/>
          <w:b/>
          <w:sz w:val="24"/>
          <w:szCs w:val="24"/>
        </w:rPr>
      </w:pPr>
      <w:r w:rsidRPr="007E6DBF">
        <w:rPr>
          <w:rFonts w:ascii="Trebuchet MS" w:hAnsi="Trebuchet MS"/>
          <w:b/>
          <w:sz w:val="24"/>
          <w:szCs w:val="24"/>
        </w:rPr>
        <w:t xml:space="preserve"> (£</w:t>
      </w:r>
      <w:r>
        <w:rPr>
          <w:rFonts w:ascii="Trebuchet MS" w:hAnsi="Trebuchet MS"/>
          <w:b/>
          <w:sz w:val="24"/>
          <w:szCs w:val="24"/>
        </w:rPr>
        <w:t>1</w:t>
      </w:r>
      <w:r w:rsidR="001C1E7A">
        <w:rPr>
          <w:rFonts w:ascii="Trebuchet MS" w:hAnsi="Trebuchet MS"/>
          <w:b/>
          <w:sz w:val="24"/>
          <w:szCs w:val="24"/>
        </w:rPr>
        <w:t>3</w:t>
      </w:r>
      <w:r w:rsidRPr="007E6DBF">
        <w:rPr>
          <w:rFonts w:ascii="Trebuchet MS" w:hAnsi="Trebuchet MS"/>
          <w:b/>
          <w:sz w:val="24"/>
          <w:szCs w:val="24"/>
        </w:rPr>
        <w:t>,</w:t>
      </w:r>
      <w:r w:rsidR="001C1E7A">
        <w:rPr>
          <w:rFonts w:ascii="Trebuchet MS" w:hAnsi="Trebuchet MS"/>
          <w:b/>
          <w:sz w:val="24"/>
          <w:szCs w:val="24"/>
        </w:rPr>
        <w:t>531</w:t>
      </w:r>
      <w:r w:rsidRPr="007E6DBF">
        <w:rPr>
          <w:rFonts w:ascii="Trebuchet MS" w:hAnsi="Trebuchet MS"/>
          <w:b/>
          <w:sz w:val="24"/>
          <w:szCs w:val="24"/>
        </w:rPr>
        <w:t>- £</w:t>
      </w:r>
      <w:r>
        <w:rPr>
          <w:rFonts w:ascii="Trebuchet MS" w:hAnsi="Trebuchet MS"/>
          <w:b/>
          <w:sz w:val="24"/>
          <w:szCs w:val="24"/>
        </w:rPr>
        <w:t>1</w:t>
      </w:r>
      <w:r w:rsidR="001C1E7A">
        <w:rPr>
          <w:rFonts w:ascii="Trebuchet MS" w:hAnsi="Trebuchet MS"/>
          <w:b/>
          <w:sz w:val="24"/>
          <w:szCs w:val="24"/>
        </w:rPr>
        <w:t>3</w:t>
      </w:r>
      <w:r w:rsidRPr="007E6DBF">
        <w:rPr>
          <w:rFonts w:ascii="Trebuchet MS" w:hAnsi="Trebuchet MS"/>
          <w:b/>
          <w:sz w:val="24"/>
          <w:szCs w:val="24"/>
        </w:rPr>
        <w:t>,</w:t>
      </w:r>
      <w:r w:rsidR="001C1E7A">
        <w:rPr>
          <w:rFonts w:ascii="Trebuchet MS" w:hAnsi="Trebuchet MS"/>
          <w:b/>
          <w:sz w:val="24"/>
          <w:szCs w:val="24"/>
        </w:rPr>
        <w:t xml:space="preserve">745 </w:t>
      </w:r>
      <w:r w:rsidRPr="007E6DBF">
        <w:rPr>
          <w:rFonts w:ascii="Trebuchet MS" w:hAnsi="Trebuchet MS"/>
          <w:b/>
          <w:sz w:val="24"/>
          <w:szCs w:val="24"/>
        </w:rPr>
        <w:t>pro-rata</w:t>
      </w:r>
      <w:r>
        <w:rPr>
          <w:rFonts w:ascii="Trebuchet MS" w:hAnsi="Trebuchet MS"/>
          <w:b/>
          <w:sz w:val="24"/>
          <w:szCs w:val="24"/>
        </w:rPr>
        <w:t>)</w:t>
      </w:r>
    </w:p>
    <w:p w14:paraId="376376B8" w14:textId="77777777" w:rsidR="00AE2865" w:rsidRPr="007E6DBF" w:rsidRDefault="00AE2865" w:rsidP="00AE2865">
      <w:pPr>
        <w:jc w:val="center"/>
        <w:rPr>
          <w:rFonts w:ascii="Trebuchet MS" w:hAnsi="Trebuchet MS"/>
          <w:b/>
          <w:color w:val="0000FF"/>
          <w:sz w:val="24"/>
          <w:szCs w:val="24"/>
        </w:rPr>
      </w:pPr>
    </w:p>
    <w:p w14:paraId="7DCE3241" w14:textId="788F0DB2" w:rsidR="00AE2865" w:rsidRPr="007E6DBF" w:rsidRDefault="00AE2865" w:rsidP="00AE2865">
      <w:pPr>
        <w:jc w:val="center"/>
        <w:rPr>
          <w:rFonts w:ascii="Trebuchet MS" w:hAnsi="Trebuchet MS"/>
          <w:b/>
          <w:color w:val="0000FF"/>
          <w:sz w:val="24"/>
          <w:szCs w:val="24"/>
        </w:rPr>
      </w:pPr>
      <w:r w:rsidRPr="007E6DBF">
        <w:rPr>
          <w:rFonts w:ascii="Trebuchet MS" w:hAnsi="Trebuchet MS"/>
          <w:b/>
          <w:color w:val="0000FF"/>
          <w:sz w:val="24"/>
          <w:szCs w:val="24"/>
        </w:rPr>
        <w:t xml:space="preserve">Required for </w:t>
      </w:r>
      <w:r>
        <w:rPr>
          <w:rFonts w:ascii="Trebuchet MS" w:hAnsi="Trebuchet MS"/>
          <w:b/>
          <w:color w:val="0000FF"/>
          <w:sz w:val="24"/>
          <w:szCs w:val="24"/>
        </w:rPr>
        <w:t xml:space="preserve">October </w:t>
      </w:r>
      <w:r w:rsidRPr="007E6DBF">
        <w:rPr>
          <w:rFonts w:ascii="Trebuchet MS" w:hAnsi="Trebuchet MS"/>
          <w:b/>
          <w:color w:val="0000FF"/>
          <w:sz w:val="24"/>
          <w:szCs w:val="24"/>
        </w:rPr>
        <w:t>20</w:t>
      </w:r>
      <w:r>
        <w:rPr>
          <w:rFonts w:ascii="Trebuchet MS" w:hAnsi="Trebuchet MS"/>
          <w:b/>
          <w:color w:val="0000FF"/>
          <w:sz w:val="24"/>
          <w:szCs w:val="24"/>
        </w:rPr>
        <w:t>26</w:t>
      </w:r>
    </w:p>
    <w:p w14:paraId="6A6AD767" w14:textId="77777777" w:rsidR="00AE2865" w:rsidRDefault="00AE2865" w:rsidP="00AE2865">
      <w:pPr>
        <w:rPr>
          <w:rFonts w:ascii="Trebuchet MS" w:hAnsi="Trebuchet MS"/>
          <w:sz w:val="24"/>
          <w:szCs w:val="24"/>
        </w:rPr>
      </w:pPr>
    </w:p>
    <w:p w14:paraId="49B1F1E6" w14:textId="77777777" w:rsidR="00C606CF" w:rsidRDefault="00C606CF" w:rsidP="00C606CF">
      <w:pPr>
        <w:ind w:right="-305"/>
        <w:rPr>
          <w:rStyle w:val="Strong"/>
          <w:rFonts w:ascii="Trebuchet MS" w:hAnsi="Trebuchet MS" w:cs="Arial"/>
          <w:b w:val="0"/>
          <w:bCs w:val="0"/>
          <w:sz w:val="24"/>
          <w:szCs w:val="24"/>
        </w:rPr>
      </w:pPr>
      <w:r w:rsidRPr="000C1809">
        <w:rPr>
          <w:rFonts w:ascii="Trebuchet MS" w:hAnsi="Trebuchet MS" w:cs="Arial"/>
          <w:sz w:val="24"/>
          <w:szCs w:val="24"/>
        </w:rPr>
        <w:t>Tanbridge House School is an inspiring place to work, where s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>tudents and staff share the same goals and strive to be exceptional every day through our core values of Care</w:t>
      </w:r>
      <w:r>
        <w:rPr>
          <w:rFonts w:ascii="Trebuchet MS" w:hAnsi="Trebuchet MS"/>
          <w:sz w:val="24"/>
          <w:szCs w:val="24"/>
          <w:shd w:val="clear" w:color="auto" w:fill="FFFFFF"/>
        </w:rPr>
        <w:t>,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 xml:space="preserve"> Kindness and Achievement.</w:t>
      </w:r>
      <w:r>
        <w:rPr>
          <w:rFonts w:ascii="Trebuchet MS" w:hAnsi="Trebuchet MS"/>
          <w:sz w:val="24"/>
          <w:szCs w:val="24"/>
          <w:shd w:val="clear" w:color="auto" w:fill="FFFFFF"/>
        </w:rPr>
        <w:t xml:space="preserve">  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>We are</w:t>
      </w:r>
      <w:r w:rsidRPr="000C1809">
        <w:rPr>
          <w:rStyle w:val="Strong"/>
          <w:rFonts w:ascii="Trebuchet MS" w:hAnsi="Trebuchet MS" w:cs="Arial"/>
          <w:b w:val="0"/>
          <w:bCs w:val="0"/>
          <w:color w:val="000000"/>
          <w:sz w:val="24"/>
          <w:szCs w:val="24"/>
        </w:rPr>
        <w:t xml:space="preserve"> a popular 11 –16 mixed comprehensive </w:t>
      </w:r>
      <w:r w:rsidRPr="000C1809">
        <w:rPr>
          <w:rStyle w:val="Strong"/>
          <w:rFonts w:ascii="Trebuchet MS" w:hAnsi="Trebuchet MS" w:cs="Arial"/>
          <w:b w:val="0"/>
          <w:bCs w:val="0"/>
          <w:sz w:val="24"/>
          <w:szCs w:val="24"/>
        </w:rPr>
        <w:t>school</w:t>
      </w:r>
      <w:r w:rsidRPr="000C1809">
        <w:rPr>
          <w:rStyle w:val="Strong"/>
          <w:rFonts w:ascii="Trebuchet MS" w:hAnsi="Trebuchet MS" w:cs="Arial"/>
          <w:b w:val="0"/>
          <w:bCs w:val="0"/>
          <w:color w:val="000000"/>
          <w:sz w:val="24"/>
          <w:szCs w:val="24"/>
        </w:rPr>
        <w:t xml:space="preserve"> and are vastly oversubscribed</w:t>
      </w:r>
      <w:r w:rsidRPr="000C1809">
        <w:rPr>
          <w:rStyle w:val="Strong"/>
          <w:rFonts w:ascii="Trebuchet MS" w:hAnsi="Trebuchet MS" w:cs="Arial"/>
          <w:b w:val="0"/>
          <w:bCs w:val="0"/>
          <w:sz w:val="24"/>
          <w:szCs w:val="24"/>
        </w:rPr>
        <w:t xml:space="preserve">.  </w:t>
      </w:r>
    </w:p>
    <w:p w14:paraId="4A99F09A" w14:textId="77777777" w:rsidR="00C606CF" w:rsidRDefault="00C606CF" w:rsidP="00C606CF">
      <w:pPr>
        <w:ind w:right="-2"/>
        <w:rPr>
          <w:rFonts w:ascii="Trebuchet MS" w:hAnsi="Trebuchet MS" w:cs="Arial"/>
          <w:color w:val="000000"/>
          <w:spacing w:val="0"/>
          <w:sz w:val="24"/>
          <w:szCs w:val="24"/>
        </w:rPr>
      </w:pPr>
    </w:p>
    <w:p w14:paraId="1FD68AEC" w14:textId="25B0DB0D" w:rsidR="00AE2865" w:rsidRPr="00726D73" w:rsidRDefault="00C606CF" w:rsidP="0010365B">
      <w:pPr>
        <w:ind w:right="-305"/>
        <w:rPr>
          <w:rFonts w:ascii="Trebuchet MS" w:hAnsi="Trebuchet MS" w:cs="Arial"/>
          <w:bCs/>
          <w:color w:val="000000"/>
          <w:spacing w:val="0"/>
          <w:sz w:val="24"/>
          <w:szCs w:val="24"/>
        </w:rPr>
      </w:pPr>
      <w:r w:rsidRPr="00A839C7">
        <w:rPr>
          <w:rFonts w:ascii="Trebuchet MS" w:hAnsi="Trebuchet MS"/>
          <w:spacing w:val="-3"/>
          <w:sz w:val="24"/>
          <w:szCs w:val="24"/>
        </w:rPr>
        <w:t>We are looking for someone who is well organised, self-confident and with good communication / inter-personal skills</w:t>
      </w:r>
      <w:r w:rsidR="0010365B">
        <w:rPr>
          <w:rFonts w:ascii="Trebuchet MS" w:hAnsi="Trebuchet MS"/>
          <w:spacing w:val="-3"/>
          <w:sz w:val="24"/>
          <w:szCs w:val="24"/>
        </w:rPr>
        <w:t xml:space="preserve">.  The role will </w:t>
      </w:r>
      <w:r w:rsidR="00AE2865" w:rsidRPr="00726D73">
        <w:rPr>
          <w:rFonts w:ascii="Trebuchet MS" w:hAnsi="Trebuchet MS" w:cs="Arial"/>
          <w:bCs/>
          <w:color w:val="000000"/>
          <w:spacing w:val="0"/>
          <w:sz w:val="24"/>
          <w:szCs w:val="24"/>
        </w:rPr>
        <w:t>support the Marketing &amp; Development Manager in coordinating student transition and admissions processes, ensuring a positive experience for prospective students and their families. The post holder will also provide Community Reception support, acting as a professional and welcoming first point of contact for visitors, parents, students and external stakeholders.</w:t>
      </w:r>
    </w:p>
    <w:p w14:paraId="27F00C33" w14:textId="77777777" w:rsidR="00AE2865" w:rsidRDefault="00AE2865" w:rsidP="001E6071">
      <w:pPr>
        <w:ind w:right="-305"/>
        <w:rPr>
          <w:rFonts w:ascii="Trebuchet MS" w:hAnsi="Trebuchet MS" w:cs="Arial"/>
          <w:i/>
          <w:iCs/>
          <w:sz w:val="24"/>
          <w:szCs w:val="24"/>
        </w:rPr>
      </w:pPr>
    </w:p>
    <w:p w14:paraId="7144056C" w14:textId="505B1985" w:rsidR="001E0ECA" w:rsidRPr="001E0ECA" w:rsidRDefault="001E0ECA" w:rsidP="00DB0CC0">
      <w:pPr>
        <w:suppressAutoHyphens/>
        <w:ind w:right="-319"/>
        <w:rPr>
          <w:rFonts w:ascii="Trebuchet MS" w:hAnsi="Trebuchet MS"/>
          <w:spacing w:val="-3"/>
          <w:sz w:val="24"/>
          <w:szCs w:val="24"/>
        </w:rPr>
      </w:pPr>
      <w:r>
        <w:rPr>
          <w:rFonts w:ascii="Trebuchet MS" w:hAnsi="Trebuchet MS"/>
          <w:spacing w:val="-3"/>
          <w:sz w:val="24"/>
          <w:szCs w:val="24"/>
        </w:rPr>
        <w:t xml:space="preserve">Please note the working hours </w:t>
      </w:r>
      <w:r w:rsidR="00A41070">
        <w:rPr>
          <w:rFonts w:ascii="Trebuchet MS" w:hAnsi="Trebuchet MS"/>
          <w:spacing w:val="-3"/>
          <w:sz w:val="24"/>
          <w:szCs w:val="24"/>
        </w:rPr>
        <w:t xml:space="preserve">will be between </w:t>
      </w:r>
      <w:r w:rsidR="00595F91">
        <w:rPr>
          <w:rFonts w:ascii="Trebuchet MS" w:hAnsi="Trebuchet MS"/>
          <w:spacing w:val="-3"/>
          <w:sz w:val="24"/>
          <w:szCs w:val="24"/>
        </w:rPr>
        <w:t>9</w:t>
      </w:r>
      <w:r w:rsidRPr="001E0ECA">
        <w:rPr>
          <w:rFonts w:ascii="Trebuchet MS" w:hAnsi="Trebuchet MS"/>
          <w:spacing w:val="0"/>
          <w:sz w:val="24"/>
          <w:szCs w:val="24"/>
        </w:rPr>
        <w:t xml:space="preserve">.30am – </w:t>
      </w:r>
      <w:r w:rsidR="00595F91">
        <w:rPr>
          <w:rFonts w:ascii="Trebuchet MS" w:hAnsi="Trebuchet MS"/>
          <w:spacing w:val="0"/>
          <w:sz w:val="24"/>
          <w:szCs w:val="24"/>
        </w:rPr>
        <w:t>2</w:t>
      </w:r>
      <w:r w:rsidR="00873D87">
        <w:rPr>
          <w:rFonts w:ascii="Trebuchet MS" w:hAnsi="Trebuchet MS"/>
          <w:spacing w:val="0"/>
          <w:sz w:val="24"/>
          <w:szCs w:val="24"/>
        </w:rPr>
        <w:t>.30</w:t>
      </w:r>
      <w:r w:rsidRPr="001E0ECA">
        <w:rPr>
          <w:rFonts w:ascii="Trebuchet MS" w:hAnsi="Trebuchet MS"/>
          <w:spacing w:val="0"/>
          <w:sz w:val="24"/>
          <w:szCs w:val="24"/>
        </w:rPr>
        <w:t>pm</w:t>
      </w:r>
      <w:r w:rsidR="00141643">
        <w:rPr>
          <w:rFonts w:ascii="Trebuchet MS" w:hAnsi="Trebuchet MS"/>
          <w:spacing w:val="0"/>
          <w:sz w:val="24"/>
          <w:szCs w:val="24"/>
        </w:rPr>
        <w:t xml:space="preserve">, </w:t>
      </w:r>
      <w:r w:rsidRPr="001E0ECA">
        <w:rPr>
          <w:rFonts w:ascii="Trebuchet MS" w:hAnsi="Trebuchet MS"/>
          <w:spacing w:val="0"/>
          <w:sz w:val="24"/>
          <w:szCs w:val="24"/>
        </w:rPr>
        <w:t>Monday</w:t>
      </w:r>
      <w:r w:rsidR="00595F91">
        <w:rPr>
          <w:rFonts w:ascii="Trebuchet MS" w:hAnsi="Trebuchet MS"/>
          <w:spacing w:val="0"/>
          <w:sz w:val="24"/>
          <w:szCs w:val="24"/>
        </w:rPr>
        <w:t xml:space="preserve"> –</w:t>
      </w:r>
      <w:r w:rsidRPr="001E0ECA">
        <w:rPr>
          <w:rFonts w:ascii="Trebuchet MS" w:hAnsi="Trebuchet MS"/>
          <w:spacing w:val="0"/>
          <w:sz w:val="24"/>
          <w:szCs w:val="24"/>
        </w:rPr>
        <w:t xml:space="preserve"> </w:t>
      </w:r>
      <w:r w:rsidR="00595F91">
        <w:rPr>
          <w:rFonts w:ascii="Trebuchet MS" w:hAnsi="Trebuchet MS"/>
          <w:spacing w:val="0"/>
          <w:sz w:val="24"/>
          <w:szCs w:val="24"/>
        </w:rPr>
        <w:t>Friday</w:t>
      </w:r>
      <w:r w:rsidRPr="001E0ECA">
        <w:rPr>
          <w:rFonts w:ascii="Trebuchet MS" w:hAnsi="Trebuchet MS"/>
          <w:spacing w:val="0"/>
          <w:sz w:val="24"/>
          <w:szCs w:val="24"/>
        </w:rPr>
        <w:t>.</w:t>
      </w:r>
    </w:p>
    <w:p w14:paraId="1B5A1184" w14:textId="77777777" w:rsidR="00A839C7" w:rsidRPr="00A839C7" w:rsidRDefault="00A839C7" w:rsidP="00A839C7">
      <w:pPr>
        <w:rPr>
          <w:rFonts w:ascii="Trebuchet MS" w:hAnsi="Trebuchet MS"/>
          <w:spacing w:val="0"/>
          <w:sz w:val="24"/>
          <w:szCs w:val="24"/>
        </w:rPr>
      </w:pPr>
    </w:p>
    <w:p w14:paraId="695EBB76" w14:textId="77777777" w:rsidR="00A839C7" w:rsidRPr="00A839C7" w:rsidRDefault="00A839C7" w:rsidP="00A839C7">
      <w:pPr>
        <w:rPr>
          <w:rFonts w:ascii="Trebuchet MS" w:hAnsi="Trebuchet MS"/>
          <w:spacing w:val="0"/>
          <w:sz w:val="24"/>
          <w:szCs w:val="24"/>
        </w:rPr>
      </w:pPr>
      <w:r w:rsidRPr="00A839C7">
        <w:rPr>
          <w:rFonts w:ascii="Trebuchet MS" w:hAnsi="Trebuchet MS"/>
          <w:spacing w:val="0"/>
          <w:sz w:val="24"/>
          <w:szCs w:val="24"/>
        </w:rPr>
        <w:t>Visits to the school are welcomed - please contact the school to arrange an appointment.</w:t>
      </w:r>
    </w:p>
    <w:p w14:paraId="724A8048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b/>
          <w:spacing w:val="0"/>
          <w:sz w:val="24"/>
          <w:szCs w:val="24"/>
        </w:rPr>
      </w:pPr>
    </w:p>
    <w:p w14:paraId="2F284D95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b/>
          <w:spacing w:val="0"/>
          <w:sz w:val="24"/>
          <w:szCs w:val="24"/>
        </w:rPr>
      </w:pPr>
      <w:r w:rsidRPr="00A839C7">
        <w:rPr>
          <w:rFonts w:ascii="Trebuchet MS" w:hAnsi="Trebuchet MS"/>
          <w:b/>
          <w:spacing w:val="0"/>
          <w:sz w:val="24"/>
          <w:szCs w:val="24"/>
        </w:rPr>
        <w:t xml:space="preserve">Please see the school website </w:t>
      </w:r>
      <w:hyperlink r:id="rId12" w:history="1">
        <w:r w:rsidRPr="00A839C7">
          <w:rPr>
            <w:rFonts w:ascii="Trebuchet MS" w:hAnsi="Trebuchet MS"/>
            <w:b/>
            <w:color w:val="0000FF"/>
            <w:spacing w:val="0"/>
            <w:sz w:val="24"/>
            <w:szCs w:val="24"/>
            <w:u w:val="single"/>
          </w:rPr>
          <w:t>www.tanbridge-house-sch.co.uk</w:t>
        </w:r>
      </w:hyperlink>
      <w:r w:rsidRPr="00A839C7">
        <w:rPr>
          <w:rFonts w:ascii="Trebuchet MS" w:hAnsi="Trebuchet MS"/>
          <w:b/>
          <w:color w:val="0000FF"/>
          <w:spacing w:val="0"/>
          <w:sz w:val="24"/>
          <w:szCs w:val="24"/>
        </w:rPr>
        <w:t xml:space="preserve"> </w:t>
      </w:r>
      <w:r w:rsidRPr="00A839C7">
        <w:rPr>
          <w:rFonts w:ascii="Trebuchet MS" w:hAnsi="Trebuchet MS"/>
          <w:b/>
          <w:spacing w:val="0"/>
          <w:sz w:val="24"/>
          <w:szCs w:val="24"/>
        </w:rPr>
        <w:t xml:space="preserve">for an application form.  Note, CVs are not acceptable.  Please contact Mrs Duneclift at the above email address or on extension 279 if you have any queries.  </w:t>
      </w:r>
    </w:p>
    <w:p w14:paraId="4040DBE6" w14:textId="77777777" w:rsidR="00A839C7" w:rsidRDefault="00A839C7" w:rsidP="008434F5">
      <w:pPr>
        <w:rPr>
          <w:rFonts w:ascii="Trebuchet MS" w:hAnsi="Trebuchet MS" w:cs="Arial"/>
          <w:b/>
          <w:bCs/>
          <w:spacing w:val="0"/>
          <w:sz w:val="24"/>
          <w:szCs w:val="24"/>
        </w:rPr>
      </w:pPr>
    </w:p>
    <w:p w14:paraId="5AA794A8" w14:textId="6AD02C71" w:rsidR="00A01B9A" w:rsidRDefault="00A01B9A" w:rsidP="00A01B9A">
      <w:pPr>
        <w:jc w:val="center"/>
        <w:rPr>
          <w:rFonts w:ascii="Trebuchet MS" w:hAnsi="Trebuchet MS" w:cs="Arial"/>
          <w:b/>
          <w:bCs/>
          <w:spacing w:val="0"/>
          <w:sz w:val="24"/>
          <w:szCs w:val="24"/>
        </w:rPr>
      </w:pPr>
      <w:r w:rsidRPr="00A839C7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Closing date 10am </w:t>
      </w:r>
      <w:r w:rsidR="00E02162">
        <w:rPr>
          <w:rFonts w:ascii="Trebuchet MS" w:hAnsi="Trebuchet MS" w:cs="Arial"/>
          <w:b/>
          <w:bCs/>
          <w:spacing w:val="0"/>
          <w:sz w:val="24"/>
          <w:szCs w:val="24"/>
        </w:rPr>
        <w:t>Mon</w:t>
      </w:r>
      <w:r w:rsidR="00576C9B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day </w:t>
      </w:r>
      <w:r w:rsidR="00FB5BB5">
        <w:rPr>
          <w:rFonts w:ascii="Trebuchet MS" w:hAnsi="Trebuchet MS" w:cs="Arial"/>
          <w:b/>
          <w:bCs/>
          <w:spacing w:val="0"/>
          <w:sz w:val="24"/>
          <w:szCs w:val="24"/>
        </w:rPr>
        <w:t>19</w:t>
      </w:r>
      <w:r w:rsidR="00E02162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 October </w:t>
      </w:r>
      <w:r w:rsidR="00D4450B">
        <w:rPr>
          <w:rFonts w:ascii="Trebuchet MS" w:hAnsi="Trebuchet MS" w:cs="Arial"/>
          <w:b/>
          <w:bCs/>
          <w:spacing w:val="0"/>
          <w:sz w:val="24"/>
          <w:szCs w:val="24"/>
        </w:rPr>
        <w:t>2026</w:t>
      </w:r>
    </w:p>
    <w:p w14:paraId="34DC4139" w14:textId="77777777" w:rsidR="009740CC" w:rsidRDefault="009740CC" w:rsidP="00A01B9A">
      <w:pPr>
        <w:jc w:val="center"/>
        <w:rPr>
          <w:rFonts w:ascii="Trebuchet MS" w:hAnsi="Trebuchet MS" w:cs="Arial"/>
          <w:b/>
          <w:bCs/>
          <w:spacing w:val="0"/>
          <w:sz w:val="24"/>
          <w:szCs w:val="24"/>
        </w:rPr>
      </w:pPr>
    </w:p>
    <w:p w14:paraId="1340D515" w14:textId="77777777" w:rsidR="00A839C7" w:rsidRPr="009740CC" w:rsidRDefault="00A839C7" w:rsidP="00A839C7">
      <w:pPr>
        <w:tabs>
          <w:tab w:val="left" w:pos="1080"/>
        </w:tabs>
        <w:rPr>
          <w:rFonts w:ascii="Trebuchet MS" w:hAnsi="Trebuchet MS"/>
          <w:b/>
          <w:color w:val="0070C0"/>
          <w:spacing w:val="0"/>
          <w:sz w:val="24"/>
          <w:szCs w:val="24"/>
        </w:rPr>
      </w:pPr>
      <w:r w:rsidRPr="009740CC">
        <w:rPr>
          <w:rFonts w:ascii="Trebuchet MS" w:hAnsi="Trebuchet MS"/>
          <w:b/>
          <w:color w:val="0070C0"/>
          <w:spacing w:val="0"/>
          <w:sz w:val="24"/>
          <w:szCs w:val="24"/>
        </w:rPr>
        <w:t>Applications will be considered as they arrive so please apply as soon as possible.</w:t>
      </w:r>
    </w:p>
    <w:p w14:paraId="393B47E4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spacing w:val="0"/>
          <w:sz w:val="24"/>
          <w:szCs w:val="24"/>
        </w:rPr>
      </w:pPr>
    </w:p>
    <w:p w14:paraId="3241D7B0" w14:textId="77777777" w:rsidR="00A839C7" w:rsidRPr="00A839C7" w:rsidRDefault="00A839C7" w:rsidP="008434F5">
      <w:pPr>
        <w:tabs>
          <w:tab w:val="left" w:pos="1080"/>
        </w:tabs>
        <w:jc w:val="center"/>
        <w:rPr>
          <w:rFonts w:ascii="Trebuchet MS" w:hAnsi="Trebuchet MS"/>
          <w:b/>
          <w:color w:val="0000FF"/>
          <w:spacing w:val="0"/>
          <w:sz w:val="24"/>
          <w:szCs w:val="24"/>
        </w:rPr>
      </w:pPr>
      <w:r w:rsidRPr="00A839C7">
        <w:rPr>
          <w:rFonts w:ascii="Trebuchet MS" w:hAnsi="Trebuchet MS"/>
          <w:b/>
          <w:color w:val="0000FF"/>
          <w:spacing w:val="0"/>
          <w:sz w:val="24"/>
          <w:szCs w:val="24"/>
        </w:rPr>
        <w:t>We are committed to safeguarding and promoting the welfare of children and young people.  The post is subject to an enhanced DBS disclosure.</w:t>
      </w:r>
    </w:p>
    <w:p w14:paraId="22FC36F5" w14:textId="77777777" w:rsidR="00A839C7" w:rsidRPr="00A839C7" w:rsidRDefault="00A839C7" w:rsidP="008434F5">
      <w:pPr>
        <w:tabs>
          <w:tab w:val="left" w:pos="1080"/>
        </w:tabs>
        <w:jc w:val="center"/>
        <w:rPr>
          <w:rFonts w:ascii="Trebuchet MS" w:hAnsi="Trebuchet MS"/>
          <w:spacing w:val="0"/>
          <w:sz w:val="24"/>
          <w:szCs w:val="24"/>
        </w:rPr>
      </w:pPr>
    </w:p>
    <w:p w14:paraId="7563213F" w14:textId="799B451B" w:rsidR="009835DC" w:rsidRDefault="00A839C7" w:rsidP="00A01B9A">
      <w:pPr>
        <w:tabs>
          <w:tab w:val="left" w:pos="1080"/>
        </w:tabs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  <w:r w:rsidRPr="00A839C7">
        <w:rPr>
          <w:rFonts w:ascii="Trebuchet MS" w:hAnsi="Trebuchet MS"/>
          <w:b/>
          <w:color w:val="0000FF"/>
          <w:spacing w:val="0"/>
          <w:sz w:val="24"/>
          <w:szCs w:val="24"/>
          <w:shd w:val="clear" w:color="auto" w:fill="FFFFFF"/>
        </w:rPr>
        <w:t>Tanbridge House School is an equal opportunities employer.</w:t>
      </w:r>
    </w:p>
    <w:p w14:paraId="3B027EFC" w14:textId="77777777" w:rsidR="005F134C" w:rsidRPr="005F134C" w:rsidRDefault="005F134C" w:rsidP="005F134C">
      <w:pPr>
        <w:suppressAutoHyphens/>
        <w:rPr>
          <w:rFonts w:ascii="Trebuchet MS" w:hAnsi="Trebuchet MS"/>
          <w:spacing w:val="-3"/>
          <w:sz w:val="24"/>
          <w:szCs w:val="24"/>
          <w:highlight w:val="yellow"/>
        </w:rPr>
      </w:pPr>
    </w:p>
    <w:sectPr w:rsidR="005F134C" w:rsidRPr="005F134C" w:rsidSect="00623544">
      <w:headerReference w:type="default" r:id="rId13"/>
      <w:type w:val="continuous"/>
      <w:pgSz w:w="12240" w:h="15840" w:code="1"/>
      <w:pgMar w:top="567" w:right="1247" w:bottom="567" w:left="1247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A942" w14:textId="77777777" w:rsidR="00595317" w:rsidRDefault="00595317">
      <w:r>
        <w:separator/>
      </w:r>
    </w:p>
  </w:endnote>
  <w:endnote w:type="continuationSeparator" w:id="0">
    <w:p w14:paraId="78259046" w14:textId="77777777" w:rsidR="00595317" w:rsidRDefault="0059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igh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4E67" w14:textId="77777777" w:rsidR="00595317" w:rsidRDefault="00595317">
      <w:r>
        <w:separator/>
      </w:r>
    </w:p>
  </w:footnote>
  <w:footnote w:type="continuationSeparator" w:id="0">
    <w:p w14:paraId="787F719C" w14:textId="77777777" w:rsidR="00595317" w:rsidRDefault="00595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BC95" w14:textId="24889B71" w:rsidR="00490D57" w:rsidRDefault="00490D57">
    <w:pPr>
      <w:pStyle w:val="Header"/>
    </w:pPr>
    <w:r>
      <w:rPr>
        <w:rFonts w:ascii="Wingdings" w:eastAsia="Wingdings" w:hAnsi="Wingdings" w:cs="Wingdings"/>
      </w:rPr>
      <w:t>l</w:t>
    </w:r>
    <w:r>
      <w:t xml:space="preserve">  Page </w:t>
    </w:r>
    <w:r>
      <w:fldChar w:fldCharType="begin"/>
    </w:r>
    <w:r>
      <w:instrText xml:space="preserve"> PAGE \* Arabic \* MERGEFORMAT </w:instrText>
    </w:r>
    <w:r>
      <w:fldChar w:fldCharType="separate"/>
    </w:r>
    <w:r w:rsidR="0072515A">
      <w:rPr>
        <w:noProof/>
      </w:rPr>
      <w:t>2</w:t>
    </w:r>
    <w:r>
      <w:rPr>
        <w:noProof/>
      </w:rPr>
      <w:fldChar w:fldCharType="end"/>
    </w: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AE1D2B">
      <w:rPr>
        <w:noProof/>
      </w:rPr>
      <w:t>October 5, 2026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1259"/>
    <w:multiLevelType w:val="hybridMultilevel"/>
    <w:tmpl w:val="2FE6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17779"/>
    <w:multiLevelType w:val="hybridMultilevel"/>
    <w:tmpl w:val="3D8C9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17280"/>
    <w:multiLevelType w:val="hybridMultilevel"/>
    <w:tmpl w:val="ACBAFB9A"/>
    <w:lvl w:ilvl="0" w:tplc="52B2F0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90B42DC"/>
    <w:multiLevelType w:val="hybridMultilevel"/>
    <w:tmpl w:val="7046AEA8"/>
    <w:lvl w:ilvl="0" w:tplc="52B2F0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F5701"/>
    <w:multiLevelType w:val="hybridMultilevel"/>
    <w:tmpl w:val="1084108E"/>
    <w:lvl w:ilvl="0" w:tplc="B5E0F9BE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5D258E3"/>
    <w:multiLevelType w:val="hybridMultilevel"/>
    <w:tmpl w:val="7DC6A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6CB"/>
    <w:multiLevelType w:val="hybridMultilevel"/>
    <w:tmpl w:val="51AA5E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02199"/>
    <w:multiLevelType w:val="hybridMultilevel"/>
    <w:tmpl w:val="5ACCB88C"/>
    <w:lvl w:ilvl="0" w:tplc="52B2F0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2064475630">
    <w:abstractNumId w:val="3"/>
  </w:num>
  <w:num w:numId="2" w16cid:durableId="859929312">
    <w:abstractNumId w:val="9"/>
  </w:num>
  <w:num w:numId="3" w16cid:durableId="993751980">
    <w:abstractNumId w:val="5"/>
  </w:num>
  <w:num w:numId="4" w16cid:durableId="1134829697">
    <w:abstractNumId w:val="2"/>
  </w:num>
  <w:num w:numId="5" w16cid:durableId="1018045922">
    <w:abstractNumId w:val="8"/>
  </w:num>
  <w:num w:numId="6" w16cid:durableId="1360818080">
    <w:abstractNumId w:val="4"/>
  </w:num>
  <w:num w:numId="7" w16cid:durableId="1069227557">
    <w:abstractNumId w:val="5"/>
  </w:num>
  <w:num w:numId="8" w16cid:durableId="1154175942">
    <w:abstractNumId w:val="6"/>
  </w:num>
  <w:num w:numId="9" w16cid:durableId="1283995605">
    <w:abstractNumId w:val="7"/>
  </w:num>
  <w:num w:numId="10" w16cid:durableId="291401352">
    <w:abstractNumId w:val="0"/>
  </w:num>
  <w:num w:numId="11" w16cid:durableId="179713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B9"/>
    <w:rsid w:val="00002C8A"/>
    <w:rsid w:val="00005B88"/>
    <w:rsid w:val="000135A9"/>
    <w:rsid w:val="00015D21"/>
    <w:rsid w:val="00016862"/>
    <w:rsid w:val="00026AD8"/>
    <w:rsid w:val="0003049F"/>
    <w:rsid w:val="00042C01"/>
    <w:rsid w:val="00043DA5"/>
    <w:rsid w:val="00044908"/>
    <w:rsid w:val="00046E18"/>
    <w:rsid w:val="00047E5E"/>
    <w:rsid w:val="000517B8"/>
    <w:rsid w:val="00055DCC"/>
    <w:rsid w:val="0009724C"/>
    <w:rsid w:val="000A117E"/>
    <w:rsid w:val="000B6401"/>
    <w:rsid w:val="000C1809"/>
    <w:rsid w:val="000D5BEA"/>
    <w:rsid w:val="00100DEB"/>
    <w:rsid w:val="0010365B"/>
    <w:rsid w:val="0012469A"/>
    <w:rsid w:val="00135412"/>
    <w:rsid w:val="00136BD3"/>
    <w:rsid w:val="00141643"/>
    <w:rsid w:val="00150DEB"/>
    <w:rsid w:val="00151BC5"/>
    <w:rsid w:val="001548D7"/>
    <w:rsid w:val="00180E91"/>
    <w:rsid w:val="00181F03"/>
    <w:rsid w:val="00187B4E"/>
    <w:rsid w:val="001A39C4"/>
    <w:rsid w:val="001A3CEA"/>
    <w:rsid w:val="001A6867"/>
    <w:rsid w:val="001C142B"/>
    <w:rsid w:val="001C1E7A"/>
    <w:rsid w:val="001C3582"/>
    <w:rsid w:val="001D3164"/>
    <w:rsid w:val="001D4FD6"/>
    <w:rsid w:val="001E0ECA"/>
    <w:rsid w:val="001E1262"/>
    <w:rsid w:val="001E1A3B"/>
    <w:rsid w:val="001E36A7"/>
    <w:rsid w:val="001E4D64"/>
    <w:rsid w:val="001E4DBE"/>
    <w:rsid w:val="001E6071"/>
    <w:rsid w:val="001F1C52"/>
    <w:rsid w:val="001F28AB"/>
    <w:rsid w:val="001F4221"/>
    <w:rsid w:val="00200553"/>
    <w:rsid w:val="00202F4F"/>
    <w:rsid w:val="002102EE"/>
    <w:rsid w:val="002169B3"/>
    <w:rsid w:val="00222855"/>
    <w:rsid w:val="00227C77"/>
    <w:rsid w:val="00241E45"/>
    <w:rsid w:val="0024240A"/>
    <w:rsid w:val="00244497"/>
    <w:rsid w:val="00244DC2"/>
    <w:rsid w:val="00244DF7"/>
    <w:rsid w:val="00254EA5"/>
    <w:rsid w:val="00257FFC"/>
    <w:rsid w:val="00261EFC"/>
    <w:rsid w:val="00262587"/>
    <w:rsid w:val="002625F6"/>
    <w:rsid w:val="00272CE1"/>
    <w:rsid w:val="0027335F"/>
    <w:rsid w:val="00273A8F"/>
    <w:rsid w:val="00281797"/>
    <w:rsid w:val="0028507E"/>
    <w:rsid w:val="00285B8F"/>
    <w:rsid w:val="00294E7C"/>
    <w:rsid w:val="002A5591"/>
    <w:rsid w:val="002C1639"/>
    <w:rsid w:val="002D1FB5"/>
    <w:rsid w:val="002E1F3A"/>
    <w:rsid w:val="002E67AD"/>
    <w:rsid w:val="002F2046"/>
    <w:rsid w:val="002F2453"/>
    <w:rsid w:val="002F40AC"/>
    <w:rsid w:val="00306AAC"/>
    <w:rsid w:val="0031034F"/>
    <w:rsid w:val="003157B2"/>
    <w:rsid w:val="003171D6"/>
    <w:rsid w:val="0032139C"/>
    <w:rsid w:val="00330A3E"/>
    <w:rsid w:val="00332B1D"/>
    <w:rsid w:val="0033365A"/>
    <w:rsid w:val="00334BDB"/>
    <w:rsid w:val="0033710D"/>
    <w:rsid w:val="0034373A"/>
    <w:rsid w:val="00344922"/>
    <w:rsid w:val="003520AE"/>
    <w:rsid w:val="00353C6D"/>
    <w:rsid w:val="00363F6E"/>
    <w:rsid w:val="003671E7"/>
    <w:rsid w:val="00372303"/>
    <w:rsid w:val="0037374D"/>
    <w:rsid w:val="00375052"/>
    <w:rsid w:val="003804D2"/>
    <w:rsid w:val="00383934"/>
    <w:rsid w:val="0039229B"/>
    <w:rsid w:val="00392A2F"/>
    <w:rsid w:val="00396960"/>
    <w:rsid w:val="003A10E5"/>
    <w:rsid w:val="003A7493"/>
    <w:rsid w:val="003B04D5"/>
    <w:rsid w:val="003B10FE"/>
    <w:rsid w:val="003C0BD8"/>
    <w:rsid w:val="003C14BE"/>
    <w:rsid w:val="003D12D4"/>
    <w:rsid w:val="003D5453"/>
    <w:rsid w:val="003D6DA5"/>
    <w:rsid w:val="003D74EB"/>
    <w:rsid w:val="003E2CA8"/>
    <w:rsid w:val="003E61E7"/>
    <w:rsid w:val="003F0935"/>
    <w:rsid w:val="003F4D95"/>
    <w:rsid w:val="00404F9F"/>
    <w:rsid w:val="00411309"/>
    <w:rsid w:val="00416A58"/>
    <w:rsid w:val="0042449E"/>
    <w:rsid w:val="004310FC"/>
    <w:rsid w:val="00433E6F"/>
    <w:rsid w:val="00447C8C"/>
    <w:rsid w:val="0045731C"/>
    <w:rsid w:val="00461176"/>
    <w:rsid w:val="004621EA"/>
    <w:rsid w:val="00471674"/>
    <w:rsid w:val="0047601F"/>
    <w:rsid w:val="0048210C"/>
    <w:rsid w:val="00485E37"/>
    <w:rsid w:val="00490D57"/>
    <w:rsid w:val="00494396"/>
    <w:rsid w:val="00496E70"/>
    <w:rsid w:val="004B1BF5"/>
    <w:rsid w:val="004C4379"/>
    <w:rsid w:val="004D2662"/>
    <w:rsid w:val="004E2D3F"/>
    <w:rsid w:val="004F1382"/>
    <w:rsid w:val="005126DF"/>
    <w:rsid w:val="00524F46"/>
    <w:rsid w:val="00525A9D"/>
    <w:rsid w:val="00533CFD"/>
    <w:rsid w:val="0053779A"/>
    <w:rsid w:val="00546553"/>
    <w:rsid w:val="00554C1C"/>
    <w:rsid w:val="00554CC3"/>
    <w:rsid w:val="00563BC2"/>
    <w:rsid w:val="00574B8A"/>
    <w:rsid w:val="00574F85"/>
    <w:rsid w:val="005750D9"/>
    <w:rsid w:val="005758B7"/>
    <w:rsid w:val="00576C9B"/>
    <w:rsid w:val="00595317"/>
    <w:rsid w:val="00595F91"/>
    <w:rsid w:val="0059693D"/>
    <w:rsid w:val="005A6F28"/>
    <w:rsid w:val="005B560B"/>
    <w:rsid w:val="005B64E8"/>
    <w:rsid w:val="005B7806"/>
    <w:rsid w:val="005C65FB"/>
    <w:rsid w:val="005D56B7"/>
    <w:rsid w:val="005D75A3"/>
    <w:rsid w:val="005D765E"/>
    <w:rsid w:val="005E6197"/>
    <w:rsid w:val="005E6EAD"/>
    <w:rsid w:val="005E7633"/>
    <w:rsid w:val="005F134C"/>
    <w:rsid w:val="005F6EBE"/>
    <w:rsid w:val="00602519"/>
    <w:rsid w:val="00610FB5"/>
    <w:rsid w:val="00612FB5"/>
    <w:rsid w:val="00623544"/>
    <w:rsid w:val="00626858"/>
    <w:rsid w:val="00626F52"/>
    <w:rsid w:val="0062745F"/>
    <w:rsid w:val="00630FC3"/>
    <w:rsid w:val="00631871"/>
    <w:rsid w:val="00634C4D"/>
    <w:rsid w:val="006355CA"/>
    <w:rsid w:val="006377CF"/>
    <w:rsid w:val="00642614"/>
    <w:rsid w:val="00642DA6"/>
    <w:rsid w:val="00644175"/>
    <w:rsid w:val="0065124A"/>
    <w:rsid w:val="00664377"/>
    <w:rsid w:val="00670D12"/>
    <w:rsid w:val="006764E3"/>
    <w:rsid w:val="00677226"/>
    <w:rsid w:val="00681A05"/>
    <w:rsid w:val="00690BAC"/>
    <w:rsid w:val="00694354"/>
    <w:rsid w:val="00694893"/>
    <w:rsid w:val="00695348"/>
    <w:rsid w:val="006A75E6"/>
    <w:rsid w:val="006B3E22"/>
    <w:rsid w:val="006C6EF1"/>
    <w:rsid w:val="006D2B5B"/>
    <w:rsid w:val="006D4A73"/>
    <w:rsid w:val="006E5E41"/>
    <w:rsid w:val="00706382"/>
    <w:rsid w:val="007171F7"/>
    <w:rsid w:val="0072515A"/>
    <w:rsid w:val="00735BCE"/>
    <w:rsid w:val="00736DCF"/>
    <w:rsid w:val="00740D8E"/>
    <w:rsid w:val="00752EDB"/>
    <w:rsid w:val="00755563"/>
    <w:rsid w:val="00757B8F"/>
    <w:rsid w:val="00765FFD"/>
    <w:rsid w:val="00771B5F"/>
    <w:rsid w:val="007769A8"/>
    <w:rsid w:val="00783736"/>
    <w:rsid w:val="00792C8D"/>
    <w:rsid w:val="007950E3"/>
    <w:rsid w:val="007A6009"/>
    <w:rsid w:val="007B58B7"/>
    <w:rsid w:val="007B71C7"/>
    <w:rsid w:val="007D2AFD"/>
    <w:rsid w:val="007D38D1"/>
    <w:rsid w:val="007D6BBC"/>
    <w:rsid w:val="007E36D6"/>
    <w:rsid w:val="007E3AF1"/>
    <w:rsid w:val="007F2383"/>
    <w:rsid w:val="007F45D7"/>
    <w:rsid w:val="007F4C83"/>
    <w:rsid w:val="007F6DCF"/>
    <w:rsid w:val="008031EE"/>
    <w:rsid w:val="00826533"/>
    <w:rsid w:val="00832A91"/>
    <w:rsid w:val="00837C6A"/>
    <w:rsid w:val="0084194D"/>
    <w:rsid w:val="0084195E"/>
    <w:rsid w:val="00841DCA"/>
    <w:rsid w:val="008434F5"/>
    <w:rsid w:val="00845E56"/>
    <w:rsid w:val="00861614"/>
    <w:rsid w:val="00873D87"/>
    <w:rsid w:val="00876126"/>
    <w:rsid w:val="0088117F"/>
    <w:rsid w:val="00886A9D"/>
    <w:rsid w:val="00891B45"/>
    <w:rsid w:val="0089707B"/>
    <w:rsid w:val="008978B2"/>
    <w:rsid w:val="008A336B"/>
    <w:rsid w:val="008A5D35"/>
    <w:rsid w:val="008C00FB"/>
    <w:rsid w:val="008C2181"/>
    <w:rsid w:val="008D559D"/>
    <w:rsid w:val="008E1620"/>
    <w:rsid w:val="008E17C4"/>
    <w:rsid w:val="008E1AB7"/>
    <w:rsid w:val="008E2180"/>
    <w:rsid w:val="008F6E6C"/>
    <w:rsid w:val="009015B6"/>
    <w:rsid w:val="00902596"/>
    <w:rsid w:val="00917199"/>
    <w:rsid w:val="0092003D"/>
    <w:rsid w:val="00934C52"/>
    <w:rsid w:val="00942990"/>
    <w:rsid w:val="00947788"/>
    <w:rsid w:val="00960815"/>
    <w:rsid w:val="009740CC"/>
    <w:rsid w:val="00980E9B"/>
    <w:rsid w:val="00982C5B"/>
    <w:rsid w:val="009835DC"/>
    <w:rsid w:val="009935EF"/>
    <w:rsid w:val="009A21A7"/>
    <w:rsid w:val="009A3962"/>
    <w:rsid w:val="009C2D4C"/>
    <w:rsid w:val="009D1D7A"/>
    <w:rsid w:val="009D7900"/>
    <w:rsid w:val="009F3CA9"/>
    <w:rsid w:val="00A00E53"/>
    <w:rsid w:val="00A01B9A"/>
    <w:rsid w:val="00A02E08"/>
    <w:rsid w:val="00A04C98"/>
    <w:rsid w:val="00A06902"/>
    <w:rsid w:val="00A0697A"/>
    <w:rsid w:val="00A07E88"/>
    <w:rsid w:val="00A13DAC"/>
    <w:rsid w:val="00A242A4"/>
    <w:rsid w:val="00A36FA2"/>
    <w:rsid w:val="00A41070"/>
    <w:rsid w:val="00A47614"/>
    <w:rsid w:val="00A53F53"/>
    <w:rsid w:val="00A71F38"/>
    <w:rsid w:val="00A839C7"/>
    <w:rsid w:val="00A8511F"/>
    <w:rsid w:val="00A92445"/>
    <w:rsid w:val="00AB2C79"/>
    <w:rsid w:val="00AD0D9D"/>
    <w:rsid w:val="00AE1D2B"/>
    <w:rsid w:val="00AE2865"/>
    <w:rsid w:val="00AF2059"/>
    <w:rsid w:val="00AF2541"/>
    <w:rsid w:val="00AF2A9A"/>
    <w:rsid w:val="00AF52CE"/>
    <w:rsid w:val="00B05957"/>
    <w:rsid w:val="00B161E2"/>
    <w:rsid w:val="00B168CE"/>
    <w:rsid w:val="00B17B68"/>
    <w:rsid w:val="00B244C1"/>
    <w:rsid w:val="00B32077"/>
    <w:rsid w:val="00B32A12"/>
    <w:rsid w:val="00B338D9"/>
    <w:rsid w:val="00B450A0"/>
    <w:rsid w:val="00B45EDD"/>
    <w:rsid w:val="00B62E4F"/>
    <w:rsid w:val="00B77461"/>
    <w:rsid w:val="00B817AE"/>
    <w:rsid w:val="00B83249"/>
    <w:rsid w:val="00B932F2"/>
    <w:rsid w:val="00B9417F"/>
    <w:rsid w:val="00B941E8"/>
    <w:rsid w:val="00B97664"/>
    <w:rsid w:val="00BA130F"/>
    <w:rsid w:val="00BA407B"/>
    <w:rsid w:val="00BA682F"/>
    <w:rsid w:val="00BB0DCE"/>
    <w:rsid w:val="00BB0FFD"/>
    <w:rsid w:val="00BB2337"/>
    <w:rsid w:val="00BB5F54"/>
    <w:rsid w:val="00BC32A9"/>
    <w:rsid w:val="00BD195B"/>
    <w:rsid w:val="00BE17E5"/>
    <w:rsid w:val="00BE3E46"/>
    <w:rsid w:val="00BF249E"/>
    <w:rsid w:val="00BF4C01"/>
    <w:rsid w:val="00BF7500"/>
    <w:rsid w:val="00C0126D"/>
    <w:rsid w:val="00C01B1A"/>
    <w:rsid w:val="00C0478D"/>
    <w:rsid w:val="00C13ABF"/>
    <w:rsid w:val="00C22229"/>
    <w:rsid w:val="00C22588"/>
    <w:rsid w:val="00C26073"/>
    <w:rsid w:val="00C319D1"/>
    <w:rsid w:val="00C347D6"/>
    <w:rsid w:val="00C351FD"/>
    <w:rsid w:val="00C451F1"/>
    <w:rsid w:val="00C523F3"/>
    <w:rsid w:val="00C5373B"/>
    <w:rsid w:val="00C606CF"/>
    <w:rsid w:val="00C72791"/>
    <w:rsid w:val="00C85BB7"/>
    <w:rsid w:val="00C95929"/>
    <w:rsid w:val="00C976B3"/>
    <w:rsid w:val="00CA2045"/>
    <w:rsid w:val="00CB7360"/>
    <w:rsid w:val="00CB7562"/>
    <w:rsid w:val="00CC562C"/>
    <w:rsid w:val="00CC7200"/>
    <w:rsid w:val="00CE0D4E"/>
    <w:rsid w:val="00CE267D"/>
    <w:rsid w:val="00CE3668"/>
    <w:rsid w:val="00CF1A46"/>
    <w:rsid w:val="00CF2B3E"/>
    <w:rsid w:val="00CF4A90"/>
    <w:rsid w:val="00CF600B"/>
    <w:rsid w:val="00D0075B"/>
    <w:rsid w:val="00D248D8"/>
    <w:rsid w:val="00D35CAE"/>
    <w:rsid w:val="00D37D2A"/>
    <w:rsid w:val="00D41514"/>
    <w:rsid w:val="00D435A1"/>
    <w:rsid w:val="00D43D3F"/>
    <w:rsid w:val="00D4450B"/>
    <w:rsid w:val="00D44CB7"/>
    <w:rsid w:val="00D477F5"/>
    <w:rsid w:val="00D53C6D"/>
    <w:rsid w:val="00D6060A"/>
    <w:rsid w:val="00D7708C"/>
    <w:rsid w:val="00D836C8"/>
    <w:rsid w:val="00D837A1"/>
    <w:rsid w:val="00D84474"/>
    <w:rsid w:val="00D856A9"/>
    <w:rsid w:val="00D954EC"/>
    <w:rsid w:val="00D95FAE"/>
    <w:rsid w:val="00D97ACD"/>
    <w:rsid w:val="00DB0CC0"/>
    <w:rsid w:val="00DB26BD"/>
    <w:rsid w:val="00DC0D48"/>
    <w:rsid w:val="00DE2BB9"/>
    <w:rsid w:val="00DE54EF"/>
    <w:rsid w:val="00DF0F5A"/>
    <w:rsid w:val="00DF39F2"/>
    <w:rsid w:val="00DF697D"/>
    <w:rsid w:val="00E02162"/>
    <w:rsid w:val="00E03648"/>
    <w:rsid w:val="00E03AA4"/>
    <w:rsid w:val="00E1636C"/>
    <w:rsid w:val="00E22711"/>
    <w:rsid w:val="00E25AD0"/>
    <w:rsid w:val="00E2637C"/>
    <w:rsid w:val="00E3207D"/>
    <w:rsid w:val="00E371C6"/>
    <w:rsid w:val="00E40375"/>
    <w:rsid w:val="00E417A6"/>
    <w:rsid w:val="00E44625"/>
    <w:rsid w:val="00E45BCC"/>
    <w:rsid w:val="00E47CAA"/>
    <w:rsid w:val="00E55502"/>
    <w:rsid w:val="00E64FCD"/>
    <w:rsid w:val="00E7076F"/>
    <w:rsid w:val="00E85896"/>
    <w:rsid w:val="00E92DA6"/>
    <w:rsid w:val="00E97D7E"/>
    <w:rsid w:val="00EA1438"/>
    <w:rsid w:val="00EA4C4E"/>
    <w:rsid w:val="00EB0C99"/>
    <w:rsid w:val="00EB263F"/>
    <w:rsid w:val="00EC220B"/>
    <w:rsid w:val="00EC32DB"/>
    <w:rsid w:val="00EC384C"/>
    <w:rsid w:val="00EC4151"/>
    <w:rsid w:val="00ED1294"/>
    <w:rsid w:val="00ED4103"/>
    <w:rsid w:val="00ED7910"/>
    <w:rsid w:val="00EE4CB1"/>
    <w:rsid w:val="00EE5994"/>
    <w:rsid w:val="00EF4CB0"/>
    <w:rsid w:val="00EF77D9"/>
    <w:rsid w:val="00F11DCE"/>
    <w:rsid w:val="00F1496B"/>
    <w:rsid w:val="00F2413A"/>
    <w:rsid w:val="00F30309"/>
    <w:rsid w:val="00F3708C"/>
    <w:rsid w:val="00F521D4"/>
    <w:rsid w:val="00F6026B"/>
    <w:rsid w:val="00F61983"/>
    <w:rsid w:val="00F63DA1"/>
    <w:rsid w:val="00F64025"/>
    <w:rsid w:val="00F706C7"/>
    <w:rsid w:val="00F74D6C"/>
    <w:rsid w:val="00F849A0"/>
    <w:rsid w:val="00F87184"/>
    <w:rsid w:val="00F87209"/>
    <w:rsid w:val="00F964F4"/>
    <w:rsid w:val="00FA308D"/>
    <w:rsid w:val="00FA354E"/>
    <w:rsid w:val="00FA5732"/>
    <w:rsid w:val="00FB554C"/>
    <w:rsid w:val="00FB5BB5"/>
    <w:rsid w:val="00FB7A3B"/>
    <w:rsid w:val="00FC0B60"/>
    <w:rsid w:val="00FC1861"/>
    <w:rsid w:val="00FC5022"/>
    <w:rsid w:val="00FC5766"/>
    <w:rsid w:val="00FD0F7D"/>
    <w:rsid w:val="00FE18E9"/>
    <w:rsid w:val="00FF0FA9"/>
    <w:rsid w:val="00FF1353"/>
    <w:rsid w:val="00FF315D"/>
    <w:rsid w:val="099FB42C"/>
    <w:rsid w:val="0D885A7F"/>
    <w:rsid w:val="1180CB2B"/>
    <w:rsid w:val="16043A82"/>
    <w:rsid w:val="1A4B216A"/>
    <w:rsid w:val="2465658E"/>
    <w:rsid w:val="2C84B23A"/>
    <w:rsid w:val="3555B431"/>
    <w:rsid w:val="358506A2"/>
    <w:rsid w:val="37BB17A0"/>
    <w:rsid w:val="417D0985"/>
    <w:rsid w:val="457868CF"/>
    <w:rsid w:val="58D63491"/>
    <w:rsid w:val="6263EE7A"/>
    <w:rsid w:val="65714A91"/>
    <w:rsid w:val="701534D6"/>
    <w:rsid w:val="732A3F0E"/>
    <w:rsid w:val="7774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87DE4"/>
  <w15:chartTrackingRefBased/>
  <w15:docId w15:val="{7AE6E40D-27E5-4B73-9452-5C52714C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pacing w:val="-5"/>
      <w:lang w:eastAsia="en-US"/>
    </w:rPr>
  </w:style>
  <w:style w:type="paragraph" w:styleId="Heading1">
    <w:name w:val="heading 1"/>
    <w:basedOn w:val="HeadingBase"/>
    <w:next w:val="BodyText"/>
    <w:qFormat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pPr>
      <w:keepNext/>
      <w:tabs>
        <w:tab w:val="left" w:pos="1080"/>
      </w:tabs>
      <w:jc w:val="center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semiHidden/>
    <w:pPr>
      <w:spacing w:before="220" w:after="220" w:line="220" w:lineRule="atLeast"/>
      <w:jc w:val="left"/>
    </w:pPr>
  </w:style>
  <w:style w:type="paragraph" w:styleId="BodyText">
    <w:name w:val="Body Text"/>
    <w:basedOn w:val="Normal"/>
    <w:link w:val="BodyTextChar"/>
    <w:pPr>
      <w:spacing w:after="220" w:line="220" w:lineRule="atLeast"/>
    </w:pPr>
  </w:style>
  <w:style w:type="paragraph" w:customStyle="1" w:styleId="CcList">
    <w:name w:val="Cc List"/>
    <w:basedOn w:val="Normal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semiHidden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semiHidden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semiHidden/>
    <w:pPr>
      <w:spacing w:after="220" w:line="220" w:lineRule="atLeast"/>
    </w:pPr>
  </w:style>
  <w:style w:type="character" w:styleId="Emphasis">
    <w:name w:val="Emphasis"/>
    <w:qFormat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List">
    <w:name w:val="List"/>
    <w:basedOn w:val="BodyText"/>
    <w:semiHidden/>
    <w:pPr>
      <w:ind w:left="360" w:hanging="360"/>
    </w:pPr>
  </w:style>
  <w:style w:type="paragraph" w:styleId="ListBullet">
    <w:name w:val="List Bullet"/>
    <w:basedOn w:val="List"/>
    <w:autoRedefine/>
    <w:semiHidden/>
    <w:pPr>
      <w:numPr>
        <w:numId w:val="1"/>
      </w:numPr>
    </w:pPr>
  </w:style>
  <w:style w:type="paragraph" w:styleId="ListNumber">
    <w:name w:val="List Number"/>
    <w:basedOn w:val="BodyText"/>
    <w:semiHidden/>
    <w:pPr>
      <w:numPr>
        <w:numId w:val="2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sid w:val="008F6E6C"/>
    <w:rPr>
      <w:b/>
      <w:bCs/>
    </w:rPr>
  </w:style>
  <w:style w:type="character" w:customStyle="1" w:styleId="BodyTextChar">
    <w:name w:val="Body Text Char"/>
    <w:link w:val="BodyText"/>
    <w:rsid w:val="008F6E6C"/>
    <w:rPr>
      <w:rFonts w:ascii="Arial" w:hAnsi="Arial"/>
      <w:spacing w:val="-5"/>
      <w:lang w:eastAsia="en-US"/>
    </w:rPr>
  </w:style>
  <w:style w:type="character" w:customStyle="1" w:styleId="Heading9Char">
    <w:name w:val="Heading 9 Char"/>
    <w:link w:val="Heading9"/>
    <w:rsid w:val="00044908"/>
    <w:rPr>
      <w:rFonts w:ascii="Arial" w:hAnsi="Arial"/>
      <w:b/>
      <w:bCs/>
      <w:spacing w:val="-5"/>
      <w:sz w:val="24"/>
      <w:lang w:eastAsia="en-US"/>
    </w:rPr>
  </w:style>
  <w:style w:type="character" w:customStyle="1" w:styleId="Heading8Char">
    <w:name w:val="Heading 8 Char"/>
    <w:link w:val="Heading8"/>
    <w:rsid w:val="00A8511F"/>
    <w:rPr>
      <w:rFonts w:ascii="Arial" w:hAnsi="Arial"/>
      <w:spacing w:val="-5"/>
      <w:sz w:val="24"/>
      <w:lang w:eastAsia="en-US"/>
    </w:rPr>
  </w:style>
  <w:style w:type="paragraph" w:customStyle="1" w:styleId="Subject">
    <w:name w:val="Subject"/>
    <w:next w:val="Normal"/>
    <w:rsid w:val="000C1809"/>
    <w:pPr>
      <w:keepNext/>
      <w:pBdr>
        <w:top w:val="nil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Arial Unicode MS" w:hAnsi="Arial Unicode MS" w:cs="Arial Unicode MS"/>
      <w:color w:val="000000"/>
      <w:spacing w:val="5"/>
      <w:sz w:val="28"/>
      <w:szCs w:val="28"/>
      <w:bdr w:val="nil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1809"/>
    <w:rPr>
      <w:color w:val="954F72" w:themeColor="followedHyperlink"/>
      <w:u w:val="single"/>
    </w:rPr>
  </w:style>
  <w:style w:type="paragraph" w:customStyle="1" w:styleId="Default">
    <w:name w:val="Default"/>
    <w:rsid w:val="00BB0FF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77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anbridge-house-sch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ths.uk.ne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elenr\Application%20Data\Microsoft\Templates\Advertisement%20Vacanc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A91888847FB4B91EB407689A9238E" ma:contentTypeVersion="13" ma:contentTypeDescription="Create a new document." ma:contentTypeScope="" ma:versionID="242502f3575720cbc1992c58c57f7921">
  <xsd:schema xmlns:xsd="http://www.w3.org/2001/XMLSchema" xmlns:xs="http://www.w3.org/2001/XMLSchema" xmlns:p="http://schemas.microsoft.com/office/2006/metadata/properties" xmlns:ns3="85bba6a3-2b6c-4774-ac14-979748835214" xmlns:ns4="06e3ee68-41ac-4149-b6b2-4d2e011f512e" targetNamespace="http://schemas.microsoft.com/office/2006/metadata/properties" ma:root="true" ma:fieldsID="176a5ca2ccd8d749ce13e446f4df84d7" ns3:_="" ns4:_="">
    <xsd:import namespace="85bba6a3-2b6c-4774-ac14-979748835214"/>
    <xsd:import namespace="06e3ee68-41ac-4149-b6b2-4d2e011f51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ba6a3-2b6c-4774-ac14-9797488352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e68-41ac-4149-b6b2-4d2e011f51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59208-701F-49E9-8D48-521ECA2B53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38529B-8B13-44C2-9948-4067A30F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ba6a3-2b6c-4774-ac14-979748835214"/>
    <ds:schemaRef ds:uri="06e3ee68-41ac-4149-b6b2-4d2e011f51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7B42A6-31A8-4ECA-B8CE-C8915E657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Advertisement Vacancy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Letter</vt:lpstr>
    </vt:vector>
  </TitlesOfParts>
  <Company>Tanbridge House School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Letter</dc:title>
  <dc:subject/>
  <dc:creator>helenr</dc:creator>
  <cp:keywords/>
  <cp:lastModifiedBy>Karen Duneclift</cp:lastModifiedBy>
  <cp:revision>2</cp:revision>
  <cp:lastPrinted>2017-01-26T19:28:00Z</cp:lastPrinted>
  <dcterms:created xsi:type="dcterms:W3CDTF">2026-10-05T13:44:00Z</dcterms:created>
  <dcterms:modified xsi:type="dcterms:W3CDTF">2026-10-05T13:44:00Z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  <property fmtid="{D5CDD505-2E9C-101B-9397-08002B2CF9AE}" pid="5" name="ContentTypeId">
    <vt:lpwstr>0x0101005D1A91888847FB4B91EB407689A9238E</vt:lpwstr>
  </property>
</Properties>
</file>