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ECB" w:rsidRDefault="00B57767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October 2021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Dear Prospective Candidate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jc w:val="both"/>
        <w:rPr>
          <w:rFonts w:ascii="Arial" w:hAnsi="Arial" w:cs="Arial"/>
        </w:rPr>
      </w:pPr>
      <w:r w:rsidRPr="00452230">
        <w:rPr>
          <w:rFonts w:ascii="Arial" w:hAnsi="Arial"/>
          <w:bCs/>
        </w:rPr>
        <w:t>Thank you</w:t>
      </w:r>
      <w:r>
        <w:rPr>
          <w:rFonts w:ascii="Arial" w:hAnsi="Arial"/>
          <w:bCs/>
        </w:rPr>
        <w:t xml:space="preserve"> for your interest in t</w:t>
      </w:r>
      <w:r w:rsidR="00ED509E">
        <w:rPr>
          <w:rFonts w:ascii="Arial" w:hAnsi="Arial"/>
          <w:bCs/>
        </w:rPr>
        <w:t>he post of After School Club</w:t>
      </w:r>
      <w:r>
        <w:rPr>
          <w:rFonts w:ascii="Arial" w:hAnsi="Arial"/>
          <w:bCs/>
        </w:rPr>
        <w:t xml:space="preserve"> Assistant.  </w:t>
      </w:r>
      <w:r>
        <w:rPr>
          <w:rFonts w:ascii="Arial" w:hAnsi="Arial" w:cs="Arial"/>
        </w:rPr>
        <w:t>We are looking for</w:t>
      </w:r>
      <w:r w:rsidRPr="0090751D">
        <w:rPr>
          <w:rFonts w:ascii="Arial" w:hAnsi="Arial" w:cs="Arial"/>
        </w:rPr>
        <w:t xml:space="preserve"> an enthusi</w:t>
      </w:r>
      <w:r>
        <w:rPr>
          <w:rFonts w:ascii="Arial" w:hAnsi="Arial" w:cs="Arial"/>
        </w:rPr>
        <w:t>as</w:t>
      </w:r>
      <w:r w:rsidR="00ED509E">
        <w:rPr>
          <w:rFonts w:ascii="Arial" w:hAnsi="Arial" w:cs="Arial"/>
        </w:rPr>
        <w:t xml:space="preserve">tic and sympathetic </w:t>
      </w:r>
      <w:r>
        <w:rPr>
          <w:rFonts w:ascii="Arial" w:hAnsi="Arial" w:cs="Arial"/>
        </w:rPr>
        <w:t>assistant</w:t>
      </w:r>
      <w:r w:rsidRPr="0090751D">
        <w:rPr>
          <w:rFonts w:ascii="Arial" w:hAnsi="Arial" w:cs="Arial"/>
        </w:rPr>
        <w:t xml:space="preserve"> to join our </w:t>
      </w:r>
      <w:r>
        <w:rPr>
          <w:rFonts w:ascii="Arial" w:hAnsi="Arial" w:cs="Arial"/>
        </w:rPr>
        <w:t>f</w:t>
      </w:r>
      <w:r w:rsidR="00ED509E">
        <w:rPr>
          <w:rFonts w:ascii="Arial" w:hAnsi="Arial" w:cs="Arial"/>
        </w:rPr>
        <w:t>riendly and supportive after school club</w:t>
      </w:r>
      <w:r>
        <w:rPr>
          <w:rFonts w:ascii="Arial" w:hAnsi="Arial" w:cs="Arial"/>
        </w:rPr>
        <w:t xml:space="preserve"> staff</w:t>
      </w:r>
      <w:r w:rsidRPr="0090751D">
        <w:rPr>
          <w:rFonts w:ascii="Arial" w:hAnsi="Arial" w:cs="Arial"/>
        </w:rPr>
        <w:t>.  The post is permanent, term-time only,</w:t>
      </w:r>
      <w:r w:rsidR="00B57767">
        <w:rPr>
          <w:rFonts w:ascii="Arial" w:hAnsi="Arial" w:cs="Arial"/>
        </w:rPr>
        <w:t xml:space="preserve"> 7</w:t>
      </w:r>
      <w:r>
        <w:rPr>
          <w:rFonts w:ascii="Arial" w:hAnsi="Arial" w:cs="Arial"/>
        </w:rPr>
        <w:t xml:space="preserve"> hours p</w:t>
      </w:r>
      <w:r w:rsidR="00B57767">
        <w:rPr>
          <w:rFonts w:ascii="Arial" w:hAnsi="Arial" w:cs="Arial"/>
        </w:rPr>
        <w:t>er week, working between 3.15pm and 5</w:t>
      </w:r>
      <w:r w:rsidR="00ED509E">
        <w:rPr>
          <w:rFonts w:ascii="Arial" w:hAnsi="Arial" w:cs="Arial"/>
        </w:rPr>
        <w:t>.00</w:t>
      </w:r>
      <w:r w:rsidR="00C1600B">
        <w:rPr>
          <w:rFonts w:ascii="Arial" w:hAnsi="Arial" w:cs="Arial"/>
        </w:rPr>
        <w:t>pm Monday to Thursday</w:t>
      </w:r>
      <w:bookmarkStart w:id="0" w:name="_GoBack"/>
      <w:bookmarkEnd w:id="0"/>
      <w:r w:rsidRPr="0090751D">
        <w:rPr>
          <w:rFonts w:ascii="Arial" w:hAnsi="Arial" w:cs="Arial"/>
        </w:rPr>
        <w:t xml:space="preserve">. </w:t>
      </w:r>
      <w:r w:rsidR="00B208F2">
        <w:rPr>
          <w:rFonts w:ascii="Arial" w:hAnsi="Arial" w:cs="Arial"/>
        </w:rPr>
        <w:t xml:space="preserve"> </w:t>
      </w:r>
      <w:r w:rsidRPr="0090751D">
        <w:rPr>
          <w:rFonts w:ascii="Arial" w:hAnsi="Arial" w:cs="Arial"/>
        </w:rPr>
        <w:t>Applicants should</w:t>
      </w:r>
      <w:r>
        <w:rPr>
          <w:rFonts w:ascii="Arial" w:hAnsi="Arial" w:cs="Arial"/>
        </w:rPr>
        <w:t xml:space="preserve"> enjoy working with children, and should be able to respond to expectations of confidentiality</w:t>
      </w:r>
      <w:r w:rsidRPr="0090751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Pr="0046066B">
        <w:rPr>
          <w:rFonts w:ascii="Arial" w:hAnsi="Arial" w:cs="Arial"/>
        </w:rPr>
        <w:t xml:space="preserve">Otley All Saints </w:t>
      </w:r>
      <w:proofErr w:type="spellStart"/>
      <w:r w:rsidRPr="0046066B">
        <w:rPr>
          <w:rFonts w:ascii="Arial" w:hAnsi="Arial" w:cs="Arial"/>
        </w:rPr>
        <w:t>C</w:t>
      </w:r>
      <w:r w:rsidR="00ED509E">
        <w:rPr>
          <w:rFonts w:ascii="Arial" w:hAnsi="Arial" w:cs="Arial"/>
        </w:rPr>
        <w:t>of</w:t>
      </w:r>
      <w:r w:rsidRPr="0046066B">
        <w:rPr>
          <w:rFonts w:ascii="Arial" w:hAnsi="Arial" w:cs="Arial"/>
        </w:rPr>
        <w:t>E</w:t>
      </w:r>
      <w:proofErr w:type="spellEnd"/>
      <w:r w:rsidRPr="0046066B">
        <w:rPr>
          <w:rFonts w:ascii="Arial" w:hAnsi="Arial" w:cs="Arial"/>
        </w:rPr>
        <w:t xml:space="preserve"> Primary School is committed to the professional development of all staff.</w:t>
      </w:r>
      <w:r>
        <w:rPr>
          <w:rFonts w:ascii="Arial" w:hAnsi="Arial" w:cs="Arial"/>
        </w:rPr>
        <w:t xml:space="preserve">  </w:t>
      </w:r>
    </w:p>
    <w:p w:rsidR="00566ECB" w:rsidRDefault="00566ECB" w:rsidP="00566ECB">
      <w:pPr>
        <w:ind w:left="360"/>
        <w:jc w:val="both"/>
        <w:rPr>
          <w:rFonts w:ascii="Arial" w:hAnsi="Arial" w:cs="Arial"/>
        </w:rPr>
      </w:pPr>
    </w:p>
    <w:p w:rsidR="00566ECB" w:rsidRDefault="00566ECB" w:rsidP="00566ECB">
      <w:pPr>
        <w:ind w:left="360"/>
        <w:jc w:val="both"/>
        <w:rPr>
          <w:rFonts w:ascii="Arial" w:hAnsi="Arial" w:cs="Arial"/>
        </w:rPr>
      </w:pPr>
      <w:r w:rsidRPr="0046066B">
        <w:rPr>
          <w:rFonts w:ascii="Arial" w:hAnsi="Arial" w:cs="Arial"/>
        </w:rPr>
        <w:t xml:space="preserve">Our school is committed to safeguarding and promoting the welfare of children and expects all staff and volunteers to share this commitment. The successful candidate will be subject to an </w:t>
      </w:r>
      <w:r>
        <w:rPr>
          <w:rFonts w:ascii="Arial" w:hAnsi="Arial" w:cs="Arial"/>
        </w:rPr>
        <w:t>enhanced Disclosure and Barring Service (DBS</w:t>
      </w:r>
      <w:r w:rsidRPr="0046066B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check</w:t>
      </w:r>
      <w:r w:rsidRPr="0046066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W</w:t>
      </w:r>
      <w:r w:rsidRPr="0046066B">
        <w:rPr>
          <w:rFonts w:ascii="Arial" w:hAnsi="Arial" w:cs="Arial"/>
        </w:rPr>
        <w:t>e promote diversity and want a workforce which reflects the population of Leeds.</w:t>
      </w:r>
    </w:p>
    <w:p w:rsidR="00566ECB" w:rsidRPr="0046066B" w:rsidRDefault="00566ECB" w:rsidP="00566ECB">
      <w:pPr>
        <w:ind w:firstLine="360"/>
        <w:jc w:val="both"/>
        <w:rPr>
          <w:rFonts w:ascii="Arial" w:hAnsi="Arial" w:cs="Arial"/>
          <w:bCs/>
        </w:rPr>
      </w:pP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 xml:space="preserve">All Saints </w:t>
      </w:r>
      <w:proofErr w:type="spellStart"/>
      <w:r>
        <w:rPr>
          <w:rFonts w:ascii="Arial" w:hAnsi="Arial"/>
          <w:bCs/>
        </w:rPr>
        <w:t>C</w:t>
      </w:r>
      <w:r w:rsidR="00ED509E">
        <w:rPr>
          <w:rFonts w:ascii="Arial" w:hAnsi="Arial"/>
          <w:bCs/>
        </w:rPr>
        <w:t>of</w:t>
      </w:r>
      <w:r>
        <w:rPr>
          <w:rFonts w:ascii="Arial" w:hAnsi="Arial"/>
          <w:bCs/>
        </w:rPr>
        <w:t>E</w:t>
      </w:r>
      <w:proofErr w:type="spellEnd"/>
      <w:r>
        <w:rPr>
          <w:rFonts w:ascii="Arial" w:hAnsi="Arial"/>
          <w:bCs/>
        </w:rPr>
        <w:t xml:space="preserve"> Primary School offers an excellent environment, with well-motivated pupils and supportive parents and governors.  A flavour of the school can be gained from our website, and visits from those interested in the post are also warmly encouraged.</w:t>
      </w: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</w:p>
    <w:p w:rsidR="00566ECB" w:rsidRDefault="00566ECB" w:rsidP="00566ECB">
      <w:pPr>
        <w:ind w:left="360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I hope that you will consider completing an application.  This should be returned to me at the school by</w:t>
      </w:r>
      <w:r w:rsidR="00402CA7">
        <w:rPr>
          <w:rFonts w:ascii="Arial" w:hAnsi="Arial"/>
          <w:bCs/>
        </w:rPr>
        <w:t xml:space="preserve"> </w:t>
      </w:r>
      <w:r w:rsidR="00B57767">
        <w:rPr>
          <w:rFonts w:ascii="Arial" w:hAnsi="Arial"/>
          <w:bCs/>
        </w:rPr>
        <w:t xml:space="preserve">                            </w:t>
      </w:r>
      <w:r w:rsidR="001C24DD">
        <w:rPr>
          <w:rFonts w:ascii="Arial" w:hAnsi="Arial"/>
          <w:bCs/>
        </w:rPr>
        <w:t>.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566ECB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I look forward to hearing from you.</w:t>
      </w:r>
    </w:p>
    <w:p w:rsidR="00566ECB" w:rsidRDefault="00566ECB" w:rsidP="00566ECB">
      <w:pPr>
        <w:ind w:left="360"/>
        <w:rPr>
          <w:rFonts w:ascii="Arial" w:hAnsi="Arial"/>
          <w:bCs/>
        </w:rPr>
      </w:pPr>
    </w:p>
    <w:p w:rsidR="00566ECB" w:rsidRDefault="00C52417" w:rsidP="00566ECB">
      <w:pPr>
        <w:ind w:left="360"/>
        <w:rPr>
          <w:rFonts w:ascii="Arial" w:hAnsi="Arial"/>
          <w:bCs/>
        </w:rPr>
      </w:pPr>
      <w:r>
        <w:rPr>
          <w:rFonts w:ascii="Arial" w:hAnsi="Arial"/>
          <w:bCs/>
        </w:rPr>
        <w:t>Yours sincerely</w:t>
      </w:r>
    </w:p>
    <w:p w:rsidR="00566ECB" w:rsidRDefault="00566ECB" w:rsidP="00566ECB">
      <w:pPr>
        <w:rPr>
          <w:rFonts w:ascii="Arial" w:hAnsi="Arial"/>
          <w:bCs/>
        </w:rPr>
      </w:pPr>
      <w:r>
        <w:rPr>
          <w:rFonts w:ascii="Arial" w:hAnsi="Arial"/>
          <w:bCs/>
        </w:rPr>
        <w:t xml:space="preserve">     </w:t>
      </w:r>
      <w:r>
        <w:rPr>
          <w:rFonts w:ascii="Arial" w:hAnsi="Arial"/>
          <w:bCs/>
          <w:noProof/>
          <w:lang w:eastAsia="en-GB"/>
        </w:rPr>
        <w:drawing>
          <wp:inline distT="0" distB="0" distL="0" distR="0">
            <wp:extent cx="1228725" cy="752475"/>
            <wp:effectExtent l="0" t="0" r="9525" b="9525"/>
            <wp:docPr id="8" name="Picture 8" descr="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ECB" w:rsidRDefault="00566ECB" w:rsidP="00566ECB">
      <w:pPr>
        <w:ind w:left="360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Ian Thomson-Smith</w:t>
      </w:r>
    </w:p>
    <w:p w:rsidR="00566ECB" w:rsidRPr="00C67E37" w:rsidRDefault="00566ECB" w:rsidP="00566ECB">
      <w:pPr>
        <w:ind w:left="360"/>
        <w:rPr>
          <w:rFonts w:ascii="Arial" w:hAnsi="Arial" w:cs="Arial"/>
        </w:rPr>
      </w:pPr>
      <w:proofErr w:type="spellStart"/>
      <w:r>
        <w:rPr>
          <w:rFonts w:ascii="Arial" w:hAnsi="Arial"/>
          <w:bCs/>
        </w:rPr>
        <w:t>Headteacher</w:t>
      </w:r>
      <w:proofErr w:type="spellEnd"/>
    </w:p>
    <w:p w:rsidR="006C0C0A" w:rsidRPr="00AC393E" w:rsidRDefault="006C0C0A" w:rsidP="00AC393E">
      <w:pPr>
        <w:ind w:left="284"/>
        <w:rPr>
          <w:rFonts w:ascii="Arial" w:hAnsi="Arial" w:cs="Arial"/>
        </w:rPr>
      </w:pPr>
    </w:p>
    <w:sectPr w:rsidR="006C0C0A" w:rsidRPr="00AC393E" w:rsidSect="003F17E0">
      <w:headerReference w:type="first" r:id="rId9"/>
      <w:footerReference w:type="first" r:id="rId10"/>
      <w:pgSz w:w="11906" w:h="16838"/>
      <w:pgMar w:top="709" w:right="991" w:bottom="426" w:left="902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315F" w:rsidRDefault="00F5315F">
      <w:r>
        <w:separator/>
      </w:r>
    </w:p>
  </w:endnote>
  <w:endnote w:type="continuationSeparator" w:id="0">
    <w:p w:rsidR="00F5315F" w:rsidRDefault="00F53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3F17E0" w:rsidP="003F17E0">
    <w:pPr>
      <w:pStyle w:val="Footer"/>
    </w:pP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22B09D37" wp14:editId="6C8C08D7">
          <wp:extent cx="529756" cy="781050"/>
          <wp:effectExtent l="0" t="0" r="3810" b="0"/>
          <wp:docPr id="2" name="Picture 2" descr="YST Quality Mark - Silver logo 2014-15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ST Quality Mark - Silver logo 2014-15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756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533C1358" wp14:editId="42BEFEBF">
          <wp:extent cx="847725" cy="856036"/>
          <wp:effectExtent l="0" t="0" r="0" b="1270"/>
          <wp:docPr id="3" name="Picture 3" descr="FairAchiever blue small -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airAchiever blue small -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214" cy="8605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343FAED1" wp14:editId="0A226211">
          <wp:extent cx="1076325" cy="785639"/>
          <wp:effectExtent l="0" t="0" r="0" b="0"/>
          <wp:docPr id="4" name="Picture 4" descr="natio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ationa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929" cy="7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eorgia" w:hAnsi="Georgia"/>
        <w:color w:val="8B6547"/>
      </w:rPr>
      <w:t xml:space="preserve"> </w:t>
    </w:r>
    <w:r>
      <w:rPr>
        <w:rFonts w:ascii="Arial" w:hAnsi="Arial" w:cs="Arial"/>
        <w:noProof/>
        <w:lang w:eastAsia="en-GB"/>
      </w:rPr>
      <w:drawing>
        <wp:inline distT="0" distB="0" distL="0" distR="0" wp14:anchorId="6418ED5B" wp14:editId="2B56AB54">
          <wp:extent cx="657225" cy="763801"/>
          <wp:effectExtent l="0" t="0" r="0" b="0"/>
          <wp:docPr id="5" name="Picture 5" descr="c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f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551" cy="768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 </w:t>
    </w:r>
    <w:r>
      <w:rPr>
        <w:rFonts w:ascii="Georgia" w:hAnsi="Georgia"/>
        <w:noProof/>
        <w:color w:val="8B6547"/>
        <w:lang w:eastAsia="en-GB"/>
      </w:rPr>
      <w:drawing>
        <wp:inline distT="0" distB="0" distL="0" distR="0" wp14:anchorId="36F7853D" wp14:editId="50BF5930">
          <wp:extent cx="895350" cy="813124"/>
          <wp:effectExtent l="0" t="0" r="0" b="6350"/>
          <wp:docPr id="6" name="Picture 6" descr="eco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coschoo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7413" cy="814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</w:rPr>
      <w:t xml:space="preserve"> </w:t>
    </w:r>
    <w:r>
      <w:rPr>
        <w:noProof/>
        <w:lang w:eastAsia="en-GB"/>
      </w:rPr>
      <w:drawing>
        <wp:inline distT="0" distB="0" distL="0" distR="0" wp14:anchorId="57CD7315" wp14:editId="7FC4D500">
          <wp:extent cx="1266825" cy="588223"/>
          <wp:effectExtent l="0" t="0" r="0" b="254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P_Expert_Centre_Badge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8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16D6" w:rsidRPr="000316D6">
      <w:rPr>
        <w:rFonts w:ascii="Arial" w:hAnsi="Arial" w:cs="Arial"/>
        <w:b/>
        <w:noProof/>
        <w:sz w:val="22"/>
        <w:szCs w:val="22"/>
        <w:lang w:eastAsia="en-GB"/>
      </w:rPr>
      <w:t xml:space="preserve"> </w:t>
    </w:r>
    <w:r w:rsidR="000316D6">
      <w:rPr>
        <w:rFonts w:ascii="Arial" w:hAnsi="Arial" w:cs="Arial"/>
        <w:b/>
        <w:noProof/>
        <w:sz w:val="22"/>
        <w:szCs w:val="22"/>
        <w:lang w:eastAsia="en-GB"/>
      </w:rPr>
      <w:drawing>
        <wp:inline distT="0" distB="0" distL="0" distR="0" wp14:anchorId="41958FB8" wp14:editId="21B76694">
          <wp:extent cx="790575" cy="873118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PCIS2017_valid_to_Jun2019_text_CYMK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117" cy="8726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F17E0" w:rsidRDefault="003F17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315F" w:rsidRDefault="00F5315F">
      <w:r>
        <w:separator/>
      </w:r>
    </w:p>
  </w:footnote>
  <w:footnote w:type="continuationSeparator" w:id="0">
    <w:p w:rsidR="00F5315F" w:rsidRDefault="00F53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17E0" w:rsidRDefault="003F17E0" w:rsidP="003F17E0">
    <w:pPr>
      <w:pStyle w:val="Heading1"/>
      <w:ind w:left="360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12C5351" wp14:editId="2C85186D">
          <wp:simplePos x="0" y="0"/>
          <wp:positionH relativeFrom="column">
            <wp:posOffset>4000500</wp:posOffset>
          </wp:positionH>
          <wp:positionV relativeFrom="paragraph">
            <wp:posOffset>-128270</wp:posOffset>
          </wp:positionV>
          <wp:extent cx="2171700" cy="1998980"/>
          <wp:effectExtent l="0" t="0" r="0" b="1270"/>
          <wp:wrapSquare wrapText="bothSides"/>
          <wp:docPr id="1" name="Picture 4" descr="otle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tle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1998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17E0" w:rsidRDefault="003F17E0" w:rsidP="003F17E0">
    <w:pPr>
      <w:pStyle w:val="Heading1"/>
      <w:ind w:left="360"/>
    </w:pPr>
    <w:r>
      <w:t>Otley All Saints CE Primary School</w:t>
    </w:r>
  </w:p>
  <w:p w:rsidR="003F17E0" w:rsidRDefault="003F17E0" w:rsidP="003F17E0">
    <w:pPr>
      <w:ind w:left="360"/>
      <w:rPr>
        <w:rFonts w:ascii="Arial" w:hAnsi="Arial"/>
        <w:sz w:val="32"/>
      </w:rPr>
    </w:pPr>
  </w:p>
  <w:p w:rsidR="003F17E0" w:rsidRDefault="003F17E0" w:rsidP="003F17E0">
    <w:pPr>
      <w:ind w:left="360"/>
      <w:rPr>
        <w:rFonts w:ascii="Arial" w:hAnsi="Arial"/>
      </w:rPr>
    </w:pPr>
    <w:proofErr w:type="spellStart"/>
    <w:smartTag w:uri="urn:schemas-microsoft-com:office:smarttags" w:element="Street">
      <w:smartTag w:uri="urn:schemas-microsoft-com:office:smarttags" w:element="address">
        <w:r>
          <w:rPr>
            <w:rFonts w:ascii="Arial" w:hAnsi="Arial"/>
          </w:rPr>
          <w:t>Lisker</w:t>
        </w:r>
        <w:proofErr w:type="spellEnd"/>
        <w:r>
          <w:rPr>
            <w:rFonts w:ascii="Arial" w:hAnsi="Arial"/>
          </w:rPr>
          <w:t xml:space="preserve"> Drive</w:t>
        </w:r>
      </w:smartTag>
    </w:smartTag>
    <w:r>
      <w:rPr>
        <w:rFonts w:ascii="Arial" w:hAnsi="Arial"/>
      </w:rPr>
      <w:t xml:space="preserve">, Otley, </w:t>
    </w:r>
    <w:smartTag w:uri="urn:schemas-microsoft-com:office:smarttags" w:element="place">
      <w:r>
        <w:rPr>
          <w:rFonts w:ascii="Arial" w:hAnsi="Arial"/>
        </w:rPr>
        <w:t>West Yorkshire</w:t>
      </w:r>
    </w:smartTag>
    <w:r>
      <w:rPr>
        <w:rFonts w:ascii="Arial" w:hAnsi="Arial"/>
      </w:rPr>
      <w:t xml:space="preserve"> LS21 1DF </w:t>
    </w:r>
  </w:p>
  <w:p w:rsidR="003F17E0" w:rsidRPr="00AE1212" w:rsidRDefault="003F17E0" w:rsidP="003F17E0">
    <w:pPr>
      <w:ind w:left="360"/>
      <w:rPr>
        <w:rFonts w:ascii="Arial" w:hAnsi="Arial"/>
        <w:lang w:val="de-DE"/>
      </w:rPr>
    </w:pPr>
    <w:r w:rsidRPr="00AE1212">
      <w:rPr>
        <w:rFonts w:ascii="Arial" w:hAnsi="Arial"/>
        <w:lang w:val="de-DE"/>
      </w:rPr>
      <w:t>Tel: 01943 464703</w:t>
    </w:r>
  </w:p>
  <w:p w:rsidR="003F17E0" w:rsidRDefault="003F17E0" w:rsidP="003F17E0">
    <w:pPr>
      <w:ind w:left="360"/>
      <w:rPr>
        <w:rFonts w:ascii="Arial" w:hAnsi="Arial"/>
        <w:lang w:val="de-DE"/>
      </w:rPr>
    </w:pPr>
    <w:r>
      <w:rPr>
        <w:rFonts w:ascii="Arial" w:hAnsi="Arial"/>
        <w:lang w:val="de-DE"/>
      </w:rPr>
      <w:t xml:space="preserve">e-mail: </w:t>
    </w:r>
    <w:hyperlink r:id="rId2" w:history="1">
      <w:r w:rsidRPr="00347BC7">
        <w:rPr>
          <w:rStyle w:val="Hyperlink"/>
          <w:rFonts w:ascii="Arial" w:hAnsi="Arial"/>
          <w:lang w:val="de-DE"/>
        </w:rPr>
        <w:t>office@otleyallsaints.co.uk</w:t>
      </w:r>
    </w:hyperlink>
  </w:p>
  <w:p w:rsidR="003F17E0" w:rsidRDefault="003F17E0" w:rsidP="003F17E0">
    <w:pPr>
      <w:ind w:left="360"/>
      <w:rPr>
        <w:rFonts w:ascii="Arial" w:hAnsi="Arial"/>
      </w:rPr>
    </w:pPr>
    <w:r>
      <w:rPr>
        <w:rFonts w:ascii="Arial" w:hAnsi="Arial"/>
      </w:rPr>
      <w:t xml:space="preserve">Website: </w:t>
    </w:r>
    <w:hyperlink r:id="rId3" w:history="1">
      <w:r>
        <w:rPr>
          <w:rStyle w:val="Hyperlink"/>
          <w:rFonts w:ascii="Arial" w:hAnsi="Arial"/>
        </w:rPr>
        <w:t>www.otleyallsaints.co.uk</w:t>
      </w:r>
    </w:hyperlink>
  </w:p>
  <w:p w:rsidR="003F17E0" w:rsidRDefault="003F17E0" w:rsidP="003F17E0">
    <w:pPr>
      <w:ind w:left="360"/>
      <w:rPr>
        <w:rFonts w:ascii="Arial" w:hAnsi="Arial"/>
      </w:rPr>
    </w:pPr>
  </w:p>
  <w:p w:rsidR="003F17E0" w:rsidRDefault="003F17E0" w:rsidP="003F17E0">
    <w:pPr>
      <w:ind w:left="360"/>
      <w:rPr>
        <w:rFonts w:ascii="Arial" w:hAnsi="Arial"/>
        <w:b/>
      </w:rPr>
    </w:pPr>
    <w:proofErr w:type="spellStart"/>
    <w:r>
      <w:rPr>
        <w:rFonts w:ascii="Arial" w:hAnsi="Arial"/>
      </w:rPr>
      <w:t>Headteacher</w:t>
    </w:r>
    <w:proofErr w:type="spellEnd"/>
    <w:r>
      <w:rPr>
        <w:rFonts w:ascii="Arial" w:hAnsi="Arial"/>
      </w:rPr>
      <w:t xml:space="preserve">   </w:t>
    </w:r>
    <w:r>
      <w:rPr>
        <w:rFonts w:ascii="Arial" w:hAnsi="Arial"/>
        <w:b/>
      </w:rPr>
      <w:t>Mr Ian Thomson-Smith</w:t>
    </w:r>
  </w:p>
  <w:p w:rsidR="003F17E0" w:rsidRDefault="003F17E0" w:rsidP="003F17E0">
    <w:pPr>
      <w:pStyle w:val="Header"/>
    </w:pPr>
  </w:p>
  <w:p w:rsidR="003F17E0" w:rsidRDefault="003F17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18EB"/>
    <w:multiLevelType w:val="singleLevel"/>
    <w:tmpl w:val="546401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05B81774"/>
    <w:multiLevelType w:val="singleLevel"/>
    <w:tmpl w:val="0809000F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270362B1"/>
    <w:multiLevelType w:val="hybridMultilevel"/>
    <w:tmpl w:val="E3722ED6"/>
    <w:lvl w:ilvl="0" w:tplc="BEA44FD4">
      <w:numFmt w:val="bullet"/>
      <w:lvlText w:val="-"/>
      <w:lvlJc w:val="left"/>
      <w:pPr>
        <w:ind w:left="39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" w15:restartNumberingAfterBreak="0">
    <w:nsid w:val="307365FA"/>
    <w:multiLevelType w:val="singleLevel"/>
    <w:tmpl w:val="0EC87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 w15:restartNumberingAfterBreak="0">
    <w:nsid w:val="323269FF"/>
    <w:multiLevelType w:val="hybridMultilevel"/>
    <w:tmpl w:val="40661A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4D0591"/>
    <w:multiLevelType w:val="hybridMultilevel"/>
    <w:tmpl w:val="6F4AC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750C8D"/>
    <w:multiLevelType w:val="hybridMultilevel"/>
    <w:tmpl w:val="F1C81614"/>
    <w:lvl w:ilvl="0" w:tplc="01C09DEC">
      <w:numFmt w:val="bullet"/>
      <w:lvlText w:val="-"/>
      <w:lvlJc w:val="left"/>
      <w:pPr>
        <w:ind w:left="46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91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212"/>
    <w:rsid w:val="00002BC5"/>
    <w:rsid w:val="00003C68"/>
    <w:rsid w:val="000063F9"/>
    <w:rsid w:val="000075FA"/>
    <w:rsid w:val="00014D8F"/>
    <w:rsid w:val="000277FF"/>
    <w:rsid w:val="000316D6"/>
    <w:rsid w:val="00035F34"/>
    <w:rsid w:val="000412DB"/>
    <w:rsid w:val="00055D84"/>
    <w:rsid w:val="00062385"/>
    <w:rsid w:val="00064B8F"/>
    <w:rsid w:val="00066F9B"/>
    <w:rsid w:val="00075E24"/>
    <w:rsid w:val="00094F2C"/>
    <w:rsid w:val="000969FE"/>
    <w:rsid w:val="000A1BD0"/>
    <w:rsid w:val="000A3516"/>
    <w:rsid w:val="000A5037"/>
    <w:rsid w:val="000B6ACB"/>
    <w:rsid w:val="000C0A54"/>
    <w:rsid w:val="000E4C52"/>
    <w:rsid w:val="000E652E"/>
    <w:rsid w:val="000F6FC5"/>
    <w:rsid w:val="00106F05"/>
    <w:rsid w:val="001211A5"/>
    <w:rsid w:val="00127DBA"/>
    <w:rsid w:val="00136E69"/>
    <w:rsid w:val="00155D3D"/>
    <w:rsid w:val="00160129"/>
    <w:rsid w:val="001802C5"/>
    <w:rsid w:val="001A580D"/>
    <w:rsid w:val="001A6766"/>
    <w:rsid w:val="001C24DD"/>
    <w:rsid w:val="001D1582"/>
    <w:rsid w:val="001E5CE9"/>
    <w:rsid w:val="001F412C"/>
    <w:rsid w:val="0021239A"/>
    <w:rsid w:val="002152E1"/>
    <w:rsid w:val="00235861"/>
    <w:rsid w:val="00240789"/>
    <w:rsid w:val="00252F29"/>
    <w:rsid w:val="002643C3"/>
    <w:rsid w:val="00266E19"/>
    <w:rsid w:val="00266FCC"/>
    <w:rsid w:val="002769BA"/>
    <w:rsid w:val="00283570"/>
    <w:rsid w:val="00290A5F"/>
    <w:rsid w:val="0029571A"/>
    <w:rsid w:val="002A5D00"/>
    <w:rsid w:val="002A641C"/>
    <w:rsid w:val="002B01B3"/>
    <w:rsid w:val="002C2710"/>
    <w:rsid w:val="002C442C"/>
    <w:rsid w:val="002C5C9C"/>
    <w:rsid w:val="002E2503"/>
    <w:rsid w:val="002E3F5D"/>
    <w:rsid w:val="002F7855"/>
    <w:rsid w:val="0032151D"/>
    <w:rsid w:val="00321CCB"/>
    <w:rsid w:val="00323206"/>
    <w:rsid w:val="003460E4"/>
    <w:rsid w:val="00365EF7"/>
    <w:rsid w:val="00370A12"/>
    <w:rsid w:val="0039757F"/>
    <w:rsid w:val="003A7AC9"/>
    <w:rsid w:val="003B1812"/>
    <w:rsid w:val="003B2AB7"/>
    <w:rsid w:val="003B4EEC"/>
    <w:rsid w:val="003B7EDA"/>
    <w:rsid w:val="003D6587"/>
    <w:rsid w:val="003E4FC6"/>
    <w:rsid w:val="003F0DD0"/>
    <w:rsid w:val="003F17E0"/>
    <w:rsid w:val="003F7570"/>
    <w:rsid w:val="00400C42"/>
    <w:rsid w:val="00402CA7"/>
    <w:rsid w:val="00421A44"/>
    <w:rsid w:val="00424E33"/>
    <w:rsid w:val="00426A55"/>
    <w:rsid w:val="0043162C"/>
    <w:rsid w:val="004417FB"/>
    <w:rsid w:val="00442E2A"/>
    <w:rsid w:val="00445E20"/>
    <w:rsid w:val="004500C9"/>
    <w:rsid w:val="00462B34"/>
    <w:rsid w:val="00464CAB"/>
    <w:rsid w:val="00474ECA"/>
    <w:rsid w:val="00481CE4"/>
    <w:rsid w:val="0048341C"/>
    <w:rsid w:val="004941D1"/>
    <w:rsid w:val="004960E5"/>
    <w:rsid w:val="004C7608"/>
    <w:rsid w:val="004D745B"/>
    <w:rsid w:val="004F3E31"/>
    <w:rsid w:val="004F4784"/>
    <w:rsid w:val="00503107"/>
    <w:rsid w:val="00504E6A"/>
    <w:rsid w:val="00512686"/>
    <w:rsid w:val="005153C7"/>
    <w:rsid w:val="00520711"/>
    <w:rsid w:val="00525D6E"/>
    <w:rsid w:val="00535846"/>
    <w:rsid w:val="00540ECB"/>
    <w:rsid w:val="0055039F"/>
    <w:rsid w:val="00556D49"/>
    <w:rsid w:val="0055719A"/>
    <w:rsid w:val="00557345"/>
    <w:rsid w:val="00565711"/>
    <w:rsid w:val="00566ECB"/>
    <w:rsid w:val="00567AA7"/>
    <w:rsid w:val="00574E58"/>
    <w:rsid w:val="00584AE5"/>
    <w:rsid w:val="005869AC"/>
    <w:rsid w:val="00597639"/>
    <w:rsid w:val="005C1C74"/>
    <w:rsid w:val="005C4CA3"/>
    <w:rsid w:val="005E1FCC"/>
    <w:rsid w:val="005F059B"/>
    <w:rsid w:val="005F1324"/>
    <w:rsid w:val="005F7743"/>
    <w:rsid w:val="00602D1C"/>
    <w:rsid w:val="00613DC4"/>
    <w:rsid w:val="006326DC"/>
    <w:rsid w:val="00660478"/>
    <w:rsid w:val="00660C54"/>
    <w:rsid w:val="00673EFF"/>
    <w:rsid w:val="006767E4"/>
    <w:rsid w:val="00683E00"/>
    <w:rsid w:val="00690F5C"/>
    <w:rsid w:val="006B2DA2"/>
    <w:rsid w:val="006B6C7B"/>
    <w:rsid w:val="006C0C0A"/>
    <w:rsid w:val="006C177B"/>
    <w:rsid w:val="006C1D4E"/>
    <w:rsid w:val="006D4DA4"/>
    <w:rsid w:val="006F0D95"/>
    <w:rsid w:val="007041DA"/>
    <w:rsid w:val="00707113"/>
    <w:rsid w:val="00723608"/>
    <w:rsid w:val="00732EB3"/>
    <w:rsid w:val="00735AE8"/>
    <w:rsid w:val="00743989"/>
    <w:rsid w:val="00744829"/>
    <w:rsid w:val="0074488E"/>
    <w:rsid w:val="007572B0"/>
    <w:rsid w:val="00773A8C"/>
    <w:rsid w:val="0077648E"/>
    <w:rsid w:val="00777060"/>
    <w:rsid w:val="007870D6"/>
    <w:rsid w:val="0079252A"/>
    <w:rsid w:val="00797588"/>
    <w:rsid w:val="007B43B8"/>
    <w:rsid w:val="007D0924"/>
    <w:rsid w:val="007E557E"/>
    <w:rsid w:val="007F5941"/>
    <w:rsid w:val="00810622"/>
    <w:rsid w:val="00813A51"/>
    <w:rsid w:val="0081469E"/>
    <w:rsid w:val="008163F9"/>
    <w:rsid w:val="00837391"/>
    <w:rsid w:val="00851BD5"/>
    <w:rsid w:val="0087679D"/>
    <w:rsid w:val="00895738"/>
    <w:rsid w:val="008A6B78"/>
    <w:rsid w:val="008B418A"/>
    <w:rsid w:val="008B7B75"/>
    <w:rsid w:val="008C1ECD"/>
    <w:rsid w:val="008C2D4B"/>
    <w:rsid w:val="008D134A"/>
    <w:rsid w:val="008D1FF5"/>
    <w:rsid w:val="008F058D"/>
    <w:rsid w:val="008F4704"/>
    <w:rsid w:val="008F68CA"/>
    <w:rsid w:val="00904E06"/>
    <w:rsid w:val="00914216"/>
    <w:rsid w:val="00921A58"/>
    <w:rsid w:val="00925AC7"/>
    <w:rsid w:val="00927362"/>
    <w:rsid w:val="00936F5D"/>
    <w:rsid w:val="009522A5"/>
    <w:rsid w:val="0095698C"/>
    <w:rsid w:val="00956D68"/>
    <w:rsid w:val="009655E2"/>
    <w:rsid w:val="009774CD"/>
    <w:rsid w:val="00986F1F"/>
    <w:rsid w:val="00991004"/>
    <w:rsid w:val="009914DC"/>
    <w:rsid w:val="00993930"/>
    <w:rsid w:val="00997627"/>
    <w:rsid w:val="009A0A73"/>
    <w:rsid w:val="009B04F0"/>
    <w:rsid w:val="009B3B51"/>
    <w:rsid w:val="009F7D1C"/>
    <w:rsid w:val="00A13404"/>
    <w:rsid w:val="00A464A7"/>
    <w:rsid w:val="00A56F71"/>
    <w:rsid w:val="00A668A8"/>
    <w:rsid w:val="00AA12C6"/>
    <w:rsid w:val="00AA7DA4"/>
    <w:rsid w:val="00AB1A81"/>
    <w:rsid w:val="00AB36E2"/>
    <w:rsid w:val="00AB6709"/>
    <w:rsid w:val="00AC393E"/>
    <w:rsid w:val="00AC6B13"/>
    <w:rsid w:val="00AD019F"/>
    <w:rsid w:val="00AD437E"/>
    <w:rsid w:val="00AE1212"/>
    <w:rsid w:val="00AE1F99"/>
    <w:rsid w:val="00AE6A0C"/>
    <w:rsid w:val="00AF5667"/>
    <w:rsid w:val="00B0198C"/>
    <w:rsid w:val="00B04672"/>
    <w:rsid w:val="00B145AA"/>
    <w:rsid w:val="00B1681E"/>
    <w:rsid w:val="00B208F2"/>
    <w:rsid w:val="00B34534"/>
    <w:rsid w:val="00B352EF"/>
    <w:rsid w:val="00B377D5"/>
    <w:rsid w:val="00B45626"/>
    <w:rsid w:val="00B45EFF"/>
    <w:rsid w:val="00B510B6"/>
    <w:rsid w:val="00B51F69"/>
    <w:rsid w:val="00B52DAC"/>
    <w:rsid w:val="00B5487E"/>
    <w:rsid w:val="00B54AA1"/>
    <w:rsid w:val="00B57767"/>
    <w:rsid w:val="00B716B5"/>
    <w:rsid w:val="00B848EF"/>
    <w:rsid w:val="00B87347"/>
    <w:rsid w:val="00B93D05"/>
    <w:rsid w:val="00BA35A0"/>
    <w:rsid w:val="00BC468D"/>
    <w:rsid w:val="00C01032"/>
    <w:rsid w:val="00C029A6"/>
    <w:rsid w:val="00C065B0"/>
    <w:rsid w:val="00C1600B"/>
    <w:rsid w:val="00C2520C"/>
    <w:rsid w:val="00C25419"/>
    <w:rsid w:val="00C37718"/>
    <w:rsid w:val="00C47D5E"/>
    <w:rsid w:val="00C52417"/>
    <w:rsid w:val="00C57E6B"/>
    <w:rsid w:val="00C74E81"/>
    <w:rsid w:val="00C85F33"/>
    <w:rsid w:val="00C8745C"/>
    <w:rsid w:val="00C95335"/>
    <w:rsid w:val="00CB2E11"/>
    <w:rsid w:val="00CB6B48"/>
    <w:rsid w:val="00CF0E89"/>
    <w:rsid w:val="00D206C9"/>
    <w:rsid w:val="00D30060"/>
    <w:rsid w:val="00D4084D"/>
    <w:rsid w:val="00D6076E"/>
    <w:rsid w:val="00D729C0"/>
    <w:rsid w:val="00D7331A"/>
    <w:rsid w:val="00D75FE6"/>
    <w:rsid w:val="00D83CAC"/>
    <w:rsid w:val="00DC2EB9"/>
    <w:rsid w:val="00DD29B9"/>
    <w:rsid w:val="00DD4060"/>
    <w:rsid w:val="00DD650B"/>
    <w:rsid w:val="00DE000F"/>
    <w:rsid w:val="00DE11E9"/>
    <w:rsid w:val="00E02FD7"/>
    <w:rsid w:val="00E2495D"/>
    <w:rsid w:val="00E42BCE"/>
    <w:rsid w:val="00E53E74"/>
    <w:rsid w:val="00E6081F"/>
    <w:rsid w:val="00E66DE0"/>
    <w:rsid w:val="00E83A2D"/>
    <w:rsid w:val="00E902AA"/>
    <w:rsid w:val="00E9295F"/>
    <w:rsid w:val="00E92A44"/>
    <w:rsid w:val="00E97CC9"/>
    <w:rsid w:val="00EA2EC3"/>
    <w:rsid w:val="00EA37A2"/>
    <w:rsid w:val="00EB0891"/>
    <w:rsid w:val="00ED509E"/>
    <w:rsid w:val="00F00152"/>
    <w:rsid w:val="00F02C6B"/>
    <w:rsid w:val="00F03CEF"/>
    <w:rsid w:val="00F067B2"/>
    <w:rsid w:val="00F12C76"/>
    <w:rsid w:val="00F442D8"/>
    <w:rsid w:val="00F5315F"/>
    <w:rsid w:val="00F533F7"/>
    <w:rsid w:val="00F55B2C"/>
    <w:rsid w:val="00F6151A"/>
    <w:rsid w:val="00F65CA7"/>
    <w:rsid w:val="00F81626"/>
    <w:rsid w:val="00F85C6F"/>
    <w:rsid w:val="00FB6B33"/>
    <w:rsid w:val="00FC3B9B"/>
    <w:rsid w:val="00FC514E"/>
    <w:rsid w:val="00FC7C1D"/>
    <w:rsid w:val="00FE5CA4"/>
    <w:rsid w:val="00FF5C6F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91137"/>
    <o:shapelayout v:ext="edit">
      <o:idmap v:ext="edit" data="1"/>
    </o:shapelayout>
  </w:shapeDefaults>
  <w:decimalSymbol w:val="."/>
  <w:listSeparator w:val=","/>
  <w15:docId w15:val="{A310D40F-E271-4E7F-BD06-38ECFEF1D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D13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D134A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504E6A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3F17E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3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8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22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35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01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8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7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3322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8710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24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91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686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592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7130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5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58943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15485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82713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372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900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109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816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4738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741247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63481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91418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57494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231702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01625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81769693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11592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544085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9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tleyallsaints.co.uk" TargetMode="External"/><Relationship Id="rId2" Type="http://schemas.openxmlformats.org/officeDocument/2006/relationships/hyperlink" Target="mailto:office@otleyallsaints.co.uk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1\Application%20Data\Microsoft\Templates\Otley%20All%20Saints%20CE%20Primary%20Schoo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8A36A-637D-48F8-B7F6-929FE7B91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Otley All Saints CE Primary School</Template>
  <TotalTime>4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leeds school</Company>
  <LinksUpToDate>false</LinksUpToDate>
  <CharactersWithSpaces>1374</CharactersWithSpaces>
  <SharedDoc>false</SharedDoc>
  <HLinks>
    <vt:vector size="12" baseType="variant">
      <vt:variant>
        <vt:i4>4718614</vt:i4>
      </vt:variant>
      <vt:variant>
        <vt:i4>3</vt:i4>
      </vt:variant>
      <vt:variant>
        <vt:i4>0</vt:i4>
      </vt:variant>
      <vt:variant>
        <vt:i4>5</vt:i4>
      </vt:variant>
      <vt:variant>
        <vt:lpwstr>http://www.otleyallsaints.co.uk/</vt:lpwstr>
      </vt:variant>
      <vt:variant>
        <vt:lpwstr/>
      </vt:variant>
      <vt:variant>
        <vt:i4>917612</vt:i4>
      </vt:variant>
      <vt:variant>
        <vt:i4>0</vt:i4>
      </vt:variant>
      <vt:variant>
        <vt:i4>0</vt:i4>
      </vt:variant>
      <vt:variant>
        <vt:i4>5</vt:i4>
      </vt:variant>
      <vt:variant>
        <vt:lpwstr>mailto:office@otleyallsaints.co.uk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staffsb</cp:lastModifiedBy>
  <cp:revision>5</cp:revision>
  <cp:lastPrinted>2017-05-26T09:04:00Z</cp:lastPrinted>
  <dcterms:created xsi:type="dcterms:W3CDTF">2019-06-14T15:21:00Z</dcterms:created>
  <dcterms:modified xsi:type="dcterms:W3CDTF">2021-10-13T11:18:00Z</dcterms:modified>
</cp:coreProperties>
</file>