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98FF8" w14:textId="77777777" w:rsidR="00D91E53" w:rsidRPr="003C6101" w:rsidRDefault="00D74BDA">
      <w:pPr>
        <w:jc w:val="right"/>
        <w:rPr>
          <w:rFonts w:ascii="Arial" w:hAnsi="Arial" w:cs="Arial"/>
          <w:b/>
          <w:sz w:val="40"/>
          <w:szCs w:val="40"/>
          <w:lang w:val="en-GB"/>
        </w:rPr>
      </w:pPr>
      <w:r w:rsidRPr="003C6101">
        <w:rPr>
          <w:rFonts w:ascii="Arial" w:hAnsi="Arial" w:cs="Arial"/>
          <w:noProof/>
          <w:lang w:val="en-GB" w:eastAsia="en-GB"/>
        </w:rPr>
        <w:drawing>
          <wp:anchor distT="0" distB="0" distL="114300" distR="114300" simplePos="0" relativeHeight="251657728" behindDoc="1" locked="0" layoutInCell="1" allowOverlap="1" wp14:anchorId="52F2FCA9" wp14:editId="4ED3BD47">
            <wp:simplePos x="0" y="0"/>
            <wp:positionH relativeFrom="column">
              <wp:posOffset>172085</wp:posOffset>
            </wp:positionH>
            <wp:positionV relativeFrom="paragraph">
              <wp:posOffset>92075</wp:posOffset>
            </wp:positionV>
            <wp:extent cx="1457325" cy="1457325"/>
            <wp:effectExtent l="0" t="0" r="9525" b="9525"/>
            <wp:wrapSquare wrapText="bothSides"/>
            <wp:docPr id="7" name="Picture 2" descr="Grange%20Primary%20School%2001-08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98E" w:rsidRPr="003C6101">
        <w:rPr>
          <w:rFonts w:ascii="Arial" w:hAnsi="Arial" w:cs="Arial"/>
          <w:b/>
          <w:sz w:val="40"/>
          <w:szCs w:val="40"/>
          <w:lang w:val="en-GB"/>
        </w:rPr>
        <w:t>Grange Primary School</w:t>
      </w:r>
    </w:p>
    <w:p w14:paraId="3C950B04"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Church Gardens</w:t>
      </w:r>
    </w:p>
    <w:p w14:paraId="3CD45DEA"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Ealing</w:t>
      </w:r>
    </w:p>
    <w:p w14:paraId="3A239C18"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London</w:t>
      </w:r>
    </w:p>
    <w:p w14:paraId="0328268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W5 4HN</w:t>
      </w:r>
    </w:p>
    <w:p w14:paraId="3659D7EA" w14:textId="77777777" w:rsidR="00D91E53" w:rsidRPr="003C6101" w:rsidRDefault="00D91E53">
      <w:pPr>
        <w:jc w:val="right"/>
        <w:rPr>
          <w:rFonts w:ascii="Arial" w:hAnsi="Arial" w:cs="Arial"/>
          <w:sz w:val="16"/>
          <w:szCs w:val="16"/>
          <w:lang w:val="en-GB"/>
        </w:rPr>
      </w:pPr>
    </w:p>
    <w:p w14:paraId="2FBCF69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0208 567</w:t>
      </w:r>
      <w:r w:rsidR="00D74BDA" w:rsidRPr="003C6101">
        <w:rPr>
          <w:rFonts w:ascii="Arial" w:hAnsi="Arial" w:cs="Arial"/>
          <w:sz w:val="20"/>
          <w:szCs w:val="20"/>
          <w:lang w:val="en-GB"/>
        </w:rPr>
        <w:t xml:space="preserve"> </w:t>
      </w:r>
      <w:r w:rsidRPr="003C6101">
        <w:rPr>
          <w:rFonts w:ascii="Arial" w:hAnsi="Arial" w:cs="Arial"/>
          <w:sz w:val="20"/>
          <w:szCs w:val="20"/>
          <w:lang w:val="en-GB"/>
        </w:rPr>
        <w:t>1432</w:t>
      </w:r>
    </w:p>
    <w:p w14:paraId="7F4BD8E3" w14:textId="77777777" w:rsidR="00D91E53" w:rsidRPr="003C6101" w:rsidRDefault="00D91E53">
      <w:pPr>
        <w:jc w:val="center"/>
        <w:rPr>
          <w:rFonts w:ascii="Arial" w:hAnsi="Arial" w:cs="Arial"/>
          <w:sz w:val="16"/>
          <w:szCs w:val="16"/>
          <w:lang w:val="en-GB"/>
        </w:rPr>
      </w:pPr>
    </w:p>
    <w:p w14:paraId="1BCC6FDB"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Head</w:t>
      </w:r>
      <w:r w:rsidR="00F6698E" w:rsidRPr="003C6101">
        <w:rPr>
          <w:rFonts w:ascii="Arial" w:hAnsi="Arial" w:cs="Arial"/>
          <w:sz w:val="20"/>
          <w:szCs w:val="20"/>
          <w:lang w:val="en-GB"/>
        </w:rPr>
        <w:t xml:space="preserve">teacher: </w:t>
      </w:r>
      <w:r w:rsidR="007363A9" w:rsidRPr="003C6101">
        <w:rPr>
          <w:rFonts w:ascii="Arial" w:hAnsi="Arial" w:cs="Arial"/>
          <w:sz w:val="20"/>
          <w:szCs w:val="20"/>
          <w:lang w:val="en-GB"/>
        </w:rPr>
        <w:t>Jamie Maloy</w:t>
      </w:r>
    </w:p>
    <w:p w14:paraId="0CEBF3E9"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 xml:space="preserve">teacher: </w:t>
      </w:r>
      <w:r w:rsidR="00874A0E" w:rsidRPr="003C6101">
        <w:rPr>
          <w:rFonts w:ascii="Arial" w:hAnsi="Arial" w:cs="Arial"/>
          <w:sz w:val="20"/>
          <w:szCs w:val="20"/>
          <w:lang w:val="en-GB"/>
        </w:rPr>
        <w:t>Sarah Mea</w:t>
      </w:r>
      <w:r w:rsidR="00FC4517" w:rsidRPr="003C6101">
        <w:rPr>
          <w:rFonts w:ascii="Arial" w:hAnsi="Arial" w:cs="Arial"/>
          <w:sz w:val="20"/>
          <w:szCs w:val="20"/>
          <w:lang w:val="en-GB"/>
        </w:rPr>
        <w:t>rs</w:t>
      </w:r>
    </w:p>
    <w:p w14:paraId="52F8F2D5"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teacher: Sabina Sidhu</w:t>
      </w:r>
    </w:p>
    <w:p w14:paraId="3388B045" w14:textId="76B4FA4D" w:rsidR="00D91E53" w:rsidRPr="003C6101" w:rsidRDefault="00C244C6">
      <w:pPr>
        <w:jc w:val="right"/>
        <w:rPr>
          <w:rFonts w:ascii="Arial" w:hAnsi="Arial" w:cs="Arial"/>
          <w:sz w:val="20"/>
          <w:szCs w:val="20"/>
          <w:lang w:val="en-GB"/>
        </w:rPr>
      </w:pPr>
      <w:r>
        <w:rPr>
          <w:rFonts w:ascii="Arial" w:hAnsi="Arial" w:cs="Arial"/>
          <w:sz w:val="20"/>
          <w:szCs w:val="20"/>
          <w:lang w:val="en-GB"/>
        </w:rPr>
        <w:t>Office Manager: Karina Oliveira</w:t>
      </w:r>
    </w:p>
    <w:p w14:paraId="1DDF0735" w14:textId="77777777" w:rsidR="00436C49" w:rsidRPr="003C6101" w:rsidRDefault="006F5BC2" w:rsidP="00203972">
      <w:pPr>
        <w:jc w:val="right"/>
        <w:rPr>
          <w:rStyle w:val="Hyperlink"/>
          <w:rFonts w:ascii="Arial" w:hAnsi="Arial" w:cs="Arial"/>
          <w:sz w:val="20"/>
          <w:szCs w:val="20"/>
          <w:lang w:val="en-GB"/>
        </w:rPr>
      </w:pPr>
      <w:hyperlink r:id="rId9" w:history="1">
        <w:r w:rsidR="00F6698E" w:rsidRPr="003C6101">
          <w:rPr>
            <w:rStyle w:val="Hyperlink"/>
            <w:rFonts w:ascii="Arial" w:hAnsi="Arial" w:cs="Arial"/>
            <w:sz w:val="20"/>
            <w:szCs w:val="20"/>
            <w:lang w:val="en-GB"/>
          </w:rPr>
          <w:t>admin@grange.ealing.sch.uk</w:t>
        </w:r>
      </w:hyperlink>
    </w:p>
    <w:p w14:paraId="10244251" w14:textId="17F34673" w:rsidR="006C437D" w:rsidRDefault="006C437D" w:rsidP="006C437D">
      <w:pPr>
        <w:rPr>
          <w:rFonts w:ascii="Arial" w:hAnsi="Arial" w:cs="Arial"/>
        </w:rPr>
      </w:pPr>
    </w:p>
    <w:p w14:paraId="6AE26199" w14:textId="44E7944C" w:rsidR="00C244C6" w:rsidRDefault="00FA6F50" w:rsidP="00C244C6">
      <w:pPr>
        <w:jc w:val="right"/>
        <w:rPr>
          <w:rFonts w:ascii="Arial" w:hAnsi="Arial" w:cs="Arial"/>
        </w:rPr>
      </w:pPr>
      <w:r>
        <w:rPr>
          <w:rFonts w:ascii="Arial" w:hAnsi="Arial" w:cs="Arial"/>
        </w:rPr>
        <w:t xml:space="preserve">March </w:t>
      </w:r>
      <w:r w:rsidR="009B08B2">
        <w:rPr>
          <w:rFonts w:ascii="Arial" w:hAnsi="Arial" w:cs="Arial"/>
        </w:rPr>
        <w:t>2026</w:t>
      </w:r>
    </w:p>
    <w:p w14:paraId="0D7E9F3E" w14:textId="77777777" w:rsidR="009B08B2" w:rsidRDefault="009B08B2" w:rsidP="009B08B2">
      <w:pPr>
        <w:jc w:val="center"/>
        <w:rPr>
          <w:rFonts w:ascii="Arial" w:hAnsi="Arial" w:cs="Arial"/>
          <w:b/>
          <w:bCs/>
        </w:rPr>
      </w:pPr>
    </w:p>
    <w:p w14:paraId="727AD57F" w14:textId="68FB1117" w:rsidR="009B08B2" w:rsidRPr="009B08B2" w:rsidRDefault="009B08B2" w:rsidP="009B08B2">
      <w:pPr>
        <w:jc w:val="center"/>
        <w:rPr>
          <w:rFonts w:ascii="Arial" w:hAnsi="Arial" w:cs="Arial"/>
          <w:b/>
          <w:bCs/>
        </w:rPr>
      </w:pPr>
      <w:r w:rsidRPr="009B08B2">
        <w:rPr>
          <w:rFonts w:ascii="Arial" w:hAnsi="Arial" w:cs="Arial"/>
          <w:b/>
          <w:bCs/>
        </w:rPr>
        <w:t>Do you</w:t>
      </w:r>
      <w:r w:rsidR="00B47F34">
        <w:rPr>
          <w:rFonts w:ascii="Arial" w:hAnsi="Arial" w:cs="Arial"/>
          <w:b/>
          <w:bCs/>
        </w:rPr>
        <w:t xml:space="preserve"> have the skills to coach inclusive practice</w:t>
      </w:r>
      <w:r w:rsidR="00FA6F50">
        <w:rPr>
          <w:rFonts w:ascii="Arial" w:hAnsi="Arial" w:cs="Arial"/>
          <w:b/>
          <w:bCs/>
        </w:rPr>
        <w:t>?</w:t>
      </w:r>
    </w:p>
    <w:p w14:paraId="5A10CA88" w14:textId="77777777" w:rsidR="006C437D" w:rsidRPr="00C84A62" w:rsidRDefault="006C437D" w:rsidP="00F34570">
      <w:pPr>
        <w:rPr>
          <w:rFonts w:ascii="Arial" w:hAnsi="Arial" w:cs="Arial"/>
          <w:b/>
        </w:rPr>
      </w:pPr>
    </w:p>
    <w:p w14:paraId="5136AA95" w14:textId="54A136E5" w:rsidR="00F34570" w:rsidRPr="00C84A62" w:rsidRDefault="00FA6F50" w:rsidP="00F34570">
      <w:pPr>
        <w:rPr>
          <w:rFonts w:ascii="Arial" w:hAnsi="Arial" w:cs="Arial"/>
          <w:b/>
        </w:rPr>
      </w:pPr>
      <w:r>
        <w:rPr>
          <w:rFonts w:ascii="Arial" w:hAnsi="Arial" w:cs="Arial"/>
          <w:b/>
        </w:rPr>
        <w:t>Assistant Headteacher for Inclusion</w:t>
      </w:r>
    </w:p>
    <w:p w14:paraId="393AF48A" w14:textId="52A4CE57" w:rsidR="00C84A62" w:rsidRPr="00C84A62" w:rsidRDefault="00FA6F50" w:rsidP="00F34570">
      <w:pPr>
        <w:rPr>
          <w:rFonts w:ascii="Arial" w:hAnsi="Arial" w:cs="Arial"/>
          <w:b/>
        </w:rPr>
      </w:pPr>
      <w:r>
        <w:rPr>
          <w:rFonts w:ascii="Arial" w:hAnsi="Arial" w:cs="Arial"/>
          <w:b/>
        </w:rPr>
        <w:t>Leadership Scale L8 – L12, Inner London</w:t>
      </w:r>
    </w:p>
    <w:p w14:paraId="25C426E1" w14:textId="2028219C" w:rsidR="00C84A62" w:rsidRPr="00C84A62" w:rsidRDefault="009B08B2" w:rsidP="00F34570">
      <w:pPr>
        <w:rPr>
          <w:rFonts w:ascii="Arial" w:hAnsi="Arial" w:cs="Arial"/>
          <w:b/>
        </w:rPr>
      </w:pPr>
      <w:r>
        <w:rPr>
          <w:rFonts w:ascii="Arial" w:hAnsi="Arial" w:cs="Arial"/>
          <w:b/>
        </w:rPr>
        <w:t>Full time and permanent</w:t>
      </w:r>
    </w:p>
    <w:p w14:paraId="711449EC" w14:textId="02CB90E0" w:rsidR="00C84A62" w:rsidRDefault="00C84A62" w:rsidP="00F34570">
      <w:pPr>
        <w:rPr>
          <w:rFonts w:ascii="Arial" w:hAnsi="Arial" w:cs="Arial"/>
        </w:rPr>
      </w:pPr>
    </w:p>
    <w:p w14:paraId="02D7DDBB" w14:textId="4DB68D98" w:rsidR="00B47F34" w:rsidRDefault="00B47F34" w:rsidP="00B47F34">
      <w:pPr>
        <w:spacing w:line="276" w:lineRule="auto"/>
        <w:jc w:val="both"/>
        <w:rPr>
          <w:rFonts w:ascii="Arial" w:hAnsi="Arial" w:cs="Arial"/>
        </w:rPr>
      </w:pPr>
      <w:r>
        <w:rPr>
          <w:rFonts w:ascii="Arial" w:hAnsi="Arial" w:cs="Arial"/>
        </w:rPr>
        <w:t>Grange Primary School is seeking a leader with the drive, experience and knowledge to lead inclusion across the school. We wish to appoint an Assistant Headteacher who can lead our Inclusion team (Assistant SENDCo -managing the</w:t>
      </w:r>
      <w:r w:rsidR="00847B6C">
        <w:rPr>
          <w:rFonts w:ascii="Arial" w:hAnsi="Arial" w:cs="Arial"/>
        </w:rPr>
        <w:t xml:space="preserve"> main school</w:t>
      </w:r>
      <w:r>
        <w:rPr>
          <w:rFonts w:ascii="Arial" w:hAnsi="Arial" w:cs="Arial"/>
        </w:rPr>
        <w:t xml:space="preserve"> EHCP caseload, Inclusion Officer, and SRP lead teacher) whilst also coaching our mainstream staff in inclusive practices. </w:t>
      </w:r>
    </w:p>
    <w:p w14:paraId="0B007150" w14:textId="2B07BE10" w:rsidR="00B47F34" w:rsidRDefault="00B47F34" w:rsidP="00B47F34">
      <w:pPr>
        <w:spacing w:line="276" w:lineRule="auto"/>
        <w:jc w:val="both"/>
        <w:rPr>
          <w:rFonts w:ascii="Arial" w:hAnsi="Arial" w:cs="Arial"/>
        </w:rPr>
      </w:pPr>
    </w:p>
    <w:p w14:paraId="014284FA" w14:textId="01E11176" w:rsidR="00B47F34" w:rsidRDefault="00B47F34" w:rsidP="00B47F34">
      <w:pPr>
        <w:spacing w:line="276" w:lineRule="auto"/>
        <w:jc w:val="both"/>
        <w:rPr>
          <w:rFonts w:ascii="Arial" w:hAnsi="Arial" w:cs="Arial"/>
        </w:rPr>
      </w:pPr>
      <w:r>
        <w:rPr>
          <w:rFonts w:ascii="Arial" w:hAnsi="Arial" w:cs="Arial"/>
        </w:rPr>
        <w:t xml:space="preserve">We are looking for someone with demonstrable experience in adapting classroom practice to meet needs, who can coach teachers and TAs to develop innovative, sustainable and low-cost everyday changes to meet needs. </w:t>
      </w:r>
      <w:r w:rsidR="00BF120F">
        <w:rPr>
          <w:rFonts w:ascii="Arial" w:hAnsi="Arial" w:cs="Arial"/>
        </w:rPr>
        <w:t xml:space="preserve">You will also </w:t>
      </w:r>
      <w:r w:rsidR="00090CDA">
        <w:rPr>
          <w:rFonts w:ascii="Arial" w:hAnsi="Arial" w:cs="Arial"/>
        </w:rPr>
        <w:t xml:space="preserve">understand the graduated approach, statutory assessment, and the EHCP process, having experience as a SENDCo or similar. </w:t>
      </w:r>
    </w:p>
    <w:p w14:paraId="0485AC6A" w14:textId="77777777" w:rsidR="00B47F34" w:rsidRDefault="00B47F34" w:rsidP="00B47F34">
      <w:pPr>
        <w:spacing w:line="276" w:lineRule="auto"/>
        <w:jc w:val="both"/>
        <w:rPr>
          <w:rFonts w:ascii="Arial" w:hAnsi="Arial" w:cs="Arial"/>
        </w:rPr>
      </w:pPr>
    </w:p>
    <w:p w14:paraId="56819BF8" w14:textId="79A3A87C" w:rsidR="00B47F34" w:rsidRPr="009B08B2" w:rsidRDefault="00B47F34" w:rsidP="00B47F34">
      <w:pPr>
        <w:spacing w:line="276" w:lineRule="auto"/>
        <w:jc w:val="both"/>
        <w:rPr>
          <w:rFonts w:ascii="Arial" w:hAnsi="Arial" w:cs="Arial"/>
        </w:rPr>
      </w:pPr>
      <w:r>
        <w:rPr>
          <w:rFonts w:ascii="Arial" w:hAnsi="Arial" w:cs="Arial"/>
        </w:rPr>
        <w:t xml:space="preserve">Grange Primary School is entering an exciting new phase from September 2026, with the opening of our new Specialist Resourced Provision (SRP). </w:t>
      </w:r>
      <w:r w:rsidRPr="00B47F34">
        <w:rPr>
          <w:rFonts w:ascii="Arial" w:hAnsi="Arial" w:cs="Arial"/>
          <w:lang w:val="en-GB"/>
        </w:rPr>
        <w:t>As a part of Ealing’s strategy to ensure local SEND provision for its children, Grange Primary will be opening an SRP</w:t>
      </w:r>
      <w:r>
        <w:rPr>
          <w:rFonts w:ascii="Arial" w:hAnsi="Arial" w:cs="Arial"/>
          <w:lang w:val="en-GB"/>
        </w:rPr>
        <w:t xml:space="preserve">, </w:t>
      </w:r>
      <w:r w:rsidRPr="00B47F34">
        <w:rPr>
          <w:rFonts w:ascii="Arial" w:hAnsi="Arial" w:cs="Arial"/>
          <w:lang w:val="en-GB"/>
        </w:rPr>
        <w:t>for</w:t>
      </w:r>
      <w:r>
        <w:rPr>
          <w:rFonts w:ascii="Arial" w:hAnsi="Arial" w:cs="Arial"/>
          <w:lang w:val="en-GB"/>
        </w:rPr>
        <w:t xml:space="preserve"> </w:t>
      </w:r>
      <w:r w:rsidRPr="00B47F34">
        <w:rPr>
          <w:rFonts w:ascii="Arial" w:hAnsi="Arial" w:cs="Arial"/>
          <w:lang w:val="en-GB"/>
        </w:rPr>
        <w:t xml:space="preserve">children primarily with a diagnosis of Speech, Language and Communication needs or Autism. </w:t>
      </w:r>
      <w:r>
        <w:rPr>
          <w:rFonts w:ascii="Arial" w:hAnsi="Arial" w:cs="Arial"/>
          <w:lang w:val="en-GB"/>
        </w:rPr>
        <w:t xml:space="preserve">You would be the strategic lead for the SRP, working closely with the Lead Teacher to ensure quality of provision and collaborative working. </w:t>
      </w:r>
    </w:p>
    <w:p w14:paraId="3264C7D0" w14:textId="19084F65" w:rsidR="00C84A62" w:rsidRDefault="00E13615" w:rsidP="00B47F34">
      <w:pPr>
        <w:shd w:val="clear" w:color="auto" w:fill="FFFFFF"/>
        <w:spacing w:before="100" w:beforeAutospacing="1" w:after="100" w:afterAutospacing="1" w:line="276" w:lineRule="auto"/>
        <w:jc w:val="both"/>
        <w:rPr>
          <w:rFonts w:ascii="Arial" w:hAnsi="Arial" w:cs="Arial"/>
          <w:color w:val="333333"/>
          <w:lang w:val="en-GB" w:eastAsia="en-GB"/>
        </w:rPr>
      </w:pPr>
      <w:r w:rsidRPr="009B08B2">
        <w:rPr>
          <w:rFonts w:ascii="Arial" w:hAnsi="Arial" w:cs="Arial"/>
          <w:color w:val="333333"/>
          <w:lang w:val="en-GB" w:eastAsia="en-GB"/>
        </w:rPr>
        <w:t>Grange is</w:t>
      </w:r>
      <w:r w:rsidR="00C84A62" w:rsidRPr="009B08B2">
        <w:rPr>
          <w:rFonts w:ascii="Arial" w:hAnsi="Arial" w:cs="Arial"/>
          <w:color w:val="333333"/>
          <w:lang w:val="en-GB" w:eastAsia="en-GB"/>
        </w:rPr>
        <w:t xml:space="preserve"> located 2 minutes’ walk from South Ealing tube station. We are a diverse school and have a committed, friendly work force where everyone is valued and appreciated for their hard work.</w:t>
      </w:r>
      <w:r w:rsidR="009B08B2">
        <w:rPr>
          <w:rFonts w:ascii="Arial" w:hAnsi="Arial" w:cs="Arial"/>
          <w:color w:val="333333"/>
          <w:lang w:val="en-GB" w:eastAsia="en-GB"/>
        </w:rPr>
        <w:t xml:space="preserve"> We have a wellbeing committee, opportunities to take PPA from home, an amazing parental community and supportive Governors. Grange is also a leading school for race equity and anti-racist practices, and actively welcomes applications from global majority applicants. </w:t>
      </w:r>
    </w:p>
    <w:p w14:paraId="7A66451D" w14:textId="77777777" w:rsidR="003F711F" w:rsidRDefault="003F711F" w:rsidP="00B47F34">
      <w:pPr>
        <w:spacing w:line="276" w:lineRule="auto"/>
        <w:jc w:val="both"/>
        <w:rPr>
          <w:rFonts w:ascii="Arial" w:hAnsi="Arial" w:cs="Arial"/>
          <w:color w:val="333333"/>
          <w:lang w:val="en-GB" w:eastAsia="en-GB"/>
        </w:rPr>
      </w:pPr>
    </w:p>
    <w:p w14:paraId="1B8C54EC" w14:textId="77777777" w:rsidR="003F711F" w:rsidRDefault="003F711F" w:rsidP="00B47F34">
      <w:pPr>
        <w:spacing w:line="276" w:lineRule="auto"/>
        <w:jc w:val="both"/>
        <w:rPr>
          <w:rFonts w:ascii="Arial" w:hAnsi="Arial" w:cs="Arial"/>
          <w:color w:val="333333"/>
          <w:lang w:val="en-GB" w:eastAsia="en-GB"/>
        </w:rPr>
      </w:pPr>
    </w:p>
    <w:p w14:paraId="06D29851" w14:textId="77777777" w:rsidR="003F711F" w:rsidRDefault="003F711F" w:rsidP="00B47F34">
      <w:pPr>
        <w:spacing w:line="276" w:lineRule="auto"/>
        <w:jc w:val="both"/>
        <w:rPr>
          <w:rFonts w:ascii="Arial" w:hAnsi="Arial" w:cs="Arial"/>
          <w:color w:val="333333"/>
          <w:lang w:val="en-GB" w:eastAsia="en-GB"/>
        </w:rPr>
      </w:pPr>
    </w:p>
    <w:p w14:paraId="6966ED9A" w14:textId="77777777" w:rsidR="003F711F" w:rsidRDefault="003F711F" w:rsidP="00B47F34">
      <w:pPr>
        <w:spacing w:line="276" w:lineRule="auto"/>
        <w:jc w:val="both"/>
        <w:rPr>
          <w:rFonts w:ascii="Arial" w:hAnsi="Arial" w:cs="Arial"/>
          <w:color w:val="333333"/>
          <w:lang w:val="en-GB" w:eastAsia="en-GB"/>
        </w:rPr>
      </w:pPr>
    </w:p>
    <w:p w14:paraId="339E2AC7" w14:textId="6167E271" w:rsidR="00C84A62" w:rsidRPr="009B08B2" w:rsidRDefault="00C84A62" w:rsidP="00B47F34">
      <w:pPr>
        <w:spacing w:line="276" w:lineRule="auto"/>
        <w:jc w:val="both"/>
        <w:rPr>
          <w:rFonts w:ascii="Arial" w:hAnsi="Arial" w:cs="Arial"/>
          <w:color w:val="333333"/>
          <w:lang w:val="en-GB" w:eastAsia="en-GB"/>
        </w:rPr>
      </w:pPr>
      <w:r w:rsidRPr="009B08B2">
        <w:rPr>
          <w:rFonts w:ascii="Arial" w:hAnsi="Arial" w:cs="Arial"/>
          <w:color w:val="333333"/>
          <w:lang w:val="en-GB" w:eastAsia="en-GB"/>
        </w:rPr>
        <w:lastRenderedPageBreak/>
        <w:t>We are committed to safeguarding and promoting the welfare of children and young people and expect all staff and volunteers to share this commitment. The successful applicant will be required to apply for an Enhanced Disclosure from the DBS (Disclosure &amp; Barring Service). Further information can be found at:</w:t>
      </w:r>
    </w:p>
    <w:p w14:paraId="55DBE956" w14:textId="77777777" w:rsidR="00C84A62" w:rsidRPr="009B08B2" w:rsidRDefault="006F5BC2" w:rsidP="00B47F34">
      <w:pPr>
        <w:spacing w:line="276" w:lineRule="auto"/>
        <w:jc w:val="both"/>
        <w:rPr>
          <w:rFonts w:ascii="Arial" w:hAnsi="Arial" w:cs="Arial"/>
          <w:spacing w:val="-1"/>
          <w:lang w:val="en-GB" w:eastAsia="en-GB"/>
        </w:rPr>
      </w:pPr>
      <w:hyperlink r:id="rId10" w:history="1">
        <w:r w:rsidR="00C84A62" w:rsidRPr="009B08B2">
          <w:rPr>
            <w:rStyle w:val="Hyperlink"/>
            <w:rFonts w:ascii="Arial" w:hAnsi="Arial" w:cs="Arial"/>
            <w:spacing w:val="-1"/>
            <w:lang w:val="en-GB" w:eastAsia="en-GB"/>
          </w:rPr>
          <w:t>https://www.gov.uk/government/organisations/disclosure-and-barring-service</w:t>
        </w:r>
      </w:hyperlink>
    </w:p>
    <w:p w14:paraId="7093684C" w14:textId="77777777" w:rsidR="00C84A62" w:rsidRPr="009B08B2" w:rsidRDefault="00C84A62" w:rsidP="00B47F34">
      <w:pPr>
        <w:spacing w:line="276" w:lineRule="auto"/>
        <w:jc w:val="both"/>
        <w:rPr>
          <w:rFonts w:ascii="Arial" w:hAnsi="Arial" w:cs="Arial"/>
        </w:rPr>
      </w:pPr>
    </w:p>
    <w:p w14:paraId="2EAA125C" w14:textId="0C4254E9" w:rsidR="00C84A62" w:rsidRPr="009B08B2" w:rsidRDefault="00C84A62" w:rsidP="00B47F34">
      <w:pPr>
        <w:shd w:val="clear" w:color="auto" w:fill="FFFFFF"/>
        <w:spacing w:before="100" w:beforeAutospacing="1" w:after="100" w:afterAutospacing="1" w:line="276" w:lineRule="auto"/>
        <w:jc w:val="both"/>
        <w:rPr>
          <w:rFonts w:ascii="Arial" w:hAnsi="Arial" w:cs="Arial"/>
          <w:color w:val="333333"/>
          <w:lang w:val="en-GB" w:eastAsia="en-GB"/>
        </w:rPr>
      </w:pPr>
      <w:r w:rsidRPr="009B08B2">
        <w:rPr>
          <w:rFonts w:ascii="Arial" w:hAnsi="Arial" w:cs="Arial"/>
          <w:color w:val="333333"/>
          <w:lang w:val="en-GB" w:eastAsia="en-GB"/>
        </w:rPr>
        <w:t xml:space="preserve">Please </w:t>
      </w:r>
      <w:r w:rsidR="0010296B" w:rsidRPr="009B08B2">
        <w:rPr>
          <w:rFonts w:ascii="Arial" w:hAnsi="Arial" w:cs="Arial"/>
          <w:color w:val="333333"/>
          <w:lang w:val="en-GB" w:eastAsia="en-GB"/>
        </w:rPr>
        <w:t xml:space="preserve">email </w:t>
      </w:r>
      <w:r w:rsidR="009B08B2">
        <w:rPr>
          <w:rFonts w:ascii="Arial" w:hAnsi="Arial" w:cs="Arial"/>
          <w:color w:val="333333"/>
          <w:lang w:val="en-GB" w:eastAsia="en-GB"/>
        </w:rPr>
        <w:t>Jamie Maloy, Headteacher</w:t>
      </w:r>
      <w:r w:rsidR="007700A7" w:rsidRPr="009B08B2">
        <w:rPr>
          <w:rFonts w:ascii="Arial" w:hAnsi="Arial" w:cs="Arial"/>
          <w:color w:val="333333"/>
          <w:lang w:val="en-GB" w:eastAsia="en-GB"/>
        </w:rPr>
        <w:t xml:space="preserve"> </w:t>
      </w:r>
      <w:r w:rsidRPr="009B08B2">
        <w:rPr>
          <w:rFonts w:ascii="Arial" w:hAnsi="Arial" w:cs="Arial"/>
          <w:color w:val="333333"/>
          <w:lang w:val="en-GB" w:eastAsia="en-GB"/>
        </w:rPr>
        <w:t>on</w:t>
      </w:r>
      <w:r w:rsidR="0010296B" w:rsidRPr="009B08B2">
        <w:rPr>
          <w:rFonts w:ascii="Arial" w:hAnsi="Arial" w:cs="Arial"/>
          <w:color w:val="333333"/>
          <w:lang w:val="en-GB" w:eastAsia="en-GB"/>
        </w:rPr>
        <w:t xml:space="preserve"> </w:t>
      </w:r>
      <w:hyperlink r:id="rId11" w:history="1">
        <w:r w:rsidR="009B08B2" w:rsidRPr="00FE3DE9">
          <w:rPr>
            <w:rStyle w:val="Hyperlink"/>
            <w:rFonts w:ascii="Arial" w:hAnsi="Arial" w:cs="Arial"/>
            <w:lang w:val="en-GB" w:eastAsia="en-GB"/>
          </w:rPr>
          <w:t>admin@grange.ealing.sch.uk</w:t>
        </w:r>
      </w:hyperlink>
      <w:r w:rsidR="00003C57" w:rsidRPr="009B08B2">
        <w:rPr>
          <w:rFonts w:ascii="Arial" w:hAnsi="Arial" w:cs="Arial"/>
          <w:color w:val="333333"/>
          <w:lang w:val="en-GB" w:eastAsia="en-GB"/>
        </w:rPr>
        <w:t xml:space="preserve"> </w:t>
      </w:r>
      <w:r w:rsidR="00003C57" w:rsidRPr="009B08B2" w:rsidDel="007700A7">
        <w:rPr>
          <w:rFonts w:ascii="Arial" w:hAnsi="Arial" w:cs="Arial"/>
          <w:color w:val="333333"/>
          <w:lang w:val="en-GB" w:eastAsia="en-GB"/>
        </w:rPr>
        <w:t xml:space="preserve"> </w:t>
      </w:r>
      <w:r w:rsidR="0010296B" w:rsidRPr="009B08B2">
        <w:rPr>
          <w:rFonts w:ascii="Arial" w:hAnsi="Arial" w:cs="Arial"/>
          <w:color w:val="333333"/>
          <w:lang w:val="en-GB" w:eastAsia="en-GB"/>
        </w:rPr>
        <w:t xml:space="preserve"> </w:t>
      </w:r>
      <w:r w:rsidRPr="009B08B2">
        <w:rPr>
          <w:rFonts w:ascii="Arial" w:hAnsi="Arial" w:cs="Arial"/>
          <w:color w:val="333333"/>
          <w:lang w:val="en-GB" w:eastAsia="en-GB"/>
        </w:rPr>
        <w:t>to enquire about the job</w:t>
      </w:r>
      <w:r w:rsidR="0010296B" w:rsidRPr="009B08B2">
        <w:rPr>
          <w:rFonts w:ascii="Arial" w:hAnsi="Arial" w:cs="Arial"/>
          <w:color w:val="333333"/>
          <w:lang w:val="en-GB" w:eastAsia="en-GB"/>
        </w:rPr>
        <w:t xml:space="preserve"> and </w:t>
      </w:r>
      <w:r w:rsidR="00E13615" w:rsidRPr="009B08B2">
        <w:rPr>
          <w:rFonts w:ascii="Arial" w:hAnsi="Arial" w:cs="Arial"/>
          <w:color w:val="333333"/>
          <w:lang w:val="en-GB" w:eastAsia="en-GB"/>
        </w:rPr>
        <w:t xml:space="preserve">to </w:t>
      </w:r>
      <w:r w:rsidR="0010296B" w:rsidRPr="009B08B2">
        <w:rPr>
          <w:rFonts w:ascii="Arial" w:hAnsi="Arial" w:cs="Arial"/>
          <w:color w:val="333333"/>
          <w:lang w:val="en-GB" w:eastAsia="en-GB"/>
        </w:rPr>
        <w:t>arrange a visit to the school.</w:t>
      </w:r>
    </w:p>
    <w:p w14:paraId="4D8F2FE2" w14:textId="426A243E" w:rsidR="00C84A62" w:rsidRPr="009B08B2" w:rsidRDefault="00C84A62" w:rsidP="00B47F34">
      <w:pPr>
        <w:shd w:val="clear" w:color="auto" w:fill="FFFFFF"/>
        <w:spacing w:before="100" w:beforeAutospacing="1" w:after="100" w:afterAutospacing="1" w:line="276" w:lineRule="auto"/>
        <w:jc w:val="both"/>
        <w:rPr>
          <w:rFonts w:ascii="Arial" w:hAnsi="Arial" w:cs="Arial"/>
          <w:color w:val="333333"/>
          <w:lang w:val="en-GB" w:eastAsia="en-GB"/>
        </w:rPr>
      </w:pPr>
      <w:r w:rsidRPr="009B08B2">
        <w:rPr>
          <w:rFonts w:ascii="Arial" w:hAnsi="Arial" w:cs="Arial"/>
          <w:color w:val="333333"/>
          <w:lang w:val="en-GB" w:eastAsia="en-GB"/>
        </w:rPr>
        <w:t xml:space="preserve">To apply </w:t>
      </w:r>
      <w:r w:rsidR="0010296B" w:rsidRPr="009B08B2">
        <w:rPr>
          <w:rFonts w:ascii="Arial" w:hAnsi="Arial" w:cs="Arial"/>
          <w:color w:val="333333"/>
          <w:lang w:val="en-GB" w:eastAsia="en-GB"/>
        </w:rPr>
        <w:t xml:space="preserve">for this position, </w:t>
      </w:r>
      <w:r w:rsidRPr="009B08B2">
        <w:rPr>
          <w:rFonts w:ascii="Arial" w:hAnsi="Arial" w:cs="Arial"/>
          <w:color w:val="333333"/>
          <w:lang w:val="en-GB" w:eastAsia="en-GB"/>
        </w:rPr>
        <w:t>please download the application form, job description, person specification</w:t>
      </w:r>
      <w:r w:rsidR="00E13615" w:rsidRPr="009B08B2">
        <w:rPr>
          <w:rFonts w:ascii="Arial" w:hAnsi="Arial" w:cs="Arial"/>
          <w:color w:val="333333"/>
          <w:lang w:val="en-GB" w:eastAsia="en-GB"/>
        </w:rPr>
        <w:t>,</w:t>
      </w:r>
      <w:r w:rsidRPr="009B08B2">
        <w:rPr>
          <w:rFonts w:ascii="Arial" w:hAnsi="Arial" w:cs="Arial"/>
          <w:color w:val="333333"/>
          <w:lang w:val="en-GB" w:eastAsia="en-GB"/>
        </w:rPr>
        <w:t xml:space="preserve"> guidance notes </w:t>
      </w:r>
      <w:r w:rsidR="00E13615" w:rsidRPr="009B08B2">
        <w:rPr>
          <w:rFonts w:ascii="Arial" w:hAnsi="Arial" w:cs="Arial"/>
          <w:color w:val="333333"/>
          <w:lang w:val="en-GB" w:eastAsia="en-GB"/>
        </w:rPr>
        <w:t xml:space="preserve">and privacy notice </w:t>
      </w:r>
      <w:r w:rsidRPr="009B08B2">
        <w:rPr>
          <w:rFonts w:ascii="Arial" w:hAnsi="Arial" w:cs="Arial"/>
          <w:color w:val="333333"/>
          <w:lang w:val="en-GB" w:eastAsia="en-GB"/>
        </w:rPr>
        <w:t xml:space="preserve">from our school website (Employment at Grange section): </w:t>
      </w:r>
      <w:hyperlink r:id="rId12" w:history="1">
        <w:r w:rsidR="006F5BC2" w:rsidRPr="00C07898">
          <w:rPr>
            <w:rStyle w:val="Hyperlink"/>
            <w:rFonts w:ascii="Arial" w:hAnsi="Arial" w:cs="Arial"/>
            <w:lang w:val="en-GB" w:eastAsia="en-GB"/>
          </w:rPr>
          <w:t>https://www.grange.ealing.sch.uk/Vacancies/</w:t>
        </w:r>
      </w:hyperlink>
      <w:r w:rsidR="006F5BC2">
        <w:rPr>
          <w:rFonts w:ascii="Arial" w:hAnsi="Arial" w:cs="Arial"/>
          <w:color w:val="333333"/>
          <w:lang w:val="en-GB" w:eastAsia="en-GB"/>
        </w:rPr>
        <w:t xml:space="preserve"> </w:t>
      </w:r>
    </w:p>
    <w:p w14:paraId="092CD07D" w14:textId="637AE211" w:rsidR="00C84A62" w:rsidRPr="009B08B2" w:rsidRDefault="0010296B" w:rsidP="00B47F34">
      <w:pPr>
        <w:shd w:val="clear" w:color="auto" w:fill="FFFFFF"/>
        <w:spacing w:before="100" w:beforeAutospacing="1" w:after="100" w:afterAutospacing="1" w:line="276" w:lineRule="auto"/>
        <w:jc w:val="both"/>
        <w:rPr>
          <w:rFonts w:ascii="Arial" w:hAnsi="Arial" w:cs="Arial"/>
          <w:color w:val="333333"/>
          <w:lang w:val="en-GB" w:eastAsia="en-GB"/>
        </w:rPr>
      </w:pPr>
      <w:r w:rsidRPr="009B08B2">
        <w:rPr>
          <w:rFonts w:ascii="Arial" w:hAnsi="Arial" w:cs="Arial"/>
          <w:color w:val="333333"/>
          <w:lang w:val="en-GB" w:eastAsia="en-GB"/>
        </w:rPr>
        <w:t xml:space="preserve">Completed </w:t>
      </w:r>
      <w:r w:rsidR="00C84A62" w:rsidRPr="009B08B2">
        <w:rPr>
          <w:rFonts w:ascii="Arial" w:hAnsi="Arial" w:cs="Arial"/>
          <w:color w:val="333333"/>
          <w:lang w:val="en-GB" w:eastAsia="en-GB"/>
        </w:rPr>
        <w:t>application form</w:t>
      </w:r>
      <w:r w:rsidRPr="009B08B2">
        <w:rPr>
          <w:rFonts w:ascii="Arial" w:hAnsi="Arial" w:cs="Arial"/>
          <w:color w:val="333333"/>
          <w:lang w:val="en-GB" w:eastAsia="en-GB"/>
        </w:rPr>
        <w:t>s should be sent</w:t>
      </w:r>
      <w:r w:rsidR="007700A7" w:rsidRPr="009B08B2">
        <w:rPr>
          <w:rFonts w:ascii="Arial" w:hAnsi="Arial" w:cs="Arial"/>
          <w:color w:val="333333"/>
          <w:lang w:val="en-GB" w:eastAsia="en-GB"/>
        </w:rPr>
        <w:t xml:space="preserve"> to </w:t>
      </w:r>
      <w:hyperlink r:id="rId13" w:history="1">
        <w:r w:rsidR="007700A7" w:rsidRPr="009B08B2">
          <w:rPr>
            <w:rStyle w:val="Hyperlink"/>
            <w:rFonts w:ascii="Arial" w:hAnsi="Arial" w:cs="Arial"/>
            <w:lang w:val="en-GB" w:eastAsia="en-GB"/>
          </w:rPr>
          <w:t>koliveira@grange.ealing.sch.uk</w:t>
        </w:r>
      </w:hyperlink>
      <w:r w:rsidR="007700A7" w:rsidRPr="009B08B2">
        <w:rPr>
          <w:rFonts w:ascii="Arial" w:hAnsi="Arial" w:cs="Arial"/>
          <w:color w:val="333333"/>
          <w:lang w:val="en-GB" w:eastAsia="en-GB"/>
        </w:rPr>
        <w:t xml:space="preserve"> </w:t>
      </w:r>
      <w:r w:rsidR="007700A7" w:rsidRPr="009B08B2" w:rsidDel="007700A7">
        <w:rPr>
          <w:rFonts w:ascii="Arial" w:hAnsi="Arial" w:cs="Arial"/>
          <w:color w:val="333333"/>
          <w:lang w:val="en-GB" w:eastAsia="en-GB"/>
        </w:rPr>
        <w:t xml:space="preserve"> </w:t>
      </w:r>
    </w:p>
    <w:p w14:paraId="174707A8" w14:textId="77777777" w:rsidR="00C84A62" w:rsidRPr="009B08B2" w:rsidRDefault="00C84A62" w:rsidP="00B47F34">
      <w:pPr>
        <w:shd w:val="clear" w:color="auto" w:fill="FFFFFF"/>
        <w:spacing w:before="100" w:beforeAutospacing="1" w:after="100" w:afterAutospacing="1" w:line="276" w:lineRule="auto"/>
        <w:jc w:val="both"/>
        <w:rPr>
          <w:rFonts w:ascii="Arial" w:hAnsi="Arial" w:cs="Arial"/>
          <w:color w:val="333333"/>
          <w:sz w:val="28"/>
          <w:szCs w:val="28"/>
          <w:lang w:val="en-GB" w:eastAsia="en-GB"/>
        </w:rPr>
      </w:pPr>
      <w:r w:rsidRPr="009B08B2">
        <w:rPr>
          <w:rFonts w:ascii="Arial" w:hAnsi="Arial" w:cs="Arial"/>
          <w:color w:val="333333"/>
          <w:sz w:val="28"/>
          <w:szCs w:val="28"/>
          <w:u w:val="single"/>
          <w:lang w:val="en-GB" w:eastAsia="en-GB"/>
        </w:rPr>
        <w:t>CVs will not be accepted</w:t>
      </w:r>
      <w:r w:rsidRPr="009B08B2">
        <w:rPr>
          <w:rFonts w:ascii="Arial" w:hAnsi="Arial" w:cs="Arial"/>
          <w:color w:val="333333"/>
          <w:sz w:val="28"/>
          <w:szCs w:val="28"/>
          <w:lang w:val="en-GB" w:eastAsia="en-GB"/>
        </w:rPr>
        <w:t>.</w:t>
      </w:r>
    </w:p>
    <w:p w14:paraId="1AFD6D02" w14:textId="77777777" w:rsidR="00C84A62" w:rsidRPr="009B08B2" w:rsidRDefault="00C84A62" w:rsidP="00B47F34">
      <w:pPr>
        <w:shd w:val="clear" w:color="auto" w:fill="FFFFFF"/>
        <w:spacing w:line="276" w:lineRule="auto"/>
        <w:rPr>
          <w:rFonts w:ascii="Arial" w:hAnsi="Arial" w:cs="Arial"/>
          <w:color w:val="333333"/>
          <w:lang w:val="en-GB" w:eastAsia="en-GB"/>
        </w:rPr>
      </w:pPr>
    </w:p>
    <w:p w14:paraId="074BA951" w14:textId="14261DB3" w:rsidR="00C84A62" w:rsidRPr="009B08B2" w:rsidRDefault="00C84A62" w:rsidP="00B47F34">
      <w:pPr>
        <w:shd w:val="clear" w:color="auto" w:fill="FFFFFF"/>
        <w:spacing w:line="276" w:lineRule="auto"/>
        <w:rPr>
          <w:rFonts w:ascii="Arial" w:hAnsi="Arial" w:cs="Arial"/>
          <w:color w:val="333333"/>
          <w:lang w:val="en-GB" w:eastAsia="en-GB"/>
        </w:rPr>
      </w:pPr>
      <w:r w:rsidRPr="009B08B2">
        <w:rPr>
          <w:rFonts w:ascii="Arial" w:hAnsi="Arial" w:cs="Arial"/>
          <w:color w:val="333333"/>
          <w:lang w:val="en-GB" w:eastAsia="en-GB"/>
        </w:rPr>
        <w:t>Closing date:  Noon</w:t>
      </w:r>
      <w:r w:rsidR="00C87C1A" w:rsidRPr="009B08B2">
        <w:rPr>
          <w:rFonts w:ascii="Arial" w:hAnsi="Arial" w:cs="Arial"/>
          <w:color w:val="333333"/>
          <w:lang w:val="en-GB" w:eastAsia="en-GB"/>
        </w:rPr>
        <w:t xml:space="preserve"> on </w:t>
      </w:r>
      <w:r w:rsidR="00FD74F4">
        <w:rPr>
          <w:rFonts w:ascii="Arial" w:hAnsi="Arial" w:cs="Arial"/>
          <w:color w:val="333333"/>
          <w:lang w:val="en-GB" w:eastAsia="en-GB"/>
        </w:rPr>
        <w:t xml:space="preserve">Friday </w:t>
      </w:r>
      <w:r w:rsidR="00130AF4">
        <w:rPr>
          <w:rFonts w:ascii="Arial" w:hAnsi="Arial" w:cs="Arial"/>
          <w:color w:val="333333"/>
          <w:lang w:val="en-GB" w:eastAsia="en-GB"/>
        </w:rPr>
        <w:t>1</w:t>
      </w:r>
      <w:r w:rsidR="00130AF4" w:rsidRPr="00130AF4">
        <w:rPr>
          <w:rFonts w:ascii="Arial" w:hAnsi="Arial" w:cs="Arial"/>
          <w:color w:val="333333"/>
          <w:vertAlign w:val="superscript"/>
          <w:lang w:val="en-GB" w:eastAsia="en-GB"/>
        </w:rPr>
        <w:t>st</w:t>
      </w:r>
      <w:r w:rsidR="00130AF4">
        <w:rPr>
          <w:rFonts w:ascii="Arial" w:hAnsi="Arial" w:cs="Arial"/>
          <w:color w:val="333333"/>
          <w:lang w:val="en-GB" w:eastAsia="en-GB"/>
        </w:rPr>
        <w:t xml:space="preserve"> May</w:t>
      </w:r>
      <w:r w:rsidR="00FD74F4">
        <w:rPr>
          <w:rFonts w:ascii="Arial" w:hAnsi="Arial" w:cs="Arial"/>
          <w:color w:val="333333"/>
          <w:lang w:val="en-GB" w:eastAsia="en-GB"/>
        </w:rPr>
        <w:t xml:space="preserve"> 2026</w:t>
      </w:r>
    </w:p>
    <w:p w14:paraId="7CAB35C1" w14:textId="77777777" w:rsidR="00A32946" w:rsidRPr="009B08B2" w:rsidRDefault="00A32946" w:rsidP="00B47F34">
      <w:pPr>
        <w:shd w:val="clear" w:color="auto" w:fill="FFFFFF"/>
        <w:spacing w:line="276" w:lineRule="auto"/>
        <w:rPr>
          <w:rFonts w:ascii="Arial" w:hAnsi="Arial" w:cs="Arial"/>
          <w:color w:val="333333"/>
          <w:lang w:val="en-GB" w:eastAsia="en-GB"/>
        </w:rPr>
      </w:pPr>
    </w:p>
    <w:p w14:paraId="4F3A2932" w14:textId="068949DC" w:rsidR="00A32946" w:rsidRPr="009B08B2" w:rsidRDefault="00A32946" w:rsidP="00B47F34">
      <w:pPr>
        <w:shd w:val="clear" w:color="auto" w:fill="FFFFFF"/>
        <w:spacing w:line="276" w:lineRule="auto"/>
        <w:rPr>
          <w:rFonts w:ascii="Arial" w:hAnsi="Arial" w:cs="Arial"/>
          <w:color w:val="333333"/>
          <w:lang w:val="en-GB" w:eastAsia="en-GB"/>
        </w:rPr>
      </w:pPr>
      <w:r w:rsidRPr="009B08B2">
        <w:rPr>
          <w:rFonts w:ascii="Arial" w:hAnsi="Arial" w:cs="Arial"/>
          <w:color w:val="333333"/>
          <w:lang w:val="en-GB" w:eastAsia="en-GB"/>
        </w:rPr>
        <w:t>T</w:t>
      </w:r>
      <w:r w:rsidR="009B08B2">
        <w:rPr>
          <w:rFonts w:ascii="Arial" w:hAnsi="Arial" w:cs="Arial"/>
          <w:color w:val="333333"/>
          <w:lang w:val="en-GB" w:eastAsia="en-GB"/>
        </w:rPr>
        <w:t>asks</w:t>
      </w:r>
      <w:r w:rsidRPr="009B08B2">
        <w:rPr>
          <w:rFonts w:ascii="Arial" w:hAnsi="Arial" w:cs="Arial"/>
          <w:color w:val="333333"/>
          <w:lang w:val="en-GB" w:eastAsia="en-GB"/>
        </w:rPr>
        <w:t xml:space="preserve"> &amp; Interviews: </w:t>
      </w:r>
      <w:r w:rsidR="00FD74F4">
        <w:rPr>
          <w:rFonts w:ascii="Arial" w:hAnsi="Arial" w:cs="Arial"/>
          <w:color w:val="333333"/>
          <w:lang w:val="en-GB" w:eastAsia="en-GB"/>
        </w:rPr>
        <w:t>We</w:t>
      </w:r>
      <w:r w:rsidR="00130AF4">
        <w:rPr>
          <w:rFonts w:ascii="Arial" w:hAnsi="Arial" w:cs="Arial"/>
          <w:color w:val="333333"/>
          <w:lang w:val="en-GB" w:eastAsia="en-GB"/>
        </w:rPr>
        <w:t>ek of 4</w:t>
      </w:r>
      <w:r w:rsidR="00130AF4" w:rsidRPr="00130AF4">
        <w:rPr>
          <w:rFonts w:ascii="Arial" w:hAnsi="Arial" w:cs="Arial"/>
          <w:color w:val="333333"/>
          <w:vertAlign w:val="superscript"/>
          <w:lang w:val="en-GB" w:eastAsia="en-GB"/>
        </w:rPr>
        <w:t>th</w:t>
      </w:r>
      <w:r w:rsidR="00130AF4">
        <w:rPr>
          <w:rFonts w:ascii="Arial" w:hAnsi="Arial" w:cs="Arial"/>
          <w:color w:val="333333"/>
          <w:lang w:val="en-GB" w:eastAsia="en-GB"/>
        </w:rPr>
        <w:t xml:space="preserve"> May</w:t>
      </w:r>
      <w:r w:rsidR="00FD74F4">
        <w:rPr>
          <w:rFonts w:ascii="Arial" w:hAnsi="Arial" w:cs="Arial"/>
          <w:color w:val="333333"/>
          <w:lang w:val="en-GB" w:eastAsia="en-GB"/>
        </w:rPr>
        <w:t xml:space="preserve"> 2026</w:t>
      </w:r>
    </w:p>
    <w:p w14:paraId="054B3537" w14:textId="5E8F5E6E" w:rsidR="00C84A62" w:rsidRPr="009B08B2" w:rsidRDefault="00C84A62" w:rsidP="00B47F34">
      <w:pPr>
        <w:shd w:val="clear" w:color="auto" w:fill="FFFFFF"/>
        <w:spacing w:line="276" w:lineRule="auto"/>
        <w:rPr>
          <w:rFonts w:ascii="Arial" w:hAnsi="Arial" w:cs="Arial"/>
          <w:lang w:val="en-GB" w:eastAsia="en-GB"/>
        </w:rPr>
      </w:pPr>
    </w:p>
    <w:p w14:paraId="3D269A85" w14:textId="51D48736" w:rsidR="000D2AEC" w:rsidRPr="009B08B2" w:rsidRDefault="000D2AEC" w:rsidP="00B47F34">
      <w:pPr>
        <w:shd w:val="clear" w:color="auto" w:fill="FFFFFF"/>
        <w:spacing w:line="276" w:lineRule="auto"/>
        <w:rPr>
          <w:rFonts w:ascii="Arial" w:hAnsi="Arial" w:cs="Arial"/>
          <w:color w:val="FF0000"/>
          <w:lang w:val="en-GB" w:eastAsia="en-GB"/>
        </w:rPr>
      </w:pPr>
      <w:r w:rsidRPr="009B08B2">
        <w:rPr>
          <w:rFonts w:ascii="Arial" w:hAnsi="Arial" w:cs="Arial"/>
          <w:color w:val="FF0000"/>
          <w:lang w:val="en-GB" w:eastAsia="en-GB"/>
        </w:rPr>
        <w:t xml:space="preserve">Job start date: </w:t>
      </w:r>
      <w:r w:rsidR="00B47F34">
        <w:rPr>
          <w:rFonts w:ascii="Arial" w:hAnsi="Arial" w:cs="Arial"/>
          <w:color w:val="FF0000"/>
          <w:lang w:val="en-GB" w:eastAsia="en-GB"/>
        </w:rPr>
        <w:t>1</w:t>
      </w:r>
      <w:r w:rsidR="00B47F34" w:rsidRPr="00B47F34">
        <w:rPr>
          <w:rFonts w:ascii="Arial" w:hAnsi="Arial" w:cs="Arial"/>
          <w:color w:val="FF0000"/>
          <w:vertAlign w:val="superscript"/>
          <w:lang w:val="en-GB" w:eastAsia="en-GB"/>
        </w:rPr>
        <w:t>st</w:t>
      </w:r>
      <w:r w:rsidR="00B47F34">
        <w:rPr>
          <w:rFonts w:ascii="Arial" w:hAnsi="Arial" w:cs="Arial"/>
          <w:color w:val="FF0000"/>
          <w:lang w:val="en-GB" w:eastAsia="en-GB"/>
        </w:rPr>
        <w:t xml:space="preserve"> September 2026</w:t>
      </w:r>
    </w:p>
    <w:p w14:paraId="31452E7C" w14:textId="77777777" w:rsidR="00C84A62" w:rsidRDefault="00C84A62" w:rsidP="00B47F34">
      <w:pPr>
        <w:spacing w:line="276" w:lineRule="auto"/>
        <w:rPr>
          <w:rFonts w:ascii="Arial" w:hAnsi="Arial" w:cs="Arial"/>
        </w:rPr>
      </w:pPr>
    </w:p>
    <w:p w14:paraId="46152B08" w14:textId="77777777" w:rsidR="00C84A62" w:rsidRPr="003C6101" w:rsidRDefault="00C84A62" w:rsidP="00B47F34">
      <w:pPr>
        <w:spacing w:line="276" w:lineRule="auto"/>
        <w:rPr>
          <w:rFonts w:ascii="Arial" w:hAnsi="Arial" w:cs="Arial"/>
        </w:rPr>
      </w:pPr>
    </w:p>
    <w:p w14:paraId="35209F88" w14:textId="77777777" w:rsidR="006C437D" w:rsidRPr="003C6101" w:rsidRDefault="006C437D" w:rsidP="00B47F34">
      <w:pPr>
        <w:spacing w:line="276" w:lineRule="auto"/>
        <w:jc w:val="right"/>
        <w:rPr>
          <w:rFonts w:ascii="Arial" w:hAnsi="Arial" w:cs="Arial"/>
          <w:sz w:val="20"/>
          <w:szCs w:val="20"/>
          <w:lang w:val="en-GB"/>
        </w:rPr>
      </w:pPr>
    </w:p>
    <w:p w14:paraId="3F950524" w14:textId="77777777" w:rsidR="003C6101" w:rsidRPr="003C6101" w:rsidRDefault="003C6101" w:rsidP="003C6101">
      <w:pPr>
        <w:rPr>
          <w:rFonts w:ascii="Arial" w:hAnsi="Arial" w:cs="Arial"/>
          <w:sz w:val="20"/>
          <w:szCs w:val="20"/>
          <w:lang w:val="en-GB"/>
        </w:rPr>
      </w:pPr>
    </w:p>
    <w:sectPr w:rsidR="003C6101" w:rsidRPr="003C6101" w:rsidSect="003C6101">
      <w:footerReference w:type="default" r:id="rId14"/>
      <w:pgSz w:w="12240" w:h="15840"/>
      <w:pgMar w:top="-851" w:right="900" w:bottom="567" w:left="1418" w:header="27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9E93" w14:textId="77777777" w:rsidR="00D425D4" w:rsidRDefault="00D425D4">
      <w:r>
        <w:separator/>
      </w:r>
    </w:p>
  </w:endnote>
  <w:endnote w:type="continuationSeparator" w:id="0">
    <w:p w14:paraId="250FA6F0" w14:textId="77777777" w:rsidR="00D425D4" w:rsidRDefault="00D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B038" w14:textId="77777777" w:rsidR="00FC4517" w:rsidRPr="00B074BF" w:rsidRDefault="00D74BDA" w:rsidP="00FC4517">
    <w:pPr>
      <w:rPr>
        <w:rFonts w:ascii="Arial" w:hAnsi="Arial" w:cs="Arial"/>
        <w:color w:val="0000FF"/>
        <w:sz w:val="20"/>
        <w:szCs w:val="20"/>
        <w:u w:val="single"/>
        <w:lang w:val="en-GB"/>
      </w:rPr>
    </w:pPr>
    <w:r>
      <w:rPr>
        <w:noProof/>
        <w:lang w:val="en-GB" w:eastAsia="en-GB"/>
      </w:rPr>
      <mc:AlternateContent>
        <mc:Choice Requires="wpg">
          <w:drawing>
            <wp:anchor distT="0" distB="0" distL="114300" distR="114300" simplePos="0" relativeHeight="251657728" behindDoc="0" locked="0" layoutInCell="1" allowOverlap="1" wp14:anchorId="01E1816B" wp14:editId="432E8DE2">
              <wp:simplePos x="0" y="0"/>
              <wp:positionH relativeFrom="column">
                <wp:posOffset>481330</wp:posOffset>
              </wp:positionH>
              <wp:positionV relativeFrom="paragraph">
                <wp:posOffset>-890270</wp:posOffset>
              </wp:positionV>
              <wp:extent cx="6021705" cy="876300"/>
              <wp:effectExtent l="3175" t="4445"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76300"/>
                        <a:chOff x="1325" y="13702"/>
                        <a:chExt cx="9483" cy="1380"/>
                      </a:xfrm>
                    </wpg:grpSpPr>
                    <pic:pic xmlns:pic="http://schemas.openxmlformats.org/drawingml/2006/picture">
                      <pic:nvPicPr>
                        <pic:cNvPr id="2" name="Picture 3" descr="T:\Logos etc\ARTSMARKGOLD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55" y="13702"/>
                          <a:ext cx="1353"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21" y="13979"/>
                          <a:ext cx="110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C:\Users\mbyrne.GPS\AppData\Local\Microsoft\Windows\Temporary Internet Files\Content.IE5\2HWVZT77\RRSA-Level1-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504" y="13955"/>
                          <a:ext cx="1397"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25" y="13979"/>
                          <a:ext cx="88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LGC_Accreditation_Logo_2014_15.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25" y="13955"/>
                          <a:ext cx="90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63466" id="Group 27" o:spid="_x0000_s1026" style="position:absolute;margin-left:37.9pt;margin-top:-70.1pt;width:474.15pt;height:69pt;z-index:251657728" coordorigin="1325,13702" coordsize="9483,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&#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1/5m/Wz7n6cwHYNFTtLXdbbi&#10;ArnRATHtvdf22MrpGIBkPizdNjrf2VRnJ94l/e95SbeOQrbme3XVc7Tdd5A4QXOmNz64lWD5AFj1&#10;M3spvIsuYpdplNIr2Ht/5qRVZf2oZPzoOqFvfNbrKjr3v3Xuve/de6t7/lcduwUtZvXpPK1SRNk3&#10;/vztJJZFTz1tPT0+O3PjofI95aiShp6SpjijFxHT1DngEjOb7nPPEUM+4e3164BmP1lsCaVZVWO4&#10;QVOWKLFIqgfCkrHgesfffDl9njtuZYFJCDwJaeQJLRMfQai6knzZB1ct7z36x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&#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jHY8VzZMUFGMk8MdO+QFLAK56eIyGKBqvR52hjMzlVLaRqN&#10;hyfbAtbUXBuxHH9WVCl9I1lRWg1UrQVNBWgqfXpzxpfC8HU3gg101Omp4mnCuBn5dTPb/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p/NRrxJ2x1v&#10;jLxXo+vJa8qGvOBkdyZanBkTUdMTfwo6DYXIbk2450ffNuQ3Ou02fbVNrL/PvnkXI9P08ep1emMn&#10;vYuKmw3s+e67C/LtjU/t7s/l1Vz7w56nDr3v3XujW/CDH/xP5UdQU3iEvizGayGkuY7fwjaefyvl&#10;1BkuYfstYW/q06bG9jNP3d7X6z3m2KKmqk8r8af2VtNJXy4aK086UzWnQE9zZvA5F3B60rGi/wC9&#10;yxrT860+XHrZk99dOs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38zbIit+RuPpg6&#10;v/B+tNs44qEZDEZcvubLaGZgBKxGU1ahcWYD6ggcx/ve3QuPdWKGtfA2i3ThSlZbiSnz/tK1HrTi&#10;OssfZSHwuT3en9peyN9tEjT8vh6rv94tdS71737r3R4/5dmPFZ8pdo1BEROJwO88gpkBLqZNuV2L&#10;vCbHTLpyRBPHoLD/AAORX3WLYT+8ljKaVgtrp88cwPHj5/qfsr1GPu/L4fI1wmf1JYV/ZIrZ+Xb+&#10;2nWxd76p9Y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cj+YZkTW/KrfdMXdhiMVsrHAMqqsYl2hhstojK&#10;8uhOTLXPOpiPoB75T/ejuvqPefcoak+BBaJnyrbRSY9R+pXPmSOHWYftHD4XItq+P1JJm/ZK6Z/3&#10;nokvvHrqS+ve/de6sa/lg0H3fyGztUeBi+rNxVYJi1hpJtxbQxyxiS4ELmOtdgeSQpFrEkZWfc+t&#10;vH90bmY8IdmnbhXJntUpXyNHJr5gEedRD3vdL4fKMSeb30Y4+kcrfnwH7er9/fTHrF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R+alcch8o+4pz5&#10;Lx7hoqH9x9bWxm38PjRYm9o7UnoH9lbD8e+Qv3gbg3XvHv0pri6RMmv9nBFH+ztwPIUHWa3ttF4X&#10;I+3JjMLNj+lI7f5c/PornuHOhx1737r3VqP8qvHmTsntHK2l00ex8bjywA8IOSz0NSoka1xKRiTo&#10;F+QG/pxmb9zC2L82bzeZpHt0afL9SYNn5/p4+VeoL99ZabNYwYq1yzfPtQj9ndn8urwPfRDrG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&#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JuxdjU++KPrWbdWGj37kMTU5yj2qayP8Ai82LpCvmqftxfQShMiRsRLLFHJIiskUj&#10;KQSc08uRcxR8pSXtuOZZYGmW31DxTGvFtPlipANGZVdlBVHKmS7Puj7Y28rBIdqSQIZadgY8BX+R&#10;PAEgEgsAVn7P+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AoAAAAAAAAAIQBeCf8X2zoAANs6&#10;AAAVAAAAZHJzL21lZGlhL2ltYWdlNS5qcGVn/9j/4AAQSkZJRgABAQEA3ADcAAD/2wBDAAIBAQEB&#10;AQIBAQECAgICAgQDAgICAgUEBAMEBgUGBgYFBgYGBwkIBgcJBwYGCAsICQoKCgoKBggLDAsKDAkK&#10;Cgr/2wBDAQICAgICAgUDAwUKBwYHCgoKCgoKCgoKCgoKCgoKCgoKCgoKCgoKCgoKCgoKCgoKCgoK&#10;CgoKCgoKCgoKCgoKCgr/wAARCACOA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455;top:13702;width:135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">
                <v:imagedata r:id="rId6" o:title="ARTSMARKGOLD_RGB"/>
                <v:path arrowok="t"/>
              </v:shape>
              <v:shape id="Picture 3" o:spid="_x0000_s1028" type="#_x0000_t75" style="position:absolute;left:3021;top:13979;width:1105;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">
                <v:imagedata r:id="rId7" o:title=""/>
                <v:path arrowok="t"/>
              </v:shape>
              <v:shape id="Picture 7" o:spid="_x0000_s1029" type="#_x0000_t75" style="position:absolute;left:7504;top:13955;width:139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">
                <v:imagedata r:id="rId8" o:title="RRSA-Level1-logo"/>
                <v:path arrowok="t"/>
              </v:shape>
              <v:shape id="Picture 4" o:spid="_x0000_s1030" type="#_x0000_t75" style="position:absolute;left:5325;top:13979;width:88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">
                <v:imagedata r:id="rId9" o:title=""/>
                <v:path arrowok="t"/>
              </v:shape>
              <v:shape id="Picture 5" o:spid="_x0000_s1031" type="#_x0000_t75" alt="LGC_Accreditation_Logo_2014_15.jpg" style="position:absolute;left:1325;top:13955;width:90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">
                <v:imagedata r:id="rId10" o:title="LGC_Accreditation_Logo_2014_15"/>
                <v:path arrowok="t"/>
              </v:shape>
            </v:group>
          </w:pict>
        </mc:Fallback>
      </mc:AlternateContent>
    </w:r>
    <w:r w:rsidR="00FC4517">
      <w:rPr>
        <w:rStyle w:val="Hyperlink"/>
        <w:rFonts w:ascii="Arial" w:hAnsi="Arial" w:cs="Arial"/>
        <w:sz w:val="20"/>
        <w:szCs w:val="20"/>
        <w:lang w:val="en-GB"/>
      </w:rPr>
      <w:t>Any personal data collected will be stored and processed in accordance with our GDPR policy found on the school website in the GDPR section</w:t>
    </w:r>
  </w:p>
  <w:p w14:paraId="1DCA190E" w14:textId="77777777" w:rsidR="00436C49" w:rsidRDefault="00436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3D7D" w14:textId="77777777" w:rsidR="00D425D4" w:rsidRDefault="00D425D4">
      <w:r>
        <w:separator/>
      </w:r>
    </w:p>
  </w:footnote>
  <w:footnote w:type="continuationSeparator" w:id="0">
    <w:p w14:paraId="7793A4B8" w14:textId="77777777" w:rsidR="00D425D4" w:rsidRDefault="00D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E53"/>
    <w:rsid w:val="00003C57"/>
    <w:rsid w:val="00090CDA"/>
    <w:rsid w:val="000C285B"/>
    <w:rsid w:val="000D2AEC"/>
    <w:rsid w:val="0010296B"/>
    <w:rsid w:val="00130AF4"/>
    <w:rsid w:val="00165C59"/>
    <w:rsid w:val="00203972"/>
    <w:rsid w:val="002807B6"/>
    <w:rsid w:val="002B270D"/>
    <w:rsid w:val="002B5CEF"/>
    <w:rsid w:val="002D000D"/>
    <w:rsid w:val="00300ABC"/>
    <w:rsid w:val="003A2FD9"/>
    <w:rsid w:val="003B17F0"/>
    <w:rsid w:val="003C6101"/>
    <w:rsid w:val="003F711F"/>
    <w:rsid w:val="00406F39"/>
    <w:rsid w:val="00413C96"/>
    <w:rsid w:val="00436C49"/>
    <w:rsid w:val="004E5932"/>
    <w:rsid w:val="00515ECC"/>
    <w:rsid w:val="005B6C05"/>
    <w:rsid w:val="006047EF"/>
    <w:rsid w:val="00644BD1"/>
    <w:rsid w:val="00680AC3"/>
    <w:rsid w:val="00693C27"/>
    <w:rsid w:val="006C437D"/>
    <w:rsid w:val="006F5BC2"/>
    <w:rsid w:val="00713B58"/>
    <w:rsid w:val="007363A9"/>
    <w:rsid w:val="007518F5"/>
    <w:rsid w:val="007700A7"/>
    <w:rsid w:val="00770599"/>
    <w:rsid w:val="007A43C0"/>
    <w:rsid w:val="007F11E0"/>
    <w:rsid w:val="00847B6C"/>
    <w:rsid w:val="0087211E"/>
    <w:rsid w:val="00874A0E"/>
    <w:rsid w:val="00880C44"/>
    <w:rsid w:val="008960E3"/>
    <w:rsid w:val="008B2051"/>
    <w:rsid w:val="009B08B2"/>
    <w:rsid w:val="009B7C16"/>
    <w:rsid w:val="00A32946"/>
    <w:rsid w:val="00A728C9"/>
    <w:rsid w:val="00AA14A8"/>
    <w:rsid w:val="00AB5AF1"/>
    <w:rsid w:val="00B141DB"/>
    <w:rsid w:val="00B458F7"/>
    <w:rsid w:val="00B47F34"/>
    <w:rsid w:val="00BF120F"/>
    <w:rsid w:val="00C06A8F"/>
    <w:rsid w:val="00C244C6"/>
    <w:rsid w:val="00C31388"/>
    <w:rsid w:val="00C63D9A"/>
    <w:rsid w:val="00C84A62"/>
    <w:rsid w:val="00C87C1A"/>
    <w:rsid w:val="00D405C8"/>
    <w:rsid w:val="00D425D4"/>
    <w:rsid w:val="00D74BDA"/>
    <w:rsid w:val="00D91E53"/>
    <w:rsid w:val="00E13615"/>
    <w:rsid w:val="00EB4698"/>
    <w:rsid w:val="00F34570"/>
    <w:rsid w:val="00F406BE"/>
    <w:rsid w:val="00F6698E"/>
    <w:rsid w:val="00FA4ED8"/>
    <w:rsid w:val="00FA6F50"/>
    <w:rsid w:val="00FC4517"/>
    <w:rsid w:val="00FD7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AF3767C"/>
  <w15:docId w15:val="{D330DBF2-D02C-44AD-B1AD-A7861F9D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rsid w:val="00C31388"/>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770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7779">
      <w:bodyDiv w:val="1"/>
      <w:marLeft w:val="0"/>
      <w:marRight w:val="0"/>
      <w:marTop w:val="0"/>
      <w:marBottom w:val="0"/>
      <w:divBdr>
        <w:top w:val="none" w:sz="0" w:space="0" w:color="auto"/>
        <w:left w:val="none" w:sz="0" w:space="0" w:color="auto"/>
        <w:bottom w:val="none" w:sz="0" w:space="0" w:color="auto"/>
        <w:right w:val="none" w:sz="0" w:space="0" w:color="auto"/>
      </w:divBdr>
    </w:div>
    <w:div w:id="843932558">
      <w:bodyDiv w:val="1"/>
      <w:marLeft w:val="0"/>
      <w:marRight w:val="0"/>
      <w:marTop w:val="0"/>
      <w:marBottom w:val="0"/>
      <w:divBdr>
        <w:top w:val="none" w:sz="0" w:space="0" w:color="auto"/>
        <w:left w:val="none" w:sz="0" w:space="0" w:color="auto"/>
        <w:bottom w:val="none" w:sz="0" w:space="0" w:color="auto"/>
        <w:right w:val="none" w:sz="0" w:space="0" w:color="auto"/>
      </w:divBdr>
    </w:div>
    <w:div w:id="10203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oliveira@grange.ealing.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nge.ealing.sch.uk/Vacanc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grange.ealing.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organisations/disclosure-and-barring-service" TargetMode="External"/><Relationship Id="rId4" Type="http://schemas.openxmlformats.org/officeDocument/2006/relationships/settings" Target="settings.xml"/><Relationship Id="rId9" Type="http://schemas.openxmlformats.org/officeDocument/2006/relationships/hyperlink" Target="mailto:admin@grange.ealing.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yrne.GPS\Desktop\New%20Letter%20Head%20template%20Oct%2015%20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0B318-E5D1-477F-A9C2-A4F02826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 Head template Oct 15 dotx</Template>
  <TotalTime>57</TotalTime>
  <Pages>2</Pages>
  <Words>444</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Grange Primary School</vt:lpstr>
    </vt:vector>
  </TitlesOfParts>
  <Company>Grange Primary School</Company>
  <LinksUpToDate>false</LinksUpToDate>
  <CharactersWithSpaces>3359</CharactersWithSpaces>
  <SharedDoc>false</SharedDoc>
  <HLinks>
    <vt:vector size="6" baseType="variant">
      <vt:variant>
        <vt:i4>5111930</vt:i4>
      </vt:variant>
      <vt:variant>
        <vt:i4>0</vt:i4>
      </vt:variant>
      <vt:variant>
        <vt:i4>0</vt:i4>
      </vt:variant>
      <vt:variant>
        <vt:i4>5</vt:i4>
      </vt:variant>
      <vt:variant>
        <vt:lpwstr>mailto:admin@grange.ealing.sch.uk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Grange Primary School</dc:title>
  <dc:subject/>
  <dc:creator>mbyrne</dc:creator>
  <cp:keywords/>
  <cp:lastModifiedBy>Jamie Maloy</cp:lastModifiedBy>
  <cp:revision>12</cp:revision>
  <cp:lastPrinted>2017-10-02T09:08:00Z</cp:lastPrinted>
  <dcterms:created xsi:type="dcterms:W3CDTF">2025-11-10T16:33:00Z</dcterms:created>
  <dcterms:modified xsi:type="dcterms:W3CDTF">2026-03-27T12:46:00Z</dcterms:modified>
</cp:coreProperties>
</file>