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55B15" w14:textId="77777777" w:rsidR="00720B15" w:rsidRPr="00661CED" w:rsidRDefault="00720B15" w:rsidP="00661CED">
      <w:pPr>
        <w:jc w:val="center"/>
        <w:outlineLvl w:val="0"/>
        <w:rPr>
          <w:rFonts w:cs="Arial"/>
          <w:b/>
          <w:szCs w:val="24"/>
        </w:rPr>
      </w:pPr>
      <w:r>
        <w:rPr>
          <w:rFonts w:cs="Arial"/>
          <w:b/>
          <w:szCs w:val="24"/>
        </w:rPr>
        <w:t>PERSON SPECIFICATION</w:t>
      </w:r>
    </w:p>
    <w:p w14:paraId="5693F18B" w14:textId="77777777" w:rsidR="00720B15" w:rsidRPr="00636884" w:rsidRDefault="00720B15" w:rsidP="00720B15">
      <w:pPr>
        <w:jc w:val="both"/>
        <w:rPr>
          <w:rFonts w:cs="Arial"/>
          <w:b/>
          <w:sz w:val="21"/>
          <w:szCs w:val="21"/>
        </w:rPr>
      </w:pPr>
    </w:p>
    <w:p w14:paraId="04A65530" w14:textId="6574C4A1" w:rsidR="00720B15" w:rsidRDefault="00720B15" w:rsidP="00720B15">
      <w:pPr>
        <w:ind w:left="284" w:right="402"/>
        <w:jc w:val="both"/>
        <w:rPr>
          <w:rFonts w:cs="Arial"/>
          <w:b/>
          <w:szCs w:val="22"/>
        </w:rPr>
      </w:pPr>
      <w:r w:rsidRPr="00636884">
        <w:rPr>
          <w:rFonts w:cs="Arial"/>
          <w:b/>
          <w:szCs w:val="22"/>
        </w:rPr>
        <w:t xml:space="preserve">Job Title </w:t>
      </w:r>
      <w:r w:rsidRPr="00636884">
        <w:rPr>
          <w:rFonts w:cs="Arial"/>
          <w:b/>
          <w:szCs w:val="22"/>
        </w:rPr>
        <w:tab/>
      </w:r>
      <w:r w:rsidRPr="00636884">
        <w:rPr>
          <w:rFonts w:cs="Arial"/>
          <w:b/>
          <w:szCs w:val="22"/>
        </w:rPr>
        <w:tab/>
      </w:r>
      <w:r w:rsidR="00903C1B">
        <w:rPr>
          <w:rFonts w:cs="Arial"/>
          <w:b/>
          <w:szCs w:val="22"/>
        </w:rPr>
        <w:t xml:space="preserve">Assistant SENCO/ HLTA </w:t>
      </w:r>
      <w:r w:rsidR="003A20D0">
        <w:rPr>
          <w:rFonts w:cs="Arial"/>
          <w:b/>
          <w:szCs w:val="22"/>
        </w:rPr>
        <w:t>Lillington Nursery &amp;</w:t>
      </w:r>
      <w:r w:rsidR="00A428A9">
        <w:rPr>
          <w:rFonts w:cs="Arial"/>
          <w:b/>
          <w:szCs w:val="22"/>
        </w:rPr>
        <w:t xml:space="preserve"> Primary School</w:t>
      </w:r>
    </w:p>
    <w:p w14:paraId="7C1ED74B" w14:textId="77777777" w:rsidR="00082C9F" w:rsidRDefault="00082C9F" w:rsidP="00720B15">
      <w:pPr>
        <w:ind w:left="284" w:right="402"/>
        <w:jc w:val="both"/>
        <w:rPr>
          <w:rFonts w:cs="Arial"/>
          <w:b/>
          <w:szCs w:val="22"/>
        </w:rPr>
      </w:pPr>
    </w:p>
    <w:p w14:paraId="463655AD" w14:textId="77777777" w:rsidR="00082C9F" w:rsidRDefault="00082C9F" w:rsidP="00720B15">
      <w:pPr>
        <w:ind w:left="284" w:right="402"/>
        <w:jc w:val="both"/>
        <w:rPr>
          <w:rFonts w:cs="Arial"/>
          <w:b/>
          <w:szCs w:val="22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3447"/>
        <w:gridCol w:w="3447"/>
      </w:tblGrid>
      <w:tr w:rsidR="00082C9F" w:rsidRPr="00821D48" w14:paraId="71824956" w14:textId="77777777" w:rsidTr="00821D48">
        <w:tc>
          <w:tcPr>
            <w:tcW w:w="3505" w:type="dxa"/>
            <w:shd w:val="clear" w:color="auto" w:fill="auto"/>
          </w:tcPr>
          <w:p w14:paraId="2D81AA63" w14:textId="77777777" w:rsidR="00082C9F" w:rsidRPr="00821D48" w:rsidRDefault="00082C9F" w:rsidP="00821D48">
            <w:pPr>
              <w:ind w:right="402"/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p w14:paraId="627257F4" w14:textId="77777777" w:rsidR="00082C9F" w:rsidRPr="00821D48" w:rsidRDefault="00082C9F" w:rsidP="00821D48">
            <w:pPr>
              <w:ind w:right="402"/>
              <w:jc w:val="both"/>
              <w:rPr>
                <w:rFonts w:cs="Arial"/>
                <w:b/>
                <w:szCs w:val="22"/>
              </w:rPr>
            </w:pPr>
            <w:r w:rsidRPr="00821D48">
              <w:rPr>
                <w:rFonts w:cs="Arial"/>
                <w:b/>
                <w:szCs w:val="22"/>
              </w:rPr>
              <w:t>Essential</w:t>
            </w:r>
          </w:p>
        </w:tc>
        <w:tc>
          <w:tcPr>
            <w:tcW w:w="3447" w:type="dxa"/>
            <w:shd w:val="clear" w:color="auto" w:fill="auto"/>
          </w:tcPr>
          <w:p w14:paraId="57A50A20" w14:textId="77777777" w:rsidR="00082C9F" w:rsidRPr="00821D48" w:rsidRDefault="009267DE" w:rsidP="00821D48">
            <w:pPr>
              <w:ind w:right="402"/>
              <w:jc w:val="both"/>
              <w:rPr>
                <w:rFonts w:cs="Arial"/>
                <w:b/>
                <w:szCs w:val="22"/>
              </w:rPr>
            </w:pPr>
            <w:r w:rsidRPr="00821D48">
              <w:rPr>
                <w:rFonts w:cs="Arial"/>
                <w:b/>
                <w:szCs w:val="22"/>
              </w:rPr>
              <w:t>Desirable</w:t>
            </w:r>
          </w:p>
        </w:tc>
      </w:tr>
      <w:tr w:rsidR="009267DE" w:rsidRPr="00821D48" w14:paraId="0D8ADBA7" w14:textId="77777777" w:rsidTr="00821D48">
        <w:tc>
          <w:tcPr>
            <w:tcW w:w="10399" w:type="dxa"/>
            <w:gridSpan w:val="3"/>
            <w:shd w:val="clear" w:color="auto" w:fill="auto"/>
          </w:tcPr>
          <w:p w14:paraId="2E444EAC" w14:textId="77777777" w:rsidR="009267DE" w:rsidRPr="00821D48" w:rsidRDefault="009267DE" w:rsidP="00821D48">
            <w:pPr>
              <w:ind w:right="402"/>
              <w:jc w:val="both"/>
              <w:rPr>
                <w:rFonts w:cs="Arial"/>
                <w:b/>
                <w:szCs w:val="22"/>
              </w:rPr>
            </w:pPr>
            <w:r w:rsidRPr="00821D48">
              <w:rPr>
                <w:rFonts w:cs="Arial"/>
                <w:b/>
                <w:szCs w:val="22"/>
              </w:rPr>
              <w:t>Qualifications and Experience</w:t>
            </w:r>
          </w:p>
        </w:tc>
      </w:tr>
      <w:tr w:rsidR="00082C9F" w:rsidRPr="00821D48" w14:paraId="5ACF2F3C" w14:textId="77777777" w:rsidTr="00821D48">
        <w:tc>
          <w:tcPr>
            <w:tcW w:w="3505" w:type="dxa"/>
            <w:shd w:val="clear" w:color="auto" w:fill="auto"/>
          </w:tcPr>
          <w:p w14:paraId="23194DDE" w14:textId="77777777" w:rsidR="00082C9F" w:rsidRPr="00821D48" w:rsidRDefault="009267DE" w:rsidP="00821D48">
            <w:pPr>
              <w:ind w:right="402"/>
              <w:jc w:val="both"/>
              <w:rPr>
                <w:rFonts w:cs="Arial"/>
                <w:szCs w:val="22"/>
              </w:rPr>
            </w:pPr>
            <w:r w:rsidRPr="00821D48">
              <w:rPr>
                <w:rFonts w:cs="Arial"/>
                <w:b/>
                <w:szCs w:val="22"/>
              </w:rPr>
              <w:t>Education</w:t>
            </w:r>
          </w:p>
        </w:tc>
        <w:tc>
          <w:tcPr>
            <w:tcW w:w="3447" w:type="dxa"/>
            <w:shd w:val="clear" w:color="auto" w:fill="auto"/>
          </w:tcPr>
          <w:p w14:paraId="1CCCF9F8" w14:textId="77777777" w:rsidR="009267DE" w:rsidRPr="003622CB" w:rsidRDefault="009267DE" w:rsidP="00821D48">
            <w:pPr>
              <w:numPr>
                <w:ilvl w:val="0"/>
                <w:numId w:val="41"/>
              </w:numPr>
              <w:rPr>
                <w:rFonts w:ascii="Arial" w:hAnsi="Arial" w:cs="Arial"/>
                <w:sz w:val="22"/>
                <w:szCs w:val="22"/>
              </w:rPr>
            </w:pPr>
            <w:r w:rsidRPr="003622CB">
              <w:rPr>
                <w:rFonts w:ascii="Arial" w:hAnsi="Arial" w:cs="Arial"/>
                <w:sz w:val="22"/>
                <w:szCs w:val="22"/>
              </w:rPr>
              <w:t xml:space="preserve">Good standard of education – 5 GCSE’s or equivalent. </w:t>
            </w:r>
          </w:p>
          <w:p w14:paraId="7E9E5B08" w14:textId="1D234FFE" w:rsidR="009267DE" w:rsidRPr="003622CB" w:rsidRDefault="00903C1B" w:rsidP="00821D48">
            <w:pPr>
              <w:numPr>
                <w:ilvl w:val="0"/>
                <w:numId w:val="4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Higher Level Teaching Assistant Status </w:t>
            </w:r>
          </w:p>
          <w:p w14:paraId="1C174E19" w14:textId="77777777" w:rsidR="00082C9F" w:rsidRPr="003622CB" w:rsidRDefault="00082C9F" w:rsidP="00821D48">
            <w:pPr>
              <w:ind w:right="40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p w14:paraId="2207AEEB" w14:textId="47ABC481" w:rsidR="00082C9F" w:rsidRDefault="00903C1B" w:rsidP="00903C1B">
            <w:pPr>
              <w:numPr>
                <w:ilvl w:val="0"/>
                <w:numId w:val="41"/>
              </w:numPr>
              <w:ind w:right="402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Forest School Qualification or willingness to complete</w:t>
            </w:r>
          </w:p>
          <w:p w14:paraId="451BE93A" w14:textId="0890FD70" w:rsidR="00903C1B" w:rsidRPr="003622CB" w:rsidRDefault="00903C1B" w:rsidP="00903C1B">
            <w:pPr>
              <w:numPr>
                <w:ilvl w:val="0"/>
                <w:numId w:val="41"/>
              </w:numPr>
              <w:ind w:right="402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Thrive Training, or a willingness to complete</w:t>
            </w:r>
          </w:p>
        </w:tc>
      </w:tr>
      <w:tr w:rsidR="00082C9F" w:rsidRPr="00821D48" w14:paraId="6F345F2B" w14:textId="77777777" w:rsidTr="00821D48">
        <w:tc>
          <w:tcPr>
            <w:tcW w:w="3505" w:type="dxa"/>
            <w:shd w:val="clear" w:color="auto" w:fill="auto"/>
          </w:tcPr>
          <w:p w14:paraId="5953F07B" w14:textId="77777777" w:rsidR="009267DE" w:rsidRPr="009267DE" w:rsidRDefault="009267DE" w:rsidP="00821D4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72"/>
            </w:tblGrid>
            <w:tr w:rsidR="009267DE" w:rsidRPr="009267DE" w14:paraId="4503615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10"/>
              </w:trPr>
              <w:tc>
                <w:tcPr>
                  <w:tcW w:w="0" w:type="auto"/>
                </w:tcPr>
                <w:p w14:paraId="043D76CE" w14:textId="77777777" w:rsidR="009267DE" w:rsidRPr="009267DE" w:rsidRDefault="009267DE" w:rsidP="009267DE">
                  <w:pPr>
                    <w:autoSpaceDE w:val="0"/>
                    <w:autoSpaceDN w:val="0"/>
                    <w:adjustRightInd w:val="0"/>
                    <w:rPr>
                      <w:rFonts w:cs="Arial"/>
                      <w:b/>
                      <w:color w:val="000000"/>
                      <w:szCs w:val="22"/>
                    </w:rPr>
                  </w:pPr>
                  <w:r w:rsidRPr="009267DE">
                    <w:rPr>
                      <w:rFonts w:cs="Arial"/>
                      <w:b/>
                      <w:color w:val="000000"/>
                      <w:szCs w:val="22"/>
                    </w:rPr>
                    <w:t xml:space="preserve">Experience </w:t>
                  </w:r>
                </w:p>
              </w:tc>
            </w:tr>
          </w:tbl>
          <w:p w14:paraId="2DB9989A" w14:textId="77777777" w:rsidR="00082C9F" w:rsidRPr="00821D48" w:rsidRDefault="00082C9F" w:rsidP="00821D48">
            <w:pPr>
              <w:ind w:right="402"/>
              <w:jc w:val="both"/>
              <w:rPr>
                <w:rFonts w:cs="Arial"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p w14:paraId="4420118E" w14:textId="77777777" w:rsidR="009267DE" w:rsidRPr="003622CB" w:rsidRDefault="009267DE" w:rsidP="00821D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9267DE" w:rsidRPr="003622CB" w14:paraId="5EAAEE3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65"/>
              </w:trPr>
              <w:tc>
                <w:tcPr>
                  <w:tcW w:w="0" w:type="auto"/>
                </w:tcPr>
                <w:p w14:paraId="1D4E449D" w14:textId="77777777" w:rsidR="009267DE" w:rsidRPr="003622CB" w:rsidRDefault="009267DE" w:rsidP="009267D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5E8169C7" w14:textId="77777777" w:rsidR="00082C9F" w:rsidRPr="003622CB" w:rsidRDefault="00082C9F" w:rsidP="00821D48">
            <w:pPr>
              <w:ind w:right="40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p w14:paraId="516C7845" w14:textId="3F1EF1DB" w:rsidR="00903C1B" w:rsidRPr="00903C1B" w:rsidRDefault="009267DE" w:rsidP="00903C1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622CB">
              <w:rPr>
                <w:rFonts w:ascii="Arial" w:hAnsi="Arial" w:cs="Arial"/>
                <w:color w:val="000000"/>
                <w:sz w:val="22"/>
                <w:szCs w:val="22"/>
              </w:rPr>
              <w:t xml:space="preserve">Experience of delivering whole class teaching having achieved the Professional Standards for </w:t>
            </w:r>
            <w:r w:rsidR="00B6240A">
              <w:rPr>
                <w:rFonts w:ascii="Arial" w:hAnsi="Arial" w:cs="Arial"/>
                <w:color w:val="000000"/>
                <w:sz w:val="22"/>
                <w:szCs w:val="22"/>
              </w:rPr>
              <w:t>Cover Supervisors</w:t>
            </w:r>
          </w:p>
          <w:p w14:paraId="66A1FB58" w14:textId="77777777" w:rsidR="00082C9F" w:rsidRPr="003622CB" w:rsidRDefault="00082C9F" w:rsidP="00821D48">
            <w:pPr>
              <w:ind w:right="40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67DE" w:rsidRPr="00821D48" w14:paraId="2E0AC292" w14:textId="77777777" w:rsidTr="00821D48">
        <w:tc>
          <w:tcPr>
            <w:tcW w:w="10399" w:type="dxa"/>
            <w:gridSpan w:val="3"/>
            <w:shd w:val="clear" w:color="auto" w:fill="auto"/>
          </w:tcPr>
          <w:p w14:paraId="4733ECA8" w14:textId="77777777" w:rsidR="009267DE" w:rsidRPr="003622CB" w:rsidRDefault="009267DE" w:rsidP="00821D48">
            <w:pPr>
              <w:ind w:right="402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622CB">
              <w:rPr>
                <w:rFonts w:ascii="Arial" w:hAnsi="Arial" w:cs="Arial"/>
                <w:b/>
                <w:sz w:val="22"/>
                <w:szCs w:val="22"/>
              </w:rPr>
              <w:t>Professional Experience</w:t>
            </w:r>
          </w:p>
        </w:tc>
      </w:tr>
      <w:tr w:rsidR="00082C9F" w:rsidRPr="00821D48" w14:paraId="3CC8CE3A" w14:textId="77777777" w:rsidTr="00821D48">
        <w:tc>
          <w:tcPr>
            <w:tcW w:w="3505" w:type="dxa"/>
            <w:shd w:val="clear" w:color="auto" w:fill="auto"/>
          </w:tcPr>
          <w:p w14:paraId="6DD73733" w14:textId="77777777" w:rsidR="009267DE" w:rsidRPr="009267DE" w:rsidRDefault="009267DE" w:rsidP="00821D4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61"/>
            </w:tblGrid>
            <w:tr w:rsidR="009267DE" w:rsidRPr="009267DE" w14:paraId="293D0139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10"/>
              </w:trPr>
              <w:tc>
                <w:tcPr>
                  <w:tcW w:w="0" w:type="auto"/>
                </w:tcPr>
                <w:p w14:paraId="746D8966" w14:textId="77777777" w:rsidR="009267DE" w:rsidRPr="009267DE" w:rsidRDefault="009267DE" w:rsidP="009267DE">
                  <w:pPr>
                    <w:autoSpaceDE w:val="0"/>
                    <w:autoSpaceDN w:val="0"/>
                    <w:adjustRightInd w:val="0"/>
                    <w:rPr>
                      <w:rFonts w:cs="Arial"/>
                      <w:b/>
                      <w:color w:val="000000"/>
                      <w:szCs w:val="22"/>
                    </w:rPr>
                  </w:pPr>
                  <w:r w:rsidRPr="009267DE">
                    <w:rPr>
                      <w:rFonts w:cs="Arial"/>
                      <w:b/>
                      <w:color w:val="000000"/>
                      <w:szCs w:val="22"/>
                    </w:rPr>
                    <w:t xml:space="preserve">Safeguarding </w:t>
                  </w:r>
                </w:p>
              </w:tc>
            </w:tr>
          </w:tbl>
          <w:p w14:paraId="2464A23A" w14:textId="77777777" w:rsidR="00082C9F" w:rsidRPr="00821D48" w:rsidRDefault="00082C9F" w:rsidP="00821D48">
            <w:pPr>
              <w:ind w:right="402"/>
              <w:jc w:val="both"/>
              <w:rPr>
                <w:rFonts w:cs="Arial"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31"/>
            </w:tblGrid>
            <w:tr w:rsidR="009267DE" w:rsidRPr="003622CB" w14:paraId="77236E9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38"/>
              </w:trPr>
              <w:tc>
                <w:tcPr>
                  <w:tcW w:w="0" w:type="auto"/>
                </w:tcPr>
                <w:p w14:paraId="43B05F97" w14:textId="77777777" w:rsidR="009267DE" w:rsidRPr="003622CB" w:rsidRDefault="009267DE" w:rsidP="009267DE">
                  <w:pPr>
                    <w:numPr>
                      <w:ilvl w:val="0"/>
                      <w:numId w:val="43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622CB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Thorough knowledge and understanding of safeguarding children. </w:t>
                  </w:r>
                </w:p>
                <w:p w14:paraId="604FF97F" w14:textId="77777777" w:rsidR="009267DE" w:rsidRPr="003622CB" w:rsidRDefault="009267DE" w:rsidP="009267D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2555FDC2" w14:textId="77777777" w:rsidR="00082C9F" w:rsidRPr="003622CB" w:rsidRDefault="00082C9F" w:rsidP="00821D48">
            <w:pPr>
              <w:ind w:right="40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p w14:paraId="6EF4B4CB" w14:textId="77777777" w:rsidR="00082C9F" w:rsidRPr="003622CB" w:rsidRDefault="00082C9F" w:rsidP="00821D48">
            <w:pPr>
              <w:ind w:right="40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67DE" w:rsidRPr="00821D48" w14:paraId="3C26AF87" w14:textId="77777777" w:rsidTr="00821D48">
        <w:tc>
          <w:tcPr>
            <w:tcW w:w="3505" w:type="dxa"/>
            <w:shd w:val="clear" w:color="auto" w:fill="auto"/>
          </w:tcPr>
          <w:p w14:paraId="7E9C51EC" w14:textId="77777777" w:rsidR="009267DE" w:rsidRPr="009267DE" w:rsidRDefault="009267DE" w:rsidP="00821D4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50"/>
            </w:tblGrid>
            <w:tr w:rsidR="009267DE" w:rsidRPr="009267DE" w14:paraId="65FCEED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65"/>
              </w:trPr>
              <w:tc>
                <w:tcPr>
                  <w:tcW w:w="0" w:type="auto"/>
                </w:tcPr>
                <w:p w14:paraId="4DFFB62E" w14:textId="77777777" w:rsidR="009267DE" w:rsidRPr="009267DE" w:rsidRDefault="009267DE" w:rsidP="009267DE">
                  <w:pPr>
                    <w:autoSpaceDE w:val="0"/>
                    <w:autoSpaceDN w:val="0"/>
                    <w:adjustRightInd w:val="0"/>
                    <w:rPr>
                      <w:rFonts w:cs="Arial"/>
                      <w:b/>
                      <w:color w:val="000000"/>
                      <w:szCs w:val="22"/>
                    </w:rPr>
                  </w:pPr>
                  <w:r w:rsidRPr="009267DE">
                    <w:rPr>
                      <w:rFonts w:cs="Arial"/>
                      <w:b/>
                      <w:color w:val="000000"/>
                      <w:szCs w:val="22"/>
                    </w:rPr>
                    <w:t xml:space="preserve">, Learning &amp; Assessment </w:t>
                  </w:r>
                </w:p>
              </w:tc>
            </w:tr>
          </w:tbl>
          <w:p w14:paraId="33633F57" w14:textId="77777777" w:rsidR="009267DE" w:rsidRPr="00821D48" w:rsidRDefault="009267DE" w:rsidP="00821D4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p w14:paraId="0181BDE8" w14:textId="77777777" w:rsidR="009267DE" w:rsidRPr="003622CB" w:rsidRDefault="009267DE" w:rsidP="009267DE">
            <w:pPr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31"/>
            </w:tblGrid>
            <w:tr w:rsidR="009267DE" w:rsidRPr="003622CB" w14:paraId="0E43F97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675"/>
              </w:trPr>
              <w:tc>
                <w:tcPr>
                  <w:tcW w:w="0" w:type="auto"/>
                </w:tcPr>
                <w:p w14:paraId="01EE5EDA" w14:textId="64273655" w:rsidR="00A428A9" w:rsidRPr="003622CB" w:rsidRDefault="009267DE" w:rsidP="00A428A9">
                  <w:pPr>
                    <w:numPr>
                      <w:ilvl w:val="0"/>
                      <w:numId w:val="43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3622CB">
                    <w:rPr>
                      <w:rFonts w:ascii="Arial" w:hAnsi="Arial" w:cs="Arial"/>
                      <w:sz w:val="22"/>
                      <w:szCs w:val="22"/>
                    </w:rPr>
                    <w:t>Has an understanding of</w:t>
                  </w:r>
                  <w:proofErr w:type="gramEnd"/>
                  <w:r w:rsidRPr="003622CB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903C1B">
                    <w:rPr>
                      <w:rFonts w:ascii="Arial" w:hAnsi="Arial" w:cs="Arial"/>
                      <w:sz w:val="22"/>
                      <w:szCs w:val="22"/>
                    </w:rPr>
                    <w:t xml:space="preserve">curriculum and </w:t>
                  </w:r>
                  <w:r w:rsidRPr="003622CB">
                    <w:rPr>
                      <w:rFonts w:ascii="Arial" w:hAnsi="Arial" w:cs="Arial"/>
                      <w:sz w:val="22"/>
                      <w:szCs w:val="22"/>
                    </w:rPr>
                    <w:t xml:space="preserve">assessment for </w:t>
                  </w:r>
                  <w:r w:rsidR="00F03567">
                    <w:rPr>
                      <w:rFonts w:ascii="Arial" w:hAnsi="Arial" w:cs="Arial"/>
                      <w:sz w:val="22"/>
                      <w:szCs w:val="22"/>
                    </w:rPr>
                    <w:t>phases across Primary</w:t>
                  </w:r>
                </w:p>
                <w:p w14:paraId="30B9802D" w14:textId="77777777" w:rsidR="00A428A9" w:rsidRPr="003622CB" w:rsidRDefault="00A428A9" w:rsidP="00A428A9">
                  <w:pPr>
                    <w:numPr>
                      <w:ilvl w:val="0"/>
                      <w:numId w:val="43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622CB">
                    <w:rPr>
                      <w:rFonts w:ascii="Arial" w:hAnsi="Arial" w:cs="Arial"/>
                      <w:sz w:val="22"/>
                      <w:szCs w:val="22"/>
                    </w:rPr>
                    <w:t xml:space="preserve">Appropriate IT skills to support learning. </w:t>
                  </w:r>
                </w:p>
                <w:p w14:paraId="577713EB" w14:textId="77777777" w:rsidR="009267DE" w:rsidRPr="003622CB" w:rsidRDefault="009267DE" w:rsidP="009267D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60C6DF17" w14:textId="77777777" w:rsidR="009267DE" w:rsidRPr="003622CB" w:rsidRDefault="009267DE" w:rsidP="00821D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p w14:paraId="4869556A" w14:textId="77777777" w:rsidR="00D05FB7" w:rsidRPr="003622CB" w:rsidRDefault="00D05FB7" w:rsidP="00821D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31"/>
            </w:tblGrid>
            <w:tr w:rsidR="00D05FB7" w:rsidRPr="003622CB" w14:paraId="360ED86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761"/>
              </w:trPr>
              <w:tc>
                <w:tcPr>
                  <w:tcW w:w="0" w:type="auto"/>
                </w:tcPr>
                <w:p w14:paraId="0BFE981B" w14:textId="5713726D" w:rsidR="00D05FB7" w:rsidRPr="003622CB" w:rsidRDefault="00D05FB7" w:rsidP="00D05FB7">
                  <w:pPr>
                    <w:numPr>
                      <w:ilvl w:val="0"/>
                      <w:numId w:val="43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622CB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Experience of delivering the </w:t>
                  </w:r>
                  <w:r w:rsidR="00F0356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Primary phase</w:t>
                  </w:r>
                  <w:r w:rsidR="00903C1B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phonics &amp; other relevant Primary Interventions</w:t>
                  </w:r>
                  <w:r w:rsidRPr="003622CB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411DFA0F" w14:textId="77777777" w:rsidR="00D05FB7" w:rsidRPr="003622CB" w:rsidRDefault="00D05FB7" w:rsidP="00D05FB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7290E824" w14:textId="77777777" w:rsidR="009267DE" w:rsidRPr="003622CB" w:rsidRDefault="009267DE" w:rsidP="00821D48">
            <w:pPr>
              <w:ind w:right="40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5FB7" w:rsidRPr="00821D48" w14:paraId="3B1C0AFF" w14:textId="77777777" w:rsidTr="00821D48">
        <w:tc>
          <w:tcPr>
            <w:tcW w:w="10399" w:type="dxa"/>
            <w:gridSpan w:val="3"/>
            <w:shd w:val="clear" w:color="auto" w:fill="auto"/>
          </w:tcPr>
          <w:p w14:paraId="3328B106" w14:textId="77777777" w:rsidR="00D05FB7" w:rsidRPr="003622CB" w:rsidRDefault="00D05FB7" w:rsidP="00821D48">
            <w:pPr>
              <w:ind w:right="402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622CB">
              <w:rPr>
                <w:rFonts w:ascii="Arial" w:hAnsi="Arial" w:cs="Arial"/>
                <w:b/>
                <w:sz w:val="22"/>
                <w:szCs w:val="22"/>
              </w:rPr>
              <w:t>Professional Skills</w:t>
            </w:r>
          </w:p>
        </w:tc>
      </w:tr>
      <w:tr w:rsidR="00D05FB7" w:rsidRPr="00821D48" w14:paraId="7643ECF8" w14:textId="77777777" w:rsidTr="00821D48">
        <w:tc>
          <w:tcPr>
            <w:tcW w:w="3505" w:type="dxa"/>
            <w:shd w:val="clear" w:color="auto" w:fill="auto"/>
          </w:tcPr>
          <w:p w14:paraId="3DDEADFB" w14:textId="77777777" w:rsidR="00D05FB7" w:rsidRPr="00D05FB7" w:rsidRDefault="00D05FB7" w:rsidP="00821D4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6"/>
            </w:tblGrid>
            <w:tr w:rsidR="00D05FB7" w:rsidRPr="00D05FB7" w14:paraId="05F7EF3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10"/>
              </w:trPr>
              <w:tc>
                <w:tcPr>
                  <w:tcW w:w="0" w:type="auto"/>
                </w:tcPr>
                <w:p w14:paraId="22C54BC1" w14:textId="77777777" w:rsidR="00D05FB7" w:rsidRPr="00D05FB7" w:rsidRDefault="00D05FB7" w:rsidP="00D05FB7">
                  <w:pPr>
                    <w:autoSpaceDE w:val="0"/>
                    <w:autoSpaceDN w:val="0"/>
                    <w:adjustRightInd w:val="0"/>
                    <w:rPr>
                      <w:rFonts w:cs="Arial"/>
                      <w:b/>
                      <w:color w:val="000000"/>
                      <w:szCs w:val="22"/>
                    </w:rPr>
                  </w:pPr>
                  <w:r w:rsidRPr="00D05FB7">
                    <w:rPr>
                      <w:rFonts w:cs="Arial"/>
                      <w:b/>
                      <w:color w:val="000000"/>
                      <w:szCs w:val="22"/>
                    </w:rPr>
                    <w:t xml:space="preserve">Ethos </w:t>
                  </w:r>
                </w:p>
              </w:tc>
            </w:tr>
          </w:tbl>
          <w:p w14:paraId="13A13BD2" w14:textId="77777777" w:rsidR="00D05FB7" w:rsidRPr="00821D48" w:rsidRDefault="00D05FB7" w:rsidP="00821D4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p w14:paraId="2B80A029" w14:textId="77777777" w:rsidR="00D05FB7" w:rsidRPr="003622CB" w:rsidRDefault="00D05FB7" w:rsidP="00D05FB7">
            <w:pPr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31"/>
            </w:tblGrid>
            <w:tr w:rsidR="00D05FB7" w:rsidRPr="003622CB" w14:paraId="5A5422B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634"/>
              </w:trPr>
              <w:tc>
                <w:tcPr>
                  <w:tcW w:w="0" w:type="auto"/>
                </w:tcPr>
                <w:p w14:paraId="008D1991" w14:textId="77777777" w:rsidR="00D05FB7" w:rsidRPr="003622CB" w:rsidRDefault="00D05FB7" w:rsidP="00A428A9">
                  <w:pPr>
                    <w:numPr>
                      <w:ilvl w:val="0"/>
                      <w:numId w:val="49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622CB">
                    <w:rPr>
                      <w:rFonts w:ascii="Arial" w:hAnsi="Arial" w:cs="Arial"/>
                      <w:sz w:val="22"/>
                      <w:szCs w:val="22"/>
                    </w:rPr>
                    <w:t xml:space="preserve">A holistic approach to the well-being and education of pupils. </w:t>
                  </w:r>
                </w:p>
                <w:p w14:paraId="401A8CE4" w14:textId="77777777" w:rsidR="00D05FB7" w:rsidRPr="003622CB" w:rsidRDefault="00D05FB7" w:rsidP="00D05FB7">
                  <w:pPr>
                    <w:numPr>
                      <w:ilvl w:val="0"/>
                      <w:numId w:val="45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622CB">
                    <w:rPr>
                      <w:rFonts w:ascii="Arial" w:hAnsi="Arial" w:cs="Arial"/>
                      <w:sz w:val="22"/>
                      <w:szCs w:val="22"/>
                    </w:rPr>
                    <w:t xml:space="preserve">The ability to challenge and engage children in their learning through creative opportunities, with high levels of expectations of all learners. </w:t>
                  </w:r>
                </w:p>
                <w:p w14:paraId="559BF007" w14:textId="77777777" w:rsidR="00D05FB7" w:rsidRPr="003622CB" w:rsidRDefault="00D05FB7" w:rsidP="00D05FB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68C5C9EF" w14:textId="77777777" w:rsidR="00D05FB7" w:rsidRPr="003622CB" w:rsidRDefault="00D05FB7" w:rsidP="009267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p w14:paraId="06E0B9C8" w14:textId="77777777" w:rsidR="00D05FB7" w:rsidRPr="003622CB" w:rsidRDefault="00D05FB7" w:rsidP="00821D48">
            <w:pPr>
              <w:ind w:right="40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5FB7" w:rsidRPr="00821D48" w14:paraId="2CDDCB65" w14:textId="77777777" w:rsidTr="00821D48">
        <w:trPr>
          <w:trHeight w:val="2256"/>
        </w:trPr>
        <w:tc>
          <w:tcPr>
            <w:tcW w:w="3505" w:type="dxa"/>
            <w:shd w:val="clear" w:color="auto" w:fill="auto"/>
          </w:tcPr>
          <w:p w14:paraId="26E6D297" w14:textId="77777777" w:rsidR="00D05FB7" w:rsidRPr="00D05FB7" w:rsidRDefault="00D05FB7" w:rsidP="00821D4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39"/>
            </w:tblGrid>
            <w:tr w:rsidR="00D05FB7" w:rsidRPr="00D05FB7" w14:paraId="5D82B14D" w14:textId="77777777" w:rsidTr="00A428A9">
              <w:tblPrEx>
                <w:tblCellMar>
                  <w:top w:w="0" w:type="dxa"/>
                  <w:bottom w:w="0" w:type="dxa"/>
                </w:tblCellMar>
              </w:tblPrEx>
              <w:trPr>
                <w:trHeight w:val="110"/>
              </w:trPr>
              <w:tc>
                <w:tcPr>
                  <w:tcW w:w="846" w:type="dxa"/>
                </w:tcPr>
                <w:p w14:paraId="0029C54C" w14:textId="77777777" w:rsidR="00D05FB7" w:rsidRPr="00D05FB7" w:rsidRDefault="00D05FB7" w:rsidP="00D05FB7">
                  <w:pPr>
                    <w:autoSpaceDE w:val="0"/>
                    <w:autoSpaceDN w:val="0"/>
                    <w:adjustRightInd w:val="0"/>
                    <w:rPr>
                      <w:rFonts w:cs="Arial"/>
                      <w:b/>
                      <w:color w:val="000000"/>
                      <w:szCs w:val="22"/>
                    </w:rPr>
                  </w:pPr>
                  <w:r w:rsidRPr="00D05FB7">
                    <w:rPr>
                      <w:rFonts w:cs="Arial"/>
                      <w:b/>
                      <w:color w:val="000000"/>
                      <w:szCs w:val="22"/>
                    </w:rPr>
                    <w:t xml:space="preserve">Curriculum </w:t>
                  </w:r>
                </w:p>
              </w:tc>
            </w:tr>
          </w:tbl>
          <w:p w14:paraId="79D8B5C1" w14:textId="77777777" w:rsidR="00D05FB7" w:rsidRPr="00821D48" w:rsidRDefault="00D05FB7" w:rsidP="00821D4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p w14:paraId="09C1B317" w14:textId="77777777" w:rsidR="00D05FB7" w:rsidRPr="003622CB" w:rsidRDefault="00D05FB7" w:rsidP="00821D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31"/>
            </w:tblGrid>
            <w:tr w:rsidR="00D05FB7" w:rsidRPr="003622CB" w14:paraId="7A1405CB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87"/>
              </w:trPr>
              <w:tc>
                <w:tcPr>
                  <w:tcW w:w="0" w:type="auto"/>
                </w:tcPr>
                <w:p w14:paraId="67002423" w14:textId="77777777" w:rsidR="00D05FB7" w:rsidRPr="003622CB" w:rsidRDefault="00D05FB7" w:rsidP="00D05FB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622CB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0B77480E" w14:textId="77777777" w:rsidR="00D05FB7" w:rsidRPr="003622CB" w:rsidRDefault="00D05FB7" w:rsidP="00A428A9">
                  <w:pPr>
                    <w:numPr>
                      <w:ilvl w:val="0"/>
                      <w:numId w:val="46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622CB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Ability to think creatively to deliver learning, to fulfil the Trust’s vision </w:t>
                  </w:r>
                  <w:r w:rsidR="00A428A9" w:rsidRPr="003622CB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to deliver a ‘World Class Education’</w:t>
                  </w:r>
                  <w:r w:rsidRPr="003622CB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6D2F2C3D" w14:textId="77777777" w:rsidR="00D05FB7" w:rsidRPr="003622CB" w:rsidRDefault="00D05FB7" w:rsidP="00D05F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p w14:paraId="45C104CA" w14:textId="77777777" w:rsidR="00D05FB7" w:rsidRPr="003622CB" w:rsidRDefault="00D05FB7" w:rsidP="00821D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31"/>
            </w:tblGrid>
            <w:tr w:rsidR="00D05FB7" w:rsidRPr="003622CB" w14:paraId="353BDE09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67"/>
              </w:trPr>
              <w:tc>
                <w:tcPr>
                  <w:tcW w:w="0" w:type="auto"/>
                </w:tcPr>
                <w:p w14:paraId="18E19120" w14:textId="77777777" w:rsidR="00D05FB7" w:rsidRPr="003622CB" w:rsidRDefault="00D05FB7" w:rsidP="00D05FB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622CB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20894701" w14:textId="77777777" w:rsidR="00D05FB7" w:rsidRPr="003622CB" w:rsidRDefault="00D05FB7" w:rsidP="00D05FB7">
                  <w:pPr>
                    <w:numPr>
                      <w:ilvl w:val="0"/>
                      <w:numId w:val="46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622CB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Has a specialist skill, which can be used to support the curriculum i.e. languages or music. </w:t>
                  </w:r>
                </w:p>
                <w:p w14:paraId="4D75A4B0" w14:textId="77777777" w:rsidR="00D05FB7" w:rsidRPr="003622CB" w:rsidRDefault="00D05FB7" w:rsidP="00D05FB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54C1E0E6" w14:textId="77777777" w:rsidR="00D05FB7" w:rsidRPr="003622CB" w:rsidRDefault="00D05FB7" w:rsidP="00821D48">
            <w:pPr>
              <w:ind w:right="40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5FB7" w:rsidRPr="00821D48" w14:paraId="08A8EE3D" w14:textId="77777777" w:rsidTr="00821D48">
        <w:tc>
          <w:tcPr>
            <w:tcW w:w="10399" w:type="dxa"/>
            <w:gridSpan w:val="3"/>
            <w:shd w:val="clear" w:color="auto" w:fill="auto"/>
          </w:tcPr>
          <w:p w14:paraId="53D0B47C" w14:textId="77777777" w:rsidR="00D05FB7" w:rsidRPr="003622CB" w:rsidRDefault="00D05FB7" w:rsidP="00821D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622CB">
              <w:rPr>
                <w:rFonts w:ascii="Arial" w:hAnsi="Arial" w:cs="Arial"/>
                <w:b/>
                <w:color w:val="000000"/>
                <w:sz w:val="22"/>
                <w:szCs w:val="22"/>
              </w:rPr>
              <w:t>Professional Attributes</w:t>
            </w:r>
          </w:p>
        </w:tc>
      </w:tr>
      <w:tr w:rsidR="00D05FB7" w:rsidRPr="00821D48" w14:paraId="5C859164" w14:textId="77777777" w:rsidTr="00821D48">
        <w:tc>
          <w:tcPr>
            <w:tcW w:w="3505" w:type="dxa"/>
            <w:shd w:val="clear" w:color="auto" w:fill="auto"/>
          </w:tcPr>
          <w:p w14:paraId="53C850EF" w14:textId="77777777" w:rsidR="00D05FB7" w:rsidRPr="00821D48" w:rsidRDefault="00D05FB7" w:rsidP="00D05FB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21D48">
              <w:rPr>
                <w:rFonts w:ascii="Arial" w:hAnsi="Arial" w:cs="Arial"/>
                <w:b/>
                <w:sz w:val="22"/>
                <w:szCs w:val="22"/>
              </w:rPr>
              <w:t>Relationships</w:t>
            </w:r>
          </w:p>
        </w:tc>
        <w:tc>
          <w:tcPr>
            <w:tcW w:w="3447" w:type="dxa"/>
            <w:shd w:val="clear" w:color="auto" w:fill="auto"/>
          </w:tcPr>
          <w:p w14:paraId="46D5B232" w14:textId="77777777" w:rsidR="00D05FB7" w:rsidRPr="003622CB" w:rsidRDefault="00D05FB7" w:rsidP="00D05FB7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220C0C" w14:textId="77777777" w:rsidR="00D05FB7" w:rsidRPr="003622CB" w:rsidRDefault="00D05FB7" w:rsidP="00821D48">
            <w:pPr>
              <w:numPr>
                <w:ilvl w:val="0"/>
                <w:numId w:val="47"/>
              </w:numPr>
              <w:rPr>
                <w:rFonts w:ascii="Arial" w:hAnsi="Arial" w:cs="Arial"/>
                <w:sz w:val="22"/>
                <w:szCs w:val="22"/>
              </w:rPr>
            </w:pPr>
            <w:r w:rsidRPr="003622CB">
              <w:rPr>
                <w:rFonts w:ascii="Arial" w:hAnsi="Arial" w:cs="Arial"/>
                <w:sz w:val="22"/>
                <w:szCs w:val="22"/>
              </w:rPr>
              <w:lastRenderedPageBreak/>
              <w:t xml:space="preserve">Ability and willingness to work collaboratively and supportively within the school team. </w:t>
            </w:r>
          </w:p>
          <w:p w14:paraId="2834E0B5" w14:textId="77777777" w:rsidR="00D05FB7" w:rsidRPr="003622CB" w:rsidRDefault="00D05FB7" w:rsidP="00821D48">
            <w:pPr>
              <w:numPr>
                <w:ilvl w:val="0"/>
                <w:numId w:val="47"/>
              </w:numPr>
              <w:rPr>
                <w:rFonts w:ascii="Arial" w:hAnsi="Arial" w:cs="Arial"/>
                <w:sz w:val="22"/>
                <w:szCs w:val="22"/>
              </w:rPr>
            </w:pPr>
            <w:r w:rsidRPr="003622CB">
              <w:rPr>
                <w:rFonts w:ascii="Arial" w:hAnsi="Arial" w:cs="Arial"/>
                <w:sz w:val="22"/>
                <w:szCs w:val="22"/>
              </w:rPr>
              <w:t xml:space="preserve">Able to inspire confidence and respect amongst colleagues and the school community. </w:t>
            </w:r>
          </w:p>
          <w:p w14:paraId="0F9D4A03" w14:textId="77777777" w:rsidR="00D05FB7" w:rsidRPr="003622CB" w:rsidRDefault="00D05FB7" w:rsidP="00821D48">
            <w:pPr>
              <w:numPr>
                <w:ilvl w:val="0"/>
                <w:numId w:val="47"/>
              </w:numPr>
              <w:rPr>
                <w:rFonts w:ascii="Arial" w:hAnsi="Arial" w:cs="Arial"/>
                <w:sz w:val="22"/>
                <w:szCs w:val="22"/>
              </w:rPr>
            </w:pPr>
            <w:r w:rsidRPr="003622CB">
              <w:rPr>
                <w:rFonts w:ascii="Arial" w:hAnsi="Arial" w:cs="Arial"/>
                <w:sz w:val="22"/>
                <w:szCs w:val="22"/>
              </w:rPr>
              <w:t xml:space="preserve">Builds effective and professional working relationships with parents, staff, Governors and the wider community. </w:t>
            </w:r>
          </w:p>
          <w:p w14:paraId="202D08CB" w14:textId="77777777" w:rsidR="00D05FB7" w:rsidRPr="003622CB" w:rsidRDefault="00D05FB7" w:rsidP="00821D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p w14:paraId="7AB713F5" w14:textId="77777777" w:rsidR="00D05FB7" w:rsidRPr="003622CB" w:rsidRDefault="00D05FB7" w:rsidP="00821D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05FB7" w:rsidRPr="00821D48" w14:paraId="00EF7C68" w14:textId="77777777" w:rsidTr="00821D48">
        <w:tc>
          <w:tcPr>
            <w:tcW w:w="3505" w:type="dxa"/>
            <w:shd w:val="clear" w:color="auto" w:fill="auto"/>
          </w:tcPr>
          <w:p w14:paraId="0B279F0B" w14:textId="77777777" w:rsidR="00D05FB7" w:rsidRPr="00821D48" w:rsidRDefault="00D05FB7" w:rsidP="00D05FB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21D48">
              <w:rPr>
                <w:rFonts w:ascii="Arial" w:hAnsi="Arial" w:cs="Arial"/>
                <w:b/>
                <w:sz w:val="22"/>
                <w:szCs w:val="22"/>
              </w:rPr>
              <w:t>Attitude</w:t>
            </w:r>
          </w:p>
        </w:tc>
        <w:tc>
          <w:tcPr>
            <w:tcW w:w="3447" w:type="dxa"/>
            <w:shd w:val="clear" w:color="auto" w:fill="auto"/>
          </w:tcPr>
          <w:p w14:paraId="0A0D2A30" w14:textId="77777777" w:rsidR="00D05FB7" w:rsidRPr="003622CB" w:rsidRDefault="00D05FB7" w:rsidP="00D05FB7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1827F7" w14:textId="77777777" w:rsidR="00D05FB7" w:rsidRPr="003622CB" w:rsidRDefault="00D05FB7" w:rsidP="00821D48">
            <w:pPr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</w:rPr>
            </w:pPr>
            <w:r w:rsidRPr="003622CB">
              <w:rPr>
                <w:rFonts w:ascii="Arial" w:hAnsi="Arial" w:cs="Arial"/>
                <w:sz w:val="22"/>
                <w:szCs w:val="22"/>
              </w:rPr>
              <w:t xml:space="preserve">Is committed to their own professional development. </w:t>
            </w:r>
          </w:p>
          <w:p w14:paraId="57C1EEDE" w14:textId="77777777" w:rsidR="00D05FB7" w:rsidRPr="003622CB" w:rsidRDefault="00D05FB7" w:rsidP="00821D48">
            <w:pPr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</w:rPr>
            </w:pPr>
            <w:r w:rsidRPr="003622CB">
              <w:rPr>
                <w:rFonts w:ascii="Arial" w:hAnsi="Arial" w:cs="Arial"/>
                <w:sz w:val="22"/>
                <w:szCs w:val="22"/>
              </w:rPr>
              <w:t xml:space="preserve">Is a creative thinker, who strives to embed innovative practice and strategies to improve learning for pupils. </w:t>
            </w:r>
          </w:p>
          <w:p w14:paraId="45F5A712" w14:textId="77777777" w:rsidR="00D05FB7" w:rsidRPr="003622CB" w:rsidRDefault="00D05FB7" w:rsidP="00821D48">
            <w:pPr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</w:rPr>
            </w:pPr>
            <w:r w:rsidRPr="003622CB">
              <w:rPr>
                <w:rFonts w:ascii="Arial" w:hAnsi="Arial" w:cs="Arial"/>
                <w:sz w:val="22"/>
                <w:szCs w:val="22"/>
              </w:rPr>
              <w:t xml:space="preserve">Consistently </w:t>
            </w:r>
            <w:proofErr w:type="gramStart"/>
            <w:r w:rsidRPr="003622CB">
              <w:rPr>
                <w:rFonts w:ascii="Arial" w:hAnsi="Arial" w:cs="Arial"/>
                <w:sz w:val="22"/>
                <w:szCs w:val="22"/>
              </w:rPr>
              <w:t>reflects the highest levels of professionalism as a role model at all times</w:t>
            </w:r>
            <w:proofErr w:type="gramEnd"/>
            <w:r w:rsidRPr="003622CB">
              <w:rPr>
                <w:rFonts w:ascii="Arial" w:hAnsi="Arial" w:cs="Arial"/>
                <w:sz w:val="22"/>
                <w:szCs w:val="22"/>
              </w:rPr>
              <w:t xml:space="preserve"> and demonstrates the school’s aims and values at all times. </w:t>
            </w:r>
          </w:p>
          <w:p w14:paraId="7C173101" w14:textId="77777777" w:rsidR="00D05FB7" w:rsidRPr="003622CB" w:rsidRDefault="00D05FB7" w:rsidP="00D05F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auto"/>
          </w:tcPr>
          <w:p w14:paraId="20C000E8" w14:textId="77777777" w:rsidR="00D05FB7" w:rsidRPr="003622CB" w:rsidRDefault="00D05FB7" w:rsidP="00821D4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E845720" w14:textId="77777777" w:rsidR="00082C9F" w:rsidRPr="00A428A9" w:rsidRDefault="00082C9F" w:rsidP="00720B15">
      <w:pPr>
        <w:ind w:left="284" w:right="402"/>
        <w:jc w:val="both"/>
        <w:rPr>
          <w:rFonts w:cs="Arial"/>
          <w:szCs w:val="22"/>
        </w:rPr>
      </w:pPr>
    </w:p>
    <w:p w14:paraId="360F736B" w14:textId="77777777" w:rsidR="00F60F5F" w:rsidRPr="00636884" w:rsidRDefault="00082C9F" w:rsidP="00661CED">
      <w:pPr>
        <w:ind w:right="402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 `</w:t>
      </w:r>
    </w:p>
    <w:p w14:paraId="09CB9A94" w14:textId="77777777" w:rsidR="00F062A0" w:rsidRDefault="00F062A0" w:rsidP="00F062A0">
      <w:pPr>
        <w:jc w:val="center"/>
        <w:rPr>
          <w:rFonts w:cs="Arial"/>
          <w:i/>
          <w:sz w:val="23"/>
          <w:szCs w:val="23"/>
        </w:rPr>
      </w:pPr>
    </w:p>
    <w:p w14:paraId="62F5D6E9" w14:textId="77777777" w:rsidR="00F062A0" w:rsidRPr="00431395" w:rsidRDefault="00F062A0" w:rsidP="00431395">
      <w:pPr>
        <w:rPr>
          <w:szCs w:val="22"/>
        </w:rPr>
      </w:pPr>
    </w:p>
    <w:sectPr w:rsidR="00F062A0" w:rsidRPr="00431395" w:rsidSect="0097549E">
      <w:headerReference w:type="default" r:id="rId10"/>
      <w:footerReference w:type="default" r:id="rId11"/>
      <w:headerReference w:type="first" r:id="rId12"/>
      <w:type w:val="continuous"/>
      <w:pgSz w:w="11907" w:h="16840" w:code="9"/>
      <w:pgMar w:top="288" w:right="720" w:bottom="288" w:left="720" w:header="504" w:footer="461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F1AB5" w14:textId="77777777" w:rsidR="0097549E" w:rsidRDefault="0097549E">
      <w:r>
        <w:separator/>
      </w:r>
    </w:p>
  </w:endnote>
  <w:endnote w:type="continuationSeparator" w:id="0">
    <w:p w14:paraId="296A7BF9" w14:textId="77777777" w:rsidR="0097549E" w:rsidRDefault="00975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F02524-B9F0-4948-B8CD-D41C5C28963A}"/>
    <w:embedBold r:id="rId2" w:fontKey="{DA9342A7-F10E-4475-AFD2-9EC156D3D780}"/>
    <w:embedItalic r:id="rId3" w:fontKey="{49051CDF-3547-486E-975A-C27639A120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DB2F985-9F6D-48E2-91DF-B5D516AD2546}"/>
    <w:embedBold r:id="rId5" w:fontKey="{FE33CCC4-2E12-43DB-A3D1-93F0BEA4CA9C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325B3" w14:textId="77777777" w:rsidR="00B916A6" w:rsidRDefault="00B916A6" w:rsidP="00DD6052">
    <w:pPr>
      <w:rPr>
        <w:sz w:val="13"/>
      </w:rPr>
    </w:pPr>
    <w:r>
      <w:rPr>
        <w:sz w:val="13"/>
      </w:rPr>
      <w:t>Personnel &amp; Appointments</w:t>
    </w:r>
  </w:p>
  <w:p w14:paraId="19CA08E4" w14:textId="77777777" w:rsidR="00B916A6" w:rsidRDefault="00B916A6" w:rsidP="00DD6052">
    <w:pPr>
      <w:rPr>
        <w:sz w:val="13"/>
      </w:rPr>
    </w:pPr>
    <w:r>
      <w:rPr>
        <w:sz w:val="13"/>
      </w:rPr>
      <w:t>05/01/2012</w:t>
    </w:r>
  </w:p>
  <w:p w14:paraId="76C3C387" w14:textId="77777777" w:rsidR="00B916A6" w:rsidRDefault="00B916A6" w:rsidP="004E5AE4">
    <w:pPr>
      <w:jc w:val="center"/>
    </w:pPr>
    <w:r w:rsidRPr="007B7167">
      <w:rPr>
        <w:sz w:val="13"/>
      </w:rPr>
      <w:t xml:space="preserve">Page </w:t>
    </w:r>
    <w:r w:rsidRPr="007B7167">
      <w:rPr>
        <w:sz w:val="13"/>
      </w:rPr>
      <w:fldChar w:fldCharType="begin"/>
    </w:r>
    <w:r w:rsidRPr="007B7167">
      <w:rPr>
        <w:sz w:val="13"/>
      </w:rPr>
      <w:instrText xml:space="preserve"> PAGE </w:instrText>
    </w:r>
    <w:r>
      <w:rPr>
        <w:sz w:val="13"/>
      </w:rPr>
      <w:fldChar w:fldCharType="separate"/>
    </w:r>
    <w:r w:rsidR="0066521E">
      <w:rPr>
        <w:noProof/>
        <w:sz w:val="13"/>
      </w:rPr>
      <w:t>2</w:t>
    </w:r>
    <w:r w:rsidRPr="007B7167">
      <w:rPr>
        <w:sz w:val="13"/>
      </w:rPr>
      <w:fldChar w:fldCharType="end"/>
    </w:r>
    <w:r w:rsidRPr="007B7167">
      <w:rPr>
        <w:sz w:val="13"/>
      </w:rPr>
      <w:t xml:space="preserve"> of </w:t>
    </w:r>
    <w:r w:rsidRPr="007B7167">
      <w:rPr>
        <w:sz w:val="13"/>
      </w:rPr>
      <w:fldChar w:fldCharType="begin"/>
    </w:r>
    <w:r w:rsidRPr="007B7167">
      <w:rPr>
        <w:sz w:val="13"/>
      </w:rPr>
      <w:instrText xml:space="preserve"> NUMPAGES </w:instrText>
    </w:r>
    <w:r>
      <w:rPr>
        <w:sz w:val="13"/>
      </w:rPr>
      <w:fldChar w:fldCharType="separate"/>
    </w:r>
    <w:r w:rsidR="0066521E">
      <w:rPr>
        <w:noProof/>
        <w:sz w:val="13"/>
      </w:rPr>
      <w:t>2</w:t>
    </w:r>
    <w:r w:rsidRPr="007B7167">
      <w:rPr>
        <w:sz w:val="13"/>
      </w:rPr>
      <w:fldChar w:fldCharType="end"/>
    </w:r>
  </w:p>
  <w:p w14:paraId="4F3114CB" w14:textId="77777777" w:rsidR="00B916A6" w:rsidRPr="004E5AE4" w:rsidRDefault="00B916A6" w:rsidP="004E5AE4">
    <w:pPr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87331" w14:textId="77777777" w:rsidR="0097549E" w:rsidRDefault="0097549E">
      <w:r>
        <w:separator/>
      </w:r>
    </w:p>
  </w:footnote>
  <w:footnote w:type="continuationSeparator" w:id="0">
    <w:p w14:paraId="6E8CEF78" w14:textId="77777777" w:rsidR="0097549E" w:rsidRDefault="00975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AACFF" w14:textId="77777777" w:rsidR="00B916A6" w:rsidRDefault="00C0528D" w:rsidP="00C0528D">
    <w:pPr>
      <w:tabs>
        <w:tab w:val="left" w:pos="927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537E" w14:textId="77777777" w:rsidR="00B916A6" w:rsidRDefault="004B2B51">
    <w:pPr/>
    <w:r>
      <w:rPr>
        <w:noProof/>
      </w:rPr>
      <w:pict w14:anchorId="566CB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33.3pt;margin-top:-25.2pt;width:591.9pt;height:134.4pt;z-index:-251658752;mso-wrap-edited:f" wrapcoords="-27 0 -27 21479 21600 21479 21600 0 -27 0">
          <v:imagedata r:id="rId1" o:title=""/>
          <w10:wrap type="tight"/>
        </v:shape>
      </w:pict>
    </w:r>
  </w:p>
  <w:p w14:paraId="14B9DF9E" w14:textId="77777777" w:rsidR="00B916A6" w:rsidRDefault="00B916A6">
    <w:pPr/>
  </w:p>
  <w:p w14:paraId="39C477E1" w14:textId="77777777" w:rsidR="00B916A6" w:rsidRDefault="00B916A6">
    <w:pPr/>
  </w:p>
  <w:p w14:paraId="4137D784" w14:textId="77777777" w:rsidR="00B916A6" w:rsidRDefault="00B916A6">
    <w:pPr/>
  </w:p>
  <w:p w14:paraId="1653C88F" w14:textId="77777777" w:rsidR="00B916A6" w:rsidRDefault="00B916A6">
    <w:pPr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06710"/>
    <w:multiLevelType w:val="hybridMultilevel"/>
    <w:tmpl w:val="615EC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23F29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7B0F29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BD4012F"/>
    <w:multiLevelType w:val="hybridMultilevel"/>
    <w:tmpl w:val="29F022EE"/>
    <w:lvl w:ilvl="0" w:tplc="85B264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E0D6D"/>
    <w:multiLevelType w:val="hybridMultilevel"/>
    <w:tmpl w:val="7CE6F4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F3027B"/>
    <w:multiLevelType w:val="hybridMultilevel"/>
    <w:tmpl w:val="AF4EE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D7B06"/>
    <w:multiLevelType w:val="hybridMultilevel"/>
    <w:tmpl w:val="CA3A98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D6806"/>
    <w:multiLevelType w:val="multilevel"/>
    <w:tmpl w:val="4B545E10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1663003E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1F4D0663"/>
    <w:multiLevelType w:val="hybridMultilevel"/>
    <w:tmpl w:val="63926E4E"/>
    <w:lvl w:ilvl="0" w:tplc="0809000F">
      <w:start w:val="1"/>
      <w:numFmt w:val="decimal"/>
      <w:lvlText w:val="%1."/>
      <w:lvlJc w:val="left"/>
      <w:pPr>
        <w:ind w:left="717" w:hanging="360"/>
      </w:p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261B1686"/>
    <w:multiLevelType w:val="hybridMultilevel"/>
    <w:tmpl w:val="903E47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DF0163"/>
    <w:multiLevelType w:val="hybridMultilevel"/>
    <w:tmpl w:val="A48E50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D34189"/>
    <w:multiLevelType w:val="hybridMultilevel"/>
    <w:tmpl w:val="ADA2A2E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C6B51"/>
    <w:multiLevelType w:val="hybridMultilevel"/>
    <w:tmpl w:val="C44C3820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 w15:restartNumberingAfterBreak="0">
    <w:nsid w:val="317337E0"/>
    <w:multiLevelType w:val="hybridMultilevel"/>
    <w:tmpl w:val="B726B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14824"/>
    <w:multiLevelType w:val="hybridMultilevel"/>
    <w:tmpl w:val="D37257FA"/>
    <w:lvl w:ilvl="0" w:tplc="2850075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77653"/>
    <w:multiLevelType w:val="hybridMultilevel"/>
    <w:tmpl w:val="49D27A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EA6914"/>
    <w:multiLevelType w:val="hybridMultilevel"/>
    <w:tmpl w:val="90D499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7316D5"/>
    <w:multiLevelType w:val="hybridMultilevel"/>
    <w:tmpl w:val="E3E202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F22690"/>
    <w:multiLevelType w:val="hybridMultilevel"/>
    <w:tmpl w:val="52587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080B09"/>
    <w:multiLevelType w:val="hybridMultilevel"/>
    <w:tmpl w:val="05E0CA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768E3"/>
    <w:multiLevelType w:val="hybridMultilevel"/>
    <w:tmpl w:val="41ACBE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8951DD"/>
    <w:multiLevelType w:val="hybridMultilevel"/>
    <w:tmpl w:val="3AA66A1C"/>
    <w:lvl w:ilvl="0" w:tplc="11F8A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55649B"/>
    <w:multiLevelType w:val="hybridMultilevel"/>
    <w:tmpl w:val="DBBC3FF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71548D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578C52A8"/>
    <w:multiLevelType w:val="hybridMultilevel"/>
    <w:tmpl w:val="818A056A"/>
    <w:lvl w:ilvl="0" w:tplc="65FCE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807B9C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5DB110DF"/>
    <w:multiLevelType w:val="hybridMultilevel"/>
    <w:tmpl w:val="BF20E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B3444C"/>
    <w:multiLevelType w:val="hybridMultilevel"/>
    <w:tmpl w:val="139461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BD437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E6C69C4"/>
    <w:multiLevelType w:val="hybridMultilevel"/>
    <w:tmpl w:val="B35A37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7C24CD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 w15:restartNumberingAfterBreak="0">
    <w:nsid w:val="71EC3761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73F71189"/>
    <w:multiLevelType w:val="hybridMultilevel"/>
    <w:tmpl w:val="D1265B32"/>
    <w:lvl w:ilvl="0" w:tplc="0809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4" w15:restartNumberingAfterBreak="0">
    <w:nsid w:val="74F37075"/>
    <w:multiLevelType w:val="hybridMultilevel"/>
    <w:tmpl w:val="44F282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116B67"/>
    <w:multiLevelType w:val="hybridMultilevel"/>
    <w:tmpl w:val="34B43C34"/>
    <w:lvl w:ilvl="0" w:tplc="99A019B2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B86EE8"/>
    <w:multiLevelType w:val="hybridMultilevel"/>
    <w:tmpl w:val="1FEC20DA"/>
    <w:lvl w:ilvl="0" w:tplc="85B264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607E0"/>
    <w:multiLevelType w:val="hybridMultilevel"/>
    <w:tmpl w:val="8A80C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363C2D"/>
    <w:multiLevelType w:val="hybridMultilevel"/>
    <w:tmpl w:val="A8CAC5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660779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0" w15:restartNumberingAfterBreak="0">
    <w:nsid w:val="7E500F56"/>
    <w:multiLevelType w:val="hybridMultilevel"/>
    <w:tmpl w:val="EC341D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39873447">
    <w:abstractNumId w:val="7"/>
  </w:num>
  <w:num w:numId="2" w16cid:durableId="1135027241">
    <w:abstractNumId w:val="7"/>
  </w:num>
  <w:num w:numId="3" w16cid:durableId="2039743940">
    <w:abstractNumId w:val="7"/>
  </w:num>
  <w:num w:numId="4" w16cid:durableId="1591963789">
    <w:abstractNumId w:val="7"/>
  </w:num>
  <w:num w:numId="5" w16cid:durableId="842935869">
    <w:abstractNumId w:val="7"/>
  </w:num>
  <w:num w:numId="6" w16cid:durableId="433794497">
    <w:abstractNumId w:val="7"/>
  </w:num>
  <w:num w:numId="7" w16cid:durableId="70587438">
    <w:abstractNumId w:val="7"/>
  </w:num>
  <w:num w:numId="8" w16cid:durableId="1513184764">
    <w:abstractNumId w:val="7"/>
  </w:num>
  <w:num w:numId="9" w16cid:durableId="1148403918">
    <w:abstractNumId w:val="7"/>
  </w:num>
  <w:num w:numId="10" w16cid:durableId="1684163243">
    <w:abstractNumId w:val="1"/>
  </w:num>
  <w:num w:numId="11" w16cid:durableId="1393230309">
    <w:abstractNumId w:val="29"/>
  </w:num>
  <w:num w:numId="12" w16cid:durableId="1790927017">
    <w:abstractNumId w:val="39"/>
  </w:num>
  <w:num w:numId="13" w16cid:durableId="131559430">
    <w:abstractNumId w:val="26"/>
  </w:num>
  <w:num w:numId="14" w16cid:durableId="1797486900">
    <w:abstractNumId w:val="31"/>
  </w:num>
  <w:num w:numId="15" w16cid:durableId="60063027">
    <w:abstractNumId w:val="8"/>
  </w:num>
  <w:num w:numId="16" w16cid:durableId="1492796250">
    <w:abstractNumId w:val="32"/>
  </w:num>
  <w:num w:numId="17" w16cid:durableId="77598028">
    <w:abstractNumId w:val="24"/>
  </w:num>
  <w:num w:numId="18" w16cid:durableId="1096370173">
    <w:abstractNumId w:val="2"/>
  </w:num>
  <w:num w:numId="19" w16cid:durableId="112796833">
    <w:abstractNumId w:val="35"/>
  </w:num>
  <w:num w:numId="20" w16cid:durableId="1954170715">
    <w:abstractNumId w:val="3"/>
  </w:num>
  <w:num w:numId="21" w16cid:durableId="859077861">
    <w:abstractNumId w:val="36"/>
  </w:num>
  <w:num w:numId="22" w16cid:durableId="879897117">
    <w:abstractNumId w:val="40"/>
  </w:num>
  <w:num w:numId="23" w16cid:durableId="1123841805">
    <w:abstractNumId w:val="15"/>
  </w:num>
  <w:num w:numId="24" w16cid:durableId="1834680727">
    <w:abstractNumId w:val="13"/>
  </w:num>
  <w:num w:numId="25" w16cid:durableId="663053456">
    <w:abstractNumId w:val="27"/>
  </w:num>
  <w:num w:numId="26" w16cid:durableId="1019090090">
    <w:abstractNumId w:val="22"/>
  </w:num>
  <w:num w:numId="27" w16cid:durableId="1595626799">
    <w:abstractNumId w:val="5"/>
  </w:num>
  <w:num w:numId="28" w16cid:durableId="994185143">
    <w:abstractNumId w:val="0"/>
  </w:num>
  <w:num w:numId="29" w16cid:durableId="367533559">
    <w:abstractNumId w:val="19"/>
  </w:num>
  <w:num w:numId="30" w16cid:durableId="1313758954">
    <w:abstractNumId w:val="14"/>
  </w:num>
  <w:num w:numId="31" w16cid:durableId="84418708">
    <w:abstractNumId w:val="9"/>
  </w:num>
  <w:num w:numId="32" w16cid:durableId="271976825">
    <w:abstractNumId w:val="33"/>
  </w:num>
  <w:num w:numId="33" w16cid:durableId="287203044">
    <w:abstractNumId w:val="34"/>
  </w:num>
  <w:num w:numId="34" w16cid:durableId="232471553">
    <w:abstractNumId w:val="20"/>
  </w:num>
  <w:num w:numId="35" w16cid:durableId="963779131">
    <w:abstractNumId w:val="25"/>
  </w:num>
  <w:num w:numId="36" w16cid:durableId="65878313">
    <w:abstractNumId w:val="6"/>
  </w:num>
  <w:num w:numId="37" w16cid:durableId="259224119">
    <w:abstractNumId w:val="23"/>
  </w:num>
  <w:num w:numId="38" w16cid:durableId="2036805247">
    <w:abstractNumId w:val="12"/>
  </w:num>
  <w:num w:numId="39" w16cid:durableId="1894342020">
    <w:abstractNumId w:val="21"/>
  </w:num>
  <w:num w:numId="40" w16cid:durableId="1447231925">
    <w:abstractNumId w:val="38"/>
  </w:num>
  <w:num w:numId="41" w16cid:durableId="677080610">
    <w:abstractNumId w:val="16"/>
  </w:num>
  <w:num w:numId="42" w16cid:durableId="1672752696">
    <w:abstractNumId w:val="17"/>
  </w:num>
  <w:num w:numId="43" w16cid:durableId="1342196937">
    <w:abstractNumId w:val="18"/>
  </w:num>
  <w:num w:numId="44" w16cid:durableId="2065634735">
    <w:abstractNumId w:val="37"/>
  </w:num>
  <w:num w:numId="45" w16cid:durableId="2099475844">
    <w:abstractNumId w:val="11"/>
  </w:num>
  <w:num w:numId="46" w16cid:durableId="328606109">
    <w:abstractNumId w:val="28"/>
  </w:num>
  <w:num w:numId="47" w16cid:durableId="1227032089">
    <w:abstractNumId w:val="30"/>
  </w:num>
  <w:num w:numId="48" w16cid:durableId="219220529">
    <w:abstractNumId w:val="4"/>
  </w:num>
  <w:num w:numId="49" w16cid:durableId="457796620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activeWritingStyle w:appName="MSWord" w:lang="en-US" w:vendorID="8" w:dllVersion="513" w:checkStyle="1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RERUN" w:val="0"/>
  </w:docVars>
  <w:rsids>
    <w:rsidRoot w:val="00291C83"/>
    <w:rsid w:val="00001869"/>
    <w:rsid w:val="00006F6E"/>
    <w:rsid w:val="000129BB"/>
    <w:rsid w:val="00017492"/>
    <w:rsid w:val="00023B6B"/>
    <w:rsid w:val="00043F4F"/>
    <w:rsid w:val="00061D90"/>
    <w:rsid w:val="00076816"/>
    <w:rsid w:val="000804B6"/>
    <w:rsid w:val="00082C9F"/>
    <w:rsid w:val="000837D6"/>
    <w:rsid w:val="0009043A"/>
    <w:rsid w:val="00090C1B"/>
    <w:rsid w:val="000A104E"/>
    <w:rsid w:val="000B1DF9"/>
    <w:rsid w:val="000C3843"/>
    <w:rsid w:val="000D5FC2"/>
    <w:rsid w:val="000F1E29"/>
    <w:rsid w:val="00114E42"/>
    <w:rsid w:val="00114EEF"/>
    <w:rsid w:val="00133266"/>
    <w:rsid w:val="00135A5F"/>
    <w:rsid w:val="00156E73"/>
    <w:rsid w:val="001856B3"/>
    <w:rsid w:val="001C224A"/>
    <w:rsid w:val="001F1B1D"/>
    <w:rsid w:val="0020065B"/>
    <w:rsid w:val="0021613C"/>
    <w:rsid w:val="0021720A"/>
    <w:rsid w:val="002435CA"/>
    <w:rsid w:val="00266A09"/>
    <w:rsid w:val="002727D8"/>
    <w:rsid w:val="00280C8C"/>
    <w:rsid w:val="002908FA"/>
    <w:rsid w:val="00291C83"/>
    <w:rsid w:val="0029276E"/>
    <w:rsid w:val="002970B5"/>
    <w:rsid w:val="002E1F6B"/>
    <w:rsid w:val="002F3C54"/>
    <w:rsid w:val="00300ADE"/>
    <w:rsid w:val="003110E6"/>
    <w:rsid w:val="00315B0F"/>
    <w:rsid w:val="00322DFC"/>
    <w:rsid w:val="0033582E"/>
    <w:rsid w:val="0034000F"/>
    <w:rsid w:val="003419ED"/>
    <w:rsid w:val="003574E9"/>
    <w:rsid w:val="003622CB"/>
    <w:rsid w:val="00366CCA"/>
    <w:rsid w:val="00370B95"/>
    <w:rsid w:val="00371256"/>
    <w:rsid w:val="00371263"/>
    <w:rsid w:val="00382F36"/>
    <w:rsid w:val="00397A58"/>
    <w:rsid w:val="003A20D0"/>
    <w:rsid w:val="003B0CB1"/>
    <w:rsid w:val="003E62C0"/>
    <w:rsid w:val="003E750C"/>
    <w:rsid w:val="003F3B0F"/>
    <w:rsid w:val="0040010C"/>
    <w:rsid w:val="00400DAD"/>
    <w:rsid w:val="00401CF8"/>
    <w:rsid w:val="00412DB4"/>
    <w:rsid w:val="00415A08"/>
    <w:rsid w:val="00423DB4"/>
    <w:rsid w:val="00427E8C"/>
    <w:rsid w:val="00431395"/>
    <w:rsid w:val="004317ED"/>
    <w:rsid w:val="00464B46"/>
    <w:rsid w:val="00466756"/>
    <w:rsid w:val="004752A4"/>
    <w:rsid w:val="00482149"/>
    <w:rsid w:val="00495533"/>
    <w:rsid w:val="0049702A"/>
    <w:rsid w:val="004A1035"/>
    <w:rsid w:val="004B2B51"/>
    <w:rsid w:val="004B40AF"/>
    <w:rsid w:val="004C22BB"/>
    <w:rsid w:val="004D0248"/>
    <w:rsid w:val="004D1C62"/>
    <w:rsid w:val="004E121A"/>
    <w:rsid w:val="004E5AE4"/>
    <w:rsid w:val="004F05F1"/>
    <w:rsid w:val="00507F30"/>
    <w:rsid w:val="00512629"/>
    <w:rsid w:val="00536A01"/>
    <w:rsid w:val="005430D4"/>
    <w:rsid w:val="00546EE9"/>
    <w:rsid w:val="00576DF7"/>
    <w:rsid w:val="005A377C"/>
    <w:rsid w:val="005D4761"/>
    <w:rsid w:val="005E2268"/>
    <w:rsid w:val="005E7E6E"/>
    <w:rsid w:val="005F2B7C"/>
    <w:rsid w:val="006007D5"/>
    <w:rsid w:val="00604822"/>
    <w:rsid w:val="00605311"/>
    <w:rsid w:val="00622576"/>
    <w:rsid w:val="00625050"/>
    <w:rsid w:val="0062630F"/>
    <w:rsid w:val="00637DB4"/>
    <w:rsid w:val="0064155B"/>
    <w:rsid w:val="0065271A"/>
    <w:rsid w:val="00661CED"/>
    <w:rsid w:val="0066521E"/>
    <w:rsid w:val="00690E63"/>
    <w:rsid w:val="006B0934"/>
    <w:rsid w:val="006C79C2"/>
    <w:rsid w:val="006D73B7"/>
    <w:rsid w:val="006E1B9B"/>
    <w:rsid w:val="006F1951"/>
    <w:rsid w:val="00712C35"/>
    <w:rsid w:val="007171DB"/>
    <w:rsid w:val="0072093A"/>
    <w:rsid w:val="00720B15"/>
    <w:rsid w:val="00725095"/>
    <w:rsid w:val="007262E8"/>
    <w:rsid w:val="00735B15"/>
    <w:rsid w:val="00737EE2"/>
    <w:rsid w:val="00743D98"/>
    <w:rsid w:val="00750ED5"/>
    <w:rsid w:val="007727E1"/>
    <w:rsid w:val="00774458"/>
    <w:rsid w:val="00782AB3"/>
    <w:rsid w:val="00787641"/>
    <w:rsid w:val="0079535E"/>
    <w:rsid w:val="007A1BC3"/>
    <w:rsid w:val="007A42BE"/>
    <w:rsid w:val="007B574D"/>
    <w:rsid w:val="007B7167"/>
    <w:rsid w:val="007B7C53"/>
    <w:rsid w:val="007D37FD"/>
    <w:rsid w:val="007E121C"/>
    <w:rsid w:val="007E7505"/>
    <w:rsid w:val="007F001F"/>
    <w:rsid w:val="007F64F0"/>
    <w:rsid w:val="00806A47"/>
    <w:rsid w:val="00816FAA"/>
    <w:rsid w:val="00817133"/>
    <w:rsid w:val="008205B1"/>
    <w:rsid w:val="0082061F"/>
    <w:rsid w:val="00821D48"/>
    <w:rsid w:val="00823CB6"/>
    <w:rsid w:val="008462A6"/>
    <w:rsid w:val="00847CD9"/>
    <w:rsid w:val="008629E5"/>
    <w:rsid w:val="0088183E"/>
    <w:rsid w:val="00894814"/>
    <w:rsid w:val="008A1DD2"/>
    <w:rsid w:val="008A680B"/>
    <w:rsid w:val="008A782E"/>
    <w:rsid w:val="008C7157"/>
    <w:rsid w:val="008D799A"/>
    <w:rsid w:val="008E5B9D"/>
    <w:rsid w:val="00903C1B"/>
    <w:rsid w:val="00922B15"/>
    <w:rsid w:val="00923578"/>
    <w:rsid w:val="009267DE"/>
    <w:rsid w:val="00933BD7"/>
    <w:rsid w:val="00945763"/>
    <w:rsid w:val="00956179"/>
    <w:rsid w:val="0097549E"/>
    <w:rsid w:val="00982194"/>
    <w:rsid w:val="009860D3"/>
    <w:rsid w:val="00993917"/>
    <w:rsid w:val="00997BFE"/>
    <w:rsid w:val="009A6D27"/>
    <w:rsid w:val="009A6D2A"/>
    <w:rsid w:val="009C082B"/>
    <w:rsid w:val="009C4586"/>
    <w:rsid w:val="009C7638"/>
    <w:rsid w:val="009E7C61"/>
    <w:rsid w:val="009F303F"/>
    <w:rsid w:val="009F323C"/>
    <w:rsid w:val="00A018A2"/>
    <w:rsid w:val="00A01A41"/>
    <w:rsid w:val="00A16B71"/>
    <w:rsid w:val="00A20A44"/>
    <w:rsid w:val="00A3742C"/>
    <w:rsid w:val="00A428A9"/>
    <w:rsid w:val="00A51E7A"/>
    <w:rsid w:val="00A5327B"/>
    <w:rsid w:val="00A605F6"/>
    <w:rsid w:val="00A61631"/>
    <w:rsid w:val="00A633D6"/>
    <w:rsid w:val="00A75968"/>
    <w:rsid w:val="00A76A83"/>
    <w:rsid w:val="00A810C0"/>
    <w:rsid w:val="00AD721E"/>
    <w:rsid w:val="00B170D5"/>
    <w:rsid w:val="00B211E8"/>
    <w:rsid w:val="00B2197E"/>
    <w:rsid w:val="00B23835"/>
    <w:rsid w:val="00B26C8D"/>
    <w:rsid w:val="00B312BB"/>
    <w:rsid w:val="00B43199"/>
    <w:rsid w:val="00B6240A"/>
    <w:rsid w:val="00B666B9"/>
    <w:rsid w:val="00B70775"/>
    <w:rsid w:val="00B906AB"/>
    <w:rsid w:val="00B916A6"/>
    <w:rsid w:val="00B95364"/>
    <w:rsid w:val="00B97404"/>
    <w:rsid w:val="00BA521D"/>
    <w:rsid w:val="00BB06E5"/>
    <w:rsid w:val="00BC3F75"/>
    <w:rsid w:val="00BD0097"/>
    <w:rsid w:val="00BE1006"/>
    <w:rsid w:val="00BE326D"/>
    <w:rsid w:val="00BE3563"/>
    <w:rsid w:val="00BF029C"/>
    <w:rsid w:val="00BF6EF6"/>
    <w:rsid w:val="00C04DD6"/>
    <w:rsid w:val="00C0528D"/>
    <w:rsid w:val="00C07C59"/>
    <w:rsid w:val="00C07E44"/>
    <w:rsid w:val="00C133C7"/>
    <w:rsid w:val="00C2070A"/>
    <w:rsid w:val="00C26196"/>
    <w:rsid w:val="00C26B17"/>
    <w:rsid w:val="00C352EF"/>
    <w:rsid w:val="00C4053B"/>
    <w:rsid w:val="00C415D7"/>
    <w:rsid w:val="00C505C0"/>
    <w:rsid w:val="00C61C26"/>
    <w:rsid w:val="00C65EE1"/>
    <w:rsid w:val="00C66014"/>
    <w:rsid w:val="00C76503"/>
    <w:rsid w:val="00CD53DC"/>
    <w:rsid w:val="00D058A1"/>
    <w:rsid w:val="00D05FB7"/>
    <w:rsid w:val="00D1370D"/>
    <w:rsid w:val="00D2430A"/>
    <w:rsid w:val="00D361B3"/>
    <w:rsid w:val="00D46E1F"/>
    <w:rsid w:val="00D7332D"/>
    <w:rsid w:val="00D74A0E"/>
    <w:rsid w:val="00DA503B"/>
    <w:rsid w:val="00DC7FEE"/>
    <w:rsid w:val="00DD6052"/>
    <w:rsid w:val="00DE09C6"/>
    <w:rsid w:val="00DE6E0E"/>
    <w:rsid w:val="00DF01AC"/>
    <w:rsid w:val="00DF0EBB"/>
    <w:rsid w:val="00E044C2"/>
    <w:rsid w:val="00E06A1D"/>
    <w:rsid w:val="00E07D03"/>
    <w:rsid w:val="00E146EC"/>
    <w:rsid w:val="00E176F7"/>
    <w:rsid w:val="00E2541F"/>
    <w:rsid w:val="00E330A8"/>
    <w:rsid w:val="00E41509"/>
    <w:rsid w:val="00E5404E"/>
    <w:rsid w:val="00E553E9"/>
    <w:rsid w:val="00E60B1F"/>
    <w:rsid w:val="00E715CC"/>
    <w:rsid w:val="00E77FB1"/>
    <w:rsid w:val="00E84C6C"/>
    <w:rsid w:val="00E9273A"/>
    <w:rsid w:val="00E93CF3"/>
    <w:rsid w:val="00E97147"/>
    <w:rsid w:val="00EA04B8"/>
    <w:rsid w:val="00EC50C1"/>
    <w:rsid w:val="00EE1593"/>
    <w:rsid w:val="00EE2229"/>
    <w:rsid w:val="00EF1B07"/>
    <w:rsid w:val="00EF5E31"/>
    <w:rsid w:val="00F03567"/>
    <w:rsid w:val="00F062A0"/>
    <w:rsid w:val="00F225C7"/>
    <w:rsid w:val="00F42F96"/>
    <w:rsid w:val="00F52419"/>
    <w:rsid w:val="00F60F5F"/>
    <w:rsid w:val="00F773CC"/>
    <w:rsid w:val="00F815C2"/>
    <w:rsid w:val="00FA2B5C"/>
    <w:rsid w:val="00FA6177"/>
    <w:rsid w:val="00FB362A"/>
    <w:rsid w:val="00FB3F46"/>
    <w:rsid w:val="00FC2F81"/>
    <w:rsid w:val="00FE73FB"/>
    <w:rsid w:val="00FF3148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4B37D940"/>
  <w15:chartTrackingRefBased/>
  <w15:docId w15:val="{CD53231C-41C8-4887-B351-572EDCCB3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oventry%20City%20Council\CovCC_Blan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1165A26C-8CF5-496D-BE52-A537079E52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8723A2-4144-4308-8368-F5B7353B4743}"/>
</file>

<file path=customXml/itemProps3.xml><?xml version="1.0" encoding="utf-8"?>
<ds:datastoreItem xmlns:ds="http://schemas.openxmlformats.org/officeDocument/2006/customXml" ds:itemID="{A2EFF355-422E-4E5A-9CC5-60E16D24C40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CovCC_Blank</Template>
  <TotalTime>0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Coventry City Council Blank Template</vt:lpstr>
    </vt:vector>
  </TitlesOfParts>
  <Company>Coventry City Council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Coventry City Council Blank Template</dc:title>
  <dc:subject/>
  <dc:creator>coventry city council</dc:creator>
  <cp:keywords/>
  <cp:lastModifiedBy>Sam Celine</cp:lastModifiedBy>
  <cp:revision>2</cp:revision>
  <cp:lastPrinted>2014-02-07T11:50:00Z</cp:lastPrinted>
  <dcterms:created xsi:type="dcterms:W3CDTF">2024-12-03T11:56:00Z</dcterms:created>
  <dcterms:modified xsi:type="dcterms:W3CDTF">2024-12-03T11:56:00Z</dcterms:modified>
  <cp:category>Blank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 </vt:lpwstr>
  </property>
  <property fmtid="{D5CDD505-2E9C-101B-9397-08002B2CF9AE}" pid="3" name="Last Modified">
    <vt:lpwstr> </vt:lpwstr>
  </property>
  <property fmtid="{D5CDD505-2E9C-101B-9397-08002B2CF9AE}" pid="4" name="Version">
    <vt:lpwstr> </vt:lpwstr>
  </property>
  <property fmtid="{D5CDD505-2E9C-101B-9397-08002B2CF9AE}" pid="5" name="ContentTypeId">
    <vt:lpwstr>0x010100ABDED7085F496E4B97D8DBFA45BF7F2A</vt:lpwstr>
  </property>
</Properties>
</file>