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9FC" w:rsidRDefault="005059FC" w:rsidP="005059FC">
      <w:pPr>
        <w:pStyle w:val="NormalWeb"/>
      </w:pPr>
      <w:bookmarkStart w:id="0" w:name="_page_946_0"/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-377190</wp:posOffset>
            </wp:positionV>
            <wp:extent cx="3026410" cy="567055"/>
            <wp:effectExtent l="0" t="0" r="2540" b="4445"/>
            <wp:wrapNone/>
            <wp:docPr id="990" name="Picture 990" descr="U:\ADMIN\2 - LOGO\Inspire-logo3.jpg NEW MAT  LOGO 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ADMIN\2 - LOGO\Inspire-logo3.jpg NEW MAT  LOGO lo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566C">
        <w:rPr>
          <w:rFonts w:ascii="Arial" w:eastAsia="Arial" w:hAnsi="Arial" w:cs="Arial"/>
          <w:b/>
          <w:bCs/>
          <w:color w:val="000000"/>
          <w:sz w:val="30"/>
          <w:szCs w:val="30"/>
        </w:rPr>
        <w:t>Ap</w:t>
      </w:r>
      <w:r w:rsidR="004A566C"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plic</w:t>
      </w:r>
      <w:r w:rsidR="004A566C"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a</w:t>
      </w:r>
      <w:r w:rsidR="004A566C"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t</w:t>
      </w:r>
      <w:r w:rsidR="004A566C">
        <w:rPr>
          <w:rFonts w:ascii="Arial" w:eastAsia="Arial" w:hAnsi="Arial" w:cs="Arial"/>
          <w:b/>
          <w:bCs/>
          <w:color w:val="000000"/>
          <w:sz w:val="30"/>
          <w:szCs w:val="30"/>
        </w:rPr>
        <w:t>ion</w:t>
      </w:r>
      <w:r w:rsidR="004A566C"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 xml:space="preserve"> </w:t>
      </w:r>
      <w:r w:rsidR="004A566C"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f</w:t>
      </w:r>
      <w:r w:rsidR="004A566C"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o</w:t>
      </w:r>
      <w:r w:rsidR="004A566C">
        <w:rPr>
          <w:rFonts w:ascii="Arial" w:eastAsia="Arial" w:hAnsi="Arial" w:cs="Arial"/>
          <w:b/>
          <w:bCs/>
          <w:color w:val="000000"/>
          <w:sz w:val="30"/>
          <w:szCs w:val="30"/>
        </w:rPr>
        <w:t>r</w:t>
      </w:r>
      <w:r w:rsidR="004A566C">
        <w:rPr>
          <w:rFonts w:ascii="Arial" w:eastAsia="Arial" w:hAnsi="Arial" w:cs="Arial"/>
          <w:b/>
          <w:bCs/>
          <w:color w:val="000000"/>
          <w:spacing w:val="9"/>
          <w:sz w:val="30"/>
          <w:szCs w:val="30"/>
        </w:rPr>
        <w:t xml:space="preserve"> </w:t>
      </w:r>
      <w:r w:rsidR="004A566C">
        <w:rPr>
          <w:rFonts w:ascii="Arial" w:eastAsia="Arial" w:hAnsi="Arial" w:cs="Arial"/>
          <w:b/>
          <w:bCs/>
          <w:color w:val="000000"/>
          <w:sz w:val="30"/>
          <w:szCs w:val="30"/>
        </w:rPr>
        <w:t>Po</w:t>
      </w:r>
      <w:r w:rsidR="004A566C"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st</w:t>
      </w:r>
    </w:p>
    <w:p w:rsidR="005928E7" w:rsidRDefault="004A566C">
      <w:pPr>
        <w:widowControl w:val="0"/>
        <w:spacing w:before="101" w:line="240" w:lineRule="auto"/>
        <w:ind w:left="141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1518894</wp:posOffset>
                </wp:positionV>
                <wp:extent cx="7003415" cy="3810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415" cy="381000"/>
                          <a:chOff x="0" y="0"/>
                          <a:chExt cx="7003415" cy="38100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7003415" y="381000"/>
                                </a:lnTo>
                                <a:lnTo>
                                  <a:pt x="7003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C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7003415" y="0"/>
                                </a:lnTo>
                                <a:lnTo>
                                  <a:pt x="700341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67BC9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62491" id="drawingObject3" o:spid="_x0000_s1026" style="position:absolute;margin-left:28.45pt;margin-top:119.6pt;width:551.45pt;height:30pt;z-index:-251671040;mso-position-horizontal-relative:page;mso-position-vertical-relative:page" coordsize="7003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" o:allowincell="f">
                <v:shape id="Shape 4" o:spid="_x0000_s1027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" path="m,l,381000r7003415,l7003415,,,xe" fillcolor="#67bc91" stroked="f">
                  <v:path arrowok="t" textboxrect="0,0,7003415,381000"/>
                </v:shape>
                <v:shape id="Shape 5" o:spid="_x0000_s1028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" path="m,l7003415,r,381000l,381000,,xe" filled="f" strokecolor="#67bc91">
                  <v:path arrowok="t" textboxrect="0,0,7003415,381000"/>
                </v:shape>
                <w10:wrap anchorx="page" anchory="page"/>
              </v:group>
            </w:pict>
          </mc:Fallback>
        </mc:AlternateContent>
      </w:r>
    </w:p>
    <w:p w:rsidR="005928E7" w:rsidRDefault="005928E7">
      <w:pPr>
        <w:spacing w:after="17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141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4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-103353</wp:posOffset>
                </wp:positionV>
                <wp:extent cx="7019543" cy="169546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543" cy="1695462"/>
                          <a:chOff x="0" y="0"/>
                          <a:chExt cx="7019543" cy="1695462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6" y="3054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5396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57015" y="3054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1954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5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53967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01954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90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390919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550920" y="390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557015" y="390919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19543" y="3878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54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553967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019543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54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6" y="778007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53967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57015" y="778007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19543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54" y="781076"/>
                            <a:ext cx="0" cy="90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277">
                                <a:moveTo>
                                  <a:pt x="0" y="908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54" y="16893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6" y="1692407"/>
                            <a:ext cx="7010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>
                                <a:moveTo>
                                  <a:pt x="0" y="0"/>
                                </a:moveTo>
                                <a:lnTo>
                                  <a:pt x="7010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19543" y="781076"/>
                            <a:ext cx="0" cy="90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277">
                                <a:moveTo>
                                  <a:pt x="0" y="908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019543" y="16893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833EE" id="drawingObject6" o:spid="_x0000_s1026" style="position:absolute;margin-left:28.4pt;margin-top:-8.15pt;width:552.7pt;height:133.5pt;z-index:-251657728;mso-position-horizontal-relative:page" coordsize="7019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" o:allowincell="f">
                <v:shape id="Shape 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" path="m,l6096,e" filled="f" strokeweight=".16967mm">
                  <v:path arrowok="t" textboxrect="0,0,6096,0"/>
                </v:shape>
                <v:shape id="Shape 8" o:spid="_x0000_s1028" style="position:absolute;left:60;top:30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" path="m,l3544822,e" filled="f" strokeweight=".16967mm">
                  <v:path arrowok="t" textboxrect="0,0,3544822,0"/>
                </v:shape>
                <v:shape id="Shape 9" o:spid="_x0000_s1029" style="position:absolute;left:3553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" path="m,6108l,e" filled="f" strokeweight=".16931mm">
                  <v:path arrowok="t" textboxrect="0,0,0,6108"/>
                </v:shape>
                <v:shape id="Shape 10" o:spid="_x0000_s1030" style="position:absolute;left:35570;top:30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" path="m,l3459479,e" filled="f" strokeweight=".16967mm">
                  <v:path arrowok="t" textboxrect="0,0,3459479,0"/>
                </v:shape>
                <v:shape id="Shape 11" o:spid="_x0000_s1031" style="position:absolute;left:7019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" path="m,6108l,e" filled="f" strokeweight=".16928mm">
                  <v:path arrowok="t" textboxrect="0,0,0,6108"/>
                </v:shape>
                <v:shape id="Shape 12" o:spid="_x0000_s1032" style="position:absolute;left:3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" path="m,381761l,e" filled="f" strokeweight=".16967mm">
                  <v:path arrowok="t" textboxrect="0,0,0,381761"/>
                </v:shape>
                <v:shape id="Shape 13" o:spid="_x0000_s1033" style="position:absolute;left:35539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" path="m,381761l,e" filled="f" strokeweight=".16931mm">
                  <v:path arrowok="t" textboxrect="0,0,0,381761"/>
                </v:shape>
                <v:shape id="Shape 14" o:spid="_x0000_s1034" style="position:absolute;left:70195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" path="m,381761l,e" filled="f" strokeweight=".16928mm">
                  <v:path arrowok="t" textboxrect="0,0,0,381761"/>
                </v:shape>
                <v:shape id="Shape 15" o:spid="_x0000_s1035" style="position:absolute;top:39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UhwwAAANsAAAAPAAAAZHJzL2Rvd25yZXYueG1sRE9Na8JA&#10;EL0X/A/LCF6Kbiq0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+/pFI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6" o:spid="_x0000_s1036" style="position:absolute;left:60;top:3909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" path="m,l3544822,e" filled="f" strokeweight=".16928mm">
                  <v:path arrowok="t" textboxrect="0,0,3544822,0"/>
                </v:shape>
                <v:shape id="Shape 17" o:spid="_x0000_s1037" style="position:absolute;left:35509;top:3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" path="m,l6095,e" filled="f" strokeweight=".16928mm">
                  <v:path arrowok="t" textboxrect="0,0,6095,0"/>
                </v:shape>
                <v:shape id="Shape 18" o:spid="_x0000_s1038" style="position:absolute;left:35570;top:3909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" path="m,l3459479,e" filled="f" strokeweight=".16928mm">
                  <v:path arrowok="t" textboxrect="0,0,3459479,0"/>
                </v:shape>
                <v:shape id="Shape 19" o:spid="_x0000_s1039" style="position:absolute;left:70195;top:38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" path="m,6094l,e" filled="f" strokeweight=".16928mm">
                  <v:path arrowok="t" textboxrect="0,0,0,6094"/>
                </v:shape>
                <v:shape id="Shape 20" o:spid="_x0000_s1040" style="position:absolute;left:30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" path="m,380986l,e" filled="f" strokeweight=".16967mm">
                  <v:path arrowok="t" textboxrect="0,0,0,380986"/>
                </v:shape>
                <v:shape id="Shape 21" o:spid="_x0000_s1041" style="position:absolute;left:35539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" path="m,380986l,e" filled="f" strokeweight=".16931mm">
                  <v:path arrowok="t" textboxrect="0,0,0,380986"/>
                </v:shape>
                <v:shape id="Shape 22" o:spid="_x0000_s1042" style="position:absolute;left:70195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" path="m,380986l,e" filled="f" strokeweight=".16928mm">
                  <v:path arrowok="t" textboxrect="0,0,0,380986"/>
                </v:shape>
                <v:shape id="Shape 23" o:spid="_x0000_s1043" style="position:absolute;left:30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" path="m,6108l,e" filled="f" strokeweight=".16967mm">
                  <v:path arrowok="t" textboxrect="0,0,0,6108"/>
                </v:shape>
                <v:shape id="Shape 24" o:spid="_x0000_s1044" style="position:absolute;left:60;top:7780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" path="m,l3544822,e" filled="f" strokeweight=".16967mm">
                  <v:path arrowok="t" textboxrect="0,0,3544822,0"/>
                </v:shape>
                <v:shape id="Shape 25" o:spid="_x0000_s1045" style="position:absolute;left:35539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" path="m,6108l,e" filled="f" strokeweight=".16931mm">
                  <v:path arrowok="t" textboxrect="0,0,0,6108"/>
                </v:shape>
                <v:shape id="Shape 26" o:spid="_x0000_s1046" style="position:absolute;left:35570;top:7780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" path="m,l3459479,e" filled="f" strokeweight=".16967mm">
                  <v:path arrowok="t" textboxrect="0,0,3459479,0"/>
                </v:shape>
                <v:shape id="Shape 27" o:spid="_x0000_s1047" style="position:absolute;left:70195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" path="m,6108l,e" filled="f" strokeweight=".16928mm">
                  <v:path arrowok="t" textboxrect="0,0,0,6108"/>
                </v:shape>
                <v:shape id="Shape 28" o:spid="_x0000_s1048" style="position:absolute;left:30;top:7810;width:0;height:9083;visibility:visible;mso-wrap-style:square;v-text-anchor:top" coordsize="0,90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" path="m,908277l,e" filled="f" strokeweight=".16967mm">
                  <v:path arrowok="t" textboxrect="0,0,0,908277"/>
                </v:shape>
                <v:shape id="Shape 29" o:spid="_x0000_s1049" style="position:absolute;left:30;top:168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" path="m,6108l,e" filled="f" strokeweight=".16967mm">
                  <v:path arrowok="t" textboxrect="0,0,0,6108"/>
                </v:shape>
                <v:shape id="Shape 30" o:spid="_x0000_s1050" style="position:absolute;left:60;top:16924;width:70104;height:0;visibility:visible;mso-wrap-style:square;v-text-anchor:top" coordsize="7010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" path="m,l7010400,e" filled="f" strokeweight=".16967mm">
                  <v:path arrowok="t" textboxrect="0,0,7010400,0"/>
                </v:shape>
                <v:shape id="Shape 31" o:spid="_x0000_s1051" style="position:absolute;left:70195;top:7810;width:0;height:9083;visibility:visible;mso-wrap-style:square;v-text-anchor:top" coordsize="0,90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" path="m,908277l,e" filled="f" strokeweight=".16928mm">
                  <v:path arrowok="t" textboxrect="0,0,0,908277"/>
                </v:shape>
                <v:shape id="Shape 32" o:spid="_x0000_s1052" style="position:absolute;left:70195;top:168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" path="m,6108l,e" filled="f" strokeweight=".16928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</w:rPr>
        <w:t>Pos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Ti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le</w:t>
      </w:r>
    </w:p>
    <w:p w:rsidR="005928E7" w:rsidRDefault="005928E7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School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ame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7" w:lineRule="auto"/>
        <w:ind w:left="134" w:right="82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spacing w:val="-3"/>
          <w:w w:val="99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uc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-3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ss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abou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help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ma</w:t>
      </w:r>
      <w:r>
        <w:rPr>
          <w:rFonts w:ascii="Arial" w:eastAsia="Arial" w:hAnsi="Arial" w:cs="Arial"/>
          <w:color w:val="000000"/>
          <w:spacing w:val="3"/>
          <w:w w:val="99"/>
        </w:rPr>
        <w:t>k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.</w:t>
      </w:r>
      <w:proofErr w:type="gram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Plea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be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vi</w:t>
      </w:r>
      <w:r>
        <w:rPr>
          <w:rFonts w:ascii="Arial" w:eastAsia="Arial" w:hAnsi="Arial" w:cs="Arial"/>
          <w:color w:val="000000"/>
          <w:spacing w:val="1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proofErr w:type="gram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t.</w:t>
      </w:r>
    </w:p>
    <w:p w:rsidR="005928E7" w:rsidRDefault="005928E7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39" w:lineRule="auto"/>
        <w:ind w:left="133" w:right="16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w w:val="99"/>
        </w:rPr>
        <w:t>LL</w:t>
      </w:r>
      <w:r>
        <w:rPr>
          <w:rFonts w:ascii="Arial" w:eastAsia="Arial" w:hAnsi="Arial" w:cs="Arial"/>
          <w:b/>
          <w:bCs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ic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-3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rm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ap</w:t>
      </w:r>
      <w:r>
        <w:rPr>
          <w:rFonts w:ascii="Arial" w:eastAsia="Arial" w:hAnsi="Arial" w:cs="Arial"/>
          <w:color w:val="000000"/>
          <w:w w:val="99"/>
        </w:rPr>
        <w:t>pl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ill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proofErr w:type="gramEnd"/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id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nc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379652</wp:posOffset>
                </wp:positionV>
                <wp:extent cx="6981443" cy="3093732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443" cy="3093732"/>
                          <a:chOff x="0" y="0"/>
                          <a:chExt cx="6981443" cy="3093732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6" y="3054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9509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98141" y="3054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68960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692652" y="3054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33552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38571" y="3054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98144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5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9509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8960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33552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98144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9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390918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892045" y="390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898141" y="390918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86555" y="39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92652" y="3909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335523" y="38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338571" y="3909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981443" y="38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5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89509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68960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335523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981443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12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6" y="141276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95094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898141" y="141276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689604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692652" y="141276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335523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338571" y="141276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981443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5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89509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68960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335523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981443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800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6" y="1800618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892045" y="1800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898141" y="1800618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86555" y="1800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692652" y="18006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335523" y="1797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38571" y="18006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981443" y="1797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54" y="1803666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95094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89604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335523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81443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188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6" y="218847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895094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898141" y="218847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89604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92652" y="218847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35523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38571" y="218847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981443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54" y="2191537"/>
                            <a:ext cx="0" cy="50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41">
                                <a:moveTo>
                                  <a:pt x="0" y="50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895094" y="2191537"/>
                            <a:ext cx="0" cy="5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29">
                                <a:moveTo>
                                  <a:pt x="0" y="508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89604" y="2191537"/>
                            <a:ext cx="0" cy="5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29">
                                <a:moveTo>
                                  <a:pt x="0" y="508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702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6" y="270282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895094" y="269976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898141" y="270282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89604" y="269976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5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090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6" y="3090684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89509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95094" y="308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98141" y="3090684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8960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89604" y="308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3633B" id="drawingObject33" o:spid="_x0000_s1026" style="position:absolute;margin-left:28.4pt;margin-top:29.9pt;width:549.7pt;height:243.6pt;z-index:-251654656;mso-position-horizontal-relative:page" coordsize="69814,30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" o:allowincell="f">
                <v:shape id="Shape 34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" path="m,6108l,e" filled="f" strokeweight=".16967mm">
                  <v:path arrowok="t" textboxrect="0,0,0,6108"/>
                </v:shape>
                <v:shape id="Shape 35" o:spid="_x0000_s1028" style="position:absolute;left:60;top:30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" path="m,l1885950,e" filled="f" strokeweight=".16967mm">
                  <v:path arrowok="t" textboxrect="0,0,1885950,0"/>
                </v:shape>
                <v:shape id="Shape 36" o:spid="_x0000_s1029" style="position:absolute;left:189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" path="m,6108l,e" filled="f" strokeweight=".16931mm">
                  <v:path arrowok="t" textboxrect="0,0,0,6108"/>
                </v:shape>
                <v:shape id="Shape 37" o:spid="_x0000_s1030" style="position:absolute;left:18981;top:30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" path="m,l1788414,e" filled="f" strokeweight=".16967mm">
                  <v:path arrowok="t" textboxrect="0,0,1788414,0"/>
                </v:shape>
                <v:shape id="Shape 38" o:spid="_x0000_s1031" style="position:absolute;left:368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" path="m,6108l,e" filled="f" strokeweight=".48pt">
                  <v:path arrowok="t" textboxrect="0,0,0,6108"/>
                </v:shape>
                <v:shape id="Shape 39" o:spid="_x0000_s1032" style="position:absolute;left:36926;top:30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" path="m,l1639823,e" filled="f" strokeweight=".16967mm">
                  <v:path arrowok="t" textboxrect="0,0,1639823,0"/>
                </v:shape>
                <v:shape id="Shape 40" o:spid="_x0000_s1033" style="position:absolute;left:5335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" path="m,6108l,e" filled="f" strokeweight=".16931mm">
                  <v:path arrowok="t" textboxrect="0,0,0,6108"/>
                </v:shape>
                <v:shape id="Shape 41" o:spid="_x0000_s1034" style="position:absolute;left:53385;top:30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" path="m,l1639823,e" filled="f" strokeweight=".16967mm">
                  <v:path arrowok="t" textboxrect="0,0,1639823,0"/>
                </v:shape>
                <v:shape id="Shape 42" o:spid="_x0000_s1035" style="position:absolute;left:69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" path="m,6108l,e" filled="f" strokeweight=".16928mm">
                  <v:path arrowok="t" textboxrect="0,0,0,6108"/>
                </v:shape>
                <v:shape id="Shape 43" o:spid="_x0000_s1036" style="position:absolute;left:3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" path="m,381761l,e" filled="f" strokeweight=".16967mm">
                  <v:path arrowok="t" textboxrect="0,0,0,381761"/>
                </v:shape>
                <v:shape id="Shape 44" o:spid="_x0000_s1037" style="position:absolute;left:1895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" path="m,381761l,e" filled="f" strokeweight=".16931mm">
                  <v:path arrowok="t" textboxrect="0,0,0,381761"/>
                </v:shape>
                <v:shape id="Shape 45" o:spid="_x0000_s1038" style="position:absolute;left:36896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" path="m,381761l,e" filled="f" strokeweight=".48pt">
                  <v:path arrowok="t" textboxrect="0,0,0,381761"/>
                </v:shape>
                <v:shape id="Shape 46" o:spid="_x0000_s1039" style="position:absolute;left:53355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" path="m,381761l,e" filled="f" strokeweight=".16931mm">
                  <v:path arrowok="t" textboxrect="0,0,0,381761"/>
                </v:shape>
                <v:shape id="Shape 47" o:spid="_x0000_s1040" style="position:absolute;left:69814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" path="m,381761l,e" filled="f" strokeweight=".16928mm">
                  <v:path arrowok="t" textboxrect="0,0,0,381761"/>
                </v:shape>
                <v:shape id="Shape 48" o:spid="_x0000_s1041" style="position:absolute;top:39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v:shape id="Shape 49" o:spid="_x0000_s1042" style="position:absolute;left:60;top:3909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" path="m,l1885950,e" filled="f" strokeweight=".16931mm">
                  <v:path arrowok="t" textboxrect="0,0,1885950,0"/>
                </v:shape>
                <v:shape id="Shape 50" o:spid="_x0000_s1043" style="position:absolute;left:18920;top:3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" path="m,l6095,e" filled="f" strokeweight=".16931mm">
                  <v:path arrowok="t" textboxrect="0,0,6095,0"/>
                </v:shape>
                <v:shape id="Shape 51" o:spid="_x0000_s1044" style="position:absolute;left:18981;top:3909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" path="m,l1788414,e" filled="f" strokeweight=".16931mm">
                  <v:path arrowok="t" textboxrect="0,0,1788414,0"/>
                </v:shape>
                <v:shape id="Shape 52" o:spid="_x0000_s1045" style="position:absolute;left:36865;top:3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+VxAAAANs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JKFf5XEAAAA2wAAAA8A&#10;AAAAAAAAAAAAAAAABwIAAGRycy9kb3ducmV2LnhtbFBLBQYAAAAAAwADALcAAAD4AgAAAAA=&#10;" path="m,l6096,e" filled="f" strokeweight=".16931mm">
                  <v:path arrowok="t" textboxrect="0,0,6096,0"/>
                </v:shape>
                <v:shape id="Shape 53" o:spid="_x0000_s1046" style="position:absolute;left:36926;top:3909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" path="m,l1639823,e" filled="f" strokeweight=".16931mm">
                  <v:path arrowok="t" textboxrect="0,0,1639823,0"/>
                </v:shape>
                <v:shape id="Shape 54" o:spid="_x0000_s1047" style="position:absolute;left:53355;top:3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Y+xAAAANs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zH8fUk/QC5+AQAA//8DAFBLAQItABQABgAIAAAAIQDb4fbL7gAAAIUBAAATAAAAAAAAAAAA&#10;AAAAAAAAAABbQ29udGVudF9UeXBlc10ueG1sUEsBAi0AFAAGAAgAAAAhAFr0LFu/AAAAFQEAAAsA&#10;AAAAAAAAAAAAAAAAHwEAAF9yZWxzLy5yZWxzUEsBAi0AFAAGAAgAAAAhAN03Bj7EAAAA2wAAAA8A&#10;AAAAAAAAAAAAAAAABwIAAGRycy9kb3ducmV2LnhtbFBLBQYAAAAAAwADALcAAAD4AgAAAAA=&#10;" path="m,6095l,e" filled="f" strokeweight=".16931mm">
                  <v:path arrowok="t" textboxrect="0,0,0,6095"/>
                </v:shape>
                <v:shape id="Shape 55" o:spid="_x0000_s1048" style="position:absolute;left:53385;top:3909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" path="m,l1639823,e" filled="f" strokeweight=".16931mm">
                  <v:path arrowok="t" textboxrect="0,0,1639823,0"/>
                </v:shape>
                <v:shape id="Shape 56" o:spid="_x0000_s1049" style="position:absolute;left:69814;top:3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5mxAAAANs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An8fgk/QB5+AAAA//8DAFBLAQItABQABgAIAAAAIQDb4fbL7gAAAIUBAAATAAAAAAAAAAAA&#10;AAAAAAAAAABbQ29udGVudF9UeXBlc10ueG1sUEsBAi0AFAAGAAgAAAAhAFr0LFu/AAAAFQEAAAsA&#10;AAAAAAAAAAAAAAAAHwEAAF9yZWxzLy5yZWxzUEsBAi0AFAAGAAgAAAAhAHpq3mbEAAAA2wAAAA8A&#10;AAAAAAAAAAAAAAAABwIAAGRycy9kb3ducmV2LnhtbFBLBQYAAAAAAwADALcAAAD4AgAAAAA=&#10;" path="m,6095l,e" filled="f" strokeweight=".16928mm">
                  <v:path arrowok="t" textboxrect="0,0,0,6095"/>
                </v:shape>
                <v:shape id="Shape 57" o:spid="_x0000_s1050" style="position:absolute;left:30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" path="m,1015746l,e" filled="f" strokeweight=".16967mm">
                  <v:path arrowok="t" textboxrect="0,0,0,1015746"/>
                </v:shape>
                <v:shape id="Shape 58" o:spid="_x0000_s1051" style="position:absolute;left:18950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" path="m,1015746l,e" filled="f" strokeweight=".16931mm">
                  <v:path arrowok="t" textboxrect="0,0,0,1015746"/>
                </v:shape>
                <v:shape id="Shape 59" o:spid="_x0000_s1052" style="position:absolute;left:36896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" path="m,1015746l,e" filled="f" strokeweight=".48pt">
                  <v:path arrowok="t" textboxrect="0,0,0,1015746"/>
                </v:shape>
                <v:shape id="Shape 60" o:spid="_x0000_s1053" style="position:absolute;left:53355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" path="m,1015746l,e" filled="f" strokeweight=".16931mm">
                  <v:path arrowok="t" textboxrect="0,0,0,1015746"/>
                </v:shape>
                <v:shape id="Shape 61" o:spid="_x0000_s1054" style="position:absolute;left:69814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" path="m,1015746l,e" filled="f" strokeweight=".16928mm">
                  <v:path arrowok="t" textboxrect="0,0,0,1015746"/>
                </v:shape>
                <v:shape id="Shape 62" o:spid="_x0000_s1055" style="position:absolute;top:141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" path="m,l6096,e" filled="f" strokeweight=".16936mm">
                  <v:path arrowok="t" textboxrect="0,0,6096,0"/>
                </v:shape>
                <v:shape id="Shape 63" o:spid="_x0000_s1056" style="position:absolute;left:60;top:14127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" path="m,l1885950,e" filled="f" strokeweight=".16936mm">
                  <v:path arrowok="t" textboxrect="0,0,1885950,0"/>
                </v:shape>
                <v:shape id="Shape 64" o:spid="_x0000_s1057" style="position:absolute;left:18950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zNwwAAANs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1gmsHvl/gD5OIHAAD//wMAUEsBAi0AFAAGAAgAAAAhANvh9svuAAAAhQEAABMAAAAAAAAAAAAA&#10;AAAAAAAAAFtDb250ZW50X1R5cGVzXS54bWxQSwECLQAUAAYACAAAACEAWvQsW78AAAAVAQAACwAA&#10;AAAAAAAAAAAAAAAfAQAAX3JlbHMvLnJlbHNQSwECLQAUAAYACAAAACEAX+DszcMAAADbAAAADwAA&#10;AAAAAAAAAAAAAAAHAgAAZHJzL2Rvd25yZXYueG1sUEsFBgAAAAADAAMAtwAAAPcCAAAAAA==&#10;" path="m,6097l,e" filled="f" strokeweight=".16931mm">
                  <v:path arrowok="t" textboxrect="0,0,0,6097"/>
                </v:shape>
                <v:shape id="Shape 65" o:spid="_x0000_s1058" style="position:absolute;left:18981;top:14127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" path="m,l1788414,e" filled="f" strokeweight=".16936mm">
                  <v:path arrowok="t" textboxrect="0,0,1788414,0"/>
                </v:shape>
                <v:shape id="Shape 66" o:spid="_x0000_s1059" style="position:absolute;left:36896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" path="m,6097l,e" filled="f" strokeweight=".48pt">
                  <v:path arrowok="t" textboxrect="0,0,0,6097"/>
                </v:shape>
                <v:shape id="Shape 67" o:spid="_x0000_s1060" style="position:absolute;left:36926;top:14127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" path="m,l1639823,e" filled="f" strokeweight=".16936mm">
                  <v:path arrowok="t" textboxrect="0,0,1639823,0"/>
                </v:shape>
                <v:shape id="Shape 68" o:spid="_x0000_s1061" style="position:absolute;left:53355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" path="m,6097l,e" filled="f" strokeweight=".16931mm">
                  <v:path arrowok="t" textboxrect="0,0,0,6097"/>
                </v:shape>
                <v:shape id="Shape 69" o:spid="_x0000_s1062" style="position:absolute;left:53385;top:14127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" path="m,l1639823,e" filled="f" strokeweight=".16936mm">
                  <v:path arrowok="t" textboxrect="0,0,1639823,0"/>
                </v:shape>
                <v:shape id="Shape 70" o:spid="_x0000_s1063" style="position:absolute;left:69814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" path="m,6097l,e" filled="f" strokeweight=".16928mm">
                  <v:path arrowok="t" textboxrect="0,0,0,6097"/>
                </v:shape>
                <v:shape id="Shape 71" o:spid="_x0000_s1064" style="position:absolute;left:30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" path="m,381760l,e" filled="f" strokeweight=".16967mm">
                  <v:path arrowok="t" textboxrect="0,0,0,381760"/>
                </v:shape>
                <v:shape id="Shape 72" o:spid="_x0000_s1065" style="position:absolute;left:18950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" path="m,381760l,e" filled="f" strokeweight=".16931mm">
                  <v:path arrowok="t" textboxrect="0,0,0,381760"/>
                </v:shape>
                <v:shape id="Shape 73" o:spid="_x0000_s1066" style="position:absolute;left:36896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" path="m,381760l,e" filled="f" strokeweight=".48pt">
                  <v:path arrowok="t" textboxrect="0,0,0,381760"/>
                </v:shape>
                <v:shape id="Shape 74" o:spid="_x0000_s1067" style="position:absolute;left:53355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" path="m,381760l,e" filled="f" strokeweight=".16931mm">
                  <v:path arrowok="t" textboxrect="0,0,0,381760"/>
                </v:shape>
                <v:shape id="Shape 75" o:spid="_x0000_s1068" style="position:absolute;left:69814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" path="m,381760l,e" filled="f" strokeweight=".16928mm">
                  <v:path arrowok="t" textboxrect="0,0,0,381760"/>
                </v:shape>
                <v:shape id="Shape 76" o:spid="_x0000_s1069" style="position:absolute;top:180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70" style="position:absolute;left:60;top:18006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" path="m,l1885950,e" filled="f" strokeweight=".16931mm">
                  <v:path arrowok="t" textboxrect="0,0,1885950,0"/>
                </v:shape>
                <v:shape id="Shape 78" o:spid="_x0000_s1071" style="position:absolute;left:18920;top:18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vV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" path="m,l6095,e" filled="f" strokeweight=".16931mm">
                  <v:path arrowok="t" textboxrect="0,0,6095,0"/>
                </v:shape>
                <v:shape id="Shape 79" o:spid="_x0000_s1072" style="position:absolute;left:18981;top:18006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" path="m,l1788414,e" filled="f" strokeweight=".16931mm">
                  <v:path arrowok="t" textboxrect="0,0,1788414,0"/>
                </v:shape>
                <v:shape id="Shape 80" o:spid="_x0000_s1073" style="position:absolute;left:36865;top:180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g+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rA+fAk/QOa/AAAA//8DAFBLAQItABQABgAIAAAAIQDb4fbL7gAAAIUBAAATAAAAAAAAAAAAAAAA&#10;AAAAAABbQ29udGVudF9UeXBlc10ueG1sUEsBAi0AFAAGAAgAAAAhAFr0LFu/AAAAFQEAAAsAAAAA&#10;AAAAAAAAAAAAHwEAAF9yZWxzLy5yZWxzUEsBAi0AFAAGAAgAAAAhAHN7aD7BAAAA2wAAAA8AAAAA&#10;AAAAAAAAAAAABwIAAGRycy9kb3ducmV2LnhtbFBLBQYAAAAAAwADALcAAAD1AgAAAAA=&#10;" path="m,l6096,e" filled="f" strokeweight=".16931mm">
                  <v:path arrowok="t" textboxrect="0,0,6096,0"/>
                </v:shape>
                <v:shape id="Shape 81" o:spid="_x0000_s1074" style="position:absolute;left:36926;top:18006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" path="m,l1639823,e" filled="f" strokeweight=".16931mm">
                  <v:path arrowok="t" textboxrect="0,0,1639823,0"/>
                </v:shape>
                <v:shape id="Shape 82" o:spid="_x0000_s1075" style="position:absolute;left:53355;top:17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" path="m,6095l,e" filled="f" strokeweight=".16931mm">
                  <v:path arrowok="t" textboxrect="0,0,0,6095"/>
                </v:shape>
                <v:shape id="Shape 83" o:spid="_x0000_s1076" style="position:absolute;left:53385;top:18006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" path="m,l1639823,e" filled="f" strokeweight=".16931mm">
                  <v:path arrowok="t" textboxrect="0,0,1639823,0"/>
                </v:shape>
                <v:shape id="Shape 84" o:spid="_x0000_s1077" style="position:absolute;left:69814;top:17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5" o:spid="_x0000_s1078" style="position:absolute;left:30;top:18036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" path="m,381761l,e" filled="f" strokeweight=".16967mm">
                  <v:path arrowok="t" textboxrect="0,0,0,381761"/>
                </v:shape>
                <v:shape id="Shape 86" o:spid="_x0000_s1079" style="position:absolute;left:18950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" path="m,381750l,e" filled="f" strokeweight=".16931mm">
                  <v:path arrowok="t" textboxrect="0,0,0,381750"/>
                </v:shape>
                <v:shape id="Shape 87" o:spid="_x0000_s1080" style="position:absolute;left:36896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" path="m,381750l,e" filled="f" strokeweight=".48pt">
                  <v:path arrowok="t" textboxrect="0,0,0,381750"/>
                </v:shape>
                <v:shape id="Shape 88" o:spid="_x0000_s1081" style="position:absolute;left:53355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" path="m,381750l,e" filled="f" strokeweight=".16931mm">
                  <v:path arrowok="t" textboxrect="0,0,0,381750"/>
                </v:shape>
                <v:shape id="Shape 89" o:spid="_x0000_s1082" style="position:absolute;left:69814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" path="m,381750l,e" filled="f" strokeweight=".16928mm">
                  <v:path arrowok="t" textboxrect="0,0,0,381750"/>
                </v:shape>
                <v:shape id="Shape 90" o:spid="_x0000_s1083" style="position:absolute;top:218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" path="m,l6096,e" filled="f" strokeweight=".16964mm">
                  <v:path arrowok="t" textboxrect="0,0,6096,0"/>
                </v:shape>
                <v:shape id="Shape 91" o:spid="_x0000_s1084" style="position:absolute;left:60;top:21884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" path="m,l1885950,e" filled="f" strokeweight=".16964mm">
                  <v:path arrowok="t" textboxrect="0,0,1885950,0"/>
                </v:shape>
                <v:shape id="Shape 92" o:spid="_x0000_s1085" style="position:absolute;left:18950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" path="m,6107l,e" filled="f" strokeweight=".16931mm">
                  <v:path arrowok="t" textboxrect="0,0,0,6107"/>
                </v:shape>
                <v:shape id="Shape 93" o:spid="_x0000_s1086" style="position:absolute;left:18981;top:21884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" path="m,l1788414,e" filled="f" strokeweight=".16964mm">
                  <v:path arrowok="t" textboxrect="0,0,1788414,0"/>
                </v:shape>
                <v:shape id="Shape 94" o:spid="_x0000_s1087" style="position:absolute;left:36896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" path="m,6107l,e" filled="f" strokeweight=".48pt">
                  <v:path arrowok="t" textboxrect="0,0,0,6107"/>
                </v:shape>
                <v:shape id="Shape 95" o:spid="_x0000_s1088" style="position:absolute;left:36926;top:21884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" path="m,l1639823,e" filled="f" strokeweight=".16964mm">
                  <v:path arrowok="t" textboxrect="0,0,1639823,0"/>
                </v:shape>
                <v:shape id="Shape 96" o:spid="_x0000_s1089" style="position:absolute;left:53355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" path="m,6107l,e" filled="f" strokeweight=".16931mm">
                  <v:path arrowok="t" textboxrect="0,0,0,6107"/>
                </v:shape>
                <v:shape id="Shape 97" o:spid="_x0000_s1090" style="position:absolute;left:53385;top:21884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" path="m,l1639823,e" filled="f" strokeweight=".16964mm">
                  <v:path arrowok="t" textboxrect="0,0,1639823,0"/>
                </v:shape>
                <v:shape id="Shape 98" o:spid="_x0000_s1091" style="position:absolute;left:69814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" path="m,6107l,e" filled="f" strokeweight=".16928mm">
                  <v:path arrowok="t" textboxrect="0,0,0,6107"/>
                </v:shape>
                <v:shape id="Shape 99" o:spid="_x0000_s1092" style="position:absolute;left:30;top:21915;width:0;height:5082;visibility:visible;mso-wrap-style:square;v-text-anchor:top" coordsize="0,50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" path="m,508241l,e" filled="f" strokeweight=".16967mm">
                  <v:path arrowok="t" textboxrect="0,0,0,508241"/>
                </v:shape>
                <v:shape id="Shape 100" o:spid="_x0000_s1093" style="position:absolute;left:18950;top:21915;width:0;height:5082;visibility:visible;mso-wrap-style:square;v-text-anchor:top" coordsize="0,5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" path="m,508229l,e" filled="f" strokeweight=".16931mm">
                  <v:path arrowok="t" textboxrect="0,0,0,508229"/>
                </v:shape>
                <v:shape id="Shape 101" o:spid="_x0000_s1094" style="position:absolute;left:36896;top:21915;width:0;height:5082;visibility:visible;mso-wrap-style:square;v-text-anchor:top" coordsize="0,5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" path="m,508229l,e" filled="f" strokeweight=".48pt">
                  <v:path arrowok="t" textboxrect="0,0,0,508229"/>
                </v:shape>
                <v:shape id="Shape 102" o:spid="_x0000_s1095" style="position:absolute;top:270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" path="m,l6096,e" filled="f" strokeweight=".16964mm">
                  <v:path arrowok="t" textboxrect="0,0,6096,0"/>
                </v:shape>
                <v:shape id="Shape 103" o:spid="_x0000_s1096" style="position:absolute;left:60;top:27028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" path="m,l1885950,e" filled="f" strokeweight=".16964mm">
                  <v:path arrowok="t" textboxrect="0,0,1885950,0"/>
                </v:shape>
                <v:shape id="Shape 104" o:spid="_x0000_s1097" style="position:absolute;left:18950;top:2699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" path="m,6107l,e" filled="f" strokeweight=".16931mm">
                  <v:path arrowok="t" textboxrect="0,0,0,6107"/>
                </v:shape>
                <v:shape id="Shape 105" o:spid="_x0000_s1098" style="position:absolute;left:18981;top:27028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" path="m,l1788414,e" filled="f" strokeweight=".16964mm">
                  <v:path arrowok="t" textboxrect="0,0,1788414,0"/>
                </v:shape>
                <v:shape id="Shape 106" o:spid="_x0000_s1099" style="position:absolute;left:36896;top:2699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" path="m,6107l,e" filled="f" strokeweight=".48pt">
                  <v:path arrowok="t" textboxrect="0,0,0,6107"/>
                </v:shape>
                <v:shape id="Shape 107" o:spid="_x0000_s1100" style="position:absolute;left:30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" path="m,381761l,e" filled="f" strokeweight=".16967mm">
                  <v:path arrowok="t" textboxrect="0,0,0,381761"/>
                </v:shape>
                <v:shape id="Shape 108" o:spid="_x0000_s1101" style="position:absolute;top:309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" path="m,l6096,e" filled="f" strokeweight=".48pt">
                  <v:path arrowok="t" textboxrect="0,0,6096,0"/>
                </v:shape>
                <v:shape id="Shape 109" o:spid="_x0000_s1102" style="position:absolute;left:60;top:30906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" path="m,l1885950,e" filled="f" strokeweight=".48pt">
                  <v:path arrowok="t" textboxrect="0,0,1885950,0"/>
                </v:shape>
                <v:shape id="Shape 110" o:spid="_x0000_s1103" style="position:absolute;left:18950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" path="m,381761l,e" filled="f" strokeweight=".16931mm">
                  <v:path arrowok="t" textboxrect="0,0,0,381761"/>
                </v:shape>
                <v:shape id="Shape 111" o:spid="_x0000_s1104" style="position:absolute;left:18950;top:30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EFwQAAANw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/Mc/p9JF8j5HQAA//8DAFBLAQItABQABgAIAAAAIQDb4fbL7gAAAIUBAAATAAAAAAAAAAAAAAAA&#10;AAAAAABbQ29udGVudF9UeXBlc10ueG1sUEsBAi0AFAAGAAgAAAAhAFr0LFu/AAAAFQEAAAsAAAAA&#10;AAAAAAAAAAAAHwEAAF9yZWxzLy5yZWxzUEsBAi0AFAAGAAgAAAAhALC0MQXBAAAA3AAAAA8AAAAA&#10;AAAAAAAAAAAABwIAAGRycy9kb3ducmV2LnhtbFBLBQYAAAAAAwADALcAAAD1AgAAAAA=&#10;" path="m,6096l,e" filled="f" strokeweight=".16931mm">
                  <v:path arrowok="t" textboxrect="0,0,0,6096"/>
                </v:shape>
                <v:shape id="Shape 112" o:spid="_x0000_s1105" style="position:absolute;left:18981;top:30906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" path="m,l1788414,e" filled="f" strokeweight=".48pt">
                  <v:path arrowok="t" textboxrect="0,0,1788414,0"/>
                </v:shape>
                <v:shape id="Shape 113" o:spid="_x0000_s1106" style="position:absolute;left:36896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" path="m,381761l,e" filled="f" strokeweight=".48pt">
                  <v:path arrowok="t" textboxrect="0,0,0,381761"/>
                </v:shape>
                <v:shape id="Shape 114" o:spid="_x0000_s1107" style="position:absolute;left:36896;top:30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QqwQAAANw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yzh8Uy6QO7+AAAA//8DAFBLAQItABQABgAIAAAAIQDb4fbL7gAAAIUBAAATAAAAAAAAAAAAAAAA&#10;AAAAAABbQ29udGVudF9UeXBlc10ueG1sUEsBAi0AFAAGAAgAAAAhAFr0LFu/AAAAFQEAAAsAAAAA&#10;AAAAAAAAAAAAHwEAAF9yZWxzLy5yZWxzUEsBAi0AFAAGAAgAAAAhAPxpxCrBAAAA3AAAAA8AAAAA&#10;AAAAAAAAAAAABwIAAGRycy9kb3ducmV2LnhtbFBLBQYAAAAAAwADALcAAAD1AgAAAAA=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1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: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eta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5928E7">
      <w:pPr>
        <w:sectPr w:rsidR="005928E7">
          <w:type w:val="continuous"/>
          <w:pgSz w:w="11900" w:h="16839"/>
          <w:pgMar w:top="1134" w:right="160" w:bottom="0" w:left="545" w:header="0" w:footer="0" w:gutter="0"/>
          <w:cols w:space="708"/>
        </w:sect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Name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:rsidR="003B52F0" w:rsidRDefault="003B52F0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Address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8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Telephone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–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Ho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1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Work</w:t>
      </w:r>
      <w:r>
        <w:rPr>
          <w:rFonts w:ascii="Arial" w:eastAsia="Arial" w:hAnsi="Arial" w:cs="Arial"/>
          <w:color w:val="000000"/>
        </w:rPr>
        <w:t>:</w:t>
      </w: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</w:rPr>
        <w:t>Previous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Surname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erna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ve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Address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Mobile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1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Email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ectPr w:rsidR="005928E7">
          <w:type w:val="continuous"/>
          <w:pgSz w:w="11900" w:h="16839"/>
          <w:pgMar w:top="1134" w:right="160" w:bottom="0" w:left="545" w:header="0" w:footer="0" w:gutter="0"/>
          <w:cols w:num="2" w:space="708" w:equalWidth="0">
            <w:col w:w="2053" w:space="3883"/>
            <w:col w:w="5258" w:space="0"/>
          </w:cols>
        </w:sectPr>
      </w:pPr>
    </w:p>
    <w:bookmarkStart w:id="1" w:name="_GoBack"/>
    <w:bookmarkEnd w:id="1"/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431152</wp:posOffset>
                </wp:positionH>
                <wp:positionV relativeFrom="paragraph">
                  <wp:posOffset>126323</wp:posOffset>
                </wp:positionV>
                <wp:extent cx="683048" cy="160641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48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28E7" w:rsidRDefault="004A566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appli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ab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15" o:spid="_x0000_s1026" type="#_x0000_t202" style="position:absolute;left:0;text-align:left;margin-left:33.95pt;margin-top:9.95pt;width:53.8pt;height:12.6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" o:allowincell="f" filled="f" stroked="f">
                <v:textbox style="mso-fit-shape-to-text:t" inset="0,0,0,0">
                  <w:txbxContent>
                    <w:p w:rsidR="005928E7" w:rsidRDefault="004A566C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appli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ab</w:t>
                      </w:r>
                      <w:proofErr w:type="spellEnd"/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</w:rPr>
        <w:t>Teache</w:t>
      </w:r>
      <w:r>
        <w:rPr>
          <w:rFonts w:ascii="Arial" w:eastAsia="Arial" w:hAnsi="Arial" w:cs="Arial"/>
          <w:color w:val="000000"/>
          <w:spacing w:val="13"/>
          <w:w w:val="99"/>
        </w:rPr>
        <w:t>r</w:t>
      </w:r>
      <w:r>
        <w:rPr>
          <w:rFonts w:ascii="Arial" w:eastAsia="Arial" w:hAnsi="Arial" w:cs="Arial"/>
          <w:color w:val="000000"/>
          <w:spacing w:val="-8"/>
          <w:w w:val="99"/>
          <w:position w:val="-19"/>
        </w:rPr>
        <w:t>l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erence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(i</w:t>
      </w:r>
      <w:r>
        <w:rPr>
          <w:rFonts w:ascii="Arial" w:eastAsia="Arial" w:hAnsi="Arial" w:cs="Arial"/>
          <w:color w:val="000000"/>
        </w:rPr>
        <w:t>f</w:t>
      </w:r>
    </w:p>
    <w:p w:rsidR="005928E7" w:rsidRDefault="005928E7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Na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w w:val="99"/>
        </w:rPr>
        <w:t>nsurance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7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141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5190</wp:posOffset>
                </wp:positionV>
                <wp:extent cx="6983730" cy="1485901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485901"/>
                          <a:chOff x="0" y="0"/>
                          <a:chExt cx="6983730" cy="1485901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40" y="3176"/>
                            <a:ext cx="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2725">
                                <a:moveTo>
                                  <a:pt x="0" y="0"/>
                                </a:moveTo>
                                <a:lnTo>
                                  <a:pt x="0" y="14827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980555" y="3176"/>
                            <a:ext cx="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2725">
                                <a:moveTo>
                                  <a:pt x="0" y="0"/>
                                </a:moveTo>
                                <a:lnTo>
                                  <a:pt x="0" y="14827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4137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482726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9DD71" id="drawingObject116" o:spid="_x0000_s1026" style="position:absolute;margin-left:28.7pt;margin-top:.4pt;width:549.9pt;height:117pt;z-index:-251664896;mso-position-horizontal-relative:page" coordsize="69837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" o:allowincell="f">
                <v:shape id="Shape 117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" path="m,l6983730,e" filled="f" strokeweight=".20458mm">
                  <v:path arrowok="t" textboxrect="0,0,6983730,0"/>
                </v:shape>
                <v:shape id="Shape 118" o:spid="_x0000_s1028" style="position:absolute;left:25;top:31;width:0;height:14828;visibility:visible;mso-wrap-style:square;v-text-anchor:top" coordsize="0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" path="m,l,1482725e" filled="f" strokeweight=".20458mm">
                  <v:path arrowok="t" textboxrect="0,0,0,1482725"/>
                </v:shape>
                <v:shape id="Shape 119" o:spid="_x0000_s1029" style="position:absolute;left:69805;top:31;width:0;height:14828;visibility:visible;mso-wrap-style:square;v-text-anchor:top" coordsize="0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" path="m,l,1482725e" filled="f" strokeweight=".20458mm">
                  <v:path arrowok="t" textboxrect="0,0,0,1482725"/>
                </v:shape>
                <v:shape id="Shape 120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121" o:spid="_x0000_s1031" style="position:absolute;top:8413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" path="m,l6983730,e" filled="f" strokeweight=".20458mm">
                  <v:path arrowok="t" textboxrect="0,0,6983730,0"/>
                </v:shape>
                <v:shape id="Shape 122" o:spid="_x0000_s1032" style="position:absolute;top:14827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Di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scl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su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r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at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hip</w:t>
      </w:r>
    </w:p>
    <w:p w:rsidR="005928E7" w:rsidRDefault="005928E7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358" w:lineRule="auto"/>
        <w:ind w:left="140" w:right="1507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rela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proofErr w:type="gramEnd"/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el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embe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Cou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2"/>
          <w:w w:val="99"/>
        </w:rPr>
        <w:t>ic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b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ch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over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em</w:t>
      </w:r>
      <w:r>
        <w:rPr>
          <w:rFonts w:ascii="Arial" w:eastAsia="Arial" w:hAnsi="Arial" w:cs="Arial"/>
          <w:color w:val="000000"/>
          <w:spacing w:val="-1"/>
          <w:w w:val="99"/>
        </w:rPr>
        <w:t>be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schoo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ff</w:t>
      </w:r>
      <w:r>
        <w:rPr>
          <w:rFonts w:ascii="Arial" w:eastAsia="Arial" w:hAnsi="Arial" w:cs="Arial"/>
          <w:color w:val="000000"/>
          <w:w w:val="99"/>
        </w:rPr>
        <w:t>?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3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v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s)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-6258</wp:posOffset>
                </wp:positionV>
                <wp:extent cx="6983728" cy="749807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28" cy="749807"/>
                          <a:chOff x="0" y="0"/>
                          <a:chExt cx="6983728" cy="749807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6" y="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97763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54" y="3047"/>
                            <a:ext cx="0" cy="34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709">
                                <a:moveTo>
                                  <a:pt x="0" y="346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980680" y="3047"/>
                            <a:ext cx="0" cy="34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697">
                                <a:moveTo>
                                  <a:pt x="0" y="346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52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6" y="352799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28671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31719" y="352799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653533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56582" y="352799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80680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54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328671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653533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980680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8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486155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328671" y="4831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31719" y="486155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50485" y="48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656582" y="486155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80680" y="4831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54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96" y="746759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328671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328671" y="743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331719" y="746759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653533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650485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656582" y="746759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980680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980680" y="743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4E7F8" id="drawingObject123" o:spid="_x0000_s1026" style="position:absolute;margin-left:28.4pt;margin-top:-.5pt;width:549.9pt;height:59.05pt;z-index:-251650560;mso-position-horizontal-relative:page" coordsize="69837,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" o:allowincell="f">
                <v:shape id="Shape 12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DW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P36G6zPhArn6BwAA//8DAFBLAQItABQABgAIAAAAIQDb4fbL7gAAAIUBAAATAAAAAAAAAAAA&#10;AAAAAAAAAABbQ29udGVudF9UeXBlc10ueG1sUEsBAi0AFAAGAAgAAAAhAFr0LFu/AAAAFQEAAAsA&#10;AAAAAAAAAAAAAAAAHwEAAF9yZWxzLy5yZWxzUEsBAi0AFAAGAAgAAAAhAPrLANbEAAAA3AAAAA8A&#10;AAAAAAAAAAAAAAAABwIAAGRycy9kb3ducmV2LnhtbFBLBQYAAAAAAwADALcAAAD4AgAAAAA=&#10;" path="m,l6096,e" filled="f" strokeweight=".16928mm">
                  <v:path arrowok="t" textboxrect="0,0,6096,0"/>
                </v:shape>
                <v:shape id="Shape 125" o:spid="_x0000_s1028" style="position:absolute;left:6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" path="m,l6971538,e" filled="f" strokeweight=".16928mm">
                  <v:path arrowok="t" textboxrect="0,0,6971538,0"/>
                </v:shape>
                <v:shape id="Shape 126" o:spid="_x0000_s1029" style="position:absolute;left:69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" path="m,l6094,e" filled="f" strokeweight=".16928mm">
                  <v:path arrowok="t" textboxrect="0,0,6094,0"/>
                </v:shape>
                <v:shape id="Shape 127" o:spid="_x0000_s1030" style="position:absolute;left:30;top:30;width:0;height:3467;visibility:visible;mso-wrap-style:square;v-text-anchor:top" coordsize="0,34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" path="m,346709l,e" filled="f" strokeweight=".16967mm">
                  <v:path arrowok="t" textboxrect="0,0,0,346709"/>
                </v:shape>
                <v:shape id="Shape 128" o:spid="_x0000_s1031" style="position:absolute;left:69806;top:30;width:0;height:3467;visibility:visible;mso-wrap-style:square;v-text-anchor:top" coordsize="0,34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" path="m,346697l,e" filled="f" strokeweight=".16928mm">
                  <v:path arrowok="t" textboxrect="0,0,0,346697"/>
                </v:shape>
                <v:shape id="Shape 129" o:spid="_x0000_s1032" style="position:absolute;top:35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" path="m,l6096,e" filled="f" strokeweight=".16967mm">
                  <v:path arrowok="t" textboxrect="0,0,6096,0"/>
                </v:shape>
                <v:shape id="Shape 130" o:spid="_x0000_s1033" style="position:absolute;left:60;top:3527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" path="m,l2319527,e" filled="f" strokeweight=".16967mm">
                  <v:path arrowok="t" textboxrect="0,0,2319527,0"/>
                </v:shape>
                <v:shape id="Shape 131" o:spid="_x0000_s1034" style="position:absolute;left:23286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" path="m,6108l,e" filled="f" strokeweight=".16931mm">
                  <v:path arrowok="t" textboxrect="0,0,0,6108"/>
                </v:shape>
                <v:shape id="Shape 132" o:spid="_x0000_s1035" style="position:absolute;left:23317;top:3527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" path="m,l2318766,e" filled="f" strokeweight=".16967mm">
                  <v:path arrowok="t" textboxrect="0,0,2318766,0"/>
                </v:shape>
                <v:shape id="Shape 133" o:spid="_x0000_s1036" style="position:absolute;left:46535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" path="m,6108l,e" filled="f" strokeweight=".48pt">
                  <v:path arrowok="t" textboxrect="0,0,0,6108"/>
                </v:shape>
                <v:shape id="Shape 134" o:spid="_x0000_s1037" style="position:absolute;left:46565;top:3527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" path="m,l2321051,e" filled="f" strokeweight=".16967mm">
                  <v:path arrowok="t" textboxrect="0,0,2321051,0"/>
                </v:shape>
                <v:shape id="Shape 135" o:spid="_x0000_s1038" style="position:absolute;left:69806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" path="m,6108l,e" filled="f" strokeweight=".16928mm">
                  <v:path arrowok="t" textboxrect="0,0,0,6108"/>
                </v:shape>
                <v:shape id="Shape 136" o:spid="_x0000_s1039" style="position:absolute;left:30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" path="m,127252l,e" filled="f" strokeweight=".16967mm">
                  <v:path arrowok="t" textboxrect="0,0,0,127252"/>
                </v:shape>
                <v:shape id="Shape 137" o:spid="_x0000_s1040" style="position:absolute;left:23286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" path="m,127252l,e" filled="f" strokeweight=".16931mm">
                  <v:path arrowok="t" textboxrect="0,0,0,127252"/>
                </v:shape>
                <v:shape id="Shape 138" o:spid="_x0000_s1041" style="position:absolute;left:46535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" path="m,127252l,e" filled="f" strokeweight=".48pt">
                  <v:path arrowok="t" textboxrect="0,0,0,127252"/>
                </v:shape>
                <v:shape id="Shape 139" o:spid="_x0000_s1042" style="position:absolute;left:69806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" path="m,127252l,e" filled="f" strokeweight=".16928mm">
                  <v:path arrowok="t" textboxrect="0,0,0,127252"/>
                </v:shape>
                <v:shape id="Shape 140" o:spid="_x0000_s1043" style="position:absolute;top:48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lxQAAANwAAAAPAAAAZHJzL2Rvd25yZXYueG1sRI9Ba8JA&#10;EIXvhf6HZQre6qZS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CYReYlxQAAANwAAAAP&#10;AAAAAAAAAAAAAAAAAAcCAABkcnMvZG93bnJldi54bWxQSwUGAAAAAAMAAwC3AAAA+QIAAAAA&#10;" path="m,l6096,e" filled="f" strokeweight=".16931mm">
                  <v:path arrowok="t" textboxrect="0,0,6096,0"/>
                </v:shape>
                <v:shape id="Shape 141" o:spid="_x0000_s1044" style="position:absolute;left:60;top:4861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" path="m,l2319527,e" filled="f" strokeweight=".16931mm">
                  <v:path arrowok="t" textboxrect="0,0,2319527,0"/>
                </v:shape>
                <v:shape id="Shape 142" o:spid="_x0000_s1045" style="position:absolute;left:23286;top:4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CP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" path="m,6095l,e" filled="f" strokeweight=".16931mm">
                  <v:path arrowok="t" textboxrect="0,0,0,6095"/>
                </v:shape>
                <v:shape id="Shape 143" o:spid="_x0000_s1046" style="position:absolute;left:23317;top:4861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" path="m,l2318766,e" filled="f" strokeweight=".16931mm">
                  <v:path arrowok="t" textboxrect="0,0,2318766,0"/>
                </v:shape>
                <v:shape id="Shape 144" o:spid="_x0000_s1047" style="position:absolute;left:46504;top:4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048" style="position:absolute;left:46565;top:4861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" path="m,l2321051,e" filled="f" strokeweight=".16931mm">
                  <v:path arrowok="t" textboxrect="0,0,2321051,0"/>
                </v:shape>
                <v:shape id="Shape 146" o:spid="_x0000_s1049" style="position:absolute;left:69806;top:4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050" style="position:absolute;left:30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" path="m,254508l,e" filled="f" strokeweight=".16967mm">
                  <v:path arrowok="t" textboxrect="0,0,0,254508"/>
                </v:shape>
                <v:shape id="Shape 148" o:spid="_x0000_s1051" style="position:absolute;top:74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" path="m,l6096,e" filled="f" strokeweight=".48pt">
                  <v:path arrowok="t" textboxrect="0,0,6096,0"/>
                </v:shape>
                <v:shape id="Shape 149" o:spid="_x0000_s1052" style="position:absolute;left:60;top:7467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" path="m,l2319527,e" filled="f" strokeweight=".48pt">
                  <v:path arrowok="t" textboxrect="0,0,2319527,0"/>
                </v:shape>
                <v:shape id="Shape 150" o:spid="_x0000_s1053" style="position:absolute;left:23286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" path="m,254508l,e" filled="f" strokeweight=".16931mm">
                  <v:path arrowok="t" textboxrect="0,0,0,254508"/>
                </v:shape>
                <v:shape id="Shape 151" o:spid="_x0000_s1054" style="position:absolute;left:23286;top:74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path="m,6096l,e" filled="f" strokeweight=".16931mm">
                  <v:path arrowok="t" textboxrect="0,0,0,6096"/>
                </v:shape>
                <v:shape id="Shape 152" o:spid="_x0000_s1055" style="position:absolute;left:23317;top:7467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" path="m,l2318766,e" filled="f" strokeweight=".48pt">
                  <v:path arrowok="t" textboxrect="0,0,2318766,0"/>
                </v:shape>
                <v:shape id="Shape 153" o:spid="_x0000_s1056" style="position:absolute;left:46535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" path="m,254508l,e" filled="f" strokeweight=".48pt">
                  <v:path arrowok="t" textboxrect="0,0,0,254508"/>
                </v:shape>
                <v:shape id="Shape 154" o:spid="_x0000_s1057" style="position:absolute;left:46504;top:7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" path="m,l6096,e" filled="f" strokeweight=".48pt">
                  <v:path arrowok="t" textboxrect="0,0,6096,0"/>
                </v:shape>
                <v:shape id="Shape 155" o:spid="_x0000_s1058" style="position:absolute;left:46565;top:7467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" path="m,l2321051,e" filled="f" strokeweight=".48pt">
                  <v:path arrowok="t" textboxrect="0,0,2321051,0"/>
                </v:shape>
                <v:shape id="Shape 156" o:spid="_x0000_s1059" style="position:absolute;left:69806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" path="m,254508l,e" filled="f" strokeweight=".16928mm">
                  <v:path arrowok="t" textboxrect="0,0,0,254508"/>
                </v:shape>
                <v:shape id="Shape 157" o:spid="_x0000_s1060" style="position:absolute;left:69806;top:74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pacing w:val="-8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w</w:t>
      </w:r>
      <w:r>
        <w:rPr>
          <w:rFonts w:ascii="Arial" w:eastAsia="Arial" w:hAnsi="Arial" w:cs="Arial"/>
          <w:b/>
          <w:bCs/>
          <w:color w:val="000000"/>
          <w:spacing w:val="1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3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b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om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7"/>
          <w:sz w:val="30"/>
          <w:szCs w:val="30"/>
        </w:rPr>
        <w:t>w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3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w w:val="99"/>
          <w:sz w:val="30"/>
          <w:szCs w:val="30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aca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14"/>
          <w:w w:val="99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3"/>
          <w:w w:val="99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?</w:t>
      </w:r>
    </w:p>
    <w:p w:rsidR="005928E7" w:rsidRDefault="005928E7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tabs>
          <w:tab w:val="left" w:pos="3794"/>
          <w:tab w:val="left" w:pos="7459"/>
        </w:tabs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Media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erence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9672" w:right="-20"/>
        <w:rPr>
          <w:color w:val="000000"/>
        </w:rPr>
        <w:sectPr w:rsidR="005928E7">
          <w:type w:val="continuous"/>
          <w:pgSz w:w="11900" w:h="16839"/>
          <w:pgMar w:top="1134" w:right="160" w:bottom="0" w:left="545" w:header="0" w:footer="0" w:gutter="0"/>
          <w:cols w:space="708"/>
        </w:sectPr>
      </w:pPr>
      <w:r>
        <w:rPr>
          <w:color w:val="000000"/>
          <w:w w:val="99"/>
        </w:rPr>
        <w:lastRenderedPageBreak/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0"/>
    </w:p>
    <w:p w:rsidR="005928E7" w:rsidRDefault="005928E7">
      <w:pPr>
        <w:spacing w:after="4" w:line="140" w:lineRule="exact"/>
        <w:rPr>
          <w:sz w:val="14"/>
          <w:szCs w:val="14"/>
        </w:rPr>
      </w:pPr>
      <w:bookmarkStart w:id="2" w:name="_page_1_0"/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Pa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2: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ete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cy</w:t>
      </w:r>
    </w:p>
    <w:p w:rsidR="005928E7" w:rsidRDefault="005928E7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-8618</wp:posOffset>
                </wp:positionV>
                <wp:extent cx="6980680" cy="7906511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680" cy="7906511"/>
                          <a:chOff x="0" y="0"/>
                          <a:chExt cx="6980680" cy="7906511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96" y="3047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9806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54" y="609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980680" y="609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355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355092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980680" y="35204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54" y="358128"/>
                            <a:ext cx="0" cy="51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885">
                                <a:moveTo>
                                  <a:pt x="0" y="5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980680" y="358128"/>
                            <a:ext cx="0" cy="51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885">
                                <a:moveTo>
                                  <a:pt x="0" y="5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877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6" y="87706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138933" y="877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145029" y="87706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980680" y="874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54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141982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980680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207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6" y="12077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138933" y="1207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145029" y="12077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80680" y="1204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54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141982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980680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54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6" y="15384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141982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145029" y="15384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980680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54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41982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980680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1869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96" y="1869185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38933" y="1869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145029" y="1869185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980680" y="1866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54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141982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980680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54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6" y="21991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41982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145029" y="21991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980680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54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41982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980680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6" y="2533650"/>
                            <a:ext cx="697076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970763" y="131826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529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96" y="252984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138933" y="2529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145029" y="252984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980680" y="2526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54" y="253288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980680" y="253288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668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96" y="266852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138933" y="2668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145029" y="266852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980680" y="2665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54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141982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980680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54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6" y="29992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41982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45029" y="29992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980680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54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41982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980680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329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96" y="332917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138933" y="3329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145029" y="332917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980680" y="3326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54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141982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980680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54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6" y="3659879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41982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145029" y="3659879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980680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54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141982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980680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3990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6" y="399059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141982" y="398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145029" y="399059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980680" y="398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54" y="39936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41982" y="3993642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980680" y="3993642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6" y="4324350"/>
                            <a:ext cx="697076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970763" y="132588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4320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6" y="432053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41982" y="43174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145029" y="432053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980680" y="43174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54" y="4323600"/>
                            <a:ext cx="0" cy="13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37">
                                <a:moveTo>
                                  <a:pt x="0" y="13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980680" y="4323600"/>
                            <a:ext cx="0" cy="13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25">
                                <a:moveTo>
                                  <a:pt x="0" y="133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4459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6" y="44599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141982" y="445692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145029" y="44599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980680" y="445692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54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41982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980680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4789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6" y="478993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141982" y="478688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145029" y="478993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980680" y="478688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54" y="4792981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141982" y="4792981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980680" y="4792981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5120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6" y="512063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141982" y="51175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145029" y="512063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980680" y="51175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54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141982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980680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5451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6" y="545134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141982" y="5448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145029" y="545134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980680" y="5448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54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141982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980680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5782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6" y="57820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141982" y="57790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145029" y="57820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980680" y="57790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54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141982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980680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96" y="6115050"/>
                            <a:ext cx="697076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970763" y="132588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6112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96" y="611200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138933" y="6112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145029" y="611200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80680" y="61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54" y="611505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80680" y="611505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625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6" y="6250685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41982" y="624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145029" y="6250685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980680" y="624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54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141982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980680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54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6" y="658138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41982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45029" y="658138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980680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54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41982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980680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6911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96" y="691134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141982" y="6908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145029" y="691134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980680" y="6908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54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141982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980680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54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6" y="724204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41982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45029" y="724204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980680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54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41982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980680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7572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6" y="75727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141982" y="7569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45029" y="75727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980680" y="7569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54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7903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6" y="790346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41982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141982" y="790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145029" y="790346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980680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980680" y="790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5C34F" id="drawingObject158" o:spid="_x0000_s1026" style="position:absolute;margin-left:28.4pt;margin-top:-.7pt;width:549.65pt;height:622.55pt;z-index:-251653632;mso-position-horizontal-relative:page" coordsize="69806,7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" o:allowincell="f">
                <v:shape id="Shape 15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ll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jKbZZ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60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" path="m,l6971538,e" filled="f" strokeweight=".16931mm">
                  <v:path arrowok="t" textboxrect="0,0,6971538,0"/>
                </v:shape>
                <v:shape id="Shape 161" o:spid="_x0000_s1029" style="position:absolute;left:69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" path="m,6095l,e" filled="f" strokeweight=".16928mm">
                  <v:path arrowok="t" textboxrect="0,0,0,6095"/>
                </v:shape>
                <v:shape id="Shape 162" o:spid="_x0000_s1030" style="position:absolute;left:30;top:60;width:0;height:3460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" path="m,345947l,e" filled="f" strokeweight=".16967mm">
                  <v:path arrowok="t" textboxrect="0,0,0,345947"/>
                </v:shape>
                <v:shape id="Shape 163" o:spid="_x0000_s1031" style="position:absolute;left:69806;top:60;width:0;height:3460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" path="m,345947l,e" filled="f" strokeweight=".16928mm">
                  <v:path arrowok="t" textboxrect="0,0,0,345947"/>
                </v:shape>
                <v:shape id="Shape 164" o:spid="_x0000_s1032" style="position:absolute;top:35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xG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" path="m,l6096,e" filled="f" strokeweight=".16931mm">
                  <v:path arrowok="t" textboxrect="0,0,6096,0"/>
                </v:shape>
                <v:shape id="Shape 165" o:spid="_x0000_s1033" style="position:absolute;left:60;top:355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" path="m,l6971538,e" filled="f" strokeweight=".16931mm">
                  <v:path arrowok="t" textboxrect="0,0,6971538,0"/>
                </v:shape>
                <v:shape id="Shape 166" o:spid="_x0000_s1034" style="position:absolute;left:69806;top:3520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" path="m,6084l,e" filled="f" strokeweight=".16928mm">
                  <v:path arrowok="t" textboxrect="0,0,0,6084"/>
                </v:shape>
                <v:shape id="Shape 167" o:spid="_x0000_s1035" style="position:absolute;left:30;top:3581;width:0;height:5159;visibility:visible;mso-wrap-style:square;v-text-anchor:top" coordsize="0,5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" path="m,515885l,e" filled="f" strokeweight=".16967mm">
                  <v:path arrowok="t" textboxrect="0,0,0,515885"/>
                </v:shape>
                <v:shape id="Shape 168" o:spid="_x0000_s1036" style="position:absolute;left:69806;top:3581;width:0;height:5159;visibility:visible;mso-wrap-style:square;v-text-anchor:top" coordsize="0,5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" path="m,515885l,e" filled="f" strokeweight=".16928mm">
                  <v:path arrowok="t" textboxrect="0,0,0,515885"/>
                </v:shape>
                <v:shape id="Shape 169" o:spid="_x0000_s1037" style="position:absolute;top:87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PY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HgJ72fCBXL9AgAA//8DAFBLAQItABQABgAIAAAAIQDb4fbL7gAAAIUBAAATAAAAAAAAAAAAAAAA&#10;AAAAAABbQ29udGVudF9UeXBlc10ueG1sUEsBAi0AFAAGAAgAAAAhAFr0LFu/AAAAFQEAAAsAAAAA&#10;AAAAAAAAAAAAHwEAAF9yZWxzLy5yZWxzUEsBAi0AFAAGAAgAAAAhAELKE9jBAAAA3AAAAA8AAAAA&#10;AAAAAAAAAAAABwIAAGRycy9kb3ducmV2LnhtbFBLBQYAAAAAAwADALcAAAD1AgAAAAA=&#10;" path="m,l6096,e" filled="f" strokeweight=".16931mm">
                  <v:path arrowok="t" textboxrect="0,0,6096,0"/>
                </v:shape>
                <v:shape id="Shape 170" o:spid="_x0000_s1038" style="position:absolute;left:60;top:877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" path="m,l2132838,e" filled="f" strokeweight=".16931mm">
                  <v:path arrowok="t" textboxrect="0,0,2132838,0"/>
                </v:shape>
                <v:shape id="Shape 171" o:spid="_x0000_s1039" style="position:absolute;left:21389;top:8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040" style="position:absolute;left:21450;top:877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" path="m,l4832603,e" filled="f" strokeweight=".16931mm">
                  <v:path arrowok="t" textboxrect="0,0,4832603,0"/>
                </v:shape>
                <v:shape id="Shape 173" o:spid="_x0000_s1041" style="position:absolute;left:69806;top:8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mBwQAAANw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fMYns+EC+T6AQAA//8DAFBLAQItABQABgAIAAAAIQDb4fbL7gAAAIUBAAATAAAAAAAAAAAAAAAA&#10;AAAAAABbQ29udGVudF9UeXBlc10ueG1sUEsBAi0AFAAGAAgAAAAhAFr0LFu/AAAAFQEAAAsAAAAA&#10;AAAAAAAAAAAAHwEAAF9yZWxzLy5yZWxzUEsBAi0AFAAGAAgAAAAhAJVaKYHBAAAA3AAAAA8AAAAA&#10;AAAAAAAAAAAABwIAAGRycy9kb3ducmV2LnhtbFBLBQYAAAAAAwADALcAAAD1AgAAAAA=&#10;" path="m,6095l,e" filled="f" strokeweight=".16928mm">
                  <v:path arrowok="t" textboxrect="0,0,0,6095"/>
                </v:shape>
                <v:shape id="Shape 174" o:spid="_x0000_s1042" style="position:absolute;left:30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" path="m,324611l,e" filled="f" strokeweight=".16967mm">
                  <v:path arrowok="t" textboxrect="0,0,0,324611"/>
                </v:shape>
                <v:shape id="Shape 175" o:spid="_x0000_s1043" style="position:absolute;left:21419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76" o:spid="_x0000_s1044" style="position:absolute;left:69806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" path="m,324611l,e" filled="f" strokeweight=".16928mm">
                  <v:path arrowok="t" textboxrect="0,0,0,324611"/>
                </v:shape>
                <v:shape id="Shape 177" o:spid="_x0000_s1045" style="position:absolute;top:120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" path="m,l6096,e" filled="f" strokeweight=".16928mm">
                  <v:path arrowok="t" textboxrect="0,0,6096,0"/>
                </v:shape>
                <v:shape id="Shape 178" o:spid="_x0000_s1046" style="position:absolute;left:60;top:1207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179" o:spid="_x0000_s1047" style="position:absolute;left:21389;top:12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048" style="position:absolute;left:21450;top:1207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" path="m,l4832603,e" filled="f" strokeweight=".16928mm">
                  <v:path arrowok="t" textboxrect="0,0,4832603,0"/>
                </v:shape>
                <v:shape id="Shape 181" o:spid="_x0000_s1049" style="position:absolute;left:69806;top:120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82" o:spid="_x0000_s1050" style="position:absolute;left:30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" path="m,324598l,e" filled="f" strokeweight=".16967mm">
                  <v:path arrowok="t" textboxrect="0,0,0,324598"/>
                </v:shape>
                <v:shape id="Shape 183" o:spid="_x0000_s1051" style="position:absolute;left:21419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" path="m,324598l,e" filled="f" strokeweight=".16931mm">
                  <v:path arrowok="t" textboxrect="0,0,0,324598"/>
                </v:shape>
                <v:shape id="Shape 184" o:spid="_x0000_s1052" style="position:absolute;left:69806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" path="m,324598l,e" filled="f" strokeweight=".16928mm">
                  <v:path arrowok="t" textboxrect="0,0,0,324598"/>
                </v:shape>
                <v:shape id="Shape 185" o:spid="_x0000_s1053" style="position:absolute;left:30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" path="m,6108l,e" filled="f" strokeweight=".16967mm">
                  <v:path arrowok="t" textboxrect="0,0,0,6108"/>
                </v:shape>
                <v:shape id="Shape 186" o:spid="_x0000_s1054" style="position:absolute;left:60;top:1538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187" o:spid="_x0000_s1055" style="position:absolute;left:21419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" path="m,6108l,e" filled="f" strokeweight=".16931mm">
                  <v:path arrowok="t" textboxrect="0,0,0,6108"/>
                </v:shape>
                <v:shape id="Shape 188" o:spid="_x0000_s1056" style="position:absolute;left:21450;top:1538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189" o:spid="_x0000_s1057" style="position:absolute;left:69806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" path="m,6108l,e" filled="f" strokeweight=".16928mm">
                  <v:path arrowok="t" textboxrect="0,0,0,6108"/>
                </v:shape>
                <v:shape id="Shape 190" o:spid="_x0000_s1058" style="position:absolute;left:30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191" o:spid="_x0000_s1059" style="position:absolute;left:21419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92" o:spid="_x0000_s1060" style="position:absolute;left:69806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193" o:spid="_x0000_s1061" style="position:absolute;top:186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QV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FvdUF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4" o:spid="_x0000_s1062" style="position:absolute;left:60;top:186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" path="m,l2132838,e" filled="f" strokeweight=".16931mm">
                  <v:path arrowok="t" textboxrect="0,0,2132838,0"/>
                </v:shape>
                <v:shape id="Shape 195" o:spid="_x0000_s1063" style="position:absolute;left:21389;top:1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path="m,l6095,e" filled="f" strokeweight=".16931mm">
                  <v:path arrowok="t" textboxrect="0,0,6095,0"/>
                </v:shape>
                <v:shape id="Shape 196" o:spid="_x0000_s1064" style="position:absolute;left:21450;top:186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197" o:spid="_x0000_s1065" style="position:absolute;left:69806;top:18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l4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" path="m,6095l,e" filled="f" strokeweight=".16928mm">
                  <v:path arrowok="t" textboxrect="0,0,0,6095"/>
                </v:shape>
                <v:shape id="Shape 198" o:spid="_x0000_s1066" style="position:absolute;left:30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" path="m,323837l,e" filled="f" strokeweight=".16967mm">
                  <v:path arrowok="t" textboxrect="0,0,0,323837"/>
                </v:shape>
                <v:shape id="Shape 199" o:spid="_x0000_s1067" style="position:absolute;left:21419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" path="m,323837l,e" filled="f" strokeweight=".16931mm">
                  <v:path arrowok="t" textboxrect="0,0,0,323837"/>
                </v:shape>
                <v:shape id="Shape 200" o:spid="_x0000_s1068" style="position:absolute;left:69806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" path="m,323837l,e" filled="f" strokeweight=".16928mm">
                  <v:path arrowok="t" textboxrect="0,0,0,323837"/>
                </v:shape>
                <v:shape id="Shape 201" o:spid="_x0000_s1069" style="position:absolute;left:30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" path="m,6108l,e" filled="f" strokeweight=".16967mm">
                  <v:path arrowok="t" textboxrect="0,0,0,6108"/>
                </v:shape>
                <v:shape id="Shape 202" o:spid="_x0000_s1070" style="position:absolute;left:60;top:219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" path="m,l2132838,e" filled="f" strokeweight=".16967mm">
                  <v:path arrowok="t" textboxrect="0,0,2132838,0"/>
                </v:shape>
                <v:shape id="Shape 203" o:spid="_x0000_s1071" style="position:absolute;left:21419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" path="m,6108l,e" filled="f" strokeweight=".16931mm">
                  <v:path arrowok="t" textboxrect="0,0,0,6108"/>
                </v:shape>
                <v:shape id="Shape 204" o:spid="_x0000_s1072" style="position:absolute;left:21450;top:219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205" o:spid="_x0000_s1073" style="position:absolute;left:69806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" path="m,6108l,e" filled="f" strokeweight=".16928mm">
                  <v:path arrowok="t" textboxrect="0,0,0,6108"/>
                </v:shape>
                <v:shape id="Shape 206" o:spid="_x0000_s1074" style="position:absolute;left:30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07" o:spid="_x0000_s1075" style="position:absolute;left:21419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208" o:spid="_x0000_s1076" style="position:absolute;left:69806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09" o:spid="_x0000_s1077" style="position:absolute;left:60;top:25336;width:69708;height:1318;visibility:visible;mso-wrap-style:square;v-text-anchor:top" coordsize="6970763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" path="m,l,131826r6970763,l6970763,,,xe" fillcolor="#d9d9d9" stroked="f">
                  <v:path arrowok="t" textboxrect="0,0,6970763,131826"/>
                </v:shape>
                <v:shape id="Shape 210" o:spid="_x0000_s1078" style="position:absolute;top:252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hE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7zw5lwBOTuHwAA//8DAFBLAQItABQABgAIAAAAIQDb4fbL7gAAAIUBAAATAAAAAAAAAAAAAAAA&#10;AAAAAABbQ29udGVudF9UeXBlc10ueG1sUEsBAi0AFAAGAAgAAAAhAFr0LFu/AAAAFQEAAAsAAAAA&#10;AAAAAAAAAAAAHwEAAF9yZWxzLy5yZWxzUEsBAi0AFAAGAAgAAAAhAFDTqETBAAAA3AAAAA8AAAAA&#10;AAAAAAAAAAAABwIAAGRycy9kb3ducmV2LnhtbFBLBQYAAAAAAwADALcAAAD1AgAAAAA=&#10;" path="m,l6096,e" filled="f" strokeweight=".16931mm">
                  <v:path arrowok="t" textboxrect="0,0,6096,0"/>
                </v:shape>
                <v:shape id="Shape 211" o:spid="_x0000_s1079" style="position:absolute;left:60;top:2529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" path="m,l2132838,e" filled="f" strokeweight=".16931mm">
                  <v:path arrowok="t" textboxrect="0,0,2132838,0"/>
                </v:shape>
                <v:shape id="Shape 212" o:spid="_x0000_s1080" style="position:absolute;left:21389;top:25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081" style="position:absolute;left:21450;top:2529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214" o:spid="_x0000_s1082" style="position:absolute;left:69806;top:25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Up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" path="m,6095l,e" filled="f" strokeweight=".16928mm">
                  <v:path arrowok="t" textboxrect="0,0,0,6095"/>
                </v:shape>
                <v:shape id="Shape 215" o:spid="_x0000_s1083" style="position:absolute;left:30;top:2532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" path="m,132588l,e" filled="f" strokeweight=".16967mm">
                  <v:path arrowok="t" textboxrect="0,0,0,132588"/>
                </v:shape>
                <v:shape id="Shape 216" o:spid="_x0000_s1084" style="position:absolute;left:69806;top:2532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" path="m,132588l,e" filled="f" strokeweight=".16928mm">
                  <v:path arrowok="t" textboxrect="0,0,0,132588"/>
                </v:shape>
                <v:shape id="Shape 217" o:spid="_x0000_s1085" style="position:absolute;top:266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Aw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s7gcSYcAbn8BwAA//8DAFBLAQItABQABgAIAAAAIQDb4fbL7gAAAIUBAAATAAAAAAAAAAAA&#10;AAAAAAAAAABbQ29udGVudF9UeXBlc10ueG1sUEsBAi0AFAAGAAgAAAAhAFr0LFu/AAAAFQEAAAsA&#10;AAAAAAAAAAAAAAAAHwEAAF9yZWxzLy5yZWxzUEsBAi0AFAAGAAgAAAAhAN86MDDEAAAA3AAAAA8A&#10;AAAAAAAAAAAAAAAABwIAAGRycy9kb3ducmV2LnhtbFBLBQYAAAAAAwADALcAAAD4AgAAAAA=&#10;" path="m,l6096,e" filled="f" strokeweight=".16931mm">
                  <v:path arrowok="t" textboxrect="0,0,6096,0"/>
                </v:shape>
                <v:shape id="Shape 218" o:spid="_x0000_s1086" style="position:absolute;left:60;top:2668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" path="m,l2132838,e" filled="f" strokeweight=".16931mm">
                  <v:path arrowok="t" textboxrect="0,0,2132838,0"/>
                </v:shape>
                <v:shape id="Shape 219" o:spid="_x0000_s1087" style="position:absolute;left:21389;top:26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8i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gP4T7mXgE5OQXAAD//wMAUEsBAi0AFAAGAAgAAAAhANvh9svuAAAAhQEAABMAAAAAAAAA&#10;AAAAAAAAAAAAAFtDb250ZW50X1R5cGVzXS54bWxQSwECLQAUAAYACAAAACEAWvQsW78AAAAVAQAA&#10;CwAAAAAAAAAAAAAAAAAfAQAAX3JlbHMvLnJlbHNQSwECLQAUAAYACAAAACEAvcof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0" o:spid="_x0000_s1088" style="position:absolute;left:21450;top:2668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" path="m,l4832603,e" filled="f" strokeweight=".16931mm">
                  <v:path arrowok="t" textboxrect="0,0,4832603,0"/>
                </v:shape>
                <v:shape id="Shape 221" o:spid="_x0000_s1089" style="position:absolute;left:69806;top:2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MxAAAANw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qfwPBOOgFw9AAAA//8DAFBLAQItABQABgAIAAAAIQDb4fbL7gAAAIUBAAATAAAAAAAAAAAA&#10;AAAAAAAAAABbQ29udGVudF9UeXBlc10ueG1sUEsBAi0AFAAGAAgAAAAhAFr0LFu/AAAAFQEAAAsA&#10;AAAAAAAAAAAAAAAAHwEAAF9yZWxzLy5yZWxzUEsBAi0AFAAGAAgAAAAhAMJSXAzEAAAA3AAAAA8A&#10;AAAAAAAAAAAAAAAABwIAAGRycy9kb3ducmV2LnhtbFBLBQYAAAAAAwADALcAAAD4AgAAAAA=&#10;" path="m,6095l,e" filled="f" strokeweight=".16928mm">
                  <v:path arrowok="t" textboxrect="0,0,0,6095"/>
                </v:shape>
                <v:shape id="Shape 222" o:spid="_x0000_s1090" style="position:absolute;left:30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" path="m,324599l,e" filled="f" strokeweight=".16967mm">
                  <v:path arrowok="t" textboxrect="0,0,0,324599"/>
                </v:shape>
                <v:shape id="Shape 223" o:spid="_x0000_s1091" style="position:absolute;left:21419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224" o:spid="_x0000_s1092" style="position:absolute;left:69806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" path="m,324599l,e" filled="f" strokeweight=".16928mm">
                  <v:path arrowok="t" textboxrect="0,0,0,324599"/>
                </v:shape>
                <v:shape id="Shape 225" o:spid="_x0000_s1093" style="position:absolute;left:30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" path="m,6108l,e" filled="f" strokeweight=".16967mm">
                  <v:path arrowok="t" textboxrect="0,0,0,6108"/>
                </v:shape>
                <v:shape id="Shape 226" o:spid="_x0000_s1094" style="position:absolute;left:60;top:2999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227" o:spid="_x0000_s1095" style="position:absolute;left:21419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" path="m,6108l,e" filled="f" strokeweight=".16931mm">
                  <v:path arrowok="t" textboxrect="0,0,0,6108"/>
                </v:shape>
                <v:shape id="Shape 228" o:spid="_x0000_s1096" style="position:absolute;left:21450;top:2999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" path="m,l4832603,e" filled="f" strokeweight=".16967mm">
                  <v:path arrowok="t" textboxrect="0,0,4832603,0"/>
                </v:shape>
                <v:shape id="Shape 229" o:spid="_x0000_s1097" style="position:absolute;left:69806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" path="m,6108l,e" filled="f" strokeweight=".16928mm">
                  <v:path arrowok="t" textboxrect="0,0,0,6108"/>
                </v:shape>
                <v:shape id="Shape 230" o:spid="_x0000_s1098" style="position:absolute;left:30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" path="m,323850l,e" filled="f" strokeweight=".16967mm">
                  <v:path arrowok="t" textboxrect="0,0,0,323850"/>
                </v:shape>
                <v:shape id="Shape 231" o:spid="_x0000_s1099" style="position:absolute;left:21419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" path="m,323850l,e" filled="f" strokeweight=".16931mm">
                  <v:path arrowok="t" textboxrect="0,0,0,323850"/>
                </v:shape>
                <v:shape id="Shape 232" o:spid="_x0000_s1100" style="position:absolute;left:69806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" path="m,323850l,e" filled="f" strokeweight=".16928mm">
                  <v:path arrowok="t" textboxrect="0,0,0,323850"/>
                </v:shape>
                <v:shape id="Shape 233" o:spid="_x0000_s1101" style="position:absolute;top:332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pT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0v4OxOOgNz+AgAA//8DAFBLAQItABQABgAIAAAAIQDb4fbL7gAAAIUBAAATAAAAAAAAAAAA&#10;AAAAAAAAAABbQ29udGVudF9UeXBlc10ueG1sUEsBAi0AFAAGAAgAAAAhAFr0LFu/AAAAFQEAAAsA&#10;AAAAAAAAAAAAAAAAHwEAAF9yZWxzLy5yZWxzUEsBAi0AFAAGAAgAAAAhAOu0alPEAAAA3AAAAA8A&#10;AAAAAAAAAAAAAAAABwIAAGRycy9kb3ducmV2LnhtbFBLBQYAAAAAAwADALcAAAD4AgAAAAA=&#10;" path="m,l6096,e" filled="f" strokeweight=".16931mm">
                  <v:path arrowok="t" textboxrect="0,0,6096,0"/>
                </v:shape>
                <v:shape id="Shape 234" o:spid="_x0000_s1102" style="position:absolute;left:60;top:332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235" o:spid="_x0000_s1103" style="position:absolute;left:21389;top:3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H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DwMoTrmXgE5PQfAAD//wMAUEsBAi0AFAAGAAgAAAAhANvh9svuAAAAhQEAABMAAAAAAAAA&#10;AAAAAAAAAAAAAFtDb250ZW50X1R5cGVzXS54bWxQSwECLQAUAAYACAAAACEAWvQsW78AAAAVAQAA&#10;CwAAAAAAAAAAAAAAAAAfAQAAX3JlbHMvLnJlbHNQSwECLQAUAAYACAAAACEAdzJJR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36" o:spid="_x0000_s1104" style="position:absolute;left:21450;top:332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237" o:spid="_x0000_s1105" style="position:absolute;left:69806;top:3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c+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Gi/g/0w4AnL9BAAA//8DAFBLAQItABQABgAIAAAAIQDb4fbL7gAAAIUBAAATAAAAAAAAAAAA&#10;AAAAAAAAAABbQ29udGVudF9UeXBlc10ueG1sUEsBAi0AFAAGAAgAAAAhAFr0LFu/AAAAFQEAAAsA&#10;AAAAAAAAAAAAAAAAHwEAAF9yZWxzLy5yZWxzUEsBAi0AFAAGAAgAAAAhAKcu9z7EAAAA3AAAAA8A&#10;AAAAAAAAAAAAAAAABwIAAGRycy9kb3ducmV2LnhtbFBLBQYAAAAAAwADALcAAAD4AgAAAAA=&#10;" path="m,6095l,e" filled="f" strokeweight=".16928mm">
                  <v:path arrowok="t" textboxrect="0,0,0,6095"/>
                </v:shape>
                <v:shape id="Shape 238" o:spid="_x0000_s1106" style="position:absolute;left:30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" path="m,324599l,e" filled="f" strokeweight=".16967mm">
                  <v:path arrowok="t" textboxrect="0,0,0,324599"/>
                </v:shape>
                <v:shape id="Shape 239" o:spid="_x0000_s1107" style="position:absolute;left:21419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240" o:spid="_x0000_s1108" style="position:absolute;left:69806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" path="m,324599l,e" filled="f" strokeweight=".16928mm">
                  <v:path arrowok="t" textboxrect="0,0,0,324599"/>
                </v:shape>
                <v:shape id="Shape 241" o:spid="_x0000_s1109" style="position:absolute;left:30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" path="m,6108l,e" filled="f" strokeweight=".16967mm">
                  <v:path arrowok="t" textboxrect="0,0,0,6108"/>
                </v:shape>
                <v:shape id="Shape 242" o:spid="_x0000_s1110" style="position:absolute;left:60;top:3659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" path="m,l2132838,e" filled="f" strokeweight=".16967mm">
                  <v:path arrowok="t" textboxrect="0,0,2132838,0"/>
                </v:shape>
                <v:shape id="Shape 243" o:spid="_x0000_s1111" style="position:absolute;left:21419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" path="m,6108l,e" filled="f" strokeweight=".16931mm">
                  <v:path arrowok="t" textboxrect="0,0,0,6108"/>
                </v:shape>
                <v:shape id="Shape 244" o:spid="_x0000_s1112" style="position:absolute;left:21450;top:3659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245" o:spid="_x0000_s1113" style="position:absolute;left:69806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" path="m,6108l,e" filled="f" strokeweight=".16928mm">
                  <v:path arrowok="t" textboxrect="0,0,0,6108"/>
                </v:shape>
                <v:shape id="Shape 246" o:spid="_x0000_s1114" style="position:absolute;left:30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47" o:spid="_x0000_s1115" style="position:absolute;left:21419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248" o:spid="_x0000_s1116" style="position:absolute;left:69806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49" o:spid="_x0000_s1117" style="position:absolute;top:399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" path="m,l6096,e" filled="f" strokeweight=".48pt">
                  <v:path arrowok="t" textboxrect="0,0,6096,0"/>
                </v:shape>
                <v:shape id="Shape 250" o:spid="_x0000_s1118" style="position:absolute;left:60;top:399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51" o:spid="_x0000_s1119" style="position:absolute;left:21419;top:39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+m5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" path="m,6096l,e" filled="f" strokeweight=".16931mm">
                  <v:path arrowok="t" textboxrect="0,0,0,6096"/>
                </v:shape>
                <v:shape id="Shape 252" o:spid="_x0000_s1120" style="position:absolute;left:21450;top:399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253" o:spid="_x0000_s1121" style="position:absolute;left:69806;top:39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Wk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tnLM/yeCUdArn8AAAD//wMAUEsBAi0AFAAGAAgAAAAhANvh9svuAAAAhQEAABMAAAAAAAAA&#10;AAAAAAAAAAAAAFtDb250ZW50X1R5cGVzXS54bWxQSwECLQAUAAYACAAAACEAWvQsW78AAAAVAQAA&#10;CwAAAAAAAAAAAAAAAAAfAQAAX3JlbHMvLnJlbHNQSwECLQAUAAYACAAAACEAocAVp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54" o:spid="_x0000_s1122" style="position:absolute;left:30;top:39936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255" o:spid="_x0000_s1123" style="position:absolute;left:21419;top:39936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" path="m,323837l,e" filled="f" strokeweight=".16931mm">
                  <v:path arrowok="t" textboxrect="0,0,0,323837"/>
                </v:shape>
                <v:shape id="Shape 256" o:spid="_x0000_s1124" style="position:absolute;left:69806;top:39936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" path="m,323837l,e" filled="f" strokeweight=".16928mm">
                  <v:path arrowok="t" textboxrect="0,0,0,323837"/>
                </v:shape>
                <v:shape id="Shape 257" o:spid="_x0000_s1125" style="position:absolute;left:60;top:43243;width:69708;height:1326;visibility:visible;mso-wrap-style:square;v-text-anchor:top" coordsize="697076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" path="m,l,132588r6970763,l6970763,,,xe" fillcolor="#d9d9d9" stroked="f">
                  <v:path arrowok="t" textboxrect="0,0,6970763,132588"/>
                </v:shape>
                <v:shape id="Shape 258" o:spid="_x0000_s1126" style="position:absolute;top:432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" path="m,l6096,e" filled="f" strokeweight=".16967mm">
                  <v:path arrowok="t" textboxrect="0,0,6096,0"/>
                </v:shape>
                <v:shape id="Shape 259" o:spid="_x0000_s1127" style="position:absolute;left:60;top:432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260" o:spid="_x0000_s1128" style="position:absolute;left:21419;top:431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" path="m,6108l,e" filled="f" strokeweight=".16931mm">
                  <v:path arrowok="t" textboxrect="0,0,0,6108"/>
                </v:shape>
                <v:shape id="Shape 261" o:spid="_x0000_s1129" style="position:absolute;left:21450;top:432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262" o:spid="_x0000_s1130" style="position:absolute;left:69806;top:431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" path="m,6108l,e" filled="f" strokeweight=".16928mm">
                  <v:path arrowok="t" textboxrect="0,0,0,6108"/>
                </v:shape>
                <v:shape id="Shape 263" o:spid="_x0000_s1131" style="position:absolute;left:30;top:43236;width:0;height:1333;visibility:visible;mso-wrap-style:square;v-text-anchor:top" coordsize="0,1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" path="m,133337l,e" filled="f" strokeweight=".16967mm">
                  <v:path arrowok="t" textboxrect="0,0,0,133337"/>
                </v:shape>
                <v:shape id="Shape 264" o:spid="_x0000_s1132" style="position:absolute;left:69806;top:43236;width:0;height:1333;visibility:visible;mso-wrap-style:square;v-text-anchor:top" coordsize="0,1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" path="m,133325l,e" filled="f" strokeweight=".16928mm">
                  <v:path arrowok="t" textboxrect="0,0,0,133325"/>
                </v:shape>
                <v:shape id="Shape 265" o:spid="_x0000_s1133" style="position:absolute;top:445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" path="m,l6096,e" filled="f" strokeweight=".16964mm">
                  <v:path arrowok="t" textboxrect="0,0,6096,0"/>
                </v:shape>
                <v:shape id="Shape 266" o:spid="_x0000_s1134" style="position:absolute;left:60;top:445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" path="m,l2132838,e" filled="f" strokeweight=".16964mm">
                  <v:path arrowok="t" textboxrect="0,0,2132838,0"/>
                </v:shape>
                <v:shape id="Shape 267" o:spid="_x0000_s1135" style="position:absolute;left:21419;top:4456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" path="m,6107l,e" filled="f" strokeweight=".16931mm">
                  <v:path arrowok="t" textboxrect="0,0,0,6107"/>
                </v:shape>
                <v:shape id="Shape 268" o:spid="_x0000_s1136" style="position:absolute;left:21450;top:445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" path="m,l4832603,e" filled="f" strokeweight=".16964mm">
                  <v:path arrowok="t" textboxrect="0,0,4832603,0"/>
                </v:shape>
                <v:shape id="Shape 269" o:spid="_x0000_s1137" style="position:absolute;left:69806;top:4456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" path="m,6107l,e" filled="f" strokeweight=".16928mm">
                  <v:path arrowok="t" textboxrect="0,0,0,6107"/>
                </v:shape>
                <v:shape id="Shape 270" o:spid="_x0000_s1138" style="position:absolute;left:30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" path="m,323850l,e" filled="f" strokeweight=".16967mm">
                  <v:path arrowok="t" textboxrect="0,0,0,323850"/>
                </v:shape>
                <v:shape id="Shape 271" o:spid="_x0000_s1139" style="position:absolute;left:21419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" path="m,323850l,e" filled="f" strokeweight=".16931mm">
                  <v:path arrowok="t" textboxrect="0,0,0,323850"/>
                </v:shape>
                <v:shape id="Shape 272" o:spid="_x0000_s1140" style="position:absolute;left:69806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" path="m,323850l,e" filled="f" strokeweight=".16928mm">
                  <v:path arrowok="t" textboxrect="0,0,0,323850"/>
                </v:shape>
                <v:shape id="Shape 273" o:spid="_x0000_s1141" style="position:absolute;top:478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" path="m,l6096,e" filled="f" strokeweight=".16936mm">
                  <v:path arrowok="t" textboxrect="0,0,6096,0"/>
                </v:shape>
                <v:shape id="Shape 274" o:spid="_x0000_s1142" style="position:absolute;left:60;top:478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" path="m,l2132838,e" filled="f" strokeweight=".16936mm">
                  <v:path arrowok="t" textboxrect="0,0,2132838,0"/>
                </v:shape>
                <v:shape id="Shape 275" o:spid="_x0000_s1143" style="position:absolute;left:21419;top:478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dF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PHuF/zPxCMjlHQAA//8DAFBLAQItABQABgAIAAAAIQDb4fbL7gAAAIUBAAATAAAAAAAAAAAA&#10;AAAAAAAAAABbQ29udGVudF9UeXBlc10ueG1sUEsBAi0AFAAGAAgAAAAhAFr0LFu/AAAAFQEAAAsA&#10;AAAAAAAAAAAAAAAAHwEAAF9yZWxzLy5yZWxzUEsBAi0AFAAGAAgAAAAhAPOs50XEAAAA3AAAAA8A&#10;AAAAAAAAAAAAAAAABwIAAGRycy9kb3ducmV2LnhtbFBLBQYAAAAAAwADALcAAAD4AgAAAAA=&#10;" path="m,6097l,e" filled="f" strokeweight=".16931mm">
                  <v:path arrowok="t" textboxrect="0,0,0,6097"/>
                </v:shape>
                <v:shape id="Shape 276" o:spid="_x0000_s1144" style="position:absolute;left:21450;top:478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" path="m,l4832603,e" filled="f" strokeweight=".16936mm">
                  <v:path arrowok="t" textboxrect="0,0,4832603,0"/>
                </v:shape>
                <v:shape id="Shape 277" o:spid="_x0000_s1145" style="position:absolute;left:69806;top:478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" path="m,6097l,e" filled="f" strokeweight=".16928mm">
                  <v:path arrowok="t" textboxrect="0,0,0,6097"/>
                </v:shape>
                <v:shape id="Shape 278" o:spid="_x0000_s1146" style="position:absolute;left:30;top:47929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" path="m,324610l,e" filled="f" strokeweight=".16967mm">
                  <v:path arrowok="t" textboxrect="0,0,0,324610"/>
                </v:shape>
                <v:shape id="Shape 279" o:spid="_x0000_s1147" style="position:absolute;left:21419;top:47929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" path="m,324598l,e" filled="f" strokeweight=".16931mm">
                  <v:path arrowok="t" textboxrect="0,0,0,324598"/>
                </v:shape>
                <v:shape id="Shape 280" o:spid="_x0000_s1148" style="position:absolute;left:69806;top:47929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" path="m,324598l,e" filled="f" strokeweight=".16928mm">
                  <v:path arrowok="t" textboxrect="0,0,0,324598"/>
                </v:shape>
                <v:shape id="Shape 281" o:spid="_x0000_s1149" style="position:absolute;top:512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" path="m,l6096,e" filled="f" strokeweight=".16967mm">
                  <v:path arrowok="t" textboxrect="0,0,6096,0"/>
                </v:shape>
                <v:shape id="Shape 282" o:spid="_x0000_s1150" style="position:absolute;left:60;top:512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283" o:spid="_x0000_s1151" style="position:absolute;left:21419;top:51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" path="m,6108l,e" filled="f" strokeweight=".16931mm">
                  <v:path arrowok="t" textboxrect="0,0,0,6108"/>
                </v:shape>
                <v:shape id="Shape 284" o:spid="_x0000_s1152" style="position:absolute;left:21450;top:512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285" o:spid="_x0000_s1153" style="position:absolute;left:69806;top:51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" path="m,6108l,e" filled="f" strokeweight=".16928mm">
                  <v:path arrowok="t" textboxrect="0,0,0,6108"/>
                </v:shape>
                <v:shape id="Shape 286" o:spid="_x0000_s1154" style="position:absolute;left:30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287" o:spid="_x0000_s1155" style="position:absolute;left:21419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288" o:spid="_x0000_s1156" style="position:absolute;left:69806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289" o:spid="_x0000_s1157" style="position:absolute;top:545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" path="m,l6096,e" filled="f" strokeweight=".48pt">
                  <v:path arrowok="t" textboxrect="0,0,6096,0"/>
                </v:shape>
                <v:shape id="Shape 290" o:spid="_x0000_s1158" style="position:absolute;left:60;top:545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91" o:spid="_x0000_s1159" style="position:absolute;left:21419;top:544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Mj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6Qh+z6QjIOdPAAAA//8DAFBLAQItABQABgAIAAAAIQDb4fbL7gAAAIUBAAATAAAAAAAAAAAA&#10;AAAAAAAAAABbQ29udGVudF9UeXBlc10ueG1sUEsBAi0AFAAGAAgAAAAhAFr0LFu/AAAAFQEAAAsA&#10;AAAAAAAAAAAAAAAAHwEAAF9yZWxzLy5yZWxzUEsBAi0AFAAGAAgAAAAhAAZCUyPEAAAA3AAAAA8A&#10;AAAAAAAAAAAAAAAABwIAAGRycy9kb3ducmV2LnhtbFBLBQYAAAAAAwADALcAAAD4AgAAAAA=&#10;" path="m,6096l,e" filled="f" strokeweight=".16931mm">
                  <v:path arrowok="t" textboxrect="0,0,0,6096"/>
                </v:shape>
                <v:shape id="Shape 292" o:spid="_x0000_s1160" style="position:absolute;left:21450;top:545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293" o:spid="_x0000_s1161" style="position:absolute;left:69806;top:544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" path="m,6096l,e" filled="f" strokeweight=".16928mm">
                  <v:path arrowok="t" textboxrect="0,0,0,6096"/>
                </v:shape>
                <v:shape id="Shape 294" o:spid="_x0000_s1162" style="position:absolute;left:30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95" o:spid="_x0000_s1163" style="position:absolute;left:21419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296" o:spid="_x0000_s1164" style="position:absolute;left:69806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97" o:spid="_x0000_s1165" style="position:absolute;top:578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" path="m,l6096,e" filled="f" strokeweight=".48pt">
                  <v:path arrowok="t" textboxrect="0,0,6096,0"/>
                </v:shape>
                <v:shape id="Shape 298" o:spid="_x0000_s1166" style="position:absolute;left:60;top:578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99" o:spid="_x0000_s1167" style="position:absolute;left:21419;top:5779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" path="m,6083l,e" filled="f" strokeweight=".16931mm">
                  <v:path arrowok="t" textboxrect="0,0,0,6083"/>
                </v:shape>
                <v:shape id="Shape 300" o:spid="_x0000_s1168" style="position:absolute;left:21450;top:578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" path="m,l4832603,e" filled="f" strokeweight=".48pt">
                  <v:path arrowok="t" textboxrect="0,0,4832603,0"/>
                </v:shape>
                <v:shape id="Shape 301" o:spid="_x0000_s1169" style="position:absolute;left:69806;top:5779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" path="m,6083l,e" filled="f" strokeweight=".16928mm">
                  <v:path arrowok="t" textboxrect="0,0,0,6083"/>
                </v:shape>
                <v:shape id="Shape 302" o:spid="_x0000_s1170" style="position:absolute;left:30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" path="m,323862l,e" filled="f" strokeweight=".16967mm">
                  <v:path arrowok="t" textboxrect="0,0,0,323862"/>
                </v:shape>
                <v:shape id="Shape 303" o:spid="_x0000_s1171" style="position:absolute;left:21419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" path="m,323862l,e" filled="f" strokeweight=".16931mm">
                  <v:path arrowok="t" textboxrect="0,0,0,323862"/>
                </v:shape>
                <v:shape id="Shape 304" o:spid="_x0000_s1172" style="position:absolute;left:69806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" path="m,323862l,e" filled="f" strokeweight=".16928mm">
                  <v:path arrowok="t" textboxrect="0,0,0,323862"/>
                </v:shape>
                <v:shape id="Shape 305" o:spid="_x0000_s1173" style="position:absolute;left:60;top:61150;width:69708;height:1326;visibility:visible;mso-wrap-style:square;v-text-anchor:top" coordsize="697076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" path="m,l,132588r6970763,l6970763,,,xe" fillcolor="#d9d9d9" stroked="f">
                  <v:path arrowok="t" textboxrect="0,0,6970763,132588"/>
                </v:shape>
                <v:shape id="Shape 306" o:spid="_x0000_s1174" style="position:absolute;top:611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zr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ENODOvEAAAA3AAAAA8A&#10;AAAAAAAAAAAAAAAABwIAAGRycy9kb3ducmV2LnhtbFBLBQYAAAAAAwADALcAAAD4AgAAAAA=&#10;" path="m,l6096,e" filled="f" strokeweight=".16931mm">
                  <v:path arrowok="t" textboxrect="0,0,6096,0"/>
                </v:shape>
                <v:shape id="Shape 307" o:spid="_x0000_s1175" style="position:absolute;left:60;top:611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08" o:spid="_x0000_s1176" style="position:absolute;left:21389;top:61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P5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Ib4j+c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9" o:spid="_x0000_s1177" style="position:absolute;left:21450;top:611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10" o:spid="_x0000_s1178" style="position:absolute;left:69806;top:61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y3wQAAANw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OMwPZ8IRkNt/AAAA//8DAFBLAQItABQABgAIAAAAIQDb4fbL7gAAAIUBAAATAAAAAAAAAAAAAAAA&#10;AAAAAABbQ29udGVudF9UeXBlc10ueG1sUEsBAi0AFAAGAAgAAAAhAFr0LFu/AAAAFQEAAAsAAAAA&#10;AAAAAAAAAAAAHwEAAF9yZWxzLy5yZWxzUEsBAi0AFAAGAAgAAAAhABWTPLfBAAAA3AAAAA8AAAAA&#10;AAAAAAAAAAAABwIAAGRycy9kb3ducmV2LnhtbFBLBQYAAAAAAwADALcAAAD1AgAAAAA=&#10;" path="m,6095l,e" filled="f" strokeweight=".16928mm">
                  <v:path arrowok="t" textboxrect="0,0,0,6095"/>
                </v:shape>
                <v:shape id="Shape 311" o:spid="_x0000_s1179" style="position:absolute;left:30;top:6115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" path="m,132588l,e" filled="f" strokeweight=".16967mm">
                  <v:path arrowok="t" textboxrect="0,0,0,132588"/>
                </v:shape>
                <v:shape id="Shape 312" o:spid="_x0000_s1180" style="position:absolute;left:69806;top:6115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" path="m,132588l,e" filled="f" strokeweight=".16928mm">
                  <v:path arrowok="t" textboxrect="0,0,0,132588"/>
                </v:shape>
                <v:shape id="Shape 313" o:spid="_x0000_s1181" style="position:absolute;top:625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" path="m,l6096,e" filled="f" strokeweight=".48pt">
                  <v:path arrowok="t" textboxrect="0,0,6096,0"/>
                </v:shape>
                <v:shape id="Shape 314" o:spid="_x0000_s1182" style="position:absolute;left:60;top:625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" path="m,l2132838,e" filled="f" strokeweight=".48pt">
                  <v:path arrowok="t" textboxrect="0,0,2132838,0"/>
                </v:shape>
                <v:shape id="Shape 315" o:spid="_x0000_s1183" style="position:absolute;left:21419;top:62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nn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" path="m,6096l,e" filled="f" strokeweight=".16931mm">
                  <v:path arrowok="t" textboxrect="0,0,0,6096"/>
                </v:shape>
                <v:shape id="Shape 316" o:spid="_x0000_s1184" style="position:absolute;left:21450;top:625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" path="m,l4832603,e" filled="f" strokeweight=".48pt">
                  <v:path arrowok="t" textboxrect="0,0,4832603,0"/>
                </v:shape>
                <v:shape id="Shape 317" o:spid="_x0000_s1185" style="position:absolute;left:69806;top:62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X6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c/xHP7PhCMg138AAAD//wMAUEsBAi0AFAAGAAgAAAAhANvh9svuAAAAhQEAABMAAAAAAAAA&#10;AAAAAAAAAAAAAFtDb250ZW50X1R5cGVzXS54bWxQSwECLQAUAAYACAAAACEAWvQsW78AAAAVAQAA&#10;CwAAAAAAAAAAAAAAAAAfAQAAX3JlbHMvLnJlbHNQSwECLQAUAAYACAAAACEAPnCl+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18" o:spid="_x0000_s1186" style="position:absolute;left:30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" path="m,324599l,e" filled="f" strokeweight=".16967mm">
                  <v:path arrowok="t" textboxrect="0,0,0,324599"/>
                </v:shape>
                <v:shape id="Shape 319" o:spid="_x0000_s1187" style="position:absolute;left:21419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320" o:spid="_x0000_s1188" style="position:absolute;left:69806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" path="m,324599l,e" filled="f" strokeweight=".16928mm">
                  <v:path arrowok="t" textboxrect="0,0,0,324599"/>
                </v:shape>
                <v:shape id="Shape 321" o:spid="_x0000_s1189" style="position:absolute;left:30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" path="m,6108l,e" filled="f" strokeweight=".16967mm">
                  <v:path arrowok="t" textboxrect="0,0,0,6108"/>
                </v:shape>
                <v:shape id="Shape 322" o:spid="_x0000_s1190" style="position:absolute;left:60;top:658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" path="m,l2132838,e" filled="f" strokeweight=".16967mm">
                  <v:path arrowok="t" textboxrect="0,0,2132838,0"/>
                </v:shape>
                <v:shape id="Shape 323" o:spid="_x0000_s1191" style="position:absolute;left:21419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" path="m,6108l,e" filled="f" strokeweight=".16931mm">
                  <v:path arrowok="t" textboxrect="0,0,0,6108"/>
                </v:shape>
                <v:shape id="Shape 324" o:spid="_x0000_s1192" style="position:absolute;left:21450;top:658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325" o:spid="_x0000_s1193" style="position:absolute;left:69806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" path="m,6108l,e" filled="f" strokeweight=".16928mm">
                  <v:path arrowok="t" textboxrect="0,0,0,6108"/>
                </v:shape>
                <v:shape id="Shape 326" o:spid="_x0000_s1194" style="position:absolute;left:30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" path="m,323850l,e" filled="f" strokeweight=".16967mm">
                  <v:path arrowok="t" textboxrect="0,0,0,323850"/>
                </v:shape>
                <v:shape id="Shape 327" o:spid="_x0000_s1195" style="position:absolute;left:21419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328" o:spid="_x0000_s1196" style="position:absolute;left:69806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" path="m,323850l,e" filled="f" strokeweight=".16928mm">
                  <v:path arrowok="t" textboxrect="0,0,0,323850"/>
                </v:shape>
                <v:shape id="Shape 329" o:spid="_x0000_s1197" style="position:absolute;top:691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HlkxPnEAAAA3AAAAA8A&#10;AAAAAAAAAAAAAAAABwIAAGRycy9kb3ducmV2LnhtbFBLBQYAAAAAAwADALcAAAD4AgAAAAA=&#10;" path="m,l6096,e" filled="f" strokeweight=".16931mm">
                  <v:path arrowok="t" textboxrect="0,0,6096,0"/>
                </v:shape>
                <v:shape id="Shape 330" o:spid="_x0000_s1198" style="position:absolute;left:60;top:691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" path="m,l2132838,e" filled="f" strokeweight=".16931mm">
                  <v:path arrowok="t" textboxrect="0,0,2132838,0"/>
                </v:shape>
                <v:shape id="Shape 331" o:spid="_x0000_s1199" style="position:absolute;left:21419;top:69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200" style="position:absolute;left:21450;top:691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33" o:spid="_x0000_s1201" style="position:absolute;left:69806;top:69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" path="m,6095l,e" filled="f" strokeweight=".16928mm">
                  <v:path arrowok="t" textboxrect="0,0,0,6095"/>
                </v:shape>
                <v:shape id="Shape 334" o:spid="_x0000_s1202" style="position:absolute;left:30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" path="m,324598l,e" filled="f" strokeweight=".16967mm">
                  <v:path arrowok="t" textboxrect="0,0,0,324598"/>
                </v:shape>
                <v:shape id="Shape 335" o:spid="_x0000_s1203" style="position:absolute;left:21419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" path="m,324598l,e" filled="f" strokeweight=".16931mm">
                  <v:path arrowok="t" textboxrect="0,0,0,324598"/>
                </v:shape>
                <v:shape id="Shape 336" o:spid="_x0000_s1204" style="position:absolute;left:69806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" path="m,324598l,e" filled="f" strokeweight=".16928mm">
                  <v:path arrowok="t" textboxrect="0,0,0,324598"/>
                </v:shape>
                <v:shape id="Shape 337" o:spid="_x0000_s1205" style="position:absolute;left:30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" path="m,6108l,e" filled="f" strokeweight=".16967mm">
                  <v:path arrowok="t" textboxrect="0,0,0,6108"/>
                </v:shape>
                <v:shape id="Shape 338" o:spid="_x0000_s1206" style="position:absolute;left:60;top:724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" path="m,l2132838,e" filled="f" strokeweight=".16967mm">
                  <v:path arrowok="t" textboxrect="0,0,2132838,0"/>
                </v:shape>
                <v:shape id="Shape 339" o:spid="_x0000_s1207" style="position:absolute;left:21419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" path="m,6108l,e" filled="f" strokeweight=".16931mm">
                  <v:path arrowok="t" textboxrect="0,0,0,6108"/>
                </v:shape>
                <v:shape id="Shape 340" o:spid="_x0000_s1208" style="position:absolute;left:21450;top:724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" path="m,l4832603,e" filled="f" strokeweight=".16967mm">
                  <v:path arrowok="t" textboxrect="0,0,4832603,0"/>
                </v:shape>
                <v:shape id="Shape 341" o:spid="_x0000_s1209" style="position:absolute;left:69806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" path="m,6108l,e" filled="f" strokeweight=".16928mm">
                  <v:path arrowok="t" textboxrect="0,0,0,6108"/>
                </v:shape>
                <v:shape id="Shape 342" o:spid="_x0000_s1210" style="position:absolute;left:30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343" o:spid="_x0000_s1211" style="position:absolute;left:21419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44" o:spid="_x0000_s1212" style="position:absolute;left:69806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345" o:spid="_x0000_s1213" style="position:absolute;top:757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tc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JfYrX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6" o:spid="_x0000_s1214" style="position:absolute;left:60;top:7572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47" o:spid="_x0000_s1215" style="position:absolute;left:21419;top:75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v:shape id="Shape 348" o:spid="_x0000_s1216" style="position:absolute;left:21450;top:7572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349" o:spid="_x0000_s1217" style="position:absolute;left:69806;top:75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o3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" path="m,6095l,e" filled="f" strokeweight=".16928mm">
                  <v:path arrowok="t" textboxrect="0,0,0,6095"/>
                </v:shape>
                <v:shape id="Shape 350" o:spid="_x0000_s1218" style="position:absolute;left:30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" path="m,324612l,e" filled="f" strokeweight=".16967mm">
                  <v:path arrowok="t" textboxrect="0,0,0,324612"/>
                </v:shape>
                <v:shape id="Shape 351" o:spid="_x0000_s1219" style="position:absolute;top:790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" path="m,l6096,e" filled="f" strokeweight=".48pt">
                  <v:path arrowok="t" textboxrect="0,0,6096,0"/>
                </v:shape>
                <v:shape id="Shape 352" o:spid="_x0000_s1220" style="position:absolute;left:60;top:7903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" path="m,l2132838,e" filled="f" strokeweight=".48pt">
                  <v:path arrowok="t" textboxrect="0,0,2132838,0"/>
                </v:shape>
                <v:shape id="Shape 353" o:spid="_x0000_s1221" style="position:absolute;left:21419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" path="m,324612l,e" filled="f" strokeweight=".16931mm">
                  <v:path arrowok="t" textboxrect="0,0,0,324612"/>
                </v:shape>
                <v:shape id="Shape 354" o:spid="_x0000_s1222" style="position:absolute;left:21419;top:79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W8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" path="m,6096l,e" filled="f" strokeweight=".16931mm">
                  <v:path arrowok="t" textboxrect="0,0,0,6096"/>
                </v:shape>
                <v:shape id="Shape 355" o:spid="_x0000_s1223" style="position:absolute;left:21450;top:7903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" path="m,l4832603,e" filled="f" strokeweight=".48pt">
                  <v:path arrowok="t" textboxrect="0,0,4832603,0"/>
                </v:shape>
                <v:shape id="Shape 356" o:spid="_x0000_s1224" style="position:absolute;left:69806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" path="m,324612l,e" filled="f" strokeweight=".16928mm">
                  <v:path arrowok="t" textboxrect="0,0,0,324612"/>
                </v:shape>
                <v:shape id="Shape 357" o:spid="_x0000_s1225" style="position:absolute;left:69806;top:79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he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High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Ed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ca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on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ng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left="413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608837</wp:posOffset>
                </wp:positionH>
                <wp:positionV relativeFrom="paragraph">
                  <wp:posOffset>129730</wp:posOffset>
                </wp:positionV>
                <wp:extent cx="4094090" cy="160641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090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28E7" w:rsidRDefault="004A566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ces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head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58" o:spid="_x0000_s1027" type="#_x0000_t202" style="position:absolute;left:0;text-align:left;margin-left:47.95pt;margin-top:10.2pt;width:322.35pt;height:12.6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" o:allowincell="f" filled="f" stroked="f">
                <v:textbox style="mso-fit-shape-to-text:t" inset="0,0,0,0">
                  <w:txbxContent>
                    <w:p w:rsidR="005928E7" w:rsidRDefault="004A566C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w w:val="9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ces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w w:val="9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head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2"/>
          <w:w w:val="99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u w:val="single"/>
        </w:rPr>
        <w:t>g</w:t>
      </w:r>
      <w:r>
        <w:rPr>
          <w:rFonts w:ascii="Arial" w:eastAsia="Arial" w:hAnsi="Arial" w:cs="Arial"/>
          <w:b/>
          <w:bCs/>
          <w:color w:val="000000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w w:val="99"/>
        </w:rPr>
        <w:t>docu</w:t>
      </w:r>
      <w:r>
        <w:rPr>
          <w:rFonts w:ascii="Arial" w:eastAsia="Arial" w:hAnsi="Arial" w:cs="Arial"/>
          <w:b/>
          <w:bCs/>
          <w:color w:val="000000"/>
          <w:spacing w:val="3"/>
          <w:w w:val="99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w w:val="99"/>
        </w:rPr>
        <w:t>ntat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spacing w:val="44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of</w:t>
      </w:r>
      <w:proofErr w:type="spellEnd"/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pacing w:val="-3"/>
          <w:w w:val="99"/>
        </w:rPr>
        <w:t>q</w:t>
      </w:r>
      <w:r>
        <w:rPr>
          <w:rFonts w:ascii="Arial" w:eastAsia="Arial" w:hAnsi="Arial" w:cs="Arial"/>
          <w:b/>
          <w:bCs/>
          <w:color w:val="000000"/>
          <w:w w:val="99"/>
        </w:rPr>
        <w:t>ua</w:t>
      </w:r>
      <w:r>
        <w:rPr>
          <w:rFonts w:ascii="Arial" w:eastAsia="Arial" w:hAnsi="Arial" w:cs="Arial"/>
          <w:b/>
          <w:bCs/>
          <w:color w:val="000000"/>
        </w:rPr>
        <w:t>li</w:t>
      </w:r>
      <w:r>
        <w:rPr>
          <w:rFonts w:ascii="Arial" w:eastAsia="Arial" w:hAnsi="Arial" w:cs="Arial"/>
          <w:b/>
          <w:bCs/>
          <w:color w:val="000000"/>
          <w:w w:val="99"/>
        </w:rPr>
        <w:t>f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cat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spacing w:val="39"/>
          <w:w w:val="99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w w:val="99"/>
        </w:rPr>
        <w:t>w</w:t>
      </w:r>
      <w:r>
        <w:rPr>
          <w:rFonts w:ascii="Arial" w:eastAsia="Arial" w:hAnsi="Arial" w:cs="Arial"/>
          <w:b/>
          <w:bCs/>
          <w:color w:val="000000"/>
        </w:rPr>
        <w:t>ill</w:t>
      </w:r>
      <w:proofErr w:type="spellEnd"/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be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w w:val="99"/>
        </w:rPr>
        <w:t>equ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pr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spacing w:val="-11"/>
          <w:w w:val="99"/>
        </w:rPr>
        <w:t>r</w:t>
      </w:r>
      <w:proofErr w:type="gramStart"/>
      <w:r>
        <w:rPr>
          <w:rFonts w:ascii="Arial" w:eastAsia="Arial" w:hAnsi="Arial" w:cs="Arial"/>
          <w:color w:val="000000"/>
          <w:spacing w:val="-7"/>
          <w:w w:val="99"/>
          <w:position w:val="-19"/>
        </w:rPr>
        <w:t>)</w:t>
      </w:r>
      <w:r>
        <w:rPr>
          <w:rFonts w:ascii="Arial" w:eastAsia="Arial" w:hAnsi="Arial" w:cs="Arial"/>
          <w:b/>
          <w:bCs/>
          <w:color w:val="000000"/>
          <w:w w:val="99"/>
        </w:rPr>
        <w:t>to</w:t>
      </w:r>
      <w:proofErr w:type="gramEnd"/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ap</w:t>
      </w:r>
      <w:r>
        <w:rPr>
          <w:rFonts w:ascii="Arial" w:eastAsia="Arial" w:hAnsi="Arial" w:cs="Arial"/>
          <w:b/>
          <w:bCs/>
          <w:color w:val="000000"/>
          <w:w w:val="99"/>
        </w:rPr>
        <w:t>po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nt</w:t>
      </w:r>
      <w:r>
        <w:rPr>
          <w:rFonts w:ascii="Arial" w:eastAsia="Arial" w:hAnsi="Arial" w:cs="Arial"/>
          <w:b/>
          <w:bCs/>
          <w:color w:val="000000"/>
          <w:spacing w:val="2"/>
          <w:w w:val="99"/>
        </w:rPr>
        <w:t>m</w:t>
      </w:r>
      <w:r>
        <w:rPr>
          <w:rFonts w:ascii="Arial" w:eastAsia="Arial" w:hAnsi="Arial" w:cs="Arial"/>
          <w:b/>
          <w:bCs/>
          <w:color w:val="000000"/>
          <w:w w:val="99"/>
        </w:rPr>
        <w:t>en</w:t>
      </w:r>
      <w:r>
        <w:rPr>
          <w:rFonts w:ascii="Arial" w:eastAsia="Arial" w:hAnsi="Arial" w:cs="Arial"/>
          <w:b/>
          <w:bCs/>
          <w:color w:val="000000"/>
          <w:spacing w:val="-2"/>
          <w:w w:val="99"/>
        </w:rPr>
        <w:t>t</w:t>
      </w:r>
      <w:r>
        <w:rPr>
          <w:rFonts w:ascii="Arial" w:eastAsia="Arial" w:hAnsi="Arial" w:cs="Arial"/>
          <w:b/>
          <w:bCs/>
          <w:color w:val="000000"/>
          <w:spacing w:val="46"/>
        </w:rPr>
        <w:t>.</w:t>
      </w:r>
      <w:r>
        <w:rPr>
          <w:rFonts w:ascii="Arial" w:eastAsia="Arial" w:hAnsi="Arial" w:cs="Arial"/>
          <w:color w:val="000000"/>
          <w:w w:val="99"/>
        </w:rPr>
        <w:t>(C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nu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</w:p>
    <w:p w:rsidR="005928E7" w:rsidRDefault="005928E7">
      <w:pPr>
        <w:spacing w:after="4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abl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shme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Type</w:t>
      </w:r>
      <w:proofErr w:type="spellEnd"/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Grade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Aw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rd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abl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shme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Type</w:t>
      </w:r>
      <w:proofErr w:type="spellEnd"/>
    </w:p>
    <w:p w:rsidR="005928E7" w:rsidRDefault="005928E7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Grade</w:t>
      </w:r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Aw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rd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abl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shme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Type</w:t>
      </w:r>
      <w:proofErr w:type="spellEnd"/>
    </w:p>
    <w:p w:rsidR="005928E7" w:rsidRDefault="005928E7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Grade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Aw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rd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abl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shme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Type</w:t>
      </w:r>
      <w:proofErr w:type="spellEnd"/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Grade</w:t>
      </w:r>
    </w:p>
    <w:p w:rsidR="005928E7" w:rsidRDefault="005928E7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Aw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rd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1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612" w:right="-20"/>
        <w:rPr>
          <w:color w:val="000000"/>
        </w:rPr>
        <w:sectPr w:rsidR="005928E7">
          <w:pgSz w:w="11900" w:h="16839"/>
          <w:pgMar w:top="1134" w:right="220" w:bottom="0" w:left="545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2"/>
    </w:p>
    <w:p w:rsidR="005928E7" w:rsidRDefault="005928E7">
      <w:pPr>
        <w:spacing w:after="14" w:line="140" w:lineRule="exact"/>
        <w:rPr>
          <w:sz w:val="14"/>
          <w:szCs w:val="14"/>
        </w:rPr>
      </w:pPr>
      <w:bookmarkStart w:id="3" w:name="_page_3_0"/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-7887</wp:posOffset>
                </wp:positionV>
                <wp:extent cx="6983742" cy="4274832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42" cy="4274832"/>
                          <a:chOff x="0" y="0"/>
                          <a:chExt cx="6983742" cy="4274832"/>
                        </a:xfrm>
                        <a:noFill/>
                      </wpg:grpSpPr>
                      <wps:wsp>
                        <wps:cNvPr id="360" name="Shape 360"/>
                        <wps:cNvSpPr/>
                        <wps:spPr>
                          <a:xfrm>
                            <a:off x="3047" y="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5" y="305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980687" y="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6121"/>
                            <a:ext cx="0" cy="3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22">
                                <a:moveTo>
                                  <a:pt x="0" y="345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980687" y="6121"/>
                            <a:ext cx="0" cy="3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22">
                                <a:moveTo>
                                  <a:pt x="0" y="345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3520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95" y="355098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980687" y="3520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35815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980687" y="35815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84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84354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38934" y="84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145029" y="84354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977633" y="8435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141982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980687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1174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117425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38934" y="1174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145029" y="117425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977633" y="11742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7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141982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980687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150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150420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138934" y="150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145029" y="1504200"/>
                            <a:ext cx="160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8">
                                <a:moveTo>
                                  <a:pt x="0" y="0"/>
                                </a:moveTo>
                                <a:lnTo>
                                  <a:pt x="1606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754373" y="1501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757421" y="1504200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364479" y="1504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370576" y="1504200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977633" y="15042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7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41982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754373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367528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980687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183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192" y="1835671"/>
                            <a:ext cx="2126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742">
                                <a:moveTo>
                                  <a:pt x="0" y="0"/>
                                </a:moveTo>
                                <a:lnTo>
                                  <a:pt x="2126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138934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45029" y="1835671"/>
                            <a:ext cx="1606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6">
                                <a:moveTo>
                                  <a:pt x="0" y="0"/>
                                </a:moveTo>
                                <a:lnTo>
                                  <a:pt x="1606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751326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757421" y="1835671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364479" y="183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370576" y="1835671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977633" y="183567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141982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38934" y="4271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45029" y="4271784"/>
                            <a:ext cx="160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8">
                                <a:moveTo>
                                  <a:pt x="0" y="0"/>
                                </a:moveTo>
                                <a:lnTo>
                                  <a:pt x="1606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754373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754373" y="4268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57421" y="4271784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367528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364479" y="4271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370576" y="4271784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980687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977633" y="427178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5FDCE" id="drawingObject359" o:spid="_x0000_s1026" style="position:absolute;margin-left:28.3pt;margin-top:-.6pt;width:549.9pt;height:336.6pt;z-index:-251658752;mso-position-horizontal-relative:page" coordsize="69837,4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" o:allowincell="f">
                <v:shape id="Shape 360" o:spid="_x0000_s1027" style="position:absolute;left: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" path="m,6109l,e" filled="f" strokeweight=".16931mm">
                  <v:path arrowok="t" textboxrect="0,0,0,6109"/>
                </v:shape>
                <v:shape id="Shape 361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" path="m,l6971538,e" filled="f" strokeweight=".16969mm">
                  <v:path arrowok="t" textboxrect="0,0,6971538,0"/>
                </v:shape>
                <v:shape id="Shape 362" o:spid="_x0000_s1029" style="position:absolute;left:6980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" path="m,6109l,e" filled="f" strokeweight=".16967mm">
                  <v:path arrowok="t" textboxrect="0,0,0,6109"/>
                </v:shape>
                <v:shape id="Shape 363" o:spid="_x0000_s1030" style="position:absolute;left:30;top:61;width:0;height:3459;visibility:visible;mso-wrap-style:square;v-text-anchor:top" coordsize="0,3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" path="m,345922l,e" filled="f" strokeweight=".16931mm">
                  <v:path arrowok="t" textboxrect="0,0,0,345922"/>
                </v:shape>
                <v:shape id="Shape 364" o:spid="_x0000_s1031" style="position:absolute;left:69806;top:61;width:0;height:3459;visibility:visible;mso-wrap-style:square;v-text-anchor:top" coordsize="0,3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" path="m,345922l,e" filled="f" strokeweight=".16967mm">
                  <v:path arrowok="t" textboxrect="0,0,0,345922"/>
                </v:shape>
                <v:shape id="Shape 365" o:spid="_x0000_s1032" style="position:absolute;left:30;top:3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" path="m,6108l,e" filled="f" strokeweight=".16931mm">
                  <v:path arrowok="t" textboxrect="0,0,0,6108"/>
                </v:shape>
                <v:shape id="Shape 366" o:spid="_x0000_s1033" style="position:absolute;left:60;top:355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" path="m,l6971538,e" filled="f" strokeweight=".16967mm">
                  <v:path arrowok="t" textboxrect="0,0,6971538,0"/>
                </v:shape>
                <v:shape id="Shape 367" o:spid="_x0000_s1034" style="position:absolute;left:69806;top:3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" path="m,6108l,e" filled="f" strokeweight=".16967mm">
                  <v:path arrowok="t" textboxrect="0,0,0,6108"/>
                </v:shape>
                <v:shape id="Shape 368" o:spid="_x0000_s1035" style="position:absolute;left:30;top:3581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" path="m,482345l,e" filled="f" strokeweight=".16931mm">
                  <v:path arrowok="t" textboxrect="0,0,0,482345"/>
                </v:shape>
                <v:shape id="Shape 369" o:spid="_x0000_s1036" style="position:absolute;left:69806;top:3581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" path="m,482345l,e" filled="f" strokeweight=".16967mm">
                  <v:path arrowok="t" textboxrect="0,0,0,482345"/>
                </v:shape>
                <v:shape id="Shape 370" o:spid="_x0000_s1037" style="position:absolute;top:84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1" o:spid="_x0000_s1038" style="position:absolute;left:60;top:843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372" o:spid="_x0000_s1039" style="position:absolute;left:21389;top:84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B3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Dib4HfEAAAA3AAAAA8A&#10;AAAAAAAAAAAAAAAABwIAAGRycy9kb3ducmV2LnhtbFBLBQYAAAAAAwADALcAAAD4AgAAAAA=&#10;" path="m,l6095,e" filled="f" strokeweight=".16928mm">
                  <v:path arrowok="t" textboxrect="0,0,6095,0"/>
                </v:shape>
                <v:shape id="Shape 373" o:spid="_x0000_s1040" style="position:absolute;left:21450;top:843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" path="m,l4832603,e" filled="f" strokeweight=".16928mm">
                  <v:path arrowok="t" textboxrect="0,0,4832603,0"/>
                </v:shape>
                <v:shape id="Shape 374" o:spid="_x0000_s1041" style="position:absolute;left:69776;top:843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" path="m,l6108,e" filled="f" strokeweight=".16928mm">
                  <v:path arrowok="t" textboxrect="0,0,6108,0"/>
                </v:shape>
                <v:shape id="Shape 375" o:spid="_x0000_s1042" style="position:absolute;left:30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376" o:spid="_x0000_s1043" style="position:absolute;left:21419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77" o:spid="_x0000_s1044" style="position:absolute;left:69806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378" o:spid="_x0000_s1045" style="position:absolute;top:117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CE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Hm4UITEAAAA3AAAAA8A&#10;AAAAAAAAAAAAAAAABwIAAGRycy9kb3ducmV2LnhtbFBLBQYAAAAAAwADALcAAAD4AgAAAAA=&#10;" path="m,l6095,e" filled="f" strokeweight=".16931mm">
                  <v:path arrowok="t" textboxrect="0,0,6095,0"/>
                </v:shape>
                <v:shape id="Shape 379" o:spid="_x0000_s1046" style="position:absolute;left:60;top:1174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80" o:spid="_x0000_s1047" style="position:absolute;left:21389;top:11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yl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M6PZ+IRkIs/AAAA//8DAFBLAQItABQABgAIAAAAIQDb4fbL7gAAAIUBAAATAAAAAAAAAAAA&#10;AAAAAAAAAABbQ29udGVudF9UeXBlc10ueG1sUEsBAi0AFAAGAAgAAAAhAFr0LFu/AAAAFQEAAAsA&#10;AAAAAAAAAAAAAAAAHwEAAF9yZWxzLy5yZWxzUEsBAi0AFAAGAAgAAAAhALIbLKXEAAAA3AAAAA8A&#10;AAAAAAAAAAAAAAAABwIAAGRycy9kb3ducmV2LnhtbFBLBQYAAAAAAwADALcAAAD4AgAAAAA=&#10;" path="m,l6095,e" filled="f" strokeweight=".16931mm">
                  <v:path arrowok="t" textboxrect="0,0,6095,0"/>
                </v:shape>
                <v:shape id="Shape 381" o:spid="_x0000_s1048" style="position:absolute;left:21450;top:1174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82" o:spid="_x0000_s1049" style="position:absolute;left:69776;top:117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" path="m,l6108,e" filled="f" strokeweight=".16931mm">
                  <v:path arrowok="t" textboxrect="0,0,6108,0"/>
                </v:shape>
                <v:shape id="Shape 383" o:spid="_x0000_s1050" style="position:absolute;left:30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384" o:spid="_x0000_s1051" style="position:absolute;left:21419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385" o:spid="_x0000_s1052" style="position:absolute;left:69806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386" o:spid="_x0000_s1053" style="position:absolute;top:15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FK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Ur4R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87" o:spid="_x0000_s1054" style="position:absolute;left:60;top:1504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88" o:spid="_x0000_s1055" style="position:absolute;left:21389;top:15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j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ExtIKPEAAAA3AAAAA8A&#10;AAAAAAAAAAAAAAAABwIAAGRycy9kb3ducmV2LnhtbFBLBQYAAAAAAwADALcAAAD4AgAAAAA=&#10;" path="m,l6095,e" filled="f" strokeweight=".16931mm">
                  <v:path arrowok="t" textboxrect="0,0,6095,0"/>
                </v:shape>
                <v:shape id="Shape 389" o:spid="_x0000_s1056" style="position:absolute;left:21450;top:15042;width:16063;height:0;visibility:visible;mso-wrap-style:square;v-text-anchor:top" coordsize="1606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" path="m,l1606308,e" filled="f" strokeweight=".16931mm">
                  <v:path arrowok="t" textboxrect="0,0,1606308,0"/>
                </v:shape>
                <v:shape id="Shape 390" o:spid="_x0000_s1057" style="position:absolute;left:37543;top:15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nF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5qcz6QjIxR8AAAD//wMAUEsBAi0AFAAGAAgAAAAhANvh9svuAAAAhQEAABMAAAAAAAAAAAAA&#10;AAAAAAAAAFtDb250ZW50X1R5cGVzXS54bWxQSwECLQAUAAYACAAAACEAWvQsW78AAAAVAQAACwAA&#10;AAAAAAAAAAAAAAAfAQAAX3JlbHMvLnJlbHNQSwECLQAUAAYACAAAACEAJRuJx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91" o:spid="_x0000_s1058" style="position:absolute;left:37574;top:15042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" path="m,l1607058,e" filled="f" strokeweight=".16931mm">
                  <v:path arrowok="t" textboxrect="0,0,1607058,0"/>
                </v:shape>
                <v:shape id="Shape 392" o:spid="_x0000_s1059" style="position:absolute;left:53644;top:15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9v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NR/n2/EAAAA3AAAAA8A&#10;AAAAAAAAAAAAAAAABwIAAGRycy9kb3ducmV2LnhtbFBLBQYAAAAAAwADALcAAAD4AgAAAAA=&#10;" path="m,l6096,e" filled="f" strokeweight=".16931mm">
                  <v:path arrowok="t" textboxrect="0,0,6096,0"/>
                </v:shape>
                <v:shape id="Shape 393" o:spid="_x0000_s1060" style="position:absolute;left:53705;top:15042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" path="m,l1607057,e" filled="f" strokeweight=".16931mm">
                  <v:path arrowok="t" textboxrect="0,0,1607057,0"/>
                </v:shape>
                <v:shape id="Shape 394" o:spid="_x0000_s1061" style="position:absolute;left:69776;top:150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" path="m,l6108,e" filled="f" strokeweight=".16931mm">
                  <v:path arrowok="t" textboxrect="0,0,6108,0"/>
                </v:shape>
                <v:shape id="Shape 395" o:spid="_x0000_s1062" style="position:absolute;left:30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" path="m,325373l,e" filled="f" strokeweight=".16931mm">
                  <v:path arrowok="t" textboxrect="0,0,0,325373"/>
                </v:shape>
                <v:shape id="Shape 396" o:spid="_x0000_s1063" style="position:absolute;left:21419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" path="m,325373l,e" filled="f" strokeweight=".16931mm">
                  <v:path arrowok="t" textboxrect="0,0,0,325373"/>
                </v:shape>
                <v:shape id="Shape 397" o:spid="_x0000_s1064" style="position:absolute;left:37543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" path="m,325373l,e" filled="f" strokeweight=".16931mm">
                  <v:path arrowok="t" textboxrect="0,0,0,325373"/>
                </v:shape>
                <v:shape id="Shape 398" o:spid="_x0000_s1065" style="position:absolute;left:53675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" path="m,325373l,e" filled="f" strokeweight=".48pt">
                  <v:path arrowok="t" textboxrect="0,0,0,325373"/>
                </v:shape>
                <v:shape id="Shape 399" o:spid="_x0000_s1066" style="position:absolute;left:69806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" path="m,325373l,e" filled="f" strokeweight=".16967mm">
                  <v:path arrowok="t" textboxrect="0,0,0,325373"/>
                </v:shape>
                <v:shape id="Shape 400" o:spid="_x0000_s1067" style="position:absolute;top:183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D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A/qWWDwgAAANwAAAAPAAAA&#10;AAAAAAAAAAAAAAcCAABkcnMvZG93bnJldi54bWxQSwUGAAAAAAMAAwC3AAAA9gIAAAAA&#10;" path="m,l6095,e" filled="f" strokeweight=".16928mm">
                  <v:path arrowok="t" textboxrect="0,0,6095,0"/>
                </v:shape>
                <v:shape id="Shape 401" o:spid="_x0000_s1068" style="position:absolute;left:60;top:18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yqxgAAANwAAAAPAAAAZHJzL2Rvd25yZXYueG1sRI9Ba8JA&#10;FITvBf/D8gpeiu4q0p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zGdcq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2" o:spid="_x0000_s1069" style="position:absolute;left:121;top:18356;width:21268;height:0;visibility:visible;mso-wrap-style:square;v-text-anchor:top" coordsize="2126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" path="m,l2126742,e" filled="f" strokeweight=".16928mm">
                  <v:path arrowok="t" textboxrect="0,0,2126742,0"/>
                </v:shape>
                <v:shape id="Shape 403" o:spid="_x0000_s1070" style="position:absolute;left:21389;top:18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4" o:spid="_x0000_s1071" style="position:absolute;left:21450;top:18356;width:16063;height:0;visibility:visible;mso-wrap-style:square;v-text-anchor:top" coordsize="1606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" path="m,l1606296,e" filled="f" strokeweight=".16928mm">
                  <v:path arrowok="t" textboxrect="0,0,1606296,0"/>
                </v:shape>
                <v:shape id="Shape 405" o:spid="_x0000_s1072" style="position:absolute;left:37513;top:18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Yb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L97G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6" o:spid="_x0000_s1073" style="position:absolute;left:37574;top:18356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" path="m,l1607058,e" filled="f" strokeweight=".16928mm">
                  <v:path arrowok="t" textboxrect="0,0,1607058,0"/>
                </v:shape>
                <v:shape id="Shape 407" o:spid="_x0000_s1074" style="position:absolute;left:53644;top:18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8" o:spid="_x0000_s1075" style="position:absolute;left:53705;top:18356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" path="m,l1607057,e" filled="f" strokeweight=".16928mm">
                  <v:path arrowok="t" textboxrect="0,0,1607057,0"/>
                </v:shape>
                <v:shape id="Shape 409" o:spid="_x0000_s1076" style="position:absolute;left:69776;top:1835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" path="m,l6108,e" filled="f" strokeweight=".16928mm">
                  <v:path arrowok="t" textboxrect="0,0,6108,0"/>
                </v:shape>
                <v:shape id="Shape 410" o:spid="_x0000_s1077" style="position:absolute;left:21419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" path="m,2430017l,e" filled="f" strokeweight=".16931mm">
                  <v:path arrowok="t" textboxrect="0,0,0,2430017"/>
                </v:shape>
                <v:shape id="Shape 411" o:spid="_x0000_s1078" style="position:absolute;left:21389;top:42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path="m,l6095,e" filled="f" strokeweight=".16931mm">
                  <v:path arrowok="t" textboxrect="0,0,6095,0"/>
                </v:shape>
                <v:shape id="Shape 412" o:spid="_x0000_s1079" style="position:absolute;left:21450;top:42717;width:16063;height:0;visibility:visible;mso-wrap-style:square;v-text-anchor:top" coordsize="1606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" path="m,l1606308,e" filled="f" strokeweight=".16931mm">
                  <v:path arrowok="t" textboxrect="0,0,1606308,0"/>
                </v:shape>
                <v:shape id="Shape 413" o:spid="_x0000_s1080" style="position:absolute;left:37543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" path="m,2430017l,e" filled="f" strokeweight=".16931mm">
                  <v:path arrowok="t" textboxrect="0,0,0,2430017"/>
                </v:shape>
                <v:shape id="Shape 414" o:spid="_x0000_s1081" style="position:absolute;left:37543;top:426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path="m,6095l,e" filled="f" strokeweight=".16931mm">
                  <v:path arrowok="t" textboxrect="0,0,0,6095"/>
                </v:shape>
                <v:shape id="Shape 415" o:spid="_x0000_s1082" style="position:absolute;left:37574;top:42717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" path="m,l1607058,e" filled="f" strokeweight=".16931mm">
                  <v:path arrowok="t" textboxrect="0,0,1607058,0"/>
                </v:shape>
                <v:shape id="Shape 416" o:spid="_x0000_s1083" style="position:absolute;left:53675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" path="m,2430017l,e" filled="f" strokeweight=".48pt">
                  <v:path arrowok="t" textboxrect="0,0,0,2430017"/>
                </v:shape>
                <v:shape id="Shape 417" o:spid="_x0000_s1084" style="position:absolute;left:53644;top:427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I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BpcfLIxQAAANwAAAAP&#10;AAAAAAAAAAAAAAAAAAcCAABkcnMvZG93bnJldi54bWxQSwUGAAAAAAMAAwC3AAAA+QIAAAAA&#10;" path="m,l6096,e" filled="f" strokeweight=".16931mm">
                  <v:path arrowok="t" textboxrect="0,0,6096,0"/>
                </v:shape>
                <v:shape id="Shape 418" o:spid="_x0000_s1085" style="position:absolute;left:53705;top:42717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" path="m,l1607057,e" filled="f" strokeweight=".16931mm">
                  <v:path arrowok="t" textboxrect="0,0,1607057,0"/>
                </v:shape>
                <v:shape id="Shape 419" o:spid="_x0000_s1086" style="position:absolute;left:69806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" path="m,2430017l,e" filled="f" strokeweight=".16967mm">
                  <v:path arrowok="t" textboxrect="0,0,0,2430017"/>
                </v:shape>
                <v:shape id="Shape 420" o:spid="_x0000_s1087" style="position:absolute;left:69776;top:4271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" path="m,l6108,e" filled="f" strokeweight=".16931mm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nda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du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cat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</w:p>
    <w:p w:rsidR="005928E7" w:rsidRDefault="005928E7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359" w:lineRule="auto"/>
        <w:ind w:right="6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seconda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inc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uding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</w:rPr>
        <w:t>qu</w:t>
      </w:r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  <w:spacing w:val="47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received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(Co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nu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se</w:t>
      </w:r>
      <w:r>
        <w:rPr>
          <w:rFonts w:ascii="Arial" w:eastAsia="Arial" w:hAnsi="Arial" w:cs="Arial"/>
          <w:color w:val="000000"/>
          <w:spacing w:val="-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ar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es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gi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pa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num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hea</w:t>
      </w:r>
      <w:r>
        <w:rPr>
          <w:rFonts w:ascii="Arial" w:eastAsia="Arial" w:hAnsi="Arial" w:cs="Arial"/>
          <w:color w:val="000000"/>
          <w:spacing w:val="-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)</w:t>
      </w:r>
    </w:p>
    <w:p w:rsidR="005928E7" w:rsidRDefault="004A566C">
      <w:pPr>
        <w:widowControl w:val="0"/>
        <w:spacing w:before="11"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Secondary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School</w:t>
      </w:r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3468"/>
          <w:tab w:val="left" w:pos="6007"/>
          <w:tab w:val="left" w:pos="8546"/>
        </w:tabs>
        <w:spacing w:line="240" w:lineRule="auto"/>
        <w:ind w:left="99" w:right="-20"/>
        <w:rPr>
          <w:rFonts w:ascii="Arial" w:eastAsia="Arial" w:hAnsi="Arial" w:cs="Arial"/>
          <w:color w:val="000000"/>
          <w:position w:val="-13"/>
        </w:rPr>
      </w:pPr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w w:val="99"/>
          <w:position w:val="-13"/>
        </w:rPr>
        <w:t>Ex</w:t>
      </w:r>
      <w:r>
        <w:rPr>
          <w:rFonts w:ascii="Arial" w:eastAsia="Arial" w:hAnsi="Arial" w:cs="Arial"/>
          <w:color w:val="000000"/>
          <w:spacing w:val="1"/>
          <w:w w:val="99"/>
          <w:position w:val="-13"/>
        </w:rPr>
        <w:t>a</w:t>
      </w:r>
      <w:r>
        <w:rPr>
          <w:rFonts w:ascii="Arial" w:eastAsia="Arial" w:hAnsi="Arial" w:cs="Arial"/>
          <w:color w:val="000000"/>
          <w:w w:val="99"/>
          <w:position w:val="-13"/>
        </w:rPr>
        <w:t>m</w:t>
      </w:r>
      <w:r>
        <w:rPr>
          <w:rFonts w:ascii="Arial" w:eastAsia="Arial" w:hAnsi="Arial" w:cs="Arial"/>
          <w:color w:val="000000"/>
          <w:position w:val="-13"/>
        </w:rPr>
        <w:tab/>
      </w:r>
      <w:r>
        <w:rPr>
          <w:rFonts w:ascii="Arial" w:eastAsia="Arial" w:hAnsi="Arial" w:cs="Arial"/>
          <w:color w:val="000000"/>
          <w:w w:val="99"/>
          <w:position w:val="-13"/>
        </w:rPr>
        <w:t>Da</w:t>
      </w:r>
      <w:r>
        <w:rPr>
          <w:rFonts w:ascii="Arial" w:eastAsia="Arial" w:hAnsi="Arial" w:cs="Arial"/>
          <w:color w:val="000000"/>
          <w:position w:val="-13"/>
        </w:rPr>
        <w:t>t</w:t>
      </w:r>
      <w:r>
        <w:rPr>
          <w:rFonts w:ascii="Arial" w:eastAsia="Arial" w:hAnsi="Arial" w:cs="Arial"/>
          <w:color w:val="000000"/>
          <w:w w:val="99"/>
          <w:position w:val="-13"/>
        </w:rPr>
        <w:t>e</w:t>
      </w:r>
      <w:r>
        <w:rPr>
          <w:rFonts w:ascii="Arial" w:eastAsia="Arial" w:hAnsi="Arial" w:cs="Arial"/>
          <w:color w:val="000000"/>
          <w:position w:val="-13"/>
        </w:rPr>
        <w:tab/>
      </w:r>
      <w:r>
        <w:rPr>
          <w:rFonts w:ascii="Arial" w:eastAsia="Arial" w:hAnsi="Arial" w:cs="Arial"/>
          <w:color w:val="000000"/>
          <w:w w:val="99"/>
          <w:position w:val="-13"/>
        </w:rPr>
        <w:t>Resul</w:t>
      </w:r>
      <w:r>
        <w:rPr>
          <w:rFonts w:ascii="Arial" w:eastAsia="Arial" w:hAnsi="Arial" w:cs="Arial"/>
          <w:color w:val="000000"/>
          <w:position w:val="-13"/>
        </w:rPr>
        <w:t>t</w:t>
      </w:r>
      <w:r>
        <w:rPr>
          <w:rFonts w:ascii="Arial" w:eastAsia="Arial" w:hAnsi="Arial" w:cs="Arial"/>
          <w:color w:val="000000"/>
          <w:spacing w:val="-4"/>
          <w:position w:val="-13"/>
        </w:rPr>
        <w:t xml:space="preserve"> </w:t>
      </w:r>
      <w:r>
        <w:rPr>
          <w:rFonts w:ascii="Arial" w:eastAsia="Arial" w:hAnsi="Arial" w:cs="Arial"/>
          <w:color w:val="000000"/>
          <w:position w:val="-13"/>
        </w:rPr>
        <w:t>/</w:t>
      </w:r>
      <w:r>
        <w:rPr>
          <w:rFonts w:ascii="Arial" w:eastAsia="Arial" w:hAnsi="Arial" w:cs="Arial"/>
          <w:color w:val="000000"/>
          <w:spacing w:val="-1"/>
          <w:position w:val="-1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position w:val="-13"/>
        </w:rPr>
        <w:t>G</w:t>
      </w:r>
      <w:r>
        <w:rPr>
          <w:rFonts w:ascii="Arial" w:eastAsia="Arial" w:hAnsi="Arial" w:cs="Arial"/>
          <w:color w:val="000000"/>
          <w:w w:val="99"/>
          <w:position w:val="-13"/>
        </w:rPr>
        <w:t>rade</w:t>
      </w: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after="15"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6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3105</wp:posOffset>
                </wp:positionV>
                <wp:extent cx="6983730" cy="4546600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4546600"/>
                          <a:chOff x="0" y="0"/>
                          <a:chExt cx="6983730" cy="4546600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40" y="3175"/>
                            <a:ext cx="0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3425">
                                <a:moveTo>
                                  <a:pt x="0" y="0"/>
                                </a:moveTo>
                                <a:lnTo>
                                  <a:pt x="0" y="45434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980555" y="3175"/>
                            <a:ext cx="0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3425">
                                <a:moveTo>
                                  <a:pt x="0" y="0"/>
                                </a:moveTo>
                                <a:lnTo>
                                  <a:pt x="0" y="45434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599439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4543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2457B" id="drawingObject421" o:spid="_x0000_s1026" style="position:absolute;margin-left:28.7pt;margin-top:.25pt;width:549.9pt;height:358pt;z-index:-251667968;mso-position-horizontal-relative:page" coordsize="69837,4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" o:allowincell="f">
                <v:shape id="Shape 422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423" o:spid="_x0000_s1028" style="position:absolute;left:25;top:31;width:0;height:45435;visibility:visible;mso-wrap-style:square;v-text-anchor:top" coordsize="0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" path="m,l,4543425e" filled="f" strokeweight=".20458mm">
                  <v:path arrowok="t" textboxrect="0,0,0,4543425"/>
                </v:shape>
                <v:shape id="Shape 424" o:spid="_x0000_s1029" style="position:absolute;left:69805;top:31;width:0;height:45435;visibility:visible;mso-wrap-style:square;v-text-anchor:top" coordsize="0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" path="m,l,4543425e" filled="f" strokeweight=".20458mm">
                  <v:path arrowok="t" textboxrect="0,0,0,4543425"/>
                </v:shape>
                <v:shape id="Shape 425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426" o:spid="_x0000_s1031" style="position:absolute;top:599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427" o:spid="_x0000_s1032" style="position:absolute;top:4543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In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Se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vic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ai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ni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g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d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eve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</w:p>
    <w:p w:rsidR="005928E7" w:rsidRDefault="005928E7">
      <w:pPr>
        <w:spacing w:after="11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evan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courses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raining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under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aken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las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years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5928E7" w:rsidRDefault="004A566C">
      <w:pPr>
        <w:widowControl w:val="0"/>
        <w:spacing w:line="240" w:lineRule="auto"/>
        <w:ind w:left="9477" w:right="-20"/>
        <w:rPr>
          <w:color w:val="000000"/>
        </w:rPr>
        <w:sectPr w:rsidR="005928E7">
          <w:pgSz w:w="11900" w:h="16839"/>
          <w:pgMar w:top="1134" w:right="221" w:bottom="0" w:left="679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3"/>
    </w:p>
    <w:bookmarkStart w:id="4" w:name="_page_5_0"/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-4443</wp:posOffset>
                </wp:positionV>
                <wp:extent cx="6983742" cy="8072627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42" cy="8072627"/>
                          <a:chOff x="0" y="0"/>
                          <a:chExt cx="6983742" cy="8072627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977633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7" y="3047"/>
                            <a:ext cx="0" cy="34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172">
                                <a:moveTo>
                                  <a:pt x="0" y="345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980687" y="3047"/>
                            <a:ext cx="0" cy="34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172">
                                <a:moveTo>
                                  <a:pt x="0" y="345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47" y="3482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5" y="35127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980687" y="3482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7" y="354341"/>
                            <a:ext cx="0" cy="1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311">
                                <a:moveTo>
                                  <a:pt x="0" y="116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980687" y="354341"/>
                            <a:ext cx="0" cy="1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311">
                                <a:moveTo>
                                  <a:pt x="0" y="116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95" y="152170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41982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45029" y="152170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980687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47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141982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80687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185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95" y="185242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138934" y="185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145029" y="185242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977633" y="185242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141982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980687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218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218312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138934" y="218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145029" y="218312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977633" y="21831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141982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980687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2513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5" y="251307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138934" y="2513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45029" y="251307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977633" y="251307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141982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980687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843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095" y="284378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138934" y="2843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145029" y="284378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977633" y="284378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284683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141982" y="284683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980687" y="284683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7" y="31714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95" y="317448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141982" y="31714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145029" y="317448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977633" y="317448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047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141982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980687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858" y="3508247"/>
                            <a:ext cx="6970763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265175">
                                <a:moveTo>
                                  <a:pt x="0" y="0"/>
                                </a:moveTo>
                                <a:lnTo>
                                  <a:pt x="0" y="265175"/>
                                </a:lnTo>
                                <a:lnTo>
                                  <a:pt x="6970763" y="265175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350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095" y="350520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38934" y="350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145029" y="350520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977633" y="35052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7" y="35082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980687" y="35082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377342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5" y="37764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141982" y="377342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145029" y="37764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977633" y="377647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7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41982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980687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4106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95" y="410641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138934" y="4106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145029" y="410641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977633" y="410641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7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141982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980687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4434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" y="443712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141982" y="4434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145029" y="443712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977633" y="44371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7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141982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980687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5" y="47678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141982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145029" y="47678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980687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141982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80687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7" y="50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95" y="509854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141982" y="50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145029" y="509854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977633" y="509854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5101590"/>
                            <a:ext cx="0" cy="3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6">
                                <a:moveTo>
                                  <a:pt x="0" y="323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41982" y="5101590"/>
                            <a:ext cx="0" cy="3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6">
                                <a:moveTo>
                                  <a:pt x="0" y="323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980687" y="510159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54254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5" y="54284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141982" y="54254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145029" y="54284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977633" y="54284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7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141982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980687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858" y="5763004"/>
                            <a:ext cx="6970776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323850">
                                <a:moveTo>
                                  <a:pt x="0" y="0"/>
                                </a:moveTo>
                                <a:lnTo>
                                  <a:pt x="0" y="323850"/>
                                </a:lnTo>
                                <a:lnTo>
                                  <a:pt x="6970776" y="323850"/>
                                </a:lnTo>
                                <a:lnTo>
                                  <a:pt x="697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858" y="5763017"/>
                            <a:ext cx="6970763" cy="3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323075">
                                <a:moveTo>
                                  <a:pt x="0" y="0"/>
                                </a:moveTo>
                                <a:lnTo>
                                  <a:pt x="0" y="323075"/>
                                </a:lnTo>
                                <a:lnTo>
                                  <a:pt x="6970763" y="323075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47" y="575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575919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141982" y="575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45029" y="575919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977633" y="575919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7" y="57622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980687" y="57622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608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608990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141982" y="608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145029" y="608990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977633" y="60899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7" y="609295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141982" y="609295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980687" y="609295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7" y="64175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642060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141982" y="64175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145029" y="642060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977633" y="642060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7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141982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980687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674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095" y="67505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141982" y="674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145029" y="67505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977633" y="675055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7" y="675360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141982" y="675360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80687" y="675360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707820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5" y="708125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141982" y="707820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145029" y="708125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977633" y="708125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7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141982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980687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7411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5" y="741197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141982" y="7408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145029" y="741197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977633" y="741197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7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141982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980687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7742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5" y="77426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141982" y="773963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145029" y="77426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977633" y="77426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7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807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807262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141982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38934" y="807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145029" y="807262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980687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977633" y="807262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4A835" id="drawingObject428" o:spid="_x0000_s1026" style="position:absolute;margin-left:28.3pt;margin-top:-.35pt;width:549.9pt;height:635.65pt;z-index:-251652608;mso-position-horizontal-relative:page" coordsize="69837,8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" o:allowincell="f">
                <v:shape id="Shape 42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+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OUmkH7EAAAA3AAAAA8A&#10;AAAAAAAAAAAAAAAABwIAAGRycy9kb3ducmV2LnhtbFBLBQYAAAAAAwADALcAAAD4AgAAAAA=&#10;" path="m,l6095,e" filled="f" strokeweight=".16928mm">
                  <v:path arrowok="t" textboxrect="0,0,6095,0"/>
                </v:shape>
                <v:shape id="Shape 430" o:spid="_x0000_s1028" style="position:absolute;left:6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" path="m,l6971538,e" filled="f" strokeweight=".16928mm">
                  <v:path arrowok="t" textboxrect="0,0,6971538,0"/>
                </v:shape>
                <v:shape id="Shape 431" o:spid="_x0000_s1029" style="position:absolute;left:6977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" path="m,l6108,e" filled="f" strokeweight=".16928mm">
                  <v:path arrowok="t" textboxrect="0,0,6108,0"/>
                </v:shape>
                <v:shape id="Shape 432" o:spid="_x0000_s1030" style="position:absolute;left:30;top:30;width:0;height:3452;visibility:visible;mso-wrap-style:square;v-text-anchor:top" coordsize="0,34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" path="m,345172l,e" filled="f" strokeweight=".16931mm">
                  <v:path arrowok="t" textboxrect="0,0,0,345172"/>
                </v:shape>
                <v:shape id="Shape 433" o:spid="_x0000_s1031" style="position:absolute;left:69806;top:30;width:0;height:3452;visibility:visible;mso-wrap-style:square;v-text-anchor:top" coordsize="0,34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" path="m,345172l,e" filled="f" strokeweight=".16967mm">
                  <v:path arrowok="t" textboxrect="0,0,0,345172"/>
                </v:shape>
                <v:shape id="Shape 434" o:spid="_x0000_s1032" style="position:absolute;left:30;top:3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" path="m,6108l,e" filled="f" strokeweight=".16931mm">
                  <v:path arrowok="t" textboxrect="0,0,0,6108"/>
                </v:shape>
                <v:shape id="Shape 435" o:spid="_x0000_s1033" style="position:absolute;left:60;top:3512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" path="m,l6971538,e" filled="f" strokeweight=".16967mm">
                  <v:path arrowok="t" textboxrect="0,0,6971538,0"/>
                </v:shape>
                <v:shape id="Shape 436" o:spid="_x0000_s1034" style="position:absolute;left:69806;top:3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" path="m,6108l,e" filled="f" strokeweight=".16967mm">
                  <v:path arrowok="t" textboxrect="0,0,0,6108"/>
                </v:shape>
                <v:shape id="Shape 437" o:spid="_x0000_s1035" style="position:absolute;left:30;top:3543;width:0;height:11643;visibility:visible;mso-wrap-style:square;v-text-anchor:top" coordsize="0,116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" path="m,1164311l,e" filled="f" strokeweight=".16931mm">
                  <v:path arrowok="t" textboxrect="0,0,0,1164311"/>
                </v:shape>
                <v:shape id="Shape 438" o:spid="_x0000_s1036" style="position:absolute;left:69806;top:3543;width:0;height:11643;visibility:visible;mso-wrap-style:square;v-text-anchor:top" coordsize="0,116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" path="m,1164311l,e" filled="f" strokeweight=".16967mm">
                  <v:path arrowok="t" textboxrect="0,0,0,1164311"/>
                </v:shape>
                <v:shape id="Shape 439" o:spid="_x0000_s1037" style="position:absolute;left:30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" path="m,6109l,e" filled="f" strokeweight=".16931mm">
                  <v:path arrowok="t" textboxrect="0,0,0,6109"/>
                </v:shape>
                <v:shape id="Shape 440" o:spid="_x0000_s1038" style="position:absolute;left:60;top:1521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" path="m,l2132838,e" filled="f" strokeweight=".16969mm">
                  <v:path arrowok="t" textboxrect="0,0,2132838,0"/>
                </v:shape>
                <v:shape id="Shape 441" o:spid="_x0000_s1039" style="position:absolute;left:21419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" path="m,6109l,e" filled="f" strokeweight=".16931mm">
                  <v:path arrowok="t" textboxrect="0,0,0,6109"/>
                </v:shape>
                <v:shape id="Shape 442" o:spid="_x0000_s1040" style="position:absolute;left:21450;top:1521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" path="m,l4832603,e" filled="f" strokeweight=".16969mm">
                  <v:path arrowok="t" textboxrect="0,0,4832603,0"/>
                </v:shape>
                <v:shape id="Shape 443" o:spid="_x0000_s1041" style="position:absolute;left:69806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" path="m,6109l,e" filled="f" strokeweight=".16967mm">
                  <v:path arrowok="t" textboxrect="0,0,0,6109"/>
                </v:shape>
                <v:shape id="Shape 444" o:spid="_x0000_s1042" style="position:absolute;left:30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445" o:spid="_x0000_s1043" style="position:absolute;left:21419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46" o:spid="_x0000_s1044" style="position:absolute;left:69806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447" o:spid="_x0000_s1045" style="position:absolute;top:18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046" style="position:absolute;left:60;top:1852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" path="m,l2132838,e" filled="f" strokeweight=".16928mm">
                  <v:path arrowok="t" textboxrect="0,0,2132838,0"/>
                </v:shape>
                <v:shape id="Shape 449" o:spid="_x0000_s1047" style="position:absolute;left:21389;top:18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048" style="position:absolute;left:21450;top:1852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" path="m,l4832603,e" filled="f" strokeweight=".16928mm">
                  <v:path arrowok="t" textboxrect="0,0,4832603,0"/>
                </v:shape>
                <v:shape id="Shape 451" o:spid="_x0000_s1049" style="position:absolute;left:69776;top:1852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" path="m,l6108,e" filled="f" strokeweight=".16928mm">
                  <v:path arrowok="t" textboxrect="0,0,6108,0"/>
                </v:shape>
                <v:shape id="Shape 452" o:spid="_x0000_s1050" style="position:absolute;left:30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53" o:spid="_x0000_s1051" style="position:absolute;left:21419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54" o:spid="_x0000_s1052" style="position:absolute;left:69806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455" o:spid="_x0000_s1053" style="position:absolute;top:218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4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Bymbh/HAAAA3AAA&#10;AA8AAAAAAAAAAAAAAAAABwIAAGRycy9kb3ducmV2LnhtbFBLBQYAAAAAAwADALcAAAD7AgAAAAA=&#10;" path="m,l6095,e" filled="f" strokeweight=".16931mm">
                  <v:path arrowok="t" textboxrect="0,0,6095,0"/>
                </v:shape>
                <v:shape id="Shape 456" o:spid="_x0000_s1054" style="position:absolute;left:60;top:2183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57" o:spid="_x0000_s1055" style="position:absolute;left:21389;top:21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Xz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IM4VfPHAAAA3AAA&#10;AA8AAAAAAAAAAAAAAAAABwIAAGRycy9kb3ducmV2LnhtbFBLBQYAAAAAAwADALcAAAD7AgAAAAA=&#10;" path="m,l6095,e" filled="f" strokeweight=".16931mm">
                  <v:path arrowok="t" textboxrect="0,0,6095,0"/>
                </v:shape>
                <v:shape id="Shape 458" o:spid="_x0000_s1056" style="position:absolute;left:21450;top:2183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459" o:spid="_x0000_s1057" style="position:absolute;left:69776;top:218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" path="m,l6108,e" filled="f" strokeweight=".16931mm">
                  <v:path arrowok="t" textboxrect="0,0,6108,0"/>
                </v:shape>
                <v:shape id="Shape 460" o:spid="_x0000_s1058" style="position:absolute;left:30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" path="m,323862l,e" filled="f" strokeweight=".16931mm">
                  <v:path arrowok="t" textboxrect="0,0,0,323862"/>
                </v:shape>
                <v:shape id="Shape 461" o:spid="_x0000_s1059" style="position:absolute;left:21419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462" o:spid="_x0000_s1060" style="position:absolute;left:69806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463" o:spid="_x0000_s1061" style="position:absolute;top:25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lN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oeJmO4nolHQM7/AAAA//8DAFBLAQItABQABgAIAAAAIQDb4fbL7gAAAIUBAAATAAAAAAAA&#10;AAAAAAAAAAAAAABbQ29udGVudF9UeXBlc10ueG1sUEsBAi0AFAAGAAgAAAAhAFr0LFu/AAAAFQEA&#10;AAsAAAAAAAAAAAAAAAAAHwEAAF9yZWxzLy5yZWxzUEsBAi0AFAAGAAgAAAAhADJvmU3HAAAA3AAA&#10;AA8AAAAAAAAAAAAAAAAABwIAAGRycy9kb3ducmV2LnhtbFBLBQYAAAAAAwADALcAAAD7AgAAAAA=&#10;" path="m,l6095,e" filled="f" strokeweight=".16931mm">
                  <v:path arrowok="t" textboxrect="0,0,6095,0"/>
                </v:shape>
                <v:shape id="Shape 464" o:spid="_x0000_s1062" style="position:absolute;left:60;top:2513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65" o:spid="_x0000_s1063" style="position:absolute;left:21389;top:25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Si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NLKpKLHAAAA3AAA&#10;AA8AAAAAAAAAAAAAAAAABwIAAGRycy9kb3ducmV2LnhtbFBLBQYAAAAAAwADALcAAAD7AgAAAAA=&#10;" path="m,l6095,e" filled="f" strokeweight=".16931mm">
                  <v:path arrowok="t" textboxrect="0,0,6095,0"/>
                </v:shape>
                <v:shape id="Shape 466" o:spid="_x0000_s1064" style="position:absolute;left:21450;top:2513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467" o:spid="_x0000_s1065" style="position:absolute;left:69776;top:251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" path="m,l6108,e" filled="f" strokeweight=".16931mm">
                  <v:path arrowok="t" textboxrect="0,0,6108,0"/>
                </v:shape>
                <v:shape id="Shape 468" o:spid="_x0000_s1066" style="position:absolute;left:30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469" o:spid="_x0000_s1067" style="position:absolute;left:21419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470" o:spid="_x0000_s1068" style="position:absolute;left:69806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" path="m,324611l,e" filled="f" strokeweight=".16967mm">
                  <v:path arrowok="t" textboxrect="0,0,0,324611"/>
                </v:shape>
                <v:shape id="Shape 471" o:spid="_x0000_s1069" style="position:absolute;top:284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R8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CgoNHzHAAAA3AAA&#10;AA8AAAAAAAAAAAAAAAAABwIAAGRycy9kb3ducmV2LnhtbFBLBQYAAAAAAwADALcAAAD7AgAAAAA=&#10;" path="m,l6095,e" filled="f" strokeweight=".16931mm">
                  <v:path arrowok="t" textboxrect="0,0,6095,0"/>
                </v:shape>
                <v:shape id="Shape 472" o:spid="_x0000_s1070" style="position:absolute;left:60;top:2843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73" o:spid="_x0000_s1071" style="position:absolute;left:21389;top:284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+Q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" path="m,l6095,e" filled="f" strokeweight=".16931mm">
                  <v:path arrowok="t" textboxrect="0,0,6095,0"/>
                </v:shape>
                <v:shape id="Shape 474" o:spid="_x0000_s1072" style="position:absolute;left:21450;top:2843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475" o:spid="_x0000_s1073" style="position:absolute;left:69776;top:2843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" path="m,l6108,e" filled="f" strokeweight=".16931mm">
                  <v:path arrowok="t" textboxrect="0,0,6108,0"/>
                </v:shape>
                <v:shape id="Shape 476" o:spid="_x0000_s1074" style="position:absolute;left:30;top:28468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477" o:spid="_x0000_s1075" style="position:absolute;left:21419;top:28468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478" o:spid="_x0000_s1076" style="position:absolute;left:69806;top:2846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" path="m,324611l,e" filled="f" strokeweight=".16967mm">
                  <v:path arrowok="t" textboxrect="0,0,0,324611"/>
                </v:shape>
                <v:shape id="Shape 479" o:spid="_x0000_s1077" style="position:absolute;left:30;top:317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" path="m,6108l,e" filled="f" strokeweight=".16931mm">
                  <v:path arrowok="t" textboxrect="0,0,0,6108"/>
                </v:shape>
                <v:shape id="Shape 480" o:spid="_x0000_s1078" style="position:absolute;left:60;top:3174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" path="m,l2132838,e" filled="f" strokeweight=".16967mm">
                  <v:path arrowok="t" textboxrect="0,0,2132838,0"/>
                </v:shape>
                <v:shape id="Shape 481" o:spid="_x0000_s1079" style="position:absolute;left:21419;top:317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" path="m,6108l,e" filled="f" strokeweight=".16931mm">
                  <v:path arrowok="t" textboxrect="0,0,0,6108"/>
                </v:shape>
                <v:shape id="Shape 482" o:spid="_x0000_s1080" style="position:absolute;left:21450;top:3174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483" o:spid="_x0000_s1081" style="position:absolute;left:69776;top:3174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" path="m,l6108,e" filled="f" strokeweight=".16967mm">
                  <v:path arrowok="t" textboxrect="0,0,6108,0"/>
                </v:shape>
                <v:shape id="Shape 484" o:spid="_x0000_s1082" style="position:absolute;left:30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85" o:spid="_x0000_s1083" style="position:absolute;left:21419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86" o:spid="_x0000_s1084" style="position:absolute;left:69806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487" o:spid="_x0000_s1085" style="position:absolute;left:68;top:35082;width:69708;height:2652;visibility:visible;mso-wrap-style:square;v-text-anchor:top" coordsize="6970763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" path="m,l,265175r6970763,l6970763,,,xe" fillcolor="#d9d9d9" stroked="f">
                  <v:path arrowok="t" textboxrect="0,0,6970763,265175"/>
                </v:shape>
                <v:shape id="Shape 488" o:spid="_x0000_s1086" style="position:absolute;top:350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rf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KwMat/BAAAA3AAAAA8AAAAA&#10;AAAAAAAAAAAABwIAAGRycy9kb3ducmV2LnhtbFBLBQYAAAAAAwADALcAAAD1AgAAAAA=&#10;" path="m,l6095,e" filled="f" strokeweight=".16928mm">
                  <v:path arrowok="t" textboxrect="0,0,6095,0"/>
                </v:shape>
                <v:shape id="Shape 489" o:spid="_x0000_s1087" style="position:absolute;left:60;top:3505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" path="m,l2132838,e" filled="f" strokeweight=".16928mm">
                  <v:path arrowok="t" textboxrect="0,0,2132838,0"/>
                </v:shape>
                <v:shape id="Shape 490" o:spid="_x0000_s1088" style="position:absolute;left:21389;top:35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AE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16PwB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1" o:spid="_x0000_s1089" style="position:absolute;left:21450;top:3505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" path="m,l4832603,e" filled="f" strokeweight=".16928mm">
                  <v:path arrowok="t" textboxrect="0,0,4832603,0"/>
                </v:shape>
                <v:shape id="Shape 492" o:spid="_x0000_s1090" style="position:absolute;left:69776;top:350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" path="m,l6108,e" filled="f" strokeweight=".16928mm">
                  <v:path arrowok="t" textboxrect="0,0,6108,0"/>
                </v:shape>
                <v:shape id="Shape 493" o:spid="_x0000_s1091" style="position:absolute;left:30;top:35082;width:0;height:2652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" path="m,265175l,e" filled="f" strokeweight=".16931mm">
                  <v:path arrowok="t" textboxrect="0,0,0,265175"/>
                </v:shape>
                <v:shape id="Shape 494" o:spid="_x0000_s1092" style="position:absolute;left:69806;top:35082;width:0;height:2652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" path="m,265175l,e" filled="f" strokeweight=".16967mm">
                  <v:path arrowok="t" textboxrect="0,0,0,265175"/>
                </v:shape>
                <v:shape id="Shape 495" o:spid="_x0000_s1093" style="position:absolute;left:30;top:377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" path="m,6083l,e" filled="f" strokeweight=".16931mm">
                  <v:path arrowok="t" textboxrect="0,0,0,6083"/>
                </v:shape>
                <v:shape id="Shape 496" o:spid="_x0000_s1094" style="position:absolute;left:60;top:3776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" path="m,l2132838,e" filled="f" strokeweight=".48pt">
                  <v:path arrowok="t" textboxrect="0,0,2132838,0"/>
                </v:shape>
                <v:shape id="Shape 497" o:spid="_x0000_s1095" style="position:absolute;left:21419;top:377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" path="m,6083l,e" filled="f" strokeweight=".16931mm">
                  <v:path arrowok="t" textboxrect="0,0,0,6083"/>
                </v:shape>
                <v:shape id="Shape 498" o:spid="_x0000_s1096" style="position:absolute;left:21450;top:3776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" path="m,l4832603,e" filled="f" strokeweight=".48pt">
                  <v:path arrowok="t" textboxrect="0,0,4832603,0"/>
                </v:shape>
                <v:shape id="Shape 499" o:spid="_x0000_s1097" style="position:absolute;left:69776;top:3776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" path="m,l6108,e" filled="f" strokeweight=".48pt">
                  <v:path arrowok="t" textboxrect="0,0,6108,0"/>
                </v:shape>
                <v:shape id="Shape 500" o:spid="_x0000_s1098" style="position:absolute;left:30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" path="m,323862l,e" filled="f" strokeweight=".16931mm">
                  <v:path arrowok="t" textboxrect="0,0,0,323862"/>
                </v:shape>
                <v:shape id="Shape 501" o:spid="_x0000_s1099" style="position:absolute;left:21419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502" o:spid="_x0000_s1100" style="position:absolute;left:69806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" path="m,323862l,e" filled="f" strokeweight=".16967mm">
                  <v:path arrowok="t" textboxrect="0,0,0,323862"/>
                </v:shape>
                <v:shape id="Shape 503" o:spid="_x0000_s1101" style="position:absolute;top:410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NwxgAAANwAAAAPAAAAZHJzL2Rvd25yZXYueG1sRI9BawIx&#10;FITvgv8hvIIX0Wwt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mVFz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4" o:spid="_x0000_s1102" style="position:absolute;left:60;top:4106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05" o:spid="_x0000_s1103" style="position:absolute;left:21389;top:4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6" o:spid="_x0000_s1104" style="position:absolute;left:21450;top:4106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" path="m,l4832603,e" filled="f" strokeweight=".16931mm">
                  <v:path arrowok="t" textboxrect="0,0,4832603,0"/>
                </v:shape>
                <v:shape id="Shape 507" o:spid="_x0000_s1105" style="position:absolute;left:69776;top:4106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" path="m,l6108,e" filled="f" strokeweight=".16931mm">
                  <v:path arrowok="t" textboxrect="0,0,6108,0"/>
                </v:shape>
                <v:shape id="Shape 508" o:spid="_x0000_s1106" style="position:absolute;left:30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509" o:spid="_x0000_s1107" style="position:absolute;left:21419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10" o:spid="_x0000_s1108" style="position:absolute;left:69806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" path="m,324611l,e" filled="f" strokeweight=".16967mm">
                  <v:path arrowok="t" textboxrect="0,0,0,324611"/>
                </v:shape>
                <v:shape id="Shape 511" o:spid="_x0000_s1109" style="position:absolute;left:30;top:44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" path="m,6096l,e" filled="f" strokeweight=".16931mm">
                  <v:path arrowok="t" textboxrect="0,0,0,6096"/>
                </v:shape>
                <v:shape id="Shape 512" o:spid="_x0000_s1110" style="position:absolute;left:60;top:4437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13" o:spid="_x0000_s1111" style="position:absolute;left:21419;top:44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bw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" path="m,6096l,e" filled="f" strokeweight=".16931mm">
                  <v:path arrowok="t" textboxrect="0,0,0,6096"/>
                </v:shape>
                <v:shape id="Shape 514" o:spid="_x0000_s1112" style="position:absolute;left:21450;top:4437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515" o:spid="_x0000_s1113" style="position:absolute;left:69776;top:4437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" path="m,l6108,e" filled="f" strokeweight=".48pt">
                  <v:path arrowok="t" textboxrect="0,0,6108,0"/>
                </v:shape>
                <v:shape id="Shape 516" o:spid="_x0000_s1114" style="position:absolute;left:30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" path="m,324599l,e" filled="f" strokeweight=".16931mm">
                  <v:path arrowok="t" textboxrect="0,0,0,324599"/>
                </v:shape>
                <v:shape id="Shape 517" o:spid="_x0000_s1115" style="position:absolute;left:21419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" path="m,324599l,e" filled="f" strokeweight=".16931mm">
                  <v:path arrowok="t" textboxrect="0,0,0,324599"/>
                </v:shape>
                <v:shape id="Shape 518" o:spid="_x0000_s1116" style="position:absolute;left:69806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" path="m,324599l,e" filled="f" strokeweight=".16967mm">
                  <v:path arrowok="t" textboxrect="0,0,0,324599"/>
                </v:shape>
                <v:shape id="Shape 519" o:spid="_x0000_s1117" style="position:absolute;left:30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" path="m,6108l,e" filled="f" strokeweight=".16931mm">
                  <v:path arrowok="t" textboxrect="0,0,0,6108"/>
                </v:shape>
                <v:shape id="Shape 520" o:spid="_x0000_s1118" style="position:absolute;left:60;top:4767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" path="m,l2132838,e" filled="f" strokeweight=".16967mm">
                  <v:path arrowok="t" textboxrect="0,0,2132838,0"/>
                </v:shape>
                <v:shape id="Shape 521" o:spid="_x0000_s1119" style="position:absolute;left:21419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" path="m,6108l,e" filled="f" strokeweight=".16931mm">
                  <v:path arrowok="t" textboxrect="0,0,0,6108"/>
                </v:shape>
                <v:shape id="Shape 522" o:spid="_x0000_s1120" style="position:absolute;left:21450;top:4767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" path="m,l4832603,e" filled="f" strokeweight=".16967mm">
                  <v:path arrowok="t" textboxrect="0,0,4832603,0"/>
                </v:shape>
                <v:shape id="Shape 523" o:spid="_x0000_s1121" style="position:absolute;left:69806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" path="m,6108l,e" filled="f" strokeweight=".16967mm">
                  <v:path arrowok="t" textboxrect="0,0,0,6108"/>
                </v:shape>
                <v:shape id="Shape 524" o:spid="_x0000_s1122" style="position:absolute;left:30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25" o:spid="_x0000_s1123" style="position:absolute;left:21419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26" o:spid="_x0000_s1124" style="position:absolute;left:69806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27" o:spid="_x0000_s1125" style="position:absolute;left:30;top:50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7R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3gdTyD/zPxCMjlHQAA//8DAFBLAQItABQABgAIAAAAIQDb4fbL7gAAAIUBAAATAAAAAAAAAAAA&#10;AAAAAAAAAABbQ29udGVudF9UeXBlc10ueG1sUEsBAi0AFAAGAAgAAAAhAFr0LFu/AAAAFQEAAAsA&#10;AAAAAAAAAAAAAAAAHwEAAF9yZWxzLy5yZWxzUEsBAi0AFAAGAAgAAAAhAL8rPtHEAAAA3AAAAA8A&#10;AAAAAAAAAAAAAAAABwIAAGRycy9kb3ducmV2LnhtbFBLBQYAAAAAAwADALcAAAD4AgAAAAA=&#10;" path="m,6097l,e" filled="f" strokeweight=".16931mm">
                  <v:path arrowok="t" textboxrect="0,0,0,6097"/>
                </v:shape>
                <v:shape id="Shape 528" o:spid="_x0000_s1126" style="position:absolute;left:60;top:5098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" path="m,l2132838,e" filled="f" strokeweight=".16936mm">
                  <v:path arrowok="t" textboxrect="0,0,2132838,0"/>
                </v:shape>
                <v:shape id="Shape 529" o:spid="_x0000_s1127" style="position:absolute;left:21419;top:50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" path="m,6097l,e" filled="f" strokeweight=".16931mm">
                  <v:path arrowok="t" textboxrect="0,0,0,6097"/>
                </v:shape>
                <v:shape id="Shape 530" o:spid="_x0000_s1128" style="position:absolute;left:21450;top:5098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" path="m,l4832603,e" filled="f" strokeweight=".16936mm">
                  <v:path arrowok="t" textboxrect="0,0,4832603,0"/>
                </v:shape>
                <v:shape id="Shape 531" o:spid="_x0000_s1129" style="position:absolute;left:69776;top:5098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" path="m,l6108,e" filled="f" strokeweight=".16936mm">
                  <v:path arrowok="t" textboxrect="0,0,6108,0"/>
                </v:shape>
                <v:shape id="Shape 532" o:spid="_x0000_s1130" style="position:absolute;left:30;top:51015;width:0;height:3239;visibility:visible;mso-wrap-style:square;v-text-anchor:top" coordsize="0,32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" path="m,323836l,e" filled="f" strokeweight=".16931mm">
                  <v:path arrowok="t" textboxrect="0,0,0,323836"/>
                </v:shape>
                <v:shape id="Shape 533" o:spid="_x0000_s1131" style="position:absolute;left:21419;top:51015;width:0;height:3239;visibility:visible;mso-wrap-style:square;v-text-anchor:top" coordsize="0,32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" path="m,323836l,e" filled="f" strokeweight=".16931mm">
                  <v:path arrowok="t" textboxrect="0,0,0,323836"/>
                </v:shape>
                <v:shape id="Shape 534" o:spid="_x0000_s1132" style="position:absolute;left:69806;top:51015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535" o:spid="_x0000_s1133" style="position:absolute;left:30;top:542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36" o:spid="_x0000_s1134" style="position:absolute;left:60;top:5428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537" o:spid="_x0000_s1135" style="position:absolute;left:21419;top:542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38" o:spid="_x0000_s1136" style="position:absolute;left:21450;top:5428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" path="m,l4832603,e" filled="f" strokeweight=".16967mm">
                  <v:path arrowok="t" textboxrect="0,0,4832603,0"/>
                </v:shape>
                <v:shape id="Shape 539" o:spid="_x0000_s1137" style="position:absolute;left:69776;top:5428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" path="m,l6108,e" filled="f" strokeweight=".16967mm">
                  <v:path arrowok="t" textboxrect="0,0,6108,0"/>
                </v:shape>
                <v:shape id="Shape 540" o:spid="_x0000_s1138" style="position:absolute;left:30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541" o:spid="_x0000_s1139" style="position:absolute;left:21419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42" o:spid="_x0000_s1140" style="position:absolute;left:69806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543" o:spid="_x0000_s1141" style="position:absolute;left:68;top:57630;width:69708;height:3238;visibility:visible;mso-wrap-style:square;v-text-anchor:top" coordsize="6970776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" path="m,l,323850r6970776,l6970776,,,xe" fillcolor="#d9d9d9" stroked="f">
                  <v:path arrowok="t" textboxrect="0,0,6970776,323850"/>
                </v:shape>
                <v:shape id="Shape 544" o:spid="_x0000_s1142" style="position:absolute;left:68;top:57630;width:69708;height:3230;visibility:visible;mso-wrap-style:square;v-text-anchor:top" coordsize="6970763,32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" path="m,l,323075r6970763,l6970763,,,xe" fillcolor="#d9d9d9" stroked="f">
                  <v:path arrowok="t" textboxrect="0,0,6970763,323075"/>
                </v:shape>
                <v:shape id="Shape 545" o:spid="_x0000_s1143" style="position:absolute;left:30;top:575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Q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rD40w6AnL5BwAA//8DAFBLAQItABQABgAIAAAAIQDb4fbL7gAAAIUBAAATAAAAAAAAAAAA&#10;AAAAAAAAAABbQ29udGVudF9UeXBlc10ueG1sUEsBAi0AFAAGAAgAAAAhAFr0LFu/AAAAFQEAAAsA&#10;AAAAAAAAAAAAAAAAHwEAAF9yZWxzLy5yZWxzUEsBAi0AFAAGAAgAAAAhAMeztALEAAAA3AAAAA8A&#10;AAAAAAAAAAAAAAAABwIAAGRycy9kb3ducmV2LnhtbFBLBQYAAAAAAwADALcAAAD4AgAAAAA=&#10;" path="m,6096l,e" filled="f" strokeweight=".16931mm">
                  <v:path arrowok="t" textboxrect="0,0,0,6096"/>
                </v:shape>
                <v:shape id="Shape 546" o:spid="_x0000_s1144" style="position:absolute;left:60;top:575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47" o:spid="_x0000_s1145" style="position:absolute;left:21419;top:575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path="m,6096l,e" filled="f" strokeweight=".16931mm">
                  <v:path arrowok="t" textboxrect="0,0,0,6096"/>
                </v:shape>
                <v:shape id="Shape 548" o:spid="_x0000_s1146" style="position:absolute;left:21450;top:575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" path="m,l4832603,e" filled="f" strokeweight=".48pt">
                  <v:path arrowok="t" textboxrect="0,0,4832603,0"/>
                </v:shape>
                <v:shape id="Shape 549" o:spid="_x0000_s1147" style="position:absolute;left:69776;top:5759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" path="m,l6108,e" filled="f" strokeweight=".48pt">
                  <v:path arrowok="t" textboxrect="0,0,6108,0"/>
                </v:shape>
                <v:shape id="Shape 550" o:spid="_x0000_s1148" style="position:absolute;left:30;top:5762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551" o:spid="_x0000_s1149" style="position:absolute;left:69806;top:5762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52" o:spid="_x0000_s1150" style="position:absolute;left:30;top:60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qr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0kOjzPpCMj5HQAA//8DAFBLAQItABQABgAIAAAAIQDb4fbL7gAAAIUBAAATAAAAAAAAAAAA&#10;AAAAAAAAAABbQ29udGVudF9UeXBlc10ueG1sUEsBAi0AFAAGAAgAAAAhAFr0LFu/AAAAFQEAAAsA&#10;AAAAAAAAAAAAAAAAHwEAAF9yZWxzLy5yZWxzUEsBAi0AFAAGAAgAAAAhAM2DuqvEAAAA3AAAAA8A&#10;AAAAAAAAAAAAAAAABwIAAGRycy9kb3ducmV2LnhtbFBLBQYAAAAAAwADALcAAAD4AgAAAAA=&#10;" path="m,6096l,e" filled="f" strokeweight=".16931mm">
                  <v:path arrowok="t" textboxrect="0,0,0,6096"/>
                </v:shape>
                <v:shape id="Shape 553" o:spid="_x0000_s1151" style="position:absolute;left:60;top:608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54" o:spid="_x0000_s1152" style="position:absolute;left:21419;top:60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dE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7B40w6AnL5BwAA//8DAFBLAQItABQABgAIAAAAIQDb4fbL7gAAAIUBAAATAAAAAAAAAAAA&#10;AAAAAAAAAABbQ29udGVudF9UeXBlc10ueG1sUEsBAi0AFAAGAAgAAAAhAFr0LFu/AAAAFQEAAAsA&#10;AAAAAAAAAAAAAAAAHwEAAF9yZWxzLy5yZWxzUEsBAi0AFAAGAAgAAAAhAC0mh0TEAAAA3AAAAA8A&#10;AAAAAAAAAAAAAAAABwIAAGRycy9kb3ducmV2LnhtbFBLBQYAAAAAAwADALcAAAD4AgAAAAA=&#10;" path="m,6096l,e" filled="f" strokeweight=".16931mm">
                  <v:path arrowok="t" textboxrect="0,0,0,6096"/>
                </v:shape>
                <v:shape id="Shape 555" o:spid="_x0000_s1153" style="position:absolute;left:21450;top:608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556" o:spid="_x0000_s1154" style="position:absolute;left:69776;top:6089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" path="m,l6108,e" filled="f" strokeweight=".48pt">
                  <v:path arrowok="t" textboxrect="0,0,6108,0"/>
                </v:shape>
                <v:shape id="Shape 557" o:spid="_x0000_s1155" style="position:absolute;left:30;top:60929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58" o:spid="_x0000_s1156" style="position:absolute;left:21419;top:60929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" path="m,324599l,e" filled="f" strokeweight=".16931mm">
                  <v:path arrowok="t" textboxrect="0,0,0,324599"/>
                </v:shape>
                <v:shape id="Shape 559" o:spid="_x0000_s1157" style="position:absolute;left:69806;top:609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60" o:spid="_x0000_s1158" style="position:absolute;left:30;top:64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" path="m,6108l,e" filled="f" strokeweight=".16931mm">
                  <v:path arrowok="t" textboxrect="0,0,0,6108"/>
                </v:shape>
                <v:shape id="Shape 561" o:spid="_x0000_s1159" style="position:absolute;left:60;top:642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562" o:spid="_x0000_s1160" style="position:absolute;left:21419;top:64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" path="m,6108l,e" filled="f" strokeweight=".16931mm">
                  <v:path arrowok="t" textboxrect="0,0,0,6108"/>
                </v:shape>
                <v:shape id="Shape 563" o:spid="_x0000_s1161" style="position:absolute;left:21450;top:642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564" o:spid="_x0000_s1162" style="position:absolute;left:69776;top:6420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" path="m,l6108,e" filled="f" strokeweight=".16967mm">
                  <v:path arrowok="t" textboxrect="0,0,6108,0"/>
                </v:shape>
                <v:shape id="Shape 565" o:spid="_x0000_s1163" style="position:absolute;left:30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566" o:spid="_x0000_s1164" style="position:absolute;left:21419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567" o:spid="_x0000_s1165" style="position:absolute;left:69806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568" o:spid="_x0000_s1166" style="position:absolute;left:30;top:67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f8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4&#10;yNPadCYdAbm4AwAA//8DAFBLAQItABQABgAIAAAAIQDb4fbL7gAAAIUBAAATAAAAAAAAAAAAAAAA&#10;AAAAAABbQ29udGVudF9UeXBlc10ueG1sUEsBAi0AFAAGAAgAAAAhAFr0LFu/AAAAFQEAAAsAAAAA&#10;AAAAAAAAAAAAHwEAAF9yZWxzLy5yZWxzUEsBAi0AFAAGAAgAAAAhAGIHR/zBAAAA3AAAAA8AAAAA&#10;AAAAAAAAAAAABwIAAGRycy9kb3ducmV2LnhtbFBLBQYAAAAAAwADALcAAAD1AgAAAAA=&#10;" path="m,6096l,e" filled="f" strokeweight=".16931mm">
                  <v:path arrowok="t" textboxrect="0,0,0,6096"/>
                </v:shape>
                <v:shape id="Shape 569" o:spid="_x0000_s1167" style="position:absolute;left:60;top:675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70" o:spid="_x0000_s1168" style="position:absolute;left:21419;top:67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0n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" path="m,6096l,e" filled="f" strokeweight=".16931mm">
                  <v:path arrowok="t" textboxrect="0,0,0,6096"/>
                </v:shape>
                <v:shape id="Shape 571" o:spid="_x0000_s1169" style="position:absolute;left:21450;top:675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" path="m,l4832603,e" filled="f" strokeweight=".48pt">
                  <v:path arrowok="t" textboxrect="0,0,4832603,0"/>
                </v:shape>
                <v:shape id="Shape 572" o:spid="_x0000_s1170" style="position:absolute;left:69776;top:6750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" path="m,l6108,e" filled="f" strokeweight=".48pt">
                  <v:path arrowok="t" textboxrect="0,0,6108,0"/>
                </v:shape>
                <v:shape id="Shape 573" o:spid="_x0000_s1171" style="position:absolute;left:30;top:67536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74" o:spid="_x0000_s1172" style="position:absolute;left:21419;top:67536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75" o:spid="_x0000_s1173" style="position:absolute;left:69806;top:675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576" o:spid="_x0000_s1174" style="position:absolute;left:30;top:707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" path="m,6108l,e" filled="f" strokeweight=".16931mm">
                  <v:path arrowok="t" textboxrect="0,0,0,6108"/>
                </v:shape>
                <v:shape id="Shape 577" o:spid="_x0000_s1175" style="position:absolute;left:60;top:7081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578" o:spid="_x0000_s1176" style="position:absolute;left:21419;top:707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" path="m,6108l,e" filled="f" strokeweight=".16931mm">
                  <v:path arrowok="t" textboxrect="0,0,0,6108"/>
                </v:shape>
                <v:shape id="Shape 579" o:spid="_x0000_s1177" style="position:absolute;left:21450;top:7081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580" o:spid="_x0000_s1178" style="position:absolute;left:69776;top:7081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" path="m,l6108,e" filled="f" strokeweight=".16967mm">
                  <v:path arrowok="t" textboxrect="0,0,6108,0"/>
                </v:shape>
                <v:shape id="Shape 581" o:spid="_x0000_s1179" style="position:absolute;left:30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" path="m,324612l,e" filled="f" strokeweight=".16931mm">
                  <v:path arrowok="t" textboxrect="0,0,0,324612"/>
                </v:shape>
                <v:shape id="Shape 582" o:spid="_x0000_s1180" style="position:absolute;left:21419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" path="m,324612l,e" filled="f" strokeweight=".16931mm">
                  <v:path arrowok="t" textboxrect="0,0,0,324612"/>
                </v:shape>
                <v:shape id="Shape 583" o:spid="_x0000_s1181" style="position:absolute;left:69806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" path="m,324612l,e" filled="f" strokeweight=".16967mm">
                  <v:path arrowok="t" textboxrect="0,0,0,324612"/>
                </v:shape>
                <v:shape id="Shape 584" o:spid="_x0000_s1182" style="position:absolute;top:741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he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6m8DvmXgE5PIHAAD//wMAUEsBAi0AFAAGAAgAAAAhANvh9svuAAAAhQEAABMAAAAAAAAA&#10;AAAAAAAAAAAAAFtDb250ZW50X1R5cGVzXS54bWxQSwECLQAUAAYACAAAACEAWvQsW78AAAAVAQAA&#10;CwAAAAAAAAAAAAAAAAAfAQAAX3JlbHMvLnJlbHNQSwECLQAUAAYACAAAACEAe2voX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5" o:spid="_x0000_s1183" style="position:absolute;left:60;top:7411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86" o:spid="_x0000_s1184" style="position:absolute;left:21419;top:74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AP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" path="m,6095l,e" filled="f" strokeweight=".16931mm">
                  <v:path arrowok="t" textboxrect="0,0,0,6095"/>
                </v:shape>
                <v:shape id="Shape 587" o:spid="_x0000_s1185" style="position:absolute;left:21450;top:7411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588" o:spid="_x0000_s1186" style="position:absolute;left:69776;top:7411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" path="m,l6108,e" filled="f" strokeweight=".16931mm">
                  <v:path arrowok="t" textboxrect="0,0,6108,0"/>
                </v:shape>
                <v:shape id="Shape 589" o:spid="_x0000_s1187" style="position:absolute;left:30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590" o:spid="_x0000_s1188" style="position:absolute;left:21419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591" o:spid="_x0000_s1189" style="position:absolute;left:69806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92" o:spid="_x0000_s1190" style="position:absolute;top:77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Ns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L/mXgE5PwPAAD//wMAUEsBAi0AFAAGAAgAAAAhANvh9svuAAAAhQEAABMAAAAAAAAA&#10;AAAAAAAAAAAAAFtDb250ZW50X1R5cGVzXS54bWxQSwECLQAUAAYACAAAACEAWvQsW78AAAAVAQAA&#10;CwAAAAAAAAAAAAAAAAAfAQAAX3JlbHMvLnJlbHNQSwECLQAUAAYACAAAACEAHhdD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3" o:spid="_x0000_s1191" style="position:absolute;left:60;top:7742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94" o:spid="_x0000_s1192" style="position:absolute;left:21419;top:77396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" path="m,6083l,e" filled="f" strokeweight=".16931mm">
                  <v:path arrowok="t" textboxrect="0,0,0,6083"/>
                </v:shape>
                <v:shape id="Shape 595" o:spid="_x0000_s1193" style="position:absolute;left:21450;top:7742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596" o:spid="_x0000_s1194" style="position:absolute;left:69776;top:774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" path="m,l6108,e" filled="f" strokeweight=".16931mm">
                  <v:path arrowok="t" textboxrect="0,0,6108,0"/>
                </v:shape>
                <v:shape id="Shape 597" o:spid="_x0000_s1195" style="position:absolute;left:30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" path="m,323862l,e" filled="f" strokeweight=".16931mm">
                  <v:path arrowok="t" textboxrect="0,0,0,323862"/>
                </v:shape>
                <v:shape id="Shape 598" o:spid="_x0000_s1196" style="position:absolute;top:80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Of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XzTzn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9" o:spid="_x0000_s1197" style="position:absolute;left:60;top:8072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600" o:spid="_x0000_s1198" style="position:absolute;left:21419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" path="m,323862l,e" filled="f" strokeweight=".16931mm">
                  <v:path arrowok="t" textboxrect="0,0,0,323862"/>
                </v:shape>
                <v:shape id="Shape 601" o:spid="_x0000_s1199" style="position:absolute;left:21389;top:80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75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" path="m,l6095,e" filled="f" strokeweight=".16928mm">
                  <v:path arrowok="t" textboxrect="0,0,6095,0"/>
                </v:shape>
                <v:shape id="Shape 602" o:spid="_x0000_s1200" style="position:absolute;left:21450;top:8072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" path="m,l4832603,e" filled="f" strokeweight=".16928mm">
                  <v:path arrowok="t" textboxrect="0,0,4832603,0"/>
                </v:shape>
                <v:shape id="Shape 603" o:spid="_x0000_s1201" style="position:absolute;left:69806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604" o:spid="_x0000_s1202" style="position:absolute;left:69776;top:807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eAwgAAANw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" path="m,l6108,e" filled="f" strokeweight=".16928mm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Hi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or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y</w:t>
      </w:r>
    </w:p>
    <w:p w:rsidR="005928E7" w:rsidRDefault="005928E7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2" w:lineRule="auto"/>
        <w:ind w:left="99" w:right="25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le</w:t>
      </w:r>
      <w:r>
        <w:rPr>
          <w:rFonts w:ascii="Arial" w:eastAsia="Arial" w:hAnsi="Arial" w:cs="Arial"/>
          <w:color w:val="000000"/>
          <w:spacing w:val="1"/>
          <w:w w:val="99"/>
        </w:rPr>
        <w:t>as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ai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j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1</w:t>
      </w:r>
      <w:r>
        <w:rPr>
          <w:rFonts w:ascii="Arial" w:eastAsia="Arial" w:hAnsi="Arial" w:cs="Arial"/>
          <w:color w:val="000000"/>
          <w:w w:val="99"/>
        </w:rPr>
        <w:t>8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-3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unpaid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3"/>
          <w:w w:val="99"/>
        </w:rPr>
        <w:t>k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y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rr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mp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oyer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Ple</w:t>
      </w:r>
      <w:r>
        <w:rPr>
          <w:rFonts w:ascii="Arial" w:eastAsia="Arial" w:hAnsi="Arial" w:cs="Arial"/>
          <w:color w:val="000000"/>
          <w:spacing w:val="1"/>
          <w:w w:val="99"/>
        </w:rPr>
        <w:t>as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9"/>
          <w:w w:val="99"/>
        </w:rPr>
        <w:t>x</w:t>
      </w:r>
      <w:r>
        <w:rPr>
          <w:rFonts w:ascii="Arial" w:eastAsia="Arial" w:hAnsi="Arial" w:cs="Arial"/>
          <w:color w:val="000000"/>
          <w:spacing w:val="1"/>
          <w:w w:val="99"/>
        </w:rPr>
        <w:t>pl</w:t>
      </w:r>
      <w:r>
        <w:rPr>
          <w:rFonts w:ascii="Arial" w:eastAsia="Arial" w:hAnsi="Arial" w:cs="Arial"/>
          <w:color w:val="000000"/>
          <w:spacing w:val="3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ga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(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3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se</w:t>
      </w:r>
      <w:r>
        <w:rPr>
          <w:rFonts w:ascii="Arial" w:eastAsia="Arial" w:hAnsi="Arial" w:cs="Arial"/>
          <w:color w:val="000000"/>
          <w:spacing w:val="-2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ar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ssa</w:t>
      </w:r>
      <w:r>
        <w:rPr>
          <w:rFonts w:ascii="Arial" w:eastAsia="Arial" w:hAnsi="Arial" w:cs="Arial"/>
          <w:color w:val="000000"/>
          <w:w w:val="99"/>
        </w:rPr>
        <w:t>ry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nu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)</w:t>
      </w:r>
    </w:p>
    <w:p w:rsidR="005928E7" w:rsidRDefault="005928E7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:rsidR="005928E7" w:rsidRDefault="004A566C">
      <w:pPr>
        <w:widowControl w:val="0"/>
        <w:spacing w:line="239" w:lineRule="auto"/>
        <w:ind w:left="98" w:right="30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9"/>
          <w:w w:val="99"/>
        </w:rPr>
        <w:t>W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chool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</w:rPr>
        <w:t>emplo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men</w:t>
      </w:r>
      <w:r>
        <w:rPr>
          <w:rFonts w:ascii="Arial" w:eastAsia="Arial" w:hAnsi="Arial" w:cs="Arial"/>
          <w:color w:val="000000"/>
          <w:spacing w:val="47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lea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proofErr w:type="spell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cl</w:t>
      </w:r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3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ange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  <w:spacing w:val="-6"/>
          <w:w w:val="99"/>
        </w:rPr>
        <w:t>x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sc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ool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roll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mb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oo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spacing w:val="-3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w w:val="99"/>
        </w:rPr>
        <w:t>e</w:t>
      </w:r>
      <w:proofErr w:type="spellEnd"/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Employer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</w:p>
    <w:p w:rsidR="005928E7" w:rsidRDefault="005928E7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Salary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upon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Reason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esponsibili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Employer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</w:p>
    <w:p w:rsidR="005928E7" w:rsidRDefault="005928E7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Salary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upon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Reason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esponsibili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Employer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</w:t>
      </w:r>
    </w:p>
    <w:p w:rsidR="005928E7" w:rsidRDefault="005928E7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</w:p>
    <w:p w:rsidR="005928E7" w:rsidRDefault="005928E7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Salary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upon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Reason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esponsibili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477" w:right="-20"/>
        <w:rPr>
          <w:color w:val="000000"/>
        </w:rPr>
        <w:sectPr w:rsidR="005928E7">
          <w:pgSz w:w="11900" w:h="16839"/>
          <w:pgMar w:top="691" w:right="221" w:bottom="0" w:left="679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4"/>
    </w:p>
    <w:bookmarkStart w:id="5" w:name="_page_7_0"/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-1905</wp:posOffset>
                </wp:positionV>
                <wp:extent cx="6983730" cy="1059180"/>
                <wp:effectExtent l="0" t="0" r="0" b="0"/>
                <wp:wrapNone/>
                <wp:docPr id="605" name="drawingObject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59180"/>
                          <a:chOff x="0" y="0"/>
                          <a:chExt cx="6983730" cy="1059180"/>
                        </a:xfrm>
                        <a:noFill/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540" y="3175"/>
                            <a:ext cx="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600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980555" y="3175"/>
                            <a:ext cx="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600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60007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105600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8F966" id="drawingObject605" o:spid="_x0000_s1026" style="position:absolute;margin-left:28.7pt;margin-top:-.15pt;width:549.9pt;height:83.4pt;z-index:-251666944;mso-position-horizontal-relative:page" coordsize="69837,10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" o:allowincell="f">
                <v:shape id="Shape 606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07" o:spid="_x0000_s1028" style="position:absolute;left:25;top:31;width:0;height:10560;visibility:visible;mso-wrap-style:square;v-text-anchor:top" coordsize="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" path="m,l,1056005e" filled="f" strokeweight=".20458mm">
                  <v:path arrowok="t" textboxrect="0,0,0,1056005"/>
                </v:shape>
                <v:shape id="Shape 608" o:spid="_x0000_s1029" style="position:absolute;left:69805;top:31;width:0;height:10560;visibility:visible;mso-wrap-style:square;v-text-anchor:top" coordsize="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" path="m,l,1056005e" filled="f" strokeweight=".20458mm">
                  <v:path arrowok="t" textboxrect="0,0,0,1056005"/>
                </v:shape>
                <v:shape id="Shape 609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610" o:spid="_x0000_s1031" style="position:absolute;top:600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" path="m,l6983730,e" filled="f" strokeweight=".20458mm">
                  <v:path arrowok="t" textboxrect="0,0,6983730,0"/>
                </v:shape>
                <v:shape id="Shape 611" o:spid="_x0000_s1032" style="position:absolute;top:1056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im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cou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</w:t>
      </w:r>
    </w:p>
    <w:p w:rsidR="005928E7" w:rsidRDefault="005928E7">
      <w:pPr>
        <w:spacing w:after="11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ime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ave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accoun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elow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-1238</wp:posOffset>
                </wp:positionV>
                <wp:extent cx="6983730" cy="1522730"/>
                <wp:effectExtent l="0" t="0" r="0" b="0"/>
                <wp:wrapNone/>
                <wp:docPr id="612" name="drawingObject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522730"/>
                          <a:chOff x="0" y="0"/>
                          <a:chExt cx="6983730" cy="1522730"/>
                        </a:xfrm>
                        <a:noFill/>
                      </wpg:grpSpPr>
                      <wps:wsp>
                        <wps:cNvPr id="613" name="Shape 613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540" y="3175"/>
                            <a:ext cx="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555">
                                <a:moveTo>
                                  <a:pt x="0" y="0"/>
                                </a:moveTo>
                                <a:lnTo>
                                  <a:pt x="0" y="151955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980555" y="3175"/>
                            <a:ext cx="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555">
                                <a:moveTo>
                                  <a:pt x="0" y="0"/>
                                </a:moveTo>
                                <a:lnTo>
                                  <a:pt x="0" y="151955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35306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87820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151955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20656" id="drawingObject612" o:spid="_x0000_s1026" style="position:absolute;margin-left:28.7pt;margin-top:-.1pt;width:549.9pt;height:119.9pt;z-index:-251662848;mso-position-horizontal-relative:page" coordsize="69837,1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" o:allowincell="f">
                <v:shape id="Shape 613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4" o:spid="_x0000_s1028" style="position:absolute;left:25;top:31;width:0;height:15196;visibility:visible;mso-wrap-style:square;v-text-anchor:top" coordsize="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" path="m,l,1519555e" filled="f" strokeweight=".20458mm">
                  <v:path arrowok="t" textboxrect="0,0,0,1519555"/>
                </v:shape>
                <v:shape id="Shape 615" o:spid="_x0000_s1029" style="position:absolute;left:69805;top:31;width:0;height:15196;visibility:visible;mso-wrap-style:square;v-text-anchor:top" coordsize="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" path="m,l,1519555e" filled="f" strokeweight=".20458mm">
                  <v:path arrowok="t" textboxrect="0,0,0,1519555"/>
                </v:shape>
                <v:shape id="Shape 616" o:spid="_x0000_s1030" style="position:absolute;top:353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7" o:spid="_x0000_s1031" style="position:absolute;top:8782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8" o:spid="_x0000_s1032" style="position:absolute;top:15195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Skills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an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ests</w:t>
      </w:r>
    </w:p>
    <w:p w:rsidR="005928E7" w:rsidRDefault="005928E7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100" w:right="3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3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3"/>
          <w:w w:val="99"/>
        </w:rPr>
        <w:t>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lu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lan</w:t>
      </w:r>
      <w:r>
        <w:rPr>
          <w:rFonts w:ascii="Arial" w:eastAsia="Arial" w:hAnsi="Arial" w:cs="Arial"/>
          <w:color w:val="000000"/>
          <w:spacing w:val="-1"/>
          <w:w w:val="99"/>
        </w:rPr>
        <w:t>g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spacing w:val="3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(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3"/>
          <w:w w:val="99"/>
        </w:rPr>
        <w:t>p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k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tt</w:t>
      </w:r>
      <w:r>
        <w:rPr>
          <w:rFonts w:ascii="Arial" w:eastAsia="Arial" w:hAnsi="Arial" w:cs="Arial"/>
          <w:color w:val="000000"/>
          <w:spacing w:val="4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)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om</w:t>
      </w:r>
      <w:r>
        <w:rPr>
          <w:rFonts w:ascii="Arial" w:eastAsia="Arial" w:hAnsi="Arial" w:cs="Arial"/>
          <w:color w:val="000000"/>
          <w:spacing w:val="2"/>
          <w:w w:val="99"/>
        </w:rPr>
        <w:t>pu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</w:t>
      </w:r>
      <w:r>
        <w:rPr>
          <w:rFonts w:ascii="Arial" w:eastAsia="Arial" w:hAnsi="Arial" w:cs="Arial"/>
          <w:color w:val="000000"/>
          <w:spacing w:val="-2"/>
          <w:w w:val="99"/>
        </w:rPr>
        <w:t>vi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ls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mm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ni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un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ary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  <w:spacing w:val="-5"/>
          <w:w w:val="99"/>
        </w:rPr>
        <w:t>r</w:t>
      </w:r>
      <w:r>
        <w:rPr>
          <w:rFonts w:ascii="Arial" w:eastAsia="Arial" w:hAnsi="Arial" w:cs="Arial"/>
          <w:color w:val="000000"/>
          <w:spacing w:val="46"/>
          <w:w w:val="99"/>
        </w:rPr>
        <w:t>k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spacing w:val="-6"/>
          <w:w w:val="99"/>
        </w:rPr>
        <w:t>x</w:t>
      </w:r>
      <w:r>
        <w:rPr>
          <w:rFonts w:ascii="Arial" w:eastAsia="Arial" w:hAnsi="Arial" w:cs="Arial"/>
          <w:color w:val="000000"/>
          <w:spacing w:val="-4"/>
          <w:w w:val="99"/>
        </w:rPr>
        <w:t>pe</w:t>
      </w:r>
      <w:r>
        <w:rPr>
          <w:rFonts w:ascii="Arial" w:eastAsia="Arial" w:hAnsi="Arial" w:cs="Arial"/>
          <w:color w:val="000000"/>
          <w:spacing w:val="-7"/>
          <w:w w:val="99"/>
        </w:rPr>
        <w:t>r</w:t>
      </w:r>
      <w:r>
        <w:rPr>
          <w:rFonts w:ascii="Arial" w:eastAsia="Arial" w:hAnsi="Arial" w:cs="Arial"/>
          <w:color w:val="000000"/>
          <w:spacing w:val="-5"/>
          <w:w w:val="99"/>
        </w:rPr>
        <w:t>i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spacing w:val="-6"/>
          <w:w w:val="99"/>
        </w:rPr>
        <w:t>nce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left="66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342263</wp:posOffset>
                </wp:positionH>
                <wp:positionV relativeFrom="paragraph">
                  <wp:posOffset>1068</wp:posOffset>
                </wp:positionV>
                <wp:extent cx="6983094" cy="6269356"/>
                <wp:effectExtent l="0" t="0" r="0" b="0"/>
                <wp:wrapNone/>
                <wp:docPr id="619" name="drawingObject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4" cy="6269356"/>
                          <a:chOff x="0" y="0"/>
                          <a:chExt cx="6983094" cy="6269356"/>
                        </a:xfrm>
                        <a:noFill/>
                      </wpg:grpSpPr>
                      <wps:wsp>
                        <wps:cNvPr id="620" name="Shape 620"/>
                        <wps:cNvSpPr/>
                        <wps:spPr>
                          <a:xfrm>
                            <a:off x="0" y="0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175" y="3176"/>
                            <a:ext cx="0" cy="62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6179">
                                <a:moveTo>
                                  <a:pt x="0" y="0"/>
                                </a:moveTo>
                                <a:lnTo>
                                  <a:pt x="0" y="6266179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979920" y="3176"/>
                            <a:ext cx="0" cy="62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6179">
                                <a:moveTo>
                                  <a:pt x="0" y="0"/>
                                </a:moveTo>
                                <a:lnTo>
                                  <a:pt x="0" y="6266179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360046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1306196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6266181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12B97" id="drawingObject619" o:spid="_x0000_s1026" style="position:absolute;margin-left:26.95pt;margin-top:.1pt;width:549.85pt;height:493.65pt;z-index:-251660800;mso-position-horizontal-relative:page" coordsize="69830,6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" o:allowincell="f">
                <v:shape id="Shape 620" o:spid="_x0000_s1027" style="position:absolute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" path="m,l6983094,e" filled="f" strokeweight=".20458mm">
                  <v:path arrowok="t" textboxrect="0,0,6983094,0"/>
                </v:shape>
                <v:shape id="Shape 621" o:spid="_x0000_s1028" style="position:absolute;left:31;top:31;width:0;height:62662;visibility:visible;mso-wrap-style:square;v-text-anchor:top" coordsize="0,626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" path="m,l,6266179e" filled="f" strokeweight=".20458mm">
                  <v:path arrowok="t" textboxrect="0,0,0,6266179"/>
                </v:shape>
                <v:shape id="Shape 622" o:spid="_x0000_s1029" style="position:absolute;left:69799;top:31;width:0;height:62662;visibility:visible;mso-wrap-style:square;v-text-anchor:top" coordsize="0,626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" path="m,l,6266179e" filled="f" strokeweight=".20458mm">
                  <v:path arrowok="t" textboxrect="0,0,0,6266179"/>
                </v:shape>
                <v:shape id="Shape 623" o:spid="_x0000_s1030" style="position:absolute;top:3600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" path="m,l6983094,e" filled="f" strokeweight=".20458mm">
                  <v:path arrowok="t" textboxrect="0,0,6983094,0"/>
                </v:shape>
                <v:shape id="Shape 624" o:spid="_x0000_s1031" style="position:absolute;top:13061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" path="m,l6983094,e" filled="f" strokeweight=".20458mm">
                  <v:path arrowok="t" textboxrect="0,0,6983094,0"/>
                </v:shape>
                <v:shape id="Shape 625" o:spid="_x0000_s1032" style="position:absolute;top:62661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" path="m,l6983094,e" filled="f" strokeweight=".20458mm">
                  <v:path arrowok="t" textboxrect="0,0,698309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Re</w:t>
      </w:r>
      <w:r>
        <w:rPr>
          <w:rFonts w:ascii="Arial" w:eastAsia="Arial" w:hAnsi="Arial" w:cs="Arial"/>
          <w:b/>
          <w:bCs/>
          <w:color w:val="000000"/>
          <w:spacing w:val="4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on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fo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9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pacing w:val="4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on</w:t>
      </w:r>
    </w:p>
    <w:p w:rsidR="005928E7" w:rsidRDefault="005928E7">
      <w:pPr>
        <w:spacing w:after="3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2" w:lineRule="auto"/>
        <w:ind w:left="65" w:right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proofErr w:type="gram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k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li</w:t>
      </w:r>
      <w:r>
        <w:rPr>
          <w:rFonts w:ascii="Arial" w:eastAsia="Arial" w:hAnsi="Arial" w:cs="Arial"/>
          <w:color w:val="000000"/>
          <w:w w:val="99"/>
        </w:rPr>
        <w:t>ne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4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w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k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4"/>
          <w:w w:val="99"/>
        </w:rPr>
        <w:t>o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le</w:t>
      </w:r>
      <w:r>
        <w:rPr>
          <w:rFonts w:ascii="Arial" w:eastAsia="Arial" w:hAnsi="Arial" w:cs="Arial"/>
          <w:color w:val="000000"/>
          <w:spacing w:val="2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3"/>
          <w:w w:val="99"/>
        </w:rPr>
        <w:t>k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10"/>
          <w:w w:val="99"/>
        </w:rPr>
        <w:t>x</w:t>
      </w:r>
      <w:r>
        <w:rPr>
          <w:rFonts w:ascii="Arial" w:eastAsia="Arial" w:hAnsi="Arial" w:cs="Arial"/>
          <w:color w:val="000000"/>
          <w:spacing w:val="3"/>
          <w:w w:val="99"/>
        </w:rPr>
        <w:t>pe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co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p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req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-3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  <w:spacing w:val="-7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3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sp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n)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ons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der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  <w:w w:val="99"/>
        </w:rPr>
        <w:t>x</w:t>
      </w:r>
      <w:r>
        <w:rPr>
          <w:rFonts w:ascii="Arial" w:eastAsia="Arial" w:hAnsi="Arial" w:cs="Arial"/>
          <w:color w:val="000000"/>
          <w:spacing w:val="2"/>
          <w:w w:val="99"/>
        </w:rPr>
        <w:t>pe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ie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mpl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ym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evan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6"/>
          <w:w w:val="99"/>
        </w:rPr>
        <w:t>x</w:t>
      </w:r>
      <w:r>
        <w:rPr>
          <w:rFonts w:ascii="Arial" w:eastAsia="Arial" w:hAnsi="Arial" w:cs="Arial"/>
          <w:color w:val="000000"/>
          <w:spacing w:val="1"/>
          <w:w w:val="99"/>
        </w:rPr>
        <w:t>pe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ie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sid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p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id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  <w:w w:val="99"/>
        </w:rPr>
        <w:t>g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hr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gh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mm</w:t>
      </w:r>
      <w:r>
        <w:rPr>
          <w:rFonts w:ascii="Arial" w:eastAsia="Arial" w:hAnsi="Arial" w:cs="Arial"/>
          <w:color w:val="000000"/>
          <w:spacing w:val="1"/>
          <w:w w:val="99"/>
        </w:rPr>
        <w:t>un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eis</w:t>
      </w:r>
      <w:r>
        <w:rPr>
          <w:rFonts w:ascii="Arial" w:eastAsia="Arial" w:hAnsi="Arial" w:cs="Arial"/>
          <w:color w:val="000000"/>
          <w:spacing w:val="10"/>
          <w:w w:val="99"/>
        </w:rPr>
        <w:t>u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leg</w:t>
      </w:r>
      <w:r>
        <w:rPr>
          <w:rFonts w:ascii="Arial" w:eastAsia="Arial" w:hAnsi="Arial" w:cs="Arial"/>
          <w:color w:val="000000"/>
          <w:spacing w:val="44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4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ivi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(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se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3"/>
          <w:w w:val="99"/>
        </w:rPr>
        <w:t>sa</w:t>
      </w:r>
      <w:r>
        <w:rPr>
          <w:rFonts w:ascii="Arial" w:eastAsia="Arial" w:hAnsi="Arial" w:cs="Arial"/>
          <w:color w:val="000000"/>
          <w:w w:val="99"/>
        </w:rPr>
        <w:t>ry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g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vi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3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num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ea</w:t>
      </w:r>
      <w:r>
        <w:rPr>
          <w:rFonts w:ascii="Arial" w:eastAsia="Arial" w:hAnsi="Arial" w:cs="Arial"/>
          <w:color w:val="000000"/>
          <w:spacing w:val="-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g)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091" w:right="-20"/>
        <w:rPr>
          <w:color w:val="000000"/>
        </w:rPr>
        <w:sectPr w:rsidR="005928E7">
          <w:pgSz w:w="11900" w:h="16839"/>
          <w:pgMar w:top="688" w:right="601" w:bottom="0" w:left="685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5"/>
    </w:p>
    <w:bookmarkStart w:id="6" w:name="_page_9_0"/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-9270</wp:posOffset>
                </wp:positionV>
                <wp:extent cx="6983730" cy="4385309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4385309"/>
                          <a:chOff x="0" y="0"/>
                          <a:chExt cx="6983730" cy="4385309"/>
                        </a:xfrm>
                        <a:noFill/>
                      </wpg:grpSpPr>
                      <wps:wsp>
                        <wps:cNvPr id="627" name="Shape 62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096" y="3047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980682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54" y="6083"/>
                            <a:ext cx="0" cy="3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80">
                                <a:moveTo>
                                  <a:pt x="0" y="3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980682" y="6083"/>
                            <a:ext cx="0" cy="3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80">
                                <a:moveTo>
                                  <a:pt x="0" y="3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36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96" y="362711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980682" y="359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54" y="365759"/>
                            <a:ext cx="0" cy="162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773">
                                <a:moveTo>
                                  <a:pt x="0" y="162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980682" y="365759"/>
                            <a:ext cx="0" cy="162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773">
                                <a:moveTo>
                                  <a:pt x="0" y="162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1989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6" y="1989581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980682" y="1986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54" y="1992631"/>
                            <a:ext cx="0" cy="5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833">
                                <a:moveTo>
                                  <a:pt x="0" y="576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980682" y="1992631"/>
                            <a:ext cx="0" cy="5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833">
                                <a:moveTo>
                                  <a:pt x="0" y="576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6" y="2572511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44217" y="25725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50312" y="2572511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489197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95294" y="2572511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233415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239511" y="2572511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980682" y="2569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54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747272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492246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236463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980682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96" y="2833116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744217" y="28331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750312" y="2833116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89197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95294" y="2833116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233415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239511" y="2833116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977634" y="2833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54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747272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492246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236463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980682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96" y="3601211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744217" y="3601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750312" y="3601211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489197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495294" y="3601211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233415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239511" y="3601211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980682" y="3598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54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747272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492246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236463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980682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96" y="3861815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44217" y="3861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750312" y="3861815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489197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495294" y="3861815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233415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239511" y="3861815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980682" y="3858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54" y="3864863"/>
                            <a:ext cx="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">
                                <a:moveTo>
                                  <a:pt x="0" y="25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747272" y="3864863"/>
                            <a:ext cx="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">
                                <a:moveTo>
                                  <a:pt x="0" y="25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492246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236463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980682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4121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6" y="4121652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744217" y="41216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750312" y="4121652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92246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95294" y="4121652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36463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239511" y="4121652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980682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54" y="412471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4382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6" y="4382255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747272" y="412471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744217" y="43822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750312" y="4382255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492246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492246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495294" y="4382255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236463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36463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239511" y="4382255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980682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980682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BF845" id="drawingObject626" o:spid="_x0000_s1026" style="position:absolute;margin-left:21.7pt;margin-top:-.75pt;width:549.9pt;height:345.3pt;z-index:-251651584;mso-position-horizontal-relative:page" coordsize="69837,4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" o:allowincell="f">
                <v:shape id="Shape 62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aU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" path="m,l6096,e" filled="f" strokeweight=".16931mm">
                  <v:path arrowok="t" textboxrect="0,0,6096,0"/>
                </v:shape>
                <v:shape id="Shape 628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" path="m,l6971538,e" filled="f" strokeweight=".16931mm">
                  <v:path arrowok="t" textboxrect="0,0,6971538,0"/>
                </v:shape>
                <v:shape id="Shape 629" o:spid="_x0000_s1029" style="position:absolute;left:69806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" path="m,6083l,e" filled="f" strokeweight=".16931mm">
                  <v:path arrowok="t" textboxrect="0,0,0,6083"/>
                </v:shape>
                <v:shape id="Shape 630" o:spid="_x0000_s1030" style="position:absolute;left:30;top:60;width:0;height:3536;visibility:visible;mso-wrap-style:square;v-text-anchor:top" coordsize="0,35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" path="m,353580l,e" filled="f" strokeweight=".16967mm">
                  <v:path arrowok="t" textboxrect="0,0,0,353580"/>
                </v:shape>
                <v:shape id="Shape 631" o:spid="_x0000_s1031" style="position:absolute;left:69806;top:60;width:0;height:3536;visibility:visible;mso-wrap-style:square;v-text-anchor:top" coordsize="0,35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" path="m,353580l,e" filled="f" strokeweight=".16931mm">
                  <v:path arrowok="t" textboxrect="0,0,0,353580"/>
                </v:shape>
                <v:shape id="Shape 632" o:spid="_x0000_s1032" style="position:absolute;top:36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PR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Cfd2PRxQAAANwAAAAP&#10;AAAAAAAAAAAAAAAAAAcCAABkcnMvZG93bnJldi54bWxQSwUGAAAAAAMAAwC3AAAA+QIAAAAA&#10;" path="m,l6096,e" filled="f" strokeweight=".16931mm">
                  <v:path arrowok="t" textboxrect="0,0,6096,0"/>
                </v:shape>
                <v:shape id="Shape 633" o:spid="_x0000_s1033" style="position:absolute;left:60;top:3627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" path="m,l6971538,e" filled="f" strokeweight=".16931mm">
                  <v:path arrowok="t" textboxrect="0,0,6971538,0"/>
                </v:shape>
                <v:shape id="Shape 634" o:spid="_x0000_s1034" style="position:absolute;left:69806;top:35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N4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" path="m,6095l,e" filled="f" strokeweight=".16931mm">
                  <v:path arrowok="t" textboxrect="0,0,0,6095"/>
                </v:shape>
                <v:shape id="Shape 635" o:spid="_x0000_s1035" style="position:absolute;left:30;top:3657;width:0;height:16208;visibility:visible;mso-wrap-style:square;v-text-anchor:top" coordsize="0,16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" path="m,1620773l,e" filled="f" strokeweight=".16967mm">
                  <v:path arrowok="t" textboxrect="0,0,0,1620773"/>
                </v:shape>
                <v:shape id="Shape 636" o:spid="_x0000_s1036" style="position:absolute;left:69806;top:3657;width:0;height:16208;visibility:visible;mso-wrap-style:square;v-text-anchor:top" coordsize="0,16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" path="m,1620773l,e" filled="f" strokeweight=".16931mm">
                  <v:path arrowok="t" textboxrect="0,0,0,1620773"/>
                </v:shape>
                <v:shape id="Shape 637" o:spid="_x0000_s1037" style="position:absolute;top:198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BJ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CPAMBJxQAAANwAAAAP&#10;AAAAAAAAAAAAAAAAAAcCAABkcnMvZG93bnJldi54bWxQSwUGAAAAAAMAAwC3AAAA+QIAAAAA&#10;" path="m,l6096,e" filled="f" strokeweight=".16931mm">
                  <v:path arrowok="t" textboxrect="0,0,6096,0"/>
                </v:shape>
                <v:shape id="Shape 638" o:spid="_x0000_s1038" style="position:absolute;left:60;top:19895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" path="m,l6971538,e" filled="f" strokeweight=".16931mm">
                  <v:path arrowok="t" textboxrect="0,0,6971538,0"/>
                </v:shape>
                <v:shape id="Shape 639" o:spid="_x0000_s1039" style="position:absolute;left:69806;top:19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zm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" path="m,6095l,e" filled="f" strokeweight=".16931mm">
                  <v:path arrowok="t" textboxrect="0,0,0,6095"/>
                </v:shape>
                <v:shape id="Shape 640" o:spid="_x0000_s1040" style="position:absolute;left:30;top:19926;width:0;height:5768;visibility:visible;mso-wrap-style:square;v-text-anchor:top" coordsize="0,57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" path="m,576833l,e" filled="f" strokeweight=".16967mm">
                  <v:path arrowok="t" textboxrect="0,0,0,576833"/>
                </v:shape>
                <v:shape id="Shape 641" o:spid="_x0000_s1041" style="position:absolute;left:69806;top:19926;width:0;height:5768;visibility:visible;mso-wrap-style:square;v-text-anchor:top" coordsize="0,57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" path="m,576833l,e" filled="f" strokeweight=".16931mm">
                  <v:path arrowok="t" textboxrect="0,0,0,576833"/>
                </v:shape>
                <v:shape id="Shape 642" o:spid="_x0000_s1042" style="position:absolute;top:257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path="m,l6096,e" filled="f" strokeweight=".16931mm">
                  <v:path arrowok="t" textboxrect="0,0,6096,0"/>
                </v:shape>
                <v:shape id="Shape 643" o:spid="_x0000_s1043" style="position:absolute;left:60;top:25725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" path="m,l1738108,e" filled="f" strokeweight=".16931mm">
                  <v:path arrowok="t" textboxrect="0,0,1738108,0"/>
                </v:shape>
                <v:shape id="Shape 644" o:spid="_x0000_s1044" style="position:absolute;left:17442;top:257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" path="m,l6094,e" filled="f" strokeweight=".16931mm">
                  <v:path arrowok="t" textboxrect="0,0,6094,0"/>
                </v:shape>
                <v:shape id="Shape 645" o:spid="_x0000_s1045" style="position:absolute;left:17503;top:25725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" path="m,l1738885,e" filled="f" strokeweight=".16931mm">
                  <v:path arrowok="t" textboxrect="0,0,1738885,0"/>
                </v:shape>
                <v:shape id="Shape 646" o:spid="_x0000_s1046" style="position:absolute;left:34891;top:25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av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LhKFq/EAAAA3AAAAA8A&#10;AAAAAAAAAAAAAAAABwIAAGRycy9kb3ducmV2LnhtbFBLBQYAAAAAAwADALcAAAD4AgAAAAA=&#10;" path="m,l6096,e" filled="f" strokeweight=".16931mm">
                  <v:path arrowok="t" textboxrect="0,0,6096,0"/>
                </v:shape>
                <v:shape id="Shape 647" o:spid="_x0000_s1047" style="position:absolute;left:34952;top:25725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" path="m,l1738121,e" filled="f" strokeweight=".16931mm">
                  <v:path arrowok="t" textboxrect="0,0,1738121,0"/>
                </v:shape>
                <v:shape id="Shape 648" o:spid="_x0000_s1048" style="position:absolute;left:52334;top:25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dG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KaZJ0bBAAAA3AAAAA8AAAAA&#10;AAAAAAAAAAAABwIAAGRycy9kb3ducmV2LnhtbFBLBQYAAAAAAwADALcAAAD1AgAAAAA=&#10;" path="m,l6096,e" filled="f" strokeweight=".16931mm">
                  <v:path arrowok="t" textboxrect="0,0,6096,0"/>
                </v:shape>
                <v:shape id="Shape 649" o:spid="_x0000_s1049" style="position:absolute;left:52395;top:25725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" path="m,l1738122,e" filled="f" strokeweight=".16931mm">
                  <v:path arrowok="t" textboxrect="0,0,1738122,0"/>
                </v:shape>
                <v:shape id="Shape 650" o:spid="_x0000_s1050" style="position:absolute;left:69806;top:25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Db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CzzJDbwgAAANwAAAAPAAAA&#10;AAAAAAAAAAAAAAcCAABkcnMvZG93bnJldi54bWxQSwUGAAAAAAMAAwC3AAAA9gIAAAAA&#10;" path="m,6095l,e" filled="f" strokeweight=".16931mm">
                  <v:path arrowok="t" textboxrect="0,0,0,6095"/>
                </v:shape>
                <v:shape id="Shape 651" o:spid="_x0000_s1051" style="position:absolute;left:30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" path="m,254507l,e" filled="f" strokeweight=".16967mm">
                  <v:path arrowok="t" textboxrect="0,0,0,254507"/>
                </v:shape>
                <v:shape id="Shape 652" o:spid="_x0000_s1052" style="position:absolute;left:17472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" path="m,254507l,e" filled="f" strokeweight=".16967mm">
                  <v:path arrowok="t" textboxrect="0,0,0,254507"/>
                </v:shape>
                <v:shape id="Shape 653" o:spid="_x0000_s1053" style="position:absolute;left:34922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" path="m,254507l,e" filled="f" strokeweight=".48pt">
                  <v:path arrowok="t" textboxrect="0,0,0,254507"/>
                </v:shape>
                <v:shape id="Shape 654" o:spid="_x0000_s1054" style="position:absolute;left:52364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" path="m,254507l,e" filled="f" strokeweight=".48pt">
                  <v:path arrowok="t" textboxrect="0,0,0,254507"/>
                </v:shape>
                <v:shape id="Shape 655" o:spid="_x0000_s1055" style="position:absolute;left:69806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" path="m,254507l,e" filled="f" strokeweight=".16931mm">
                  <v:path arrowok="t" textboxrect="0,0,0,254507"/>
                </v:shape>
                <v:shape id="Shape 656" o:spid="_x0000_s1056" style="position:absolute;top:283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UixgAAANwAAAAPAAAAZHJzL2Rvd25yZXYueG1sRI9Ba8JA&#10;FITvQv/D8oReim4Um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/fmF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57" o:spid="_x0000_s1057" style="position:absolute;left:60;top:28331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" path="m,l1738108,e" filled="f" strokeweight=".16928mm">
                  <v:path arrowok="t" textboxrect="0,0,1738108,0"/>
                </v:shape>
                <v:shape id="Shape 658" o:spid="_x0000_s1058" style="position:absolute;left:17442;top:283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" path="m,l6094,e" filled="f" strokeweight=".16928mm">
                  <v:path arrowok="t" textboxrect="0,0,6094,0"/>
                </v:shape>
                <v:shape id="Shape 659" o:spid="_x0000_s1059" style="position:absolute;left:17503;top:28331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" path="m,l1738885,e" filled="f" strokeweight=".16928mm">
                  <v:path arrowok="t" textboxrect="0,0,1738885,0"/>
                </v:shape>
                <v:shape id="Shape 660" o:spid="_x0000_s1060" style="position:absolute;left:34891;top:2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" path="m,l6096,e" filled="f" strokeweight=".16928mm">
                  <v:path arrowok="t" textboxrect="0,0,6096,0"/>
                </v:shape>
                <v:shape id="Shape 661" o:spid="_x0000_s1061" style="position:absolute;left:34952;top:28331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" path="m,l1738121,e" filled="f" strokeweight=".16928mm">
                  <v:path arrowok="t" textboxrect="0,0,1738121,0"/>
                </v:shape>
                <v:shape id="Shape 662" o:spid="_x0000_s1062" style="position:absolute;left:52334;top:2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3" o:spid="_x0000_s1063" style="position:absolute;left:52395;top:28331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" path="m,l1738122,e" filled="f" strokeweight=".16928mm">
                  <v:path arrowok="t" textboxrect="0,0,1738122,0"/>
                </v:shape>
                <v:shape id="Shape 664" o:spid="_x0000_s1064" style="position:absolute;left:69776;top:28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jB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DCJ6MHEAAAA3AAAAA8A&#10;AAAAAAAAAAAAAAAABwIAAGRycy9kb3ducmV2LnhtbFBLBQYAAAAAAwADALcAAAD4AgAAAAA=&#10;" path="m,l6095,e" filled="f" strokeweight=".16928mm">
                  <v:path arrowok="t" textboxrect="0,0,6095,0"/>
                </v:shape>
                <v:shape id="Shape 665" o:spid="_x0000_s1065" style="position:absolute;left:30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" path="m,762000l,e" filled="f" strokeweight=".16967mm">
                  <v:path arrowok="t" textboxrect="0,0,0,762000"/>
                </v:shape>
                <v:shape id="Shape 666" o:spid="_x0000_s1066" style="position:absolute;left:17472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" path="m,762000l,e" filled="f" strokeweight=".16967mm">
                  <v:path arrowok="t" textboxrect="0,0,0,762000"/>
                </v:shape>
                <v:shape id="Shape 667" o:spid="_x0000_s1067" style="position:absolute;left:34922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" path="m,762000l,e" filled="f" strokeweight=".48pt">
                  <v:path arrowok="t" textboxrect="0,0,0,762000"/>
                </v:shape>
                <v:shape id="Shape 668" o:spid="_x0000_s1068" style="position:absolute;left:52364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" path="m,762000l,e" filled="f" strokeweight=".48pt">
                  <v:path arrowok="t" textboxrect="0,0,0,762000"/>
                </v:shape>
                <v:shape id="Shape 669" o:spid="_x0000_s1069" style="position:absolute;left:69806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" path="m,762000l,e" filled="f" strokeweight=".16931mm">
                  <v:path arrowok="t" textboxrect="0,0,0,762000"/>
                </v:shape>
                <v:shape id="Shape 670" o:spid="_x0000_s1070" style="position:absolute;top:360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H9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" path="m,l6096,e" filled="f" strokeweight=".16931mm">
                  <v:path arrowok="t" textboxrect="0,0,6096,0"/>
                </v:shape>
                <v:shape id="Shape 671" o:spid="_x0000_s1071" style="position:absolute;left:60;top:36012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" path="m,l1738108,e" filled="f" strokeweight=".16931mm">
                  <v:path arrowok="t" textboxrect="0,0,1738108,0"/>
                </v:shape>
                <v:shape id="Shape 672" o:spid="_x0000_s1072" style="position:absolute;left:17442;top:360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73" o:spid="_x0000_s1073" style="position:absolute;left:17503;top:36012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" path="m,l1738885,e" filled="f" strokeweight=".16931mm">
                  <v:path arrowok="t" textboxrect="0,0,1738885,0"/>
                </v:shape>
                <v:shape id="Shape 674" o:spid="_x0000_s1074" style="position:absolute;left:34891;top:3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f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DpuOf+xQAAANwAAAAP&#10;AAAAAAAAAAAAAAAAAAcCAABkcnMvZG93bnJldi54bWxQSwUGAAAAAAMAAwC3AAAA+QIAAAAA&#10;" path="m,l6096,e" filled="f" strokeweight=".16931mm">
                  <v:path arrowok="t" textboxrect="0,0,6096,0"/>
                </v:shape>
                <v:shape id="Shape 675" o:spid="_x0000_s1075" style="position:absolute;left:34952;top:36012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" path="m,l1738121,e" filled="f" strokeweight=".16931mm">
                  <v:path arrowok="t" textboxrect="0,0,1738121,0"/>
                </v:shape>
                <v:shape id="Shape 676" o:spid="_x0000_s1076" style="position:absolute;left:52334;top:3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wS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" path="m,l6096,e" filled="f" strokeweight=".16931mm">
                  <v:path arrowok="t" textboxrect="0,0,6096,0"/>
                </v:shape>
                <v:shape id="Shape 677" o:spid="_x0000_s1077" style="position:absolute;left:52395;top:36012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" path="m,l1738122,e" filled="f" strokeweight=".16931mm">
                  <v:path arrowok="t" textboxrect="0,0,1738122,0"/>
                </v:shape>
                <v:shape id="Shape 678" o:spid="_x0000_s1078" style="position:absolute;left:69806;top:35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8C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AGD8C9wgAAANwAAAAPAAAA&#10;AAAAAAAAAAAAAAcCAABkcnMvZG93bnJldi54bWxQSwUGAAAAAAMAAwC3AAAA9gIAAAAA&#10;" path="m,6095l,e" filled="f" strokeweight=".16931mm">
                  <v:path arrowok="t" textboxrect="0,0,0,6095"/>
                </v:shape>
                <v:shape id="Shape 679" o:spid="_x0000_s1079" style="position:absolute;left:30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" path="m,254508l,e" filled="f" strokeweight=".16967mm">
                  <v:path arrowok="t" textboxrect="0,0,0,254508"/>
                </v:shape>
                <v:shape id="Shape 680" o:spid="_x0000_s1080" style="position:absolute;left:17472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" path="m,254508l,e" filled="f" strokeweight=".16967mm">
                  <v:path arrowok="t" textboxrect="0,0,0,254508"/>
                </v:shape>
                <v:shape id="Shape 681" o:spid="_x0000_s1081" style="position:absolute;left:34922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" path="m,254508l,e" filled="f" strokeweight=".48pt">
                  <v:path arrowok="t" textboxrect="0,0,0,254508"/>
                </v:shape>
                <v:shape id="Shape 682" o:spid="_x0000_s1082" style="position:absolute;left:52364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" path="m,254508l,e" filled="f" strokeweight=".48pt">
                  <v:path arrowok="t" textboxrect="0,0,0,254508"/>
                </v:shape>
                <v:shape id="Shape 683" o:spid="_x0000_s1083" style="position:absolute;left:69806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" path="m,254508l,e" filled="f" strokeweight=".16931mm">
                  <v:path arrowok="t" textboxrect="0,0,0,254508"/>
                </v:shape>
                <v:shape id="Shape 684" o:spid="_x0000_s1084" style="position:absolute;top:386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fZ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" path="m,l6096,e" filled="f" strokeweight=".16931mm">
                  <v:path arrowok="t" textboxrect="0,0,6096,0"/>
                </v:shape>
                <v:shape id="Shape 685" o:spid="_x0000_s1085" style="position:absolute;left:60;top:38618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" path="m,l1738108,e" filled="f" strokeweight=".16931mm">
                  <v:path arrowok="t" textboxrect="0,0,1738108,0"/>
                </v:shape>
                <v:shape id="Shape 686" o:spid="_x0000_s1086" style="position:absolute;left:17442;top:386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87" o:spid="_x0000_s1087" style="position:absolute;left:17503;top:38618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" path="m,l1738885,e" filled="f" strokeweight=".16931mm">
                  <v:path arrowok="t" textboxrect="0,0,1738885,0"/>
                </v:shape>
                <v:shape id="Shape 688" o:spid="_x0000_s1088" style="position:absolute;left:34891;top:38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089" style="position:absolute;left:34952;top:38618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" path="m,l1738121,e" filled="f" strokeweight=".16931mm">
                  <v:path arrowok="t" textboxrect="0,0,1738121,0"/>
                </v:shape>
                <v:shape id="Shape 690" o:spid="_x0000_s1090" style="position:absolute;left:52334;top:38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cH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" path="m,l6096,e" filled="f" strokeweight=".16931mm">
                  <v:path arrowok="t" textboxrect="0,0,6096,0"/>
                </v:shape>
                <v:shape id="Shape 691" o:spid="_x0000_s1091" style="position:absolute;left:52395;top:38618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" path="m,l1738122,e" filled="f" strokeweight=".16931mm">
                  <v:path arrowok="t" textboxrect="0,0,1738122,0"/>
                </v:shape>
                <v:shape id="Shape 692" o:spid="_x0000_s1092" style="position:absolute;left:69806;top:38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Gt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" path="m,6095l,e" filled="f" strokeweight=".16931mm">
                  <v:path arrowok="t" textboxrect="0,0,0,6095"/>
                </v:shape>
                <v:shape id="Shape 693" o:spid="_x0000_s1093" style="position:absolute;left:30;top:38648;width:0;height:2538;visibility:visible;mso-wrap-style:square;v-text-anchor:top" coordsize="0,2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" path="m,253746l,e" filled="f" strokeweight=".16967mm">
                  <v:path arrowok="t" textboxrect="0,0,0,253746"/>
                </v:shape>
                <v:shape id="Shape 694" o:spid="_x0000_s1094" style="position:absolute;left:17472;top:38648;width:0;height:2538;visibility:visible;mso-wrap-style:square;v-text-anchor:top" coordsize="0,2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" path="m,253746l,e" filled="f" strokeweight=".16967mm">
                  <v:path arrowok="t" textboxrect="0,0,0,253746"/>
                </v:shape>
                <v:shape id="Shape 695" o:spid="_x0000_s1095" style="position:absolute;left:34922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" path="m,253734l,e" filled="f" strokeweight=".48pt">
                  <v:path arrowok="t" textboxrect="0,0,0,253734"/>
                </v:shape>
                <v:shape id="Shape 696" o:spid="_x0000_s1096" style="position:absolute;left:52364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" path="m,253734l,e" filled="f" strokeweight=".48pt">
                  <v:path arrowok="t" textboxrect="0,0,0,253734"/>
                </v:shape>
                <v:shape id="Shape 697" o:spid="_x0000_s1097" style="position:absolute;left:69806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" path="m,253734l,e" filled="f" strokeweight=".16931mm">
                  <v:path arrowok="t" textboxrect="0,0,0,253734"/>
                </v:shape>
                <v:shape id="Shape 698" o:spid="_x0000_s1098" style="position:absolute;top:412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" path="m,l6096,e" filled="f" strokeweight=".16964mm">
                  <v:path arrowok="t" textboxrect="0,0,6096,0"/>
                </v:shape>
                <v:shape id="Shape 699" o:spid="_x0000_s1099" style="position:absolute;left:60;top:41216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" path="m,l1738108,e" filled="f" strokeweight=".16964mm">
                  <v:path arrowok="t" textboxrect="0,0,1738108,0"/>
                </v:shape>
                <v:shape id="Shape 700" o:spid="_x0000_s1100" style="position:absolute;left:17442;top:412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" path="m,l6094,e" filled="f" strokeweight=".16964mm">
                  <v:path arrowok="t" textboxrect="0,0,6094,0"/>
                </v:shape>
                <v:shape id="Shape 701" o:spid="_x0000_s1101" style="position:absolute;left:17503;top:41216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" path="m,l1738885,e" filled="f" strokeweight=".16964mm">
                  <v:path arrowok="t" textboxrect="0,0,1738885,0"/>
                </v:shape>
                <v:shape id="Shape 702" o:spid="_x0000_s1102" style="position:absolute;left:34922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" path="m,6107l,e" filled="f" strokeweight=".48pt">
                  <v:path arrowok="t" textboxrect="0,0,0,6107"/>
                </v:shape>
                <v:shape id="Shape 703" o:spid="_x0000_s1103" style="position:absolute;left:34952;top:41216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" path="m,l1738121,e" filled="f" strokeweight=".16964mm">
                  <v:path arrowok="t" textboxrect="0,0,1738121,0"/>
                </v:shape>
                <v:shape id="Shape 704" o:spid="_x0000_s1104" style="position:absolute;left:52364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" path="m,6107l,e" filled="f" strokeweight=".48pt">
                  <v:path arrowok="t" textboxrect="0,0,0,6107"/>
                </v:shape>
                <v:shape id="Shape 705" o:spid="_x0000_s1105" style="position:absolute;left:52395;top:41216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" path="m,l1738122,e" filled="f" strokeweight=".16964mm">
                  <v:path arrowok="t" textboxrect="0,0,1738122,0"/>
                </v:shape>
                <v:shape id="Shape 706" o:spid="_x0000_s1106" style="position:absolute;left:69806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" path="m,6107l,e" filled="f" strokeweight=".16931mm">
                  <v:path arrowok="t" textboxrect="0,0,0,6107"/>
                </v:shape>
                <v:shape id="Shape 707" o:spid="_x0000_s1107" style="position:absolute;left:30;top:41247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" path="m,254495l,e" filled="f" strokeweight=".16967mm">
                  <v:path arrowok="t" textboxrect="0,0,0,254495"/>
                </v:shape>
                <v:shape id="Shape 708" o:spid="_x0000_s1108" style="position:absolute;top:438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" path="m,l6096,e" filled="f" strokeweight=".16967mm">
                  <v:path arrowok="t" textboxrect="0,0,6096,0"/>
                </v:shape>
                <v:shape id="Shape 709" o:spid="_x0000_s1109" style="position:absolute;left:60;top:43822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" path="m,l1738108,e" filled="f" strokeweight=".16967mm">
                  <v:path arrowok="t" textboxrect="0,0,1738108,0"/>
                </v:shape>
                <v:shape id="Shape 710" o:spid="_x0000_s1110" style="position:absolute;left:17472;top:41247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" path="m,254495l,e" filled="f" strokeweight=".16967mm">
                  <v:path arrowok="t" textboxrect="0,0,0,254495"/>
                </v:shape>
                <v:shape id="Shape 711" o:spid="_x0000_s1111" style="position:absolute;left:17442;top:438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" path="m,l6094,e" filled="f" strokeweight=".16967mm">
                  <v:path arrowok="t" textboxrect="0,0,6094,0"/>
                </v:shape>
                <v:shape id="Shape 712" o:spid="_x0000_s1112" style="position:absolute;left:17503;top:43822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" path="m,l1738885,e" filled="f" strokeweight=".16967mm">
                  <v:path arrowok="t" textboxrect="0,0,1738885,0"/>
                </v:shape>
                <v:shape id="Shape 713" o:spid="_x0000_s1113" style="position:absolute;left:34922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" path="m,254482l,e" filled="f" strokeweight=".48pt">
                  <v:path arrowok="t" textboxrect="0,0,0,254482"/>
                </v:shape>
                <v:shape id="Shape 714" o:spid="_x0000_s1114" style="position:absolute;left:34922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" path="m,6108l,e" filled="f" strokeweight=".48pt">
                  <v:path arrowok="t" textboxrect="0,0,0,6108"/>
                </v:shape>
                <v:shape id="Shape 715" o:spid="_x0000_s1115" style="position:absolute;left:34952;top:43822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" path="m,l1738121,e" filled="f" strokeweight=".16967mm">
                  <v:path arrowok="t" textboxrect="0,0,1738121,0"/>
                </v:shape>
                <v:shape id="Shape 716" o:spid="_x0000_s1116" style="position:absolute;left:52364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" path="m,254482l,e" filled="f" strokeweight=".48pt">
                  <v:path arrowok="t" textboxrect="0,0,0,254482"/>
                </v:shape>
                <v:shape id="Shape 717" o:spid="_x0000_s1117" style="position:absolute;left:52364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" path="m,6108l,e" filled="f" strokeweight=".48pt">
                  <v:path arrowok="t" textboxrect="0,0,0,6108"/>
                </v:shape>
                <v:shape id="Shape 718" o:spid="_x0000_s1118" style="position:absolute;left:52395;top:43822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" path="m,l1738122,e" filled="f" strokeweight=".16967mm">
                  <v:path arrowok="t" textboxrect="0,0,1738122,0"/>
                </v:shape>
                <v:shape id="Shape 719" o:spid="_x0000_s1119" style="position:absolute;left:69806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" path="m,254482l,e" filled="f" strokeweight=".16931mm">
                  <v:path arrowok="t" textboxrect="0,0,0,254482"/>
                </v:shape>
                <v:shape id="Shape 720" o:spid="_x0000_s1120" style="position:absolute;left:69806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nces</w:t>
      </w:r>
    </w:p>
    <w:p w:rsidR="005928E7" w:rsidRDefault="005928E7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99" w:right="53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le</w:t>
      </w:r>
      <w:r>
        <w:rPr>
          <w:rFonts w:ascii="Arial" w:eastAsia="Arial" w:hAnsi="Arial" w:cs="Arial"/>
          <w:color w:val="000000"/>
          <w:spacing w:val="1"/>
          <w:w w:val="99"/>
        </w:rPr>
        <w:t>as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dic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eo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spacing w:val="2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ca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nc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-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3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3"/>
          <w:w w:val="99"/>
        </w:rPr>
        <w:t>u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your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sen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/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spacing w:val="4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ec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mpl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yer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ud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sh</w:t>
      </w:r>
      <w:r>
        <w:rPr>
          <w:rFonts w:ascii="Arial" w:eastAsia="Arial" w:hAnsi="Arial" w:cs="Arial"/>
          <w:color w:val="000000"/>
          <w:w w:val="99"/>
        </w:rPr>
        <w:t>ould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lude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h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ni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y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ences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ill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p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be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w w:val="99"/>
        </w:rPr>
        <w:t>ore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ad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ke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spacing w:val="2"/>
          <w:w w:val="99"/>
        </w:rPr>
        <w:t>ie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after="20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00" w:right="57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Where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urren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ly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working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hool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cademy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one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re</w:t>
      </w:r>
      <w:r>
        <w:rPr>
          <w:rFonts w:ascii="Arial" w:eastAsia="Arial" w:hAnsi="Arial" w:cs="Arial"/>
          <w:color w:val="000000"/>
          <w:w w:val="99"/>
        </w:rPr>
        <w:t>nce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hould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rom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urren</w:t>
      </w:r>
      <w:r>
        <w:rPr>
          <w:rFonts w:ascii="Arial" w:eastAsia="Arial" w:hAnsi="Arial" w:cs="Arial"/>
          <w:color w:val="000000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w w:val="99"/>
        </w:rPr>
        <w:t>Head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eacher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Where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urren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ly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working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ch</w:t>
      </w:r>
      <w:r>
        <w:rPr>
          <w:rFonts w:ascii="Arial" w:eastAsia="Arial" w:hAnsi="Arial" w:cs="Arial"/>
          <w:color w:val="000000"/>
          <w:w w:val="99"/>
        </w:rPr>
        <w:t>ool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hi</w:t>
      </w:r>
      <w:r>
        <w:rPr>
          <w:rFonts w:ascii="Arial" w:eastAsia="Arial" w:hAnsi="Arial" w:cs="Arial"/>
          <w:color w:val="000000"/>
          <w:spacing w:val="-1"/>
          <w:w w:val="99"/>
        </w:rPr>
        <w:t>ld</w:t>
      </w:r>
      <w:r>
        <w:rPr>
          <w:rFonts w:ascii="Arial" w:eastAsia="Arial" w:hAnsi="Arial" w:cs="Arial"/>
          <w:color w:val="000000"/>
          <w:w w:val="99"/>
        </w:rPr>
        <w:t>care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done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so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pas</w:t>
      </w:r>
      <w:r>
        <w:rPr>
          <w:rFonts w:ascii="Arial" w:eastAsia="Arial" w:hAnsi="Arial" w:cs="Arial"/>
          <w:color w:val="000000"/>
        </w:rPr>
        <w:t>t,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erence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should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om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recen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ch</w:t>
      </w:r>
      <w:r>
        <w:rPr>
          <w:rFonts w:ascii="Arial" w:eastAsia="Arial" w:hAnsi="Arial" w:cs="Arial"/>
          <w:color w:val="000000"/>
          <w:spacing w:val="-1"/>
          <w:w w:val="99"/>
        </w:rPr>
        <w:t>il</w:t>
      </w:r>
      <w:r>
        <w:rPr>
          <w:rFonts w:ascii="Arial" w:eastAsia="Arial" w:hAnsi="Arial" w:cs="Arial"/>
          <w:color w:val="000000"/>
          <w:w w:val="99"/>
        </w:rPr>
        <w:t>dren</w:t>
      </w:r>
      <w:r>
        <w:rPr>
          <w:rFonts w:ascii="Arial" w:eastAsia="Arial" w:hAnsi="Arial" w:cs="Arial"/>
          <w:color w:val="000000"/>
          <w:spacing w:val="1"/>
          <w:w w:val="99"/>
        </w:rPr>
        <w:t>’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orce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</w:rPr>
        <w:t>.</w:t>
      </w:r>
    </w:p>
    <w:p w:rsidR="005928E7" w:rsidRDefault="004A566C">
      <w:pPr>
        <w:widowControl w:val="0"/>
        <w:spacing w:line="242" w:lineRule="auto"/>
        <w:ind w:left="99" w:right="53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scho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reserves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righ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req</w:t>
      </w:r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erna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spacing w:val="47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eree</w:t>
      </w:r>
      <w:r>
        <w:rPr>
          <w:rFonts w:ascii="Arial" w:eastAsia="Arial" w:hAnsi="Arial" w:cs="Arial"/>
          <w:color w:val="000000"/>
          <w:spacing w:val="48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where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ppropria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ul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1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ecrui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men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requiremen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1" w:lineRule="auto"/>
        <w:ind w:left="99" w:right="2112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6144895</wp:posOffset>
                </wp:positionH>
                <wp:positionV relativeFrom="paragraph">
                  <wp:posOffset>38920</wp:posOffset>
                </wp:positionV>
                <wp:extent cx="200025" cy="200025"/>
                <wp:effectExtent l="0" t="0" r="0" b="0"/>
                <wp:wrapNone/>
                <wp:docPr id="721" name="drawingObject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25" h="200025">
                              <a:moveTo>
                                <a:pt x="200025" y="0"/>
                              </a:move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200025" y="200025"/>
                              </a:lnTo>
                              <a:lnTo>
                                <a:pt x="20002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FC9EC0" id="drawingObject721" o:spid="_x0000_s1026" style="position:absolute;margin-left:483.85pt;margin-top:3.05pt;width:15.75pt;height:15.7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" o:allowincell="f" path="m200025,l,,,200025r200025,l200025,xe" filled="f">
                <v:path arrowok="t" textboxrect="0,0,200025,20002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irm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happy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erences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reques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proofErr w:type="gram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rior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ervie</w:t>
      </w:r>
      <w:r>
        <w:rPr>
          <w:rFonts w:ascii="Arial" w:eastAsia="Arial" w:hAnsi="Arial" w:cs="Arial"/>
          <w:color w:val="000000"/>
          <w:spacing w:val="-1"/>
          <w:w w:val="99"/>
        </w:rPr>
        <w:t>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</w:rPr>
        <w:t xml:space="preserve">If </w:t>
      </w:r>
      <w:r>
        <w:rPr>
          <w:rFonts w:ascii="Arial" w:eastAsia="Arial" w:hAnsi="Arial" w:cs="Arial"/>
          <w:color w:val="000000"/>
          <w:spacing w:val="-5"/>
          <w:w w:val="99"/>
        </w:rPr>
        <w:t>NO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ro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d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s)</w:t>
      </w:r>
    </w:p>
    <w:p w:rsidR="005928E7" w:rsidRDefault="005928E7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5928E7">
      <w:pPr>
        <w:sectPr w:rsidR="005928E7">
          <w:pgSz w:w="11900" w:h="16839"/>
          <w:pgMar w:top="647" w:right="361" w:bottom="0" w:left="547" w:header="0" w:footer="0" w:gutter="0"/>
          <w:cols w:space="708"/>
        </w:sect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Name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Address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6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Telephone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Email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Occupa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</w:rPr>
        <w:t>Name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Address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6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Telephone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Email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Occupa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</w:p>
    <w:p w:rsidR="005928E7" w:rsidRDefault="005928E7">
      <w:pPr>
        <w:sectPr w:rsidR="005928E7">
          <w:type w:val="continuous"/>
          <w:pgSz w:w="11900" w:h="16839"/>
          <w:pgMar w:top="647" w:right="361" w:bottom="0" w:left="547" w:header="0" w:footer="0" w:gutter="0"/>
          <w:cols w:num="2" w:space="708" w:equalWidth="0">
            <w:col w:w="1114" w:space="4379"/>
            <w:col w:w="5498" w:space="0"/>
          </w:cols>
        </w:sectPr>
      </w:pPr>
    </w:p>
    <w:p w:rsidR="005928E7" w:rsidRDefault="005928E7">
      <w:pPr>
        <w:spacing w:line="240" w:lineRule="exact"/>
        <w:rPr>
          <w:sz w:val="24"/>
          <w:szCs w:val="24"/>
        </w:rPr>
      </w:pPr>
    </w:p>
    <w:p w:rsidR="005928E7" w:rsidRDefault="005928E7">
      <w:pPr>
        <w:spacing w:line="240" w:lineRule="exact"/>
        <w:rPr>
          <w:sz w:val="24"/>
          <w:szCs w:val="24"/>
        </w:rPr>
      </w:pPr>
    </w:p>
    <w:p w:rsidR="005928E7" w:rsidRDefault="005928E7">
      <w:pPr>
        <w:spacing w:line="140" w:lineRule="exact"/>
        <w:rPr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107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-33143</wp:posOffset>
                </wp:positionV>
                <wp:extent cx="6982459" cy="2275838"/>
                <wp:effectExtent l="0" t="0" r="0" b="0"/>
                <wp:wrapNone/>
                <wp:docPr id="722" name="drawingObject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2275838"/>
                          <a:chOff x="0" y="0"/>
                          <a:chExt cx="6982459" cy="2275838"/>
                        </a:xfrm>
                        <a:noFill/>
                      </wpg:grpSpPr>
                      <wps:wsp>
                        <wps:cNvPr id="723" name="Shape 723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540" y="3173"/>
                            <a:ext cx="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665">
                                <a:moveTo>
                                  <a:pt x="0" y="0"/>
                                </a:moveTo>
                                <a:lnTo>
                                  <a:pt x="0" y="227266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979919" y="3173"/>
                            <a:ext cx="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665">
                                <a:moveTo>
                                  <a:pt x="0" y="0"/>
                                </a:moveTo>
                                <a:lnTo>
                                  <a:pt x="0" y="227266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387983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2272663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5E32F" id="drawingObject722" o:spid="_x0000_s1026" style="position:absolute;margin-left:22.1pt;margin-top:-2.6pt;width:549.8pt;height:179.2pt;z-index:-251670016;mso-position-horizontal-relative:page" coordsize="69824,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" o:allowincell="f">
                <v:shape id="Shape 723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24" o:spid="_x0000_s1028" style="position:absolute;left:25;top:31;width:0;height:22727;visibility:visible;mso-wrap-style:square;v-text-anchor:top" coordsize="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" path="m,l,2272665e" filled="f" strokeweight=".20458mm">
                  <v:path arrowok="t" textboxrect="0,0,0,2272665"/>
                </v:shape>
                <v:shape id="Shape 725" o:spid="_x0000_s1029" style="position:absolute;left:69799;top:31;width:0;height:22727;visibility:visible;mso-wrap-style:square;v-text-anchor:top" coordsize="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" path="m,l,2272665e" filled="f" strokeweight=".20458mm">
                  <v:path arrowok="t" textboxrect="0,0,0,2272665"/>
                </v:shape>
                <v:shape id="Shape 726" o:spid="_x0000_s1030" style="position:absolute;top:3879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" path="m,l6982459,e" filled="f" strokeweight=".20458mm">
                  <v:path arrowok="t" textboxrect="0,0,6982459,0"/>
                </v:shape>
                <v:shape id="Shape 727" o:spid="_x0000_s1031" style="position:absolute;top:22726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iminal 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ord</w:t>
      </w:r>
    </w:p>
    <w:p w:rsidR="005928E7" w:rsidRDefault="005928E7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35" w:lineRule="auto"/>
        <w:ind w:left="107" w:right="573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</w:rPr>
        <w:t>ll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posts</w:t>
      </w:r>
      <w:r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nvo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w w:val="99"/>
        </w:rPr>
        <w:t>v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g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rect</w:t>
      </w:r>
      <w:r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contact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w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th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ch</w:t>
      </w:r>
      <w:r>
        <w:rPr>
          <w:rFonts w:ascii="Arial" w:eastAsia="Arial" w:hAnsi="Arial" w:cs="Arial"/>
          <w:b/>
          <w:bCs/>
          <w:color w:val="000000"/>
        </w:rPr>
        <w:t>il</w:t>
      </w:r>
      <w:r>
        <w:rPr>
          <w:rFonts w:ascii="Arial" w:eastAsia="Arial" w:hAnsi="Arial" w:cs="Arial"/>
          <w:b/>
          <w:bCs/>
          <w:color w:val="000000"/>
          <w:w w:val="99"/>
        </w:rPr>
        <w:t>dren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exe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m</w:t>
      </w:r>
      <w:r>
        <w:rPr>
          <w:rFonts w:ascii="Arial" w:eastAsia="Arial" w:hAnsi="Arial" w:cs="Arial"/>
          <w:b/>
          <w:bCs/>
          <w:color w:val="000000"/>
          <w:w w:val="99"/>
        </w:rPr>
        <w:t>pt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from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the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w w:val="99"/>
        </w:rPr>
        <w:t>Rehab</w:t>
      </w:r>
      <w:r>
        <w:rPr>
          <w:rFonts w:ascii="Arial" w:eastAsia="Arial" w:hAnsi="Arial" w:cs="Arial"/>
          <w:b/>
          <w:bCs/>
          <w:color w:val="000000"/>
        </w:rPr>
        <w:t>ili</w:t>
      </w:r>
      <w:r>
        <w:rPr>
          <w:rFonts w:ascii="Arial" w:eastAsia="Arial" w:hAnsi="Arial" w:cs="Arial"/>
          <w:b/>
          <w:bCs/>
          <w:color w:val="000000"/>
          <w:w w:val="99"/>
        </w:rPr>
        <w:t>tat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spacing w:val="46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of</w:t>
      </w:r>
      <w:proofErr w:type="spellEnd"/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Offe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w w:val="99"/>
        </w:rPr>
        <w:t>rs</w:t>
      </w:r>
      <w:r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Act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1974</w:t>
      </w:r>
      <w:r>
        <w:rPr>
          <w:rFonts w:ascii="Arial" w:eastAsia="Arial" w:hAnsi="Arial" w:cs="Arial"/>
          <w:b/>
          <w:bCs/>
          <w:color w:val="000000"/>
        </w:rPr>
        <w:t>.</w:t>
      </w:r>
    </w:p>
    <w:p w:rsidR="005928E7" w:rsidRDefault="005928E7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:rsidR="005928E7" w:rsidRDefault="004A566C">
      <w:pPr>
        <w:widowControl w:val="0"/>
        <w:spacing w:line="199" w:lineRule="exact"/>
        <w:ind w:left="107" w:right="50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3"/>
          <w:w w:val="99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am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Rehabili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w w:val="99"/>
        </w:rPr>
        <w:t>enders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1974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(Ex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ep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ions)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Order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1975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(2013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2020)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provides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when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appl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cer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jobs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onv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considered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‘pro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ed’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This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means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hey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need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dis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losed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employers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sclosed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w w:val="99"/>
        </w:rPr>
        <w:t>employers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canno</w:t>
      </w:r>
      <w:r>
        <w:rPr>
          <w:rFonts w:ascii="Arial" w:eastAsia="Arial" w:hAnsi="Arial" w:cs="Arial"/>
          <w:color w:val="000000"/>
        </w:rPr>
        <w:t xml:space="preserve">t </w:t>
      </w:r>
      <w:proofErr w:type="gram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k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oun</w:t>
      </w:r>
      <w:r>
        <w:rPr>
          <w:rFonts w:ascii="Arial" w:eastAsia="Arial" w:hAnsi="Arial" w:cs="Arial"/>
          <w:color w:val="000000"/>
        </w:rPr>
        <w:t>t</w:t>
      </w:r>
      <w:proofErr w:type="gram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Guidan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abou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whe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should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</w:p>
    <w:p w:rsidR="005928E7" w:rsidRDefault="004A566C">
      <w:pPr>
        <w:widowControl w:val="0"/>
        <w:spacing w:line="240" w:lineRule="auto"/>
        <w:ind w:left="107" w:right="-2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</w:rPr>
        <w:t>dis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losed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ound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Minis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Ju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websi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00" w:lineRule="exact"/>
        <w:ind w:left="10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4"/>
          <w:w w:val="99"/>
        </w:rPr>
        <w:t>Y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ar</w:t>
      </w:r>
      <w:r>
        <w:rPr>
          <w:rFonts w:ascii="Arial" w:eastAsia="Arial" w:hAnsi="Arial" w:cs="Arial"/>
          <w:color w:val="000000"/>
          <w:spacing w:val="45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spacing w:val="-4"/>
          <w:w w:val="99"/>
        </w:rPr>
        <w:t>s</w:t>
      </w:r>
      <w:r>
        <w:rPr>
          <w:rFonts w:ascii="Arial" w:eastAsia="Arial" w:hAnsi="Arial" w:cs="Arial"/>
          <w:color w:val="000000"/>
          <w:spacing w:val="-5"/>
          <w:w w:val="99"/>
        </w:rPr>
        <w:t>ke</w:t>
      </w:r>
      <w:r>
        <w:rPr>
          <w:rFonts w:ascii="Arial" w:eastAsia="Arial" w:hAnsi="Arial" w:cs="Arial"/>
          <w:color w:val="000000"/>
          <w:spacing w:val="44"/>
          <w:w w:val="99"/>
        </w:rPr>
        <w:t>d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proofErr w:type="spellEnd"/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pr</w:t>
      </w:r>
      <w:r>
        <w:rPr>
          <w:rFonts w:ascii="Arial" w:eastAsia="Arial" w:hAnsi="Arial" w:cs="Arial"/>
          <w:color w:val="000000"/>
          <w:spacing w:val="-4"/>
          <w:w w:val="99"/>
        </w:rPr>
        <w:t>ov</w:t>
      </w:r>
      <w:r>
        <w:rPr>
          <w:rFonts w:ascii="Arial" w:eastAsia="Arial" w:hAnsi="Arial" w:cs="Arial"/>
          <w:color w:val="000000"/>
          <w:spacing w:val="-6"/>
          <w:w w:val="99"/>
        </w:rPr>
        <w:t>i</w:t>
      </w:r>
      <w:r>
        <w:rPr>
          <w:rFonts w:ascii="Arial" w:eastAsia="Arial" w:hAnsi="Arial" w:cs="Arial"/>
          <w:color w:val="000000"/>
          <w:spacing w:val="-4"/>
          <w:w w:val="99"/>
        </w:rPr>
        <w:t>d</w:t>
      </w:r>
      <w:r>
        <w:rPr>
          <w:rFonts w:ascii="Arial" w:eastAsia="Arial" w:hAnsi="Arial" w:cs="Arial"/>
          <w:color w:val="000000"/>
          <w:spacing w:val="41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d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ail</w:t>
      </w:r>
      <w:r>
        <w:rPr>
          <w:rFonts w:ascii="Arial" w:eastAsia="Arial" w:hAnsi="Arial" w:cs="Arial"/>
          <w:color w:val="000000"/>
          <w:spacing w:val="45"/>
          <w:w w:val="99"/>
        </w:rPr>
        <w:t>s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proofErr w:type="spellEnd"/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a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45"/>
          <w:w w:val="99"/>
        </w:rPr>
        <w:t>l</w:t>
      </w:r>
      <w:r>
        <w:rPr>
          <w:rFonts w:ascii="Arial" w:eastAsia="Arial" w:hAnsi="Arial" w:cs="Arial"/>
          <w:color w:val="000000"/>
          <w:spacing w:val="-3"/>
          <w:w w:val="99"/>
        </w:rPr>
        <w:t>uns</w:t>
      </w:r>
      <w:r>
        <w:rPr>
          <w:rFonts w:ascii="Arial" w:eastAsia="Arial" w:hAnsi="Arial" w:cs="Arial"/>
          <w:color w:val="000000"/>
          <w:spacing w:val="-5"/>
          <w:w w:val="99"/>
        </w:rPr>
        <w:t>pe</w:t>
      </w:r>
      <w:r>
        <w:rPr>
          <w:rFonts w:ascii="Arial" w:eastAsia="Arial" w:hAnsi="Arial" w:cs="Arial"/>
          <w:color w:val="000000"/>
          <w:spacing w:val="-4"/>
          <w:w w:val="99"/>
        </w:rPr>
        <w:t>n</w:t>
      </w:r>
      <w:r>
        <w:rPr>
          <w:rFonts w:ascii="Arial" w:eastAsia="Arial" w:hAnsi="Arial" w:cs="Arial"/>
          <w:color w:val="000000"/>
          <w:spacing w:val="39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-8"/>
          <w:w w:val="99"/>
        </w:rPr>
        <w:t>n</w:t>
      </w:r>
      <w:r>
        <w:rPr>
          <w:rFonts w:ascii="Arial" w:eastAsia="Arial" w:hAnsi="Arial" w:cs="Arial"/>
          <w:color w:val="000000"/>
          <w:spacing w:val="-4"/>
          <w:w w:val="99"/>
        </w:rPr>
        <w:t>v</w:t>
      </w:r>
      <w:r>
        <w:rPr>
          <w:rFonts w:ascii="Arial" w:eastAsia="Arial" w:hAnsi="Arial" w:cs="Arial"/>
          <w:color w:val="000000"/>
          <w:spacing w:val="-5"/>
          <w:w w:val="99"/>
        </w:rPr>
        <w:t>ic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6"/>
          <w:w w:val="99"/>
        </w:rPr>
        <w:t>on</w:t>
      </w:r>
      <w:r>
        <w:rPr>
          <w:rFonts w:ascii="Arial" w:eastAsia="Arial" w:hAnsi="Arial" w:cs="Arial"/>
          <w:color w:val="000000"/>
          <w:spacing w:val="39"/>
          <w:w w:val="99"/>
        </w:rPr>
        <w:t>s</w:t>
      </w:r>
      <w:r>
        <w:rPr>
          <w:rFonts w:ascii="Arial" w:eastAsia="Arial" w:hAnsi="Arial" w:cs="Arial"/>
          <w:color w:val="000000"/>
          <w:spacing w:val="-4"/>
          <w:w w:val="99"/>
        </w:rPr>
        <w:t>an</w:t>
      </w:r>
      <w:r>
        <w:rPr>
          <w:rFonts w:ascii="Arial" w:eastAsia="Arial" w:hAnsi="Arial" w:cs="Arial"/>
          <w:color w:val="000000"/>
          <w:spacing w:val="44"/>
          <w:w w:val="99"/>
        </w:rPr>
        <w:t>d</w:t>
      </w:r>
      <w:r>
        <w:rPr>
          <w:rFonts w:ascii="Arial" w:eastAsia="Arial" w:hAnsi="Arial" w:cs="Arial"/>
          <w:color w:val="000000"/>
          <w:spacing w:val="-1"/>
          <w:w w:val="99"/>
        </w:rPr>
        <w:t>s</w:t>
      </w:r>
      <w:r>
        <w:rPr>
          <w:rFonts w:ascii="Arial" w:eastAsia="Arial" w:hAnsi="Arial" w:cs="Arial"/>
          <w:color w:val="000000"/>
          <w:spacing w:val="-5"/>
          <w:w w:val="99"/>
        </w:rPr>
        <w:t>pe</w:t>
      </w:r>
      <w:r>
        <w:rPr>
          <w:rFonts w:ascii="Arial" w:eastAsia="Arial" w:hAnsi="Arial" w:cs="Arial"/>
          <w:color w:val="000000"/>
          <w:spacing w:val="-4"/>
          <w:w w:val="99"/>
        </w:rPr>
        <w:t>n</w:t>
      </w:r>
      <w:r>
        <w:rPr>
          <w:rFonts w:ascii="Arial" w:eastAsia="Arial" w:hAnsi="Arial" w:cs="Arial"/>
          <w:color w:val="000000"/>
          <w:spacing w:val="44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c</w:t>
      </w:r>
      <w:r>
        <w:rPr>
          <w:rFonts w:ascii="Arial" w:eastAsia="Arial" w:hAnsi="Arial" w:cs="Arial"/>
          <w:color w:val="000000"/>
          <w:spacing w:val="-6"/>
          <w:w w:val="99"/>
        </w:rPr>
        <w:t>o</w:t>
      </w:r>
      <w:r>
        <w:rPr>
          <w:rFonts w:ascii="Arial" w:eastAsia="Arial" w:hAnsi="Arial" w:cs="Arial"/>
          <w:color w:val="000000"/>
          <w:spacing w:val="-4"/>
          <w:w w:val="99"/>
        </w:rPr>
        <w:t>n</w:t>
      </w:r>
      <w:r>
        <w:rPr>
          <w:rFonts w:ascii="Arial" w:eastAsia="Arial" w:hAnsi="Arial" w:cs="Arial"/>
          <w:color w:val="000000"/>
          <w:spacing w:val="-6"/>
          <w:w w:val="99"/>
        </w:rPr>
        <w:t>v</w:t>
      </w:r>
      <w:r>
        <w:rPr>
          <w:rFonts w:ascii="Arial" w:eastAsia="Arial" w:hAnsi="Arial" w:cs="Arial"/>
          <w:color w:val="000000"/>
          <w:spacing w:val="-5"/>
          <w:w w:val="99"/>
        </w:rPr>
        <w:t>ic</w:t>
      </w:r>
      <w:r>
        <w:rPr>
          <w:rFonts w:ascii="Arial" w:eastAsia="Arial" w:hAnsi="Arial" w:cs="Arial"/>
          <w:color w:val="000000"/>
          <w:spacing w:val="-7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on</w:t>
      </w:r>
      <w:r>
        <w:rPr>
          <w:rFonts w:ascii="Arial" w:eastAsia="Arial" w:hAnsi="Arial" w:cs="Arial"/>
          <w:color w:val="000000"/>
          <w:spacing w:val="40"/>
          <w:w w:val="99"/>
        </w:rPr>
        <w:t>s</w:t>
      </w:r>
      <w:r>
        <w:rPr>
          <w:rFonts w:ascii="Arial" w:eastAsia="Arial" w:hAnsi="Arial" w:cs="Arial"/>
          <w:color w:val="000000"/>
          <w:spacing w:val="-3"/>
          <w:w w:val="99"/>
        </w:rPr>
        <w:t>a</w:t>
      </w:r>
      <w:r>
        <w:rPr>
          <w:rFonts w:ascii="Arial" w:eastAsia="Arial" w:hAnsi="Arial" w:cs="Arial"/>
          <w:color w:val="000000"/>
          <w:spacing w:val="-5"/>
          <w:w w:val="99"/>
        </w:rPr>
        <w:t>n</w:t>
      </w:r>
      <w:r>
        <w:rPr>
          <w:rFonts w:ascii="Arial" w:eastAsia="Arial" w:hAnsi="Arial" w:cs="Arial"/>
          <w:color w:val="000000"/>
          <w:spacing w:val="44"/>
          <w:w w:val="99"/>
        </w:rPr>
        <w:t>d</w:t>
      </w:r>
      <w:r>
        <w:rPr>
          <w:rFonts w:ascii="Arial" w:eastAsia="Arial" w:hAnsi="Arial" w:cs="Arial"/>
          <w:color w:val="000000"/>
          <w:spacing w:val="-3"/>
          <w:w w:val="99"/>
        </w:rPr>
        <w:t>c</w:t>
      </w:r>
      <w:r>
        <w:rPr>
          <w:rFonts w:ascii="Arial" w:eastAsia="Arial" w:hAnsi="Arial" w:cs="Arial"/>
          <w:color w:val="000000"/>
          <w:spacing w:val="-5"/>
          <w:w w:val="99"/>
        </w:rPr>
        <w:t>a</w:t>
      </w:r>
      <w:r>
        <w:rPr>
          <w:rFonts w:ascii="Arial" w:eastAsia="Arial" w:hAnsi="Arial" w:cs="Arial"/>
          <w:color w:val="000000"/>
          <w:spacing w:val="-7"/>
          <w:w w:val="99"/>
        </w:rPr>
        <w:t>u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-6"/>
          <w:w w:val="99"/>
        </w:rPr>
        <w:t>n</w:t>
      </w:r>
      <w:r>
        <w:rPr>
          <w:rFonts w:ascii="Arial" w:eastAsia="Arial" w:hAnsi="Arial" w:cs="Arial"/>
          <w:color w:val="000000"/>
          <w:spacing w:val="42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h</w:t>
      </w:r>
      <w:r>
        <w:rPr>
          <w:rFonts w:ascii="Arial" w:eastAsia="Arial" w:hAnsi="Arial" w:cs="Arial"/>
          <w:color w:val="000000"/>
          <w:spacing w:val="-6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-7"/>
          <w:w w:val="99"/>
        </w:rPr>
        <w:t>o</w:t>
      </w:r>
      <w:r>
        <w:rPr>
          <w:rFonts w:ascii="Arial" w:eastAsia="Arial" w:hAnsi="Arial" w:cs="Arial"/>
          <w:color w:val="000000"/>
          <w:spacing w:val="-5"/>
          <w:w w:val="99"/>
        </w:rPr>
        <w:t>u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44"/>
          <w:w w:val="99"/>
        </w:rPr>
        <w:t>d</w:t>
      </w:r>
      <w:r>
        <w:rPr>
          <w:rFonts w:ascii="Arial" w:eastAsia="Arial" w:hAnsi="Arial" w:cs="Arial"/>
          <w:color w:val="000000"/>
          <w:spacing w:val="-4"/>
          <w:w w:val="99"/>
        </w:rPr>
        <w:t>no</w:t>
      </w:r>
      <w:r>
        <w:rPr>
          <w:rFonts w:ascii="Arial" w:eastAsia="Arial" w:hAnsi="Arial" w:cs="Arial"/>
          <w:color w:val="000000"/>
          <w:spacing w:val="-1"/>
        </w:rPr>
        <w:t>t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</w:p>
    <w:p w:rsidR="005928E7" w:rsidRDefault="004A566C">
      <w:pPr>
        <w:widowControl w:val="0"/>
        <w:spacing w:line="240" w:lineRule="auto"/>
        <w:ind w:left="108" w:right="-20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  <w:spacing w:val="-4"/>
        </w:rPr>
        <w:t>f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l</w:t>
      </w:r>
      <w:r>
        <w:rPr>
          <w:rFonts w:ascii="Arial" w:eastAsia="Arial" w:hAnsi="Arial" w:cs="Arial"/>
          <w:color w:val="000000"/>
          <w:spacing w:val="-7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e</w:t>
      </w:r>
      <w:r>
        <w:rPr>
          <w:rFonts w:ascii="Arial" w:eastAsia="Arial" w:hAnsi="Arial" w:cs="Arial"/>
          <w:color w:val="000000"/>
          <w:spacing w:val="-4"/>
          <w:w w:val="99"/>
        </w:rPr>
        <w:t>re</w:t>
      </w:r>
      <w:r>
        <w:rPr>
          <w:rFonts w:ascii="Arial" w:eastAsia="Arial" w:hAnsi="Arial" w:cs="Arial"/>
          <w:color w:val="000000"/>
          <w:spacing w:val="41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h</w:t>
      </w:r>
      <w:r>
        <w:rPr>
          <w:rFonts w:ascii="Arial" w:eastAsia="Arial" w:hAnsi="Arial" w:cs="Arial"/>
          <w:color w:val="000000"/>
          <w:spacing w:val="46"/>
          <w:w w:val="99"/>
        </w:rPr>
        <w:t>e</w:t>
      </w:r>
      <w:r>
        <w:rPr>
          <w:rFonts w:ascii="Arial" w:eastAsia="Arial" w:hAnsi="Arial" w:cs="Arial"/>
          <w:color w:val="000000"/>
          <w:spacing w:val="-4"/>
          <w:w w:val="99"/>
        </w:rPr>
        <w:t>p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6"/>
          <w:w w:val="99"/>
        </w:rPr>
        <w:t>n</w:t>
      </w:r>
      <w:r>
        <w:rPr>
          <w:rFonts w:ascii="Arial" w:eastAsia="Arial" w:hAnsi="Arial" w:cs="Arial"/>
          <w:color w:val="000000"/>
          <w:spacing w:val="46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ap</w:t>
      </w:r>
      <w:r>
        <w:rPr>
          <w:rFonts w:ascii="Arial" w:eastAsia="Arial" w:hAnsi="Arial" w:cs="Arial"/>
          <w:color w:val="000000"/>
          <w:spacing w:val="-6"/>
          <w:w w:val="99"/>
        </w:rPr>
        <w:t>p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-6"/>
          <w:w w:val="99"/>
        </w:rPr>
        <w:t>i</w:t>
      </w:r>
      <w:r>
        <w:rPr>
          <w:rFonts w:ascii="Arial" w:eastAsia="Arial" w:hAnsi="Arial" w:cs="Arial"/>
          <w:color w:val="000000"/>
          <w:spacing w:val="-4"/>
          <w:w w:val="99"/>
        </w:rPr>
        <w:t>c</w:t>
      </w:r>
      <w:r>
        <w:rPr>
          <w:rFonts w:ascii="Arial" w:eastAsia="Arial" w:hAnsi="Arial" w:cs="Arial"/>
          <w:color w:val="000000"/>
          <w:spacing w:val="-5"/>
          <w:w w:val="99"/>
        </w:rPr>
        <w:t>a</w:t>
      </w:r>
      <w:r>
        <w:rPr>
          <w:rFonts w:ascii="Arial" w:eastAsia="Arial" w:hAnsi="Arial" w:cs="Arial"/>
          <w:color w:val="000000"/>
          <w:spacing w:val="-6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38"/>
          <w:w w:val="99"/>
        </w:rPr>
        <w:t>n</w:t>
      </w:r>
      <w:r>
        <w:rPr>
          <w:rFonts w:ascii="Arial" w:eastAsia="Arial" w:hAnsi="Arial" w:cs="Arial"/>
          <w:color w:val="000000"/>
          <w:spacing w:val="-3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y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c</w:t>
      </w:r>
      <w:r>
        <w:rPr>
          <w:rFonts w:ascii="Arial" w:eastAsia="Arial" w:hAnsi="Arial" w:cs="Arial"/>
          <w:color w:val="000000"/>
          <w:spacing w:val="-6"/>
          <w:w w:val="99"/>
        </w:rPr>
        <w:t>o</w:t>
      </w:r>
      <w:r>
        <w:rPr>
          <w:rFonts w:ascii="Arial" w:eastAsia="Arial" w:hAnsi="Arial" w:cs="Arial"/>
          <w:color w:val="000000"/>
          <w:spacing w:val="-5"/>
          <w:w w:val="99"/>
        </w:rPr>
        <w:t>mp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-5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n</w:t>
      </w:r>
      <w:r>
        <w:rPr>
          <w:rFonts w:ascii="Arial" w:eastAsia="Arial" w:hAnsi="Arial" w:cs="Arial"/>
          <w:color w:val="000000"/>
          <w:spacing w:val="38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9"/>
        </w:rPr>
        <w:t>s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spacing w:val="-5"/>
          <w:w w:val="99"/>
        </w:rPr>
        <w:t>l</w:t>
      </w:r>
      <w:r>
        <w:rPr>
          <w:rFonts w:ascii="Arial" w:eastAsia="Arial" w:hAnsi="Arial" w:cs="Arial"/>
          <w:color w:val="000000"/>
          <w:spacing w:val="-4"/>
        </w:rPr>
        <w:t>f</w:t>
      </w:r>
      <w:r>
        <w:rPr>
          <w:rFonts w:ascii="Arial" w:eastAsia="Arial" w:hAnsi="Arial" w:cs="Arial"/>
          <w:color w:val="000000"/>
          <w:spacing w:val="-5"/>
          <w:w w:val="99"/>
        </w:rPr>
        <w:t>-</w:t>
      </w:r>
      <w:proofErr w:type="spellStart"/>
      <w:r>
        <w:rPr>
          <w:rFonts w:ascii="Arial" w:eastAsia="Arial" w:hAnsi="Arial" w:cs="Arial"/>
          <w:color w:val="000000"/>
          <w:spacing w:val="-6"/>
          <w:w w:val="99"/>
        </w:rPr>
        <w:t>di</w:t>
      </w:r>
      <w:r>
        <w:rPr>
          <w:rFonts w:ascii="Arial" w:eastAsia="Arial" w:hAnsi="Arial" w:cs="Arial"/>
          <w:color w:val="000000"/>
          <w:spacing w:val="-4"/>
          <w:w w:val="99"/>
        </w:rPr>
        <w:t>s</w:t>
      </w:r>
      <w:r>
        <w:rPr>
          <w:rFonts w:ascii="Arial" w:eastAsia="Arial" w:hAnsi="Arial" w:cs="Arial"/>
          <w:color w:val="000000"/>
          <w:spacing w:val="-6"/>
          <w:w w:val="99"/>
        </w:rPr>
        <w:t>c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-7"/>
          <w:w w:val="99"/>
        </w:rPr>
        <w:t>o</w:t>
      </w:r>
      <w:r>
        <w:rPr>
          <w:rFonts w:ascii="Arial" w:eastAsia="Arial" w:hAnsi="Arial" w:cs="Arial"/>
          <w:color w:val="000000"/>
          <w:spacing w:val="-3"/>
          <w:w w:val="99"/>
        </w:rPr>
        <w:t>s</w:t>
      </w:r>
      <w:r>
        <w:rPr>
          <w:rFonts w:ascii="Arial" w:eastAsia="Arial" w:hAnsi="Arial" w:cs="Arial"/>
          <w:color w:val="000000"/>
          <w:spacing w:val="-4"/>
          <w:w w:val="99"/>
        </w:rPr>
        <w:t>u</w:t>
      </w:r>
      <w:r>
        <w:rPr>
          <w:rFonts w:ascii="Arial" w:eastAsia="Arial" w:hAnsi="Arial" w:cs="Arial"/>
          <w:color w:val="000000"/>
          <w:spacing w:val="-6"/>
          <w:w w:val="99"/>
        </w:rPr>
        <w:t>r</w:t>
      </w:r>
      <w:r>
        <w:rPr>
          <w:rFonts w:ascii="Arial" w:eastAsia="Arial" w:hAnsi="Arial" w:cs="Arial"/>
          <w:color w:val="000000"/>
          <w:spacing w:val="34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d</w:t>
      </w:r>
      <w:r>
        <w:rPr>
          <w:rFonts w:ascii="Arial" w:eastAsia="Arial" w:hAnsi="Arial" w:cs="Arial"/>
          <w:color w:val="000000"/>
          <w:spacing w:val="-5"/>
          <w:w w:val="99"/>
        </w:rPr>
        <w:t>e</w:t>
      </w:r>
      <w:r>
        <w:rPr>
          <w:rFonts w:ascii="Arial" w:eastAsia="Arial" w:hAnsi="Arial" w:cs="Arial"/>
          <w:color w:val="000000"/>
          <w:spacing w:val="-4"/>
          <w:w w:val="99"/>
        </w:rPr>
        <w:t>c</w:t>
      </w:r>
      <w:r>
        <w:rPr>
          <w:rFonts w:ascii="Arial" w:eastAsia="Arial" w:hAnsi="Arial" w:cs="Arial"/>
          <w:color w:val="000000"/>
          <w:spacing w:val="-6"/>
          <w:w w:val="99"/>
        </w:rPr>
        <w:t>l</w:t>
      </w:r>
      <w:r>
        <w:rPr>
          <w:rFonts w:ascii="Arial" w:eastAsia="Arial" w:hAnsi="Arial" w:cs="Arial"/>
          <w:color w:val="000000"/>
          <w:spacing w:val="-5"/>
          <w:w w:val="99"/>
        </w:rPr>
        <w:t>a</w:t>
      </w:r>
      <w:r>
        <w:rPr>
          <w:rFonts w:ascii="Arial" w:eastAsia="Arial" w:hAnsi="Arial" w:cs="Arial"/>
          <w:color w:val="000000"/>
          <w:spacing w:val="-4"/>
          <w:w w:val="99"/>
        </w:rPr>
        <w:t>ra</w:t>
      </w:r>
      <w:r>
        <w:rPr>
          <w:rFonts w:ascii="Arial" w:eastAsia="Arial" w:hAnsi="Arial" w:cs="Arial"/>
          <w:color w:val="000000"/>
          <w:spacing w:val="-7"/>
        </w:rPr>
        <w:t>t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-6"/>
          <w:w w:val="99"/>
        </w:rPr>
        <w:t>n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199" w:lineRule="exact"/>
        <w:ind w:left="107" w:right="-2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</w:rPr>
        <w:t>Your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sel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-</w:t>
      </w:r>
      <w:proofErr w:type="spellStart"/>
      <w:r>
        <w:rPr>
          <w:rFonts w:ascii="Arial" w:eastAsia="Arial" w:hAnsi="Arial" w:cs="Arial"/>
          <w:color w:val="000000"/>
          <w:w w:val="99"/>
        </w:rPr>
        <w:t>discl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sur</w:t>
      </w:r>
      <w:r>
        <w:rPr>
          <w:rFonts w:ascii="Arial" w:eastAsia="Arial" w:hAnsi="Arial" w:cs="Arial"/>
          <w:color w:val="000000"/>
          <w:spacing w:val="47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ara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proofErr w:type="spell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ill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nly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vie</w:t>
      </w:r>
      <w:r>
        <w:rPr>
          <w:rFonts w:ascii="Arial" w:eastAsia="Arial" w:hAnsi="Arial" w:cs="Arial"/>
          <w:color w:val="000000"/>
          <w:spacing w:val="-1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rui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manager</w:t>
      </w:r>
      <w:proofErr w:type="gram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shor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</w:p>
    <w:p w:rsidR="005928E7" w:rsidRDefault="004A566C">
      <w:pPr>
        <w:widowControl w:val="0"/>
        <w:spacing w:line="240" w:lineRule="auto"/>
        <w:ind w:left="107" w:right="-2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iew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-8659</wp:posOffset>
                </wp:positionV>
                <wp:extent cx="6983730" cy="2509278"/>
                <wp:effectExtent l="0" t="0" r="0" b="0"/>
                <wp:wrapNone/>
                <wp:docPr id="728" name="drawingObject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2509278"/>
                          <a:chOff x="0" y="0"/>
                          <a:chExt cx="6983730" cy="2509278"/>
                        </a:xfrm>
                        <a:noFill/>
                      </wpg:grpSpPr>
                      <wps:wsp>
                        <wps:cNvPr id="729" name="Shape 729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6" y="305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98068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54" y="6121"/>
                            <a:ext cx="0" cy="3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780">
                                <a:moveTo>
                                  <a:pt x="0" y="352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980682" y="6121"/>
                            <a:ext cx="0" cy="3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780">
                                <a:moveTo>
                                  <a:pt x="0" y="352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54" y="3589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6" y="361956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980682" y="3589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54" y="365010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980682" y="365010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852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096" y="85269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980682" y="849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54" y="855738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980682" y="855738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1341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1341133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977634" y="1341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54" y="1344167"/>
                            <a:ext cx="0" cy="55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034">
                                <a:moveTo>
                                  <a:pt x="0" y="55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980682" y="1344167"/>
                            <a:ext cx="0" cy="55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034">
                                <a:moveTo>
                                  <a:pt x="0" y="55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1904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6" y="190425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980682" y="1901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54" y="190729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980682" y="1907298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2231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6" y="2231904"/>
                            <a:ext cx="348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101">
                                <a:moveTo>
                                  <a:pt x="0" y="0"/>
                                </a:moveTo>
                                <a:lnTo>
                                  <a:pt x="348310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492246" y="22288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495294" y="2231904"/>
                            <a:ext cx="3482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0">
                                <a:moveTo>
                                  <a:pt x="0" y="0"/>
                                </a:moveTo>
                                <a:lnTo>
                                  <a:pt x="34823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980682" y="22288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54" y="2234971"/>
                            <a:ext cx="0" cy="2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11">
                                <a:moveTo>
                                  <a:pt x="0" y="268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2506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6" y="2506224"/>
                            <a:ext cx="348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101">
                                <a:moveTo>
                                  <a:pt x="0" y="0"/>
                                </a:moveTo>
                                <a:lnTo>
                                  <a:pt x="348310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492246" y="2234971"/>
                            <a:ext cx="0" cy="2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198">
                                <a:moveTo>
                                  <a:pt x="0" y="2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92246" y="2503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95294" y="2506224"/>
                            <a:ext cx="3482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0">
                                <a:moveTo>
                                  <a:pt x="0" y="0"/>
                                </a:moveTo>
                                <a:lnTo>
                                  <a:pt x="34823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980682" y="2234971"/>
                            <a:ext cx="0" cy="2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198">
                                <a:moveTo>
                                  <a:pt x="0" y="2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980682" y="2503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A2325" id="drawingObject728" o:spid="_x0000_s1026" style="position:absolute;margin-left:21.7pt;margin-top:-.7pt;width:549.9pt;height:197.6pt;z-index:-251645440;mso-position-horizontal-relative:page" coordsize="69837,2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" o:allowincell="f">
                <v:shape id="Shape 729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" path="m,6108l,e" filled="f" strokeweight=".16967mm">
                  <v:path arrowok="t" textboxrect="0,0,0,6108"/>
                </v:shape>
                <v:shape id="Shape 730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" path="m,l6971538,e" filled="f" strokeweight=".16967mm">
                  <v:path arrowok="t" textboxrect="0,0,6971538,0"/>
                </v:shape>
                <v:shape id="Shape 731" o:spid="_x0000_s1029" style="position:absolute;left:698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" path="m,6108l,e" filled="f" strokeweight=".16931mm">
                  <v:path arrowok="t" textboxrect="0,0,0,6108"/>
                </v:shape>
                <v:shape id="Shape 732" o:spid="_x0000_s1030" style="position:absolute;left:30;top:61;width:0;height:3528;visibility:visible;mso-wrap-style:square;v-text-anchor:top" coordsize="0,3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" path="m,352780l,e" filled="f" strokeweight=".16967mm">
                  <v:path arrowok="t" textboxrect="0,0,0,352780"/>
                </v:shape>
                <v:shape id="Shape 733" o:spid="_x0000_s1031" style="position:absolute;left:69806;top:61;width:0;height:3528;visibility:visible;mso-wrap-style:square;v-text-anchor:top" coordsize="0,3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" path="m,352780l,e" filled="f" strokeweight=".16931mm">
                  <v:path arrowok="t" textboxrect="0,0,0,352780"/>
                </v:shape>
                <v:shape id="Shape 734" o:spid="_x0000_s1032" style="position:absolute;left:30;top:35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" path="m,6108l,e" filled="f" strokeweight=".16967mm">
                  <v:path arrowok="t" textboxrect="0,0,0,6108"/>
                </v:shape>
                <v:shape id="Shape 735" o:spid="_x0000_s1033" style="position:absolute;left:60;top:3619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" path="m,l6971538,e" filled="f" strokeweight=".16967mm">
                  <v:path arrowok="t" textboxrect="0,0,6971538,0"/>
                </v:shape>
                <v:shape id="Shape 736" o:spid="_x0000_s1034" style="position:absolute;left:69806;top:35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" path="m,6108l,e" filled="f" strokeweight=".16931mm">
                  <v:path arrowok="t" textboxrect="0,0,0,6108"/>
                </v:shape>
                <v:shape id="Shape 737" o:spid="_x0000_s1035" style="position:absolute;left:30;top:3650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" path="m,484632l,e" filled="f" strokeweight=".16967mm">
                  <v:path arrowok="t" textboxrect="0,0,0,484632"/>
                </v:shape>
                <v:shape id="Shape 738" o:spid="_x0000_s1036" style="position:absolute;left:69806;top:3650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" path="m,484632l,e" filled="f" strokeweight=".16931mm">
                  <v:path arrowok="t" textboxrect="0,0,0,484632"/>
                </v:shape>
                <v:shape id="Shape 739" o:spid="_x0000_s1037" style="position:absolute;top:85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49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DnMv49xQAAANwAAAAP&#10;AAAAAAAAAAAAAAAAAAcCAABkcnMvZG93bnJldi54bWxQSwUGAAAAAAMAAwC3AAAA+QIAAAAA&#10;" path="m,l6096,e" filled="f" strokeweight=".16931mm">
                  <v:path arrowok="t" textboxrect="0,0,6096,0"/>
                </v:shape>
                <v:shape id="Shape 740" o:spid="_x0000_s1038" style="position:absolute;left:60;top:8526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" path="m,l6971538,e" filled="f" strokeweight=".16931mm">
                  <v:path arrowok="t" textboxrect="0,0,6971538,0"/>
                </v:shape>
                <v:shape id="Shape 741" o:spid="_x0000_s1039" style="position:absolute;left:69806;top:8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wA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" path="m,6095l,e" filled="f" strokeweight=".16931mm">
                  <v:path arrowok="t" textboxrect="0,0,0,6095"/>
                </v:shape>
                <v:shape id="Shape 742" o:spid="_x0000_s1040" style="position:absolute;left:30;top:8557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" path="m,482345l,e" filled="f" strokeweight=".16967mm">
                  <v:path arrowok="t" textboxrect="0,0,0,482345"/>
                </v:shape>
                <v:shape id="Shape 743" o:spid="_x0000_s1041" style="position:absolute;left:69806;top:8557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" path="m,482345l,e" filled="f" strokeweight=".16931mm">
                  <v:path arrowok="t" textboxrect="0,0,0,482345"/>
                </v:shape>
                <v:shape id="Shape 744" o:spid="_x0000_s1042" style="position:absolute;top:134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eOxwAAANwAAAAPAAAAZHJzL2Rvd25yZXYueG1sRI9Ba8JA&#10;FITvBf/D8gQvpW4UqS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JFfJ47HAAAA3AAA&#10;AA8AAAAAAAAAAAAAAAAABwIAAGRycy9kb3ducmV2LnhtbFBLBQYAAAAAAwADALcAAAD7AgAAAAA=&#10;" path="m,l6096,e" filled="f" strokeweight=".16928mm">
                  <v:path arrowok="t" textboxrect="0,0,6096,0"/>
                </v:shape>
                <v:shape id="Shape 745" o:spid="_x0000_s1043" style="position:absolute;left:60;top:13411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" path="m,l6971538,e" filled="f" strokeweight=".16928mm">
                  <v:path arrowok="t" textboxrect="0,0,6971538,0"/>
                </v:shape>
                <v:shape id="Shape 746" o:spid="_x0000_s1044" style="position:absolute;left:69776;top:13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v:shape id="Shape 747" o:spid="_x0000_s1045" style="position:absolute;left:30;top:13441;width:0;height:5571;visibility:visible;mso-wrap-style:square;v-text-anchor:top" coordsize="0,55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" path="m,557034l,e" filled="f" strokeweight=".16967mm">
                  <v:path arrowok="t" textboxrect="0,0,0,557034"/>
                </v:shape>
                <v:shape id="Shape 748" o:spid="_x0000_s1046" style="position:absolute;left:69806;top:13441;width:0;height:5571;visibility:visible;mso-wrap-style:square;v-text-anchor:top" coordsize="0,55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" path="m,557034l,e" filled="f" strokeweight=".16931mm">
                  <v:path arrowok="t" textboxrect="0,0,0,557034"/>
                </v:shape>
                <v:shape id="Shape 749" o:spid="_x0000_s1047" style="position:absolute;top:190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" path="m,l6096,e" filled="f" strokeweight=".48pt">
                  <v:path arrowok="t" textboxrect="0,0,6096,0"/>
                </v:shape>
                <v:shape id="Shape 750" o:spid="_x0000_s1048" style="position:absolute;left:60;top:19042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" path="m,l6971538,e" filled="f" strokeweight=".48pt">
                  <v:path arrowok="t" textboxrect="0,0,6971538,0"/>
                </v:shape>
                <v:shape id="Shape 751" o:spid="_x0000_s1049" style="position:absolute;left:69806;top:190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o9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" path="m,6096l,e" filled="f" strokeweight=".16931mm">
                  <v:path arrowok="t" textboxrect="0,0,0,6096"/>
                </v:shape>
                <v:shape id="Shape 752" o:spid="_x0000_s1050" style="position:absolute;left:30;top:1907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" path="m,321563l,e" filled="f" strokeweight=".16967mm">
                  <v:path arrowok="t" textboxrect="0,0,0,321563"/>
                </v:shape>
                <v:shape id="Shape 753" o:spid="_x0000_s1051" style="position:absolute;left:69806;top:19072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" path="m,321551l,e" filled="f" strokeweight=".16931mm">
                  <v:path arrowok="t" textboxrect="0,0,0,321551"/>
                </v:shape>
                <v:shape id="Shape 754" o:spid="_x0000_s1052" style="position:absolute;top:223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" path="m,l6096,e" filled="f" strokeweight=".16967mm">
                  <v:path arrowok="t" textboxrect="0,0,6096,0"/>
                </v:shape>
                <v:shape id="Shape 755" o:spid="_x0000_s1053" style="position:absolute;left:60;top:22319;width:34831;height:0;visibility:visible;mso-wrap-style:square;v-text-anchor:top" coordsize="348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" path="m,l3483101,e" filled="f" strokeweight=".16967mm">
                  <v:path arrowok="t" textboxrect="0,0,3483101,0"/>
                </v:shape>
                <v:shape id="Shape 756" o:spid="_x0000_s1054" style="position:absolute;left:34922;top:222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" path="m,6108l,e" filled="f" strokeweight=".48pt">
                  <v:path arrowok="t" textboxrect="0,0,0,6108"/>
                </v:shape>
                <v:shape id="Shape 757" o:spid="_x0000_s1055" style="position:absolute;left:34952;top:22319;width:34824;height:0;visibility:visible;mso-wrap-style:square;v-text-anchor:top" coordsize="3482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" path="m,l3482340,e" filled="f" strokeweight=".16967mm">
                  <v:path arrowok="t" textboxrect="0,0,3482340,0"/>
                </v:shape>
                <v:shape id="Shape 758" o:spid="_x0000_s1056" style="position:absolute;left:69806;top:222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" path="m,6108l,e" filled="f" strokeweight=".16931mm">
                  <v:path arrowok="t" textboxrect="0,0,0,6108"/>
                </v:shape>
                <v:shape id="Shape 759" o:spid="_x0000_s1057" style="position:absolute;left:30;top:22349;width:0;height:2682;visibility:visible;mso-wrap-style:square;v-text-anchor:top" coordsize="0,26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" path="m,268211l,e" filled="f" strokeweight=".16967mm">
                  <v:path arrowok="t" textboxrect="0,0,0,268211"/>
                </v:shape>
                <v:shape id="Shape 760" o:spid="_x0000_s1058" style="position:absolute;top:250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" path="m,l6096,e" filled="f" strokeweight=".16967mm">
                  <v:path arrowok="t" textboxrect="0,0,6096,0"/>
                </v:shape>
                <v:shape id="Shape 761" o:spid="_x0000_s1059" style="position:absolute;left:60;top:25062;width:34831;height:0;visibility:visible;mso-wrap-style:square;v-text-anchor:top" coordsize="348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" path="m,l3483101,e" filled="f" strokeweight=".16967mm">
                  <v:path arrowok="t" textboxrect="0,0,3483101,0"/>
                </v:shape>
                <v:shape id="Shape 762" o:spid="_x0000_s1060" style="position:absolute;left:34922;top:22349;width:0;height:2682;visibility:visible;mso-wrap-style:square;v-text-anchor:top" coordsize="0,26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" path="m,268198l,e" filled="f" strokeweight=".48pt">
                  <v:path arrowok="t" textboxrect="0,0,0,268198"/>
                </v:shape>
                <v:shape id="Shape 763" o:spid="_x0000_s1061" style="position:absolute;left:34922;top:2503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" path="m,6108l,e" filled="f" strokeweight=".48pt">
                  <v:path arrowok="t" textboxrect="0,0,0,6108"/>
                </v:shape>
                <v:shape id="Shape 764" o:spid="_x0000_s1062" style="position:absolute;left:34952;top:25062;width:34824;height:0;visibility:visible;mso-wrap-style:square;v-text-anchor:top" coordsize="3482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" path="m,l3482340,e" filled="f" strokeweight=".16967mm">
                  <v:path arrowok="t" textboxrect="0,0,3482340,0"/>
                </v:shape>
                <v:shape id="Shape 765" o:spid="_x0000_s1063" style="position:absolute;left:69806;top:22349;width:0;height:2682;visibility:visible;mso-wrap-style:square;v-text-anchor:top" coordsize="0,26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" path="m,268198l,e" filled="f" strokeweight=".16931mm">
                  <v:path arrowok="t" textboxrect="0,0,0,268198"/>
                </v:shape>
                <v:shape id="Shape 766" o:spid="_x0000_s1064" style="position:absolute;left:69806;top:2503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Rig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 to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Wo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rk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.K</w:t>
      </w:r>
    </w:p>
    <w:p w:rsidR="005928E7" w:rsidRDefault="005928E7">
      <w:pPr>
        <w:spacing w:after="16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1" w:lineRule="auto"/>
        <w:ind w:right="1058" w:firstLine="99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</w:rPr>
        <w:t>ll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short</w:t>
      </w:r>
      <w:r>
        <w:rPr>
          <w:rFonts w:ascii="Arial" w:eastAsia="Arial" w:hAnsi="Arial" w:cs="Arial"/>
          <w:b/>
          <w:bCs/>
          <w:color w:val="000000"/>
        </w:rPr>
        <w:t>li</w:t>
      </w:r>
      <w:r>
        <w:rPr>
          <w:rFonts w:ascii="Arial" w:eastAsia="Arial" w:hAnsi="Arial" w:cs="Arial"/>
          <w:b/>
          <w:bCs/>
          <w:color w:val="000000"/>
          <w:w w:val="99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t</w:t>
      </w:r>
      <w:r>
        <w:rPr>
          <w:rFonts w:ascii="Arial" w:eastAsia="Arial" w:hAnsi="Arial" w:cs="Arial"/>
          <w:b/>
          <w:bCs/>
          <w:color w:val="000000"/>
          <w:w w:val="99"/>
        </w:rPr>
        <w:t>ed</w:t>
      </w:r>
      <w:r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cand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dates</w:t>
      </w:r>
      <w:r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w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be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w w:val="99"/>
        </w:rPr>
        <w:t>equ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red</w:t>
      </w:r>
      <w:r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ev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dence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the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</w:rPr>
        <w:t>r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ght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w</w:t>
      </w:r>
      <w:r>
        <w:rPr>
          <w:rFonts w:ascii="Arial" w:eastAsia="Arial" w:hAnsi="Arial" w:cs="Arial"/>
          <w:b/>
          <w:bCs/>
          <w:color w:val="000000"/>
          <w:w w:val="99"/>
        </w:rPr>
        <w:t>ork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the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UK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at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er</w:t>
      </w:r>
      <w:r>
        <w:rPr>
          <w:rFonts w:ascii="Arial" w:eastAsia="Arial" w:hAnsi="Arial" w:cs="Arial"/>
          <w:b/>
          <w:bCs/>
          <w:color w:val="000000"/>
          <w:w w:val="99"/>
        </w:rPr>
        <w:t>v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ew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stage</w:t>
      </w:r>
      <w:r>
        <w:rPr>
          <w:rFonts w:ascii="Arial" w:eastAsia="Arial" w:hAnsi="Arial" w:cs="Arial"/>
          <w:b/>
          <w:bCs/>
          <w:color w:val="000000"/>
        </w:rPr>
        <w:t>.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1" w:lineRule="auto"/>
        <w:ind w:left="142" w:right="5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8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here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ons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9"/>
        </w:rPr>
        <w:t>y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sid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nce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-3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whi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</w:t>
      </w:r>
      <w:proofErr w:type="gram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-3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ff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gh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ake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5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plo</w:t>
      </w:r>
      <w:r>
        <w:rPr>
          <w:rFonts w:ascii="Arial" w:eastAsia="Arial" w:hAnsi="Arial" w:cs="Arial"/>
          <w:color w:val="000000"/>
          <w:spacing w:val="-9"/>
          <w:w w:val="99"/>
        </w:rPr>
        <w:t>y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in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spacing w:val="-2"/>
          <w:w w:val="99"/>
        </w:rPr>
        <w:t>K</w:t>
      </w:r>
      <w:r>
        <w:rPr>
          <w:rFonts w:ascii="Arial" w:eastAsia="Arial" w:hAnsi="Arial" w:cs="Arial"/>
          <w:color w:val="000000"/>
          <w:w w:val="99"/>
        </w:rPr>
        <w:t>?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as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de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s)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8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su</w:t>
      </w:r>
      <w:r>
        <w:rPr>
          <w:rFonts w:ascii="Arial" w:eastAsia="Arial" w:hAnsi="Arial" w:cs="Arial"/>
          <w:color w:val="000000"/>
          <w:spacing w:val="-2"/>
          <w:w w:val="99"/>
        </w:rPr>
        <w:t>cc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9"/>
        </w:rPr>
        <w:t>y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</w:rPr>
        <w:t>appl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on</w:t>
      </w:r>
      <w:proofErr w:type="gramStart"/>
      <w:r>
        <w:rPr>
          <w:rFonts w:ascii="Arial" w:eastAsia="Arial" w:hAnsi="Arial" w:cs="Arial"/>
          <w:color w:val="000000"/>
          <w:spacing w:val="43"/>
        </w:rPr>
        <w:t>,</w:t>
      </w:r>
      <w:r>
        <w:rPr>
          <w:rFonts w:ascii="Arial" w:eastAsia="Arial" w:hAnsi="Arial" w:cs="Arial"/>
          <w:color w:val="000000"/>
          <w:spacing w:val="1"/>
          <w:w w:val="99"/>
        </w:rPr>
        <w:t>w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uld</w:t>
      </w:r>
      <w:proofErr w:type="spellEnd"/>
      <w:proofErr w:type="gram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require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pe</w:t>
      </w:r>
      <w:r>
        <w:rPr>
          <w:rFonts w:ascii="Arial" w:eastAsia="Arial" w:hAnsi="Arial" w:cs="Arial"/>
          <w:color w:val="000000"/>
          <w:spacing w:val="-3"/>
          <w:w w:val="99"/>
        </w:rPr>
        <w:t>r</w:t>
      </w:r>
      <w:r>
        <w:rPr>
          <w:rFonts w:ascii="Arial" w:eastAsia="Arial" w:hAnsi="Arial" w:cs="Arial"/>
          <w:color w:val="000000"/>
          <w:spacing w:val="-5"/>
          <w:w w:val="99"/>
        </w:rPr>
        <w:t>m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ki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  <w:w w:val="99"/>
        </w:rPr>
        <w:t>m</w:t>
      </w:r>
      <w:r>
        <w:rPr>
          <w:rFonts w:ascii="Arial" w:eastAsia="Arial" w:hAnsi="Arial" w:cs="Arial"/>
          <w:color w:val="000000"/>
          <w:spacing w:val="-3"/>
          <w:w w:val="99"/>
        </w:rPr>
        <w:t>pl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7"/>
          <w:w w:val="99"/>
        </w:rPr>
        <w:t>y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?</w:t>
      </w:r>
    </w:p>
    <w:p w:rsidR="005928E7" w:rsidRDefault="005928E7">
      <w:pPr>
        <w:spacing w:after="11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7957"/>
        </w:tabs>
        <w:spacing w:line="240" w:lineRule="auto"/>
        <w:ind w:left="2415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Yes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w w:val="99"/>
        </w:rPr>
        <w:t>No</w:t>
      </w:r>
    </w:p>
    <w:p w:rsidR="005928E7" w:rsidRDefault="004A566C">
      <w:pPr>
        <w:widowControl w:val="0"/>
        <w:spacing w:before="117" w:line="240" w:lineRule="auto"/>
        <w:ind w:left="9469" w:right="-20"/>
        <w:rPr>
          <w:color w:val="000000"/>
        </w:rPr>
        <w:sectPr w:rsidR="005928E7">
          <w:type w:val="continuous"/>
          <w:pgSz w:w="11900" w:h="16839"/>
          <w:pgMar w:top="647" w:right="361" w:bottom="0" w:left="547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6"/>
    </w:p>
    <w:bookmarkStart w:id="7" w:name="_page_11_0"/>
    <w:p w:rsidR="005928E7" w:rsidRDefault="004A566C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-3144</wp:posOffset>
                </wp:positionV>
                <wp:extent cx="6982459" cy="1137285"/>
                <wp:effectExtent l="0" t="0" r="0" b="0"/>
                <wp:wrapNone/>
                <wp:docPr id="767" name="drawingObject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137285"/>
                          <a:chOff x="0" y="0"/>
                          <a:chExt cx="6982459" cy="1137285"/>
                        </a:xfrm>
                        <a:noFill/>
                      </wpg:grpSpPr>
                      <wps:wsp>
                        <wps:cNvPr id="768" name="Shape 768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540" y="3175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979919" y="3175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35940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113410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21A77" id="drawingObject767" o:spid="_x0000_s1026" style="position:absolute;margin-left:22.1pt;margin-top:-.25pt;width:549.8pt;height:89.55pt;z-index:-251668480;mso-position-horizontal-relative:page" coordsize="69824,1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" o:allowincell="f">
                <v:shape id="Shape 768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" path="m,l6982459,e" filled="f" strokeweight=".20458mm">
                  <v:path arrowok="t" textboxrect="0,0,6982459,0"/>
                </v:shape>
                <v:shape id="Shape 769" o:spid="_x0000_s1028" style="position:absolute;left:25;top:31;width:0;height:11341;visibility:visible;mso-wrap-style:square;v-text-anchor:top" coordsize="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" path="m,l,1134110e" filled="f" strokeweight=".20458mm">
                  <v:path arrowok="t" textboxrect="0,0,0,1134110"/>
                </v:shape>
                <v:shape id="Shape 770" o:spid="_x0000_s1029" style="position:absolute;left:69799;top:31;width:0;height:11341;visibility:visible;mso-wrap-style:square;v-text-anchor:top" coordsize="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" path="m,l,1134110e" filled="f" strokeweight=".20458mm">
                  <v:path arrowok="t" textboxrect="0,0,0,1134110"/>
                </v:shape>
                <v:shape id="Shape 771" o:spid="_x0000_s1030" style="position:absolute;top:359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" path="m,l6982459,e" filled="f" strokeweight=".20458mm">
                  <v:path arrowok="t" textboxrect="0,0,6982459,0"/>
                </v:shape>
                <v:shape id="Shape 772" o:spid="_x0000_s1031" style="position:absolute;top:11341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Gen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</w:p>
    <w:p w:rsidR="005928E7" w:rsidRDefault="005928E7">
      <w:pPr>
        <w:spacing w:after="2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Hea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5"/>
          <w:w w:val="99"/>
        </w:rPr>
        <w:t>t</w:t>
      </w:r>
      <w:r>
        <w:rPr>
          <w:rFonts w:ascii="Arial" w:eastAsia="Arial" w:hAnsi="Arial" w:cs="Arial"/>
          <w:b/>
          <w:bCs/>
          <w:color w:val="000000"/>
          <w:w w:val="99"/>
        </w:rPr>
        <w:t>h</w:t>
      </w:r>
      <w:r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  <w:spacing w:val="-3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w w:val="99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</w:rPr>
        <w:t>l</w:t>
      </w: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w w:val="99"/>
        </w:rPr>
        <w:t>n</w:t>
      </w:r>
    </w:p>
    <w:p w:rsidR="005928E7" w:rsidRDefault="005928E7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1" w:lineRule="auto"/>
        <w:ind w:left="8" w:right="4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Succes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ul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candida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</w:rPr>
        <w:t>w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ll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asked</w:t>
      </w:r>
      <w:proofErr w:type="gram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comple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pre-</w:t>
      </w:r>
      <w:proofErr w:type="spellStart"/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ployme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45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proofErr w:type="spell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assessm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prior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commencing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-7807</wp:posOffset>
                </wp:positionV>
                <wp:extent cx="6982459" cy="1651000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651000"/>
                          <a:chOff x="0" y="0"/>
                          <a:chExt cx="6982459" cy="1651000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540" y="3175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979919" y="3175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359408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1648458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83513" id="drawingObject773" o:spid="_x0000_s1026" style="position:absolute;margin-left:22.1pt;margin-top:-.6pt;width:549.8pt;height:130pt;z-index:-251663360;mso-position-horizontal-relative:page" coordsize="69824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" o:allowincell="f">
                <v:shape id="Shape 774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75" o:spid="_x0000_s1028" style="position:absolute;left:25;top:31;width:0;height:16479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" path="m,l,1647825e" filled="f" strokeweight=".20458mm">
                  <v:path arrowok="t" textboxrect="0,0,0,1647825"/>
                </v:shape>
                <v:shape id="Shape 776" o:spid="_x0000_s1029" style="position:absolute;left:69799;top:31;width:0;height:16479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" path="m,l,1647825e" filled="f" strokeweight=".20458mm">
                  <v:path arrowok="t" textboxrect="0,0,0,1647825"/>
                </v:shape>
                <v:shape id="Shape 777" o:spid="_x0000_s1030" style="position:absolute;top:359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78" o:spid="_x0000_s1031" style="position:absolute;top:1648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ection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tat</w:t>
      </w:r>
      <w:r>
        <w:rPr>
          <w:rFonts w:ascii="Arial" w:eastAsia="Arial" w:hAnsi="Arial" w:cs="Arial"/>
          <w:b/>
          <w:bCs/>
          <w:color w:val="000000"/>
          <w:spacing w:val="5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</w:p>
    <w:p w:rsidR="005928E7" w:rsidRDefault="005928E7">
      <w:pPr>
        <w:spacing w:after="1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8" w:right="2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eb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se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sch</w:t>
      </w:r>
      <w:r>
        <w:rPr>
          <w:rFonts w:ascii="Arial" w:eastAsia="Arial" w:hAnsi="Arial" w:cs="Arial"/>
          <w:color w:val="000000"/>
          <w:spacing w:val="5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pacing w:val="-1"/>
          <w:w w:val="99"/>
        </w:rPr>
        <w:t>org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sa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io</w:t>
      </w:r>
      <w:r>
        <w:rPr>
          <w:rFonts w:ascii="Arial" w:eastAsia="Arial" w:hAnsi="Arial" w:cs="Arial"/>
          <w:color w:val="000000"/>
          <w:spacing w:val="45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ica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ma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-2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hn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)</w:t>
      </w:r>
      <w:proofErr w:type="gram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w w:val="99"/>
        </w:rPr>
        <w:t>orm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acc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mpanyi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oc</w:t>
      </w:r>
      <w:r>
        <w:rPr>
          <w:rFonts w:ascii="Arial" w:eastAsia="Arial" w:hAnsi="Arial" w:cs="Arial"/>
          <w:color w:val="000000"/>
          <w:w w:val="99"/>
        </w:rPr>
        <w:t>ume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ts.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T</w:t>
      </w:r>
      <w:r>
        <w:rPr>
          <w:rFonts w:ascii="Arial" w:eastAsia="Arial" w:hAnsi="Arial" w:cs="Arial"/>
          <w:color w:val="000000"/>
          <w:w w:val="99"/>
        </w:rPr>
        <w:t>hi</w:t>
      </w:r>
      <w:r>
        <w:rPr>
          <w:rFonts w:ascii="Arial" w:eastAsia="Arial" w:hAnsi="Arial" w:cs="Arial"/>
          <w:color w:val="000000"/>
          <w:spacing w:val="-1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1"/>
          <w:w w:val="99"/>
        </w:rPr>
        <w:t>q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ec</w:t>
      </w:r>
      <w:r>
        <w:rPr>
          <w:rFonts w:ascii="Arial" w:eastAsia="Arial" w:hAnsi="Arial" w:cs="Arial"/>
          <w:color w:val="000000"/>
          <w:w w:val="99"/>
        </w:rPr>
        <w:t>ru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4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spacing w:val="1"/>
          <w:w w:val="99"/>
        </w:rPr>
        <w:t>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4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ra</w:t>
      </w:r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rm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y</w:t>
      </w:r>
      <w:proofErr w:type="spell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ird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</w:rPr>
        <w:t>org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  <w:spacing w:val="47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lud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7"/>
          <w:w w:val="99"/>
        </w:rPr>
        <w:t>x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si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co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nc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3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ol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DBS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par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ne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4"/>
          <w:w w:val="99"/>
        </w:rPr>
        <w:t>ene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3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ec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2"/>
          <w:w w:val="99"/>
        </w:rPr>
        <w:t>g</w:t>
      </w:r>
      <w:r>
        <w:rPr>
          <w:rFonts w:ascii="Arial" w:eastAsia="Arial" w:hAnsi="Arial" w:cs="Arial"/>
          <w:color w:val="000000"/>
          <w:spacing w:val="1"/>
          <w:w w:val="99"/>
        </w:rPr>
        <w:t>ula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ec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4"/>
          <w:w w:val="99"/>
        </w:rPr>
        <w:t>2</w:t>
      </w:r>
      <w:r>
        <w:rPr>
          <w:rFonts w:ascii="Arial" w:eastAsia="Arial" w:hAnsi="Arial" w:cs="Arial"/>
          <w:color w:val="000000"/>
          <w:spacing w:val="-3"/>
          <w:w w:val="99"/>
        </w:rPr>
        <w:t>0</w:t>
      </w:r>
      <w:r>
        <w:rPr>
          <w:rFonts w:ascii="Arial" w:eastAsia="Arial" w:hAnsi="Arial" w:cs="Arial"/>
          <w:color w:val="000000"/>
          <w:spacing w:val="-2"/>
          <w:w w:val="99"/>
        </w:rPr>
        <w:t>1</w:t>
      </w:r>
      <w:r>
        <w:rPr>
          <w:rFonts w:ascii="Arial" w:eastAsia="Arial" w:hAnsi="Arial" w:cs="Arial"/>
          <w:color w:val="000000"/>
          <w:w w:val="99"/>
        </w:rPr>
        <w:t>8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eg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3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de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</w:rPr>
        <w:t>t</w:t>
      </w:r>
      <w:proofErr w:type="gramEnd"/>
    </w:p>
    <w:p w:rsidR="005928E7" w:rsidRDefault="004A566C">
      <w:pPr>
        <w:widowControl w:val="0"/>
        <w:spacing w:before="3" w:line="240" w:lineRule="auto"/>
        <w:ind w:left="8" w:right="-20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proofErr w:type="gramEnd"/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proofErr w:type="spellEnd"/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cco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3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eg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3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-1995</wp:posOffset>
                </wp:positionV>
                <wp:extent cx="6982459" cy="1017270"/>
                <wp:effectExtent l="0" t="0" r="0" b="0"/>
                <wp:wrapNone/>
                <wp:docPr id="779" name="drawingObject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017270"/>
                          <a:chOff x="0" y="0"/>
                          <a:chExt cx="6982459" cy="1017270"/>
                        </a:xfrm>
                        <a:noFill/>
                      </wpg:grpSpPr>
                      <wps:wsp>
                        <wps:cNvPr id="780" name="Shape 780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540" y="3175"/>
                            <a:ext cx="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095">
                                <a:moveTo>
                                  <a:pt x="0" y="0"/>
                                </a:moveTo>
                                <a:lnTo>
                                  <a:pt x="0" y="101409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979919" y="3175"/>
                            <a:ext cx="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095">
                                <a:moveTo>
                                  <a:pt x="0" y="0"/>
                                </a:moveTo>
                                <a:lnTo>
                                  <a:pt x="0" y="101409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360045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101472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7B99" id="drawingObject779" o:spid="_x0000_s1026" style="position:absolute;margin-left:22.1pt;margin-top:-.15pt;width:549.8pt;height:80.1pt;z-index:-251658240;mso-position-horizontal-relative:page" coordsize="69824,1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" o:allowincell="f">
                <v:shape id="Shape 780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" path="m,l6982459,e" filled="f" strokeweight=".20458mm">
                  <v:path arrowok="t" textboxrect="0,0,6982459,0"/>
                </v:shape>
                <v:shape id="Shape 781" o:spid="_x0000_s1028" style="position:absolute;left:25;top:31;width:0;height:10141;visibility:visible;mso-wrap-style:square;v-text-anchor:top" coordsize="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" path="m,l,1014095e" filled="f" strokeweight=".20458mm">
                  <v:path arrowok="t" textboxrect="0,0,0,1014095"/>
                </v:shape>
                <v:shape id="Shape 782" o:spid="_x0000_s1029" style="position:absolute;left:69799;top:31;width:0;height:10141;visibility:visible;mso-wrap-style:square;v-text-anchor:top" coordsize="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" path="m,l,1014095e" filled="f" strokeweight=".20458mm">
                  <v:path arrowok="t" textboxrect="0,0,0,1014095"/>
                </v:shape>
                <v:shape id="Shape 783" o:spid="_x0000_s1030" style="position:absolute;top:3600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84" o:spid="_x0000_s1031" style="position:absolute;top:10147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De</w:t>
      </w:r>
      <w:r>
        <w:rPr>
          <w:rFonts w:ascii="Arial" w:eastAsia="Arial" w:hAnsi="Arial" w:cs="Arial"/>
          <w:b/>
          <w:bCs/>
          <w:color w:val="000000"/>
          <w:spacing w:val="4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ion</w:t>
      </w:r>
    </w:p>
    <w:p w:rsidR="005928E7" w:rsidRDefault="005928E7">
      <w:pPr>
        <w:spacing w:after="2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1" w:lineRule="auto"/>
        <w:ind w:left="7" w:right="9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su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tt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spacing w:val="-4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rm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accura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unders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any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ploymen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subj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ory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comple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appli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able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pre-</w:t>
      </w:r>
      <w:proofErr w:type="spellStart"/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ploymen</w:t>
      </w:r>
      <w:r>
        <w:rPr>
          <w:rFonts w:ascii="Arial" w:eastAsia="Arial" w:hAnsi="Arial" w:cs="Arial"/>
          <w:color w:val="000000"/>
          <w:spacing w:val="43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heck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proofErr w:type="spellEnd"/>
      <w:r>
        <w:rPr>
          <w:rFonts w:ascii="Arial" w:eastAsia="Arial" w:hAnsi="Arial" w:cs="Arial"/>
          <w:color w:val="000000"/>
        </w:rPr>
        <w:t xml:space="preserve">. I 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irm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I </w:t>
      </w:r>
      <w:proofErr w:type="gramStart"/>
      <w:r>
        <w:rPr>
          <w:rFonts w:ascii="Arial" w:eastAsia="Arial" w:hAnsi="Arial" w:cs="Arial"/>
          <w:color w:val="000000"/>
          <w:w w:val="99"/>
        </w:rPr>
        <w:t>have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been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disquali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rom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children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cau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ioned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sa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rega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d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5494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-9425</wp:posOffset>
                </wp:positionV>
                <wp:extent cx="6980682" cy="451865"/>
                <wp:effectExtent l="0" t="0" r="0" b="0"/>
                <wp:wrapNone/>
                <wp:docPr id="785" name="drawingObject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682" cy="451865"/>
                          <a:chOff x="0" y="0"/>
                          <a:chExt cx="6980682" cy="451865"/>
                        </a:xfrm>
                        <a:noFill/>
                      </wpg:grpSpPr>
                      <wps:wsp>
                        <wps:cNvPr id="786" name="Shape 7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6" y="304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0591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065275" y="3047"/>
                            <a:ext cx="2423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21">
                                <a:moveTo>
                                  <a:pt x="0" y="0"/>
                                </a:moveTo>
                                <a:lnTo>
                                  <a:pt x="2423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4891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495294" y="3047"/>
                            <a:ext cx="805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2">
                                <a:moveTo>
                                  <a:pt x="0" y="0"/>
                                </a:moveTo>
                                <a:lnTo>
                                  <a:pt x="805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00726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306823" y="3047"/>
                            <a:ext cx="267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0">
                                <a:moveTo>
                                  <a:pt x="0" y="0"/>
                                </a:moveTo>
                                <a:lnTo>
                                  <a:pt x="267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9806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54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448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6" y="44881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062227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059180" y="448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065275" y="448817"/>
                            <a:ext cx="2423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21">
                                <a:moveTo>
                                  <a:pt x="0" y="0"/>
                                </a:moveTo>
                                <a:lnTo>
                                  <a:pt x="2423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492246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489197" y="448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495294" y="448817"/>
                            <a:ext cx="805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2">
                                <a:moveTo>
                                  <a:pt x="0" y="0"/>
                                </a:moveTo>
                                <a:lnTo>
                                  <a:pt x="805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03775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300726" y="4488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306823" y="448817"/>
                            <a:ext cx="267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0">
                                <a:moveTo>
                                  <a:pt x="0" y="0"/>
                                </a:moveTo>
                                <a:lnTo>
                                  <a:pt x="267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980682" y="6097"/>
                            <a:ext cx="0" cy="4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2">
                                <a:moveTo>
                                  <a:pt x="0" y="439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980682" y="445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64379" id="drawingObject785" o:spid="_x0000_s1026" style="position:absolute;margin-left:21.7pt;margin-top:-.75pt;width:549.65pt;height:35.6pt;z-index:-251649024;mso-position-horizontal-relative:page" coordsize="69806,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" o:allowincell="f">
                <v:shape id="Shape 78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path="m,l6096,e" filled="f" strokeweight=".16931mm">
                  <v:path arrowok="t" textboxrect="0,0,6096,0"/>
                </v:shape>
                <v:shape id="Shape 787" o:spid="_x0000_s1028" style="position:absolute;left:60;top:30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" path="m,l1053083,e" filled="f" strokeweight=".16931mm">
                  <v:path arrowok="t" textboxrect="0,0,1053083,0"/>
                </v:shape>
                <v:shape id="Shape 788" o:spid="_x0000_s1029" style="position:absolute;left:1059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y6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TNK6NZ+IRkIs/AAAA//8DAFBLAQItABQABgAIAAAAIQDb4fbL7gAAAIUBAAATAAAAAAAAAAAA&#10;AAAAAAAAAABbQ29udGVudF9UeXBlc10ueG1sUEsBAi0AFAAGAAgAAAAhAFr0LFu/AAAAFQEAAAsA&#10;AAAAAAAAAAAAAAAAHwEAAF9yZWxzLy5yZWxzUEsBAi0AFAAGAAgAAAAhAFfijLrEAAAA3AAAAA8A&#10;AAAAAAAAAAAAAAAABwIAAGRycy9kb3ducmV2LnhtbFBLBQYAAAAAAwADALcAAAD4AgAAAAA=&#10;" path="m,l6095,e" filled="f" strokeweight=".16931mm">
                  <v:path arrowok="t" textboxrect="0,0,6095,0"/>
                </v:shape>
                <v:shape id="Shape 789" o:spid="_x0000_s1030" style="position:absolute;left:10652;top:30;width:24239;height:0;visibility:visible;mso-wrap-style:square;v-text-anchor:top" coordsize="2423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" path="m,l2423921,e" filled="f" strokeweight=".16931mm">
                  <v:path arrowok="t" textboxrect="0,0,2423921,0"/>
                </v:shape>
                <v:shape id="Shape 790" o:spid="_x0000_s1031" style="position:absolute;left:348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ia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" path="m,l6096,e" filled="f" strokeweight=".16931mm">
                  <v:path arrowok="t" textboxrect="0,0,6096,0"/>
                </v:shape>
                <v:shape id="Shape 791" o:spid="_x0000_s1032" style="position:absolute;left:34952;top:30;width:8055;height:0;visibility:visible;mso-wrap-style:square;v-text-anchor:top" coordsize="805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" path="m,l805432,e" filled="f" strokeweight=".16931mm">
                  <v:path arrowok="t" textboxrect="0,0,805432,0"/>
                </v:shape>
                <v:shape id="Shape 792" o:spid="_x0000_s1033" style="position:absolute;left:4300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ltxgAAANw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LxPUniciUdAzn4BAAD//wMAUEsBAi0AFAAGAAgAAAAhANvh9svuAAAAhQEAABMAAAAAAAAA&#10;AAAAAAAAAAAAAFtDb250ZW50X1R5cGVzXS54bWxQSwECLQAUAAYACAAAACEAWvQsW78AAAAVAQAA&#10;CwAAAAAAAAAAAAAAAAAfAQAAX3JlbHMvLnJlbHNQSwECLQAUAAYACAAAACEAyNH5b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3" o:spid="_x0000_s1034" style="position:absolute;left:43068;top:30;width:26708;height:0;visibility:visible;mso-wrap-style:square;v-text-anchor:top" coordsize="267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" path="m,l2670810,e" filled="f" strokeweight=".16931mm">
                  <v:path arrowok="t" textboxrect="0,0,2670810,0"/>
                </v:shape>
                <v:shape id="Shape 794" o:spid="_x0000_s1035" style="position:absolute;left:69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Pf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" path="m,6095l,e" filled="f" strokeweight=".16931mm">
                  <v:path arrowok="t" textboxrect="0,0,0,6095"/>
                </v:shape>
                <v:shape id="Shape 795" o:spid="_x0000_s1036" style="position:absolute;left:30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" path="m,439673l,e" filled="f" strokeweight=".16967mm">
                  <v:path arrowok="t" textboxrect="0,0,0,439673"/>
                </v:shape>
                <v:shape id="Shape 796" o:spid="_x0000_s1037" style="position:absolute;top:44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V1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" path="m,l6096,e" filled="f" strokeweight=".16931mm">
                  <v:path arrowok="t" textboxrect="0,0,6096,0"/>
                </v:shape>
                <v:shape id="Shape 797" o:spid="_x0000_s1038" style="position:absolute;left:60;top:4488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" path="m,l1053083,e" filled="f" strokeweight=".16931mm">
                  <v:path arrowok="t" textboxrect="0,0,1053083,0"/>
                </v:shape>
                <v:shape id="Shape 798" o:spid="_x0000_s1039" style="position:absolute;left:10622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" path="m,439673l,e" filled="f" strokeweight=".16931mm">
                  <v:path arrowok="t" textboxrect="0,0,0,439673"/>
                </v:shape>
                <v:shape id="Shape 799" o:spid="_x0000_s1040" style="position:absolute;left:10591;top:4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" path="m,l6095,e" filled="f" strokeweight=".16931mm">
                  <v:path arrowok="t" textboxrect="0,0,6095,0"/>
                </v:shape>
                <v:shape id="Shape 800" o:spid="_x0000_s1041" style="position:absolute;left:10652;top:4488;width:24239;height:0;visibility:visible;mso-wrap-style:square;v-text-anchor:top" coordsize="2423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" path="m,l2423921,e" filled="f" strokeweight=".16931mm">
                  <v:path arrowok="t" textboxrect="0,0,2423921,0"/>
                </v:shape>
                <v:shape id="Shape 801" o:spid="_x0000_s1042" style="position:absolute;left:34922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" path="m,439673l,e" filled="f" strokeweight=".48pt">
                  <v:path arrowok="t" textboxrect="0,0,0,439673"/>
                </v:shape>
                <v:shape id="Shape 802" o:spid="_x0000_s1043" style="position:absolute;left:34891;top:4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n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XwPBOOgFw9AAAA//8DAFBLAQItABQABgAIAAAAIQDb4fbL7gAAAIUBAAATAAAAAAAAAAAA&#10;AAAAAAAAAABbQ29udGVudF9UeXBlc10ueG1sUEsBAi0AFAAGAAgAAAAhAFr0LFu/AAAAFQEAAAsA&#10;AAAAAAAAAAAAAAAAHwEAAF9yZWxzLy5yZWxzUEsBAi0AFAAGAAgAAAAhANFOM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3" o:spid="_x0000_s1044" style="position:absolute;left:34952;top:4488;width:8055;height:0;visibility:visible;mso-wrap-style:square;v-text-anchor:top" coordsize="805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" path="m,l805432,e" filled="f" strokeweight=".16931mm">
                  <v:path arrowok="t" textboxrect="0,0,805432,0"/>
                </v:shape>
                <v:shape id="Shape 804" o:spid="_x0000_s1045" style="position:absolute;left:43037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" path="m,439673l,e" filled="f" strokeweight=".16936mm">
                  <v:path arrowok="t" textboxrect="0,0,0,439673"/>
                </v:shape>
                <v:shape id="Shape 805" o:spid="_x0000_s1046" style="position:absolute;left:43007;top:448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" path="m,l6097,e" filled="f" strokeweight=".16931mm">
                  <v:path arrowok="t" textboxrect="0,0,6097,0"/>
                </v:shape>
                <v:shape id="Shape 806" o:spid="_x0000_s1047" style="position:absolute;left:43068;top:4488;width:26708;height:0;visibility:visible;mso-wrap-style:square;v-text-anchor:top" coordsize="267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" path="m,l2670810,e" filled="f" strokeweight=".16931mm">
                  <v:path arrowok="t" textboxrect="0,0,2670810,0"/>
                </v:shape>
                <v:shape id="Shape 807" o:spid="_x0000_s1048" style="position:absolute;left:69806;top:60;width:0;height:4397;visibility:visible;mso-wrap-style:square;v-text-anchor:top" coordsize="0,4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" path="m,439672l,e" filled="f" strokeweight=".16931mm">
                  <v:path arrowok="t" textboxrect="0,0,0,439672"/>
                </v:shape>
                <v:shape id="Shape 808" o:spid="_x0000_s1049" style="position:absolute;left:69806;top:4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gLwgAAANw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mltelMOgJy8wsAAP//AwBQSwECLQAUAAYACAAAACEA2+H2y+4AAACFAQAAEwAAAAAAAAAAAAAA&#10;AAAAAAAAW0NvbnRlbnRfVHlwZXNdLnhtbFBLAQItABQABgAIAAAAIQBa9CxbvwAAABUBAAALAAAA&#10;AAAAAAAAAAAAAB8BAABfcmVscy8ucmVsc1BLAQItABQABgAIAAAAIQDeXCgL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ned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:</w:t>
      </w:r>
      <w:r>
        <w:rPr>
          <w:rFonts w:ascii="Arial" w:eastAsia="Arial" w:hAnsi="Arial" w:cs="Arial"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9370" w:right="-20"/>
        <w:rPr>
          <w:color w:val="000000"/>
        </w:rPr>
        <w:sectPr w:rsidR="005928E7">
          <w:pgSz w:w="11900" w:h="16839"/>
          <w:pgMar w:top="873" w:right="361" w:bottom="0" w:left="646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bookmarkEnd w:id="7"/>
    </w:p>
    <w:bookmarkStart w:id="8" w:name="_page_13_0"/>
    <w:p w:rsidR="005928E7" w:rsidRDefault="004A566C">
      <w:pPr>
        <w:spacing w:after="115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265429</wp:posOffset>
                </wp:positionH>
                <wp:positionV relativeFrom="page">
                  <wp:posOffset>1662976</wp:posOffset>
                </wp:positionV>
                <wp:extent cx="7003415" cy="381000"/>
                <wp:effectExtent l="0" t="0" r="0" b="0"/>
                <wp:wrapNone/>
                <wp:docPr id="809" name="drawingObject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415" cy="381000"/>
                          <a:chOff x="0" y="0"/>
                          <a:chExt cx="7003415" cy="381000"/>
                        </a:xfrm>
                        <a:noFill/>
                      </wpg:grpSpPr>
                      <wps:wsp>
                        <wps:cNvPr id="810" name="Shape 810"/>
                        <wps:cNvSpPr/>
                        <wps:spPr>
                          <a:xfrm>
                            <a:off x="0" y="0"/>
                            <a:ext cx="700341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4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7003414" y="381000"/>
                                </a:lnTo>
                                <a:lnTo>
                                  <a:pt x="7003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C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7003415" y="0"/>
                                </a:lnTo>
                                <a:lnTo>
                                  <a:pt x="700341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67BC9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6215E" id="drawingObject809" o:spid="_x0000_s1026" style="position:absolute;margin-left:20.9pt;margin-top:130.95pt;width:551.45pt;height:30pt;z-index:-251673600;mso-position-horizontal-relative:page;mso-position-vertical-relative:page" coordsize="7003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" o:allowincell="f">
                <v:shape id="Shape 810" o:spid="_x0000_s1027" style="position:absolute;width:70034;height:3810;visibility:visible;mso-wrap-style:square;v-text-anchor:top" coordsize="7003414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" path="m,l,381000r7003414,l7003414,,,xe" fillcolor="#67bc91" stroked="f">
                  <v:path arrowok="t" textboxrect="0,0,7003414,381000"/>
                </v:shape>
                <v:shape id="Shape 811" o:spid="_x0000_s1028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" path="m,l7003415,r,381000l,381000,,xe" filled="f" strokecolor="#67bc91">
                  <v:path arrowok="t" textboxrect="0,0,7003415,381000"/>
                </v:shape>
                <w10:wrap anchorx="page" anchory="page"/>
              </v:group>
            </w:pict>
          </mc:Fallback>
        </mc:AlternateContent>
      </w: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Ap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plic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tion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st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qua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Op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rt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un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ng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451103</wp:posOffset>
                </wp:positionH>
                <wp:positionV relativeFrom="paragraph">
                  <wp:posOffset>-65875</wp:posOffset>
                </wp:positionV>
                <wp:extent cx="6886194" cy="1650491"/>
                <wp:effectExtent l="0" t="0" r="0" b="0"/>
                <wp:wrapNone/>
                <wp:docPr id="814" name="drawingObject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194" cy="1650491"/>
                          <a:chOff x="0" y="0"/>
                          <a:chExt cx="6886194" cy="1650491"/>
                        </a:xfrm>
                        <a:noFill/>
                      </wpg:grpSpPr>
                      <wps:wsp>
                        <wps:cNvPr id="815" name="Shape 815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304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4914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497580" y="304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8861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94538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886194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3124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47" y="31546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491484" y="315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497580" y="31546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86194" y="3124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494538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886194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67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7" y="67741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491484" y="677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497580" y="67741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886194" y="67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680465"/>
                            <a:ext cx="0" cy="9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917">
                                <a:moveTo>
                                  <a:pt x="0" y="96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16443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1647437"/>
                            <a:ext cx="688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111">
                                <a:moveTo>
                                  <a:pt x="0" y="0"/>
                                </a:moveTo>
                                <a:lnTo>
                                  <a:pt x="6880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886194" y="680465"/>
                            <a:ext cx="0" cy="9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917">
                                <a:moveTo>
                                  <a:pt x="0" y="96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886194" y="16443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60B7" id="drawingObject814" o:spid="_x0000_s1026" style="position:absolute;margin-left:35.5pt;margin-top:-5.2pt;width:542.2pt;height:129.95pt;z-index:-251654144;mso-position-horizontal-relative:page" coordsize="68861,1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" o:allowincell="f">
                <v:shape id="Shape 815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" path="m,6095l,e" filled="f" strokeweight=".16928mm">
                  <v:path arrowok="t" textboxrect="0,0,0,6095"/>
                </v:shape>
                <v:shape id="Shape 816" o:spid="_x0000_s1028" style="position:absolute;left:30;top:30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" path="m,l3488437,e" filled="f" strokeweight=".16931mm">
                  <v:path arrowok="t" textboxrect="0,0,3488437,0"/>
                </v:shape>
                <v:shape id="Shape 817" o:spid="_x0000_s1029" style="position:absolute;left:349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fi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zD7g/0w4AnLzBwAA//8DAFBLAQItABQABgAIAAAAIQDb4fbL7gAAAIUBAAATAAAAAAAAAAAA&#10;AAAAAAAAAABbQ29udGVudF9UeXBlc10ueG1sUEsBAi0AFAAGAAgAAAAhAFr0LFu/AAAAFQEAAAsA&#10;AAAAAAAAAAAAAAAAHwEAAF9yZWxzLy5yZWxzUEsBAi0AFAAGAAgAAAAhAETgB+LEAAAA3AAAAA8A&#10;AAAAAAAAAAAAAAAABwIAAGRycy9kb3ducmV2LnhtbFBLBQYAAAAAAwADALcAAAD4AgAAAAA=&#10;" path="m,l6096,e" filled="f" strokeweight=".16931mm">
                  <v:path arrowok="t" textboxrect="0,0,6096,0"/>
                </v:shape>
                <v:shape id="Shape 818" o:spid="_x0000_s1030" style="position:absolute;left:34975;top:30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" path="m,l3385565,e" filled="f" strokeweight=".16931mm">
                  <v:path arrowok="t" textboxrect="0,0,3385565,0"/>
                </v:shape>
                <v:shape id="Shape 819" o:spid="_x0000_s1031" style="position:absolute;left:688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" path="m,6095l,e" filled="f" strokeweight=".16931mm">
                  <v:path arrowok="t" textboxrect="0,0,0,6095"/>
                </v:shape>
                <v:shape id="Shape 820" o:spid="_x0000_s1032" style="position:absolute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" path="m,306323l,e" filled="f" strokeweight=".16928mm">
                  <v:path arrowok="t" textboxrect="0,0,0,306323"/>
                </v:shape>
                <v:shape id="Shape 821" o:spid="_x0000_s1033" style="position:absolute;left:34945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" path="m,306323l,e" filled="f" strokeweight=".16967mm">
                  <v:path arrowok="t" textboxrect="0,0,0,306323"/>
                </v:shape>
                <v:shape id="Shape 822" o:spid="_x0000_s1034" style="position:absolute;left:68861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" path="m,306323l,e" filled="f" strokeweight=".16931mm">
                  <v:path arrowok="t" textboxrect="0,0,0,306323"/>
                </v:shape>
                <v:shape id="Shape 823" o:spid="_x0000_s1035" style="position:absolute;top:312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" path="m,6083l,e" filled="f" strokeweight=".16928mm">
                  <v:path arrowok="t" textboxrect="0,0,0,6083"/>
                </v:shape>
                <v:shape id="Shape 824" o:spid="_x0000_s1036" style="position:absolute;left:30;top:3154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" path="m,l3488437,e" filled="f" strokeweight=".16931mm">
                  <v:path arrowok="t" textboxrect="0,0,3488437,0"/>
                </v:shape>
                <v:shape id="Shape 825" o:spid="_x0000_s1037" style="position:absolute;left:34914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az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RTyH55lwBOT6FwAA//8DAFBLAQItABQABgAIAAAAIQDb4fbL7gAAAIUBAAATAAAAAAAAAAAA&#10;AAAAAAAAAABbQ29udGVudF9UeXBlc10ueG1sUEsBAi0AFAAGAAgAAAAhAFr0LFu/AAAAFQEAAAsA&#10;AAAAAAAAAAAAAAAAHwEAAF9yZWxzLy5yZWxzUEsBAi0AFAAGAAgAAAAhABUS9rPEAAAA3AAAAA8A&#10;AAAAAAAAAAAAAAAABwIAAGRycy9kb3ducmV2LnhtbFBLBQYAAAAAAwADALcAAAD4AgAAAAA=&#10;" path="m,l6096,e" filled="f" strokeweight=".16931mm">
                  <v:path arrowok="t" textboxrect="0,0,6096,0"/>
                </v:shape>
                <v:shape id="Shape 826" o:spid="_x0000_s1038" style="position:absolute;left:34975;top:3154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" path="m,l3385565,e" filled="f" strokeweight=".16931mm">
                  <v:path arrowok="t" textboxrect="0,0,3385565,0"/>
                </v:shape>
                <v:shape id="Shape 827" o:spid="_x0000_s1039" style="position:absolute;left:68861;top:312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" path="m,6083l,e" filled="f" strokeweight=".16931mm">
                  <v:path arrowok="t" textboxrect="0,0,0,6083"/>
                </v:shape>
                <v:shape id="Shape 828" o:spid="_x0000_s1040" style="position:absolute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" path="m,355866l,e" filled="f" strokeweight=".16928mm">
                  <v:path arrowok="t" textboxrect="0,0,0,355866"/>
                </v:shape>
                <v:shape id="Shape 829" o:spid="_x0000_s1041" style="position:absolute;left:34945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" path="m,355866l,e" filled="f" strokeweight=".16967mm">
                  <v:path arrowok="t" textboxrect="0,0,0,355866"/>
                </v:shape>
                <v:shape id="Shape 830" o:spid="_x0000_s1042" style="position:absolute;left:68861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" path="m,355866l,e" filled="f" strokeweight=".16931mm">
                  <v:path arrowok="t" textboxrect="0,0,0,355866"/>
                </v:shape>
                <v:shape id="Shape 831" o:spid="_x0000_s1043" style="position:absolute;top:6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" path="m,6095l,e" filled="f" strokeweight=".16928mm">
                  <v:path arrowok="t" textboxrect="0,0,0,6095"/>
                </v:shape>
                <v:shape id="Shape 832" o:spid="_x0000_s1044" style="position:absolute;left:30;top:6774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" path="m,l3488437,e" filled="f" strokeweight=".16931mm">
                  <v:path arrowok="t" textboxrect="0,0,3488437,0"/>
                </v:shape>
                <v:shape id="Shape 833" o:spid="_x0000_s1045" style="position:absolute;left:34914;top:6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2B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HBuXYHEAAAA3AAAAA8A&#10;AAAAAAAAAAAAAAAABwIAAGRycy9kb3ducmV2LnhtbFBLBQYAAAAAAwADALcAAAD4AgAAAAA=&#10;" path="m,l6096,e" filled="f" strokeweight=".16931mm">
                  <v:path arrowok="t" textboxrect="0,0,6096,0"/>
                </v:shape>
                <v:shape id="Shape 834" o:spid="_x0000_s1046" style="position:absolute;left:34975;top:6774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" path="m,l3385565,e" filled="f" strokeweight=".16931mm">
                  <v:path arrowok="t" textboxrect="0,0,3385565,0"/>
                </v:shape>
                <v:shape id="Shape 835" o:spid="_x0000_s1047" style="position:absolute;left:68861;top:6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0o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" path="m,6095l,e" filled="f" strokeweight=".16931mm">
                  <v:path arrowok="t" textboxrect="0,0,0,6095"/>
                </v:shape>
                <v:shape id="Shape 836" o:spid="_x0000_s1048" style="position:absolute;top:6804;width:0;height:9639;visibility:visible;mso-wrap-style:square;v-text-anchor:top" coordsize="0,96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" path="m,963917l,e" filled="f" strokeweight=".16928mm">
                  <v:path arrowok="t" textboxrect="0,0,0,963917"/>
                </v:shape>
                <v:shape id="Shape 837" o:spid="_x0000_s1049" style="position:absolute;top:164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" path="m,6108l,e" filled="f" strokeweight=".16928mm">
                  <v:path arrowok="t" textboxrect="0,0,0,6108"/>
                </v:shape>
                <v:shape id="Shape 838" o:spid="_x0000_s1050" style="position:absolute;left:30;top:16474;width:68801;height:0;visibility:visible;mso-wrap-style:square;v-text-anchor:top" coordsize="688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" path="m,l6880111,e" filled="f" strokeweight=".16967mm">
                  <v:path arrowok="t" textboxrect="0,0,6880111,0"/>
                </v:shape>
                <v:shape id="Shape 839" o:spid="_x0000_s1051" style="position:absolute;left:68861;top:6804;width:0;height:9639;visibility:visible;mso-wrap-style:square;v-text-anchor:top" coordsize="0,96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" path="m,963917l,e" filled="f" strokeweight=".16931mm">
                  <v:path arrowok="t" textboxrect="0,0,0,963917"/>
                </v:shape>
                <v:shape id="Shape 840" o:spid="_x0000_s1052" style="position:absolute;left:68861;top:164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</w:rPr>
        <w:t>Appli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Na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</w:t>
      </w:r>
    </w:p>
    <w:p w:rsidR="005928E7" w:rsidRDefault="005928E7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Pos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</w:p>
    <w:p w:rsidR="005928E7" w:rsidRDefault="005928E7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2" w:lineRule="auto"/>
        <w:ind w:left="113" w:right="-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ri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crea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environmen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ul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ure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ognises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values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eople’s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rences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will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only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do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tt</w:t>
      </w:r>
      <w:r>
        <w:rPr>
          <w:rFonts w:ascii="Arial" w:eastAsia="Arial" w:hAnsi="Arial" w:cs="Arial"/>
          <w:color w:val="000000"/>
          <w:w w:val="99"/>
        </w:rPr>
        <w:t>rac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ui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aining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mos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crea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ve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alen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people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who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all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ions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com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un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nde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achiev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impor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omple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moni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oring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orm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orma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iden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ally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managed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rui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anagers</w:t>
      </w:r>
      <w:r>
        <w:rPr>
          <w:rFonts w:ascii="Arial" w:eastAsia="Arial" w:hAnsi="Arial" w:cs="Arial"/>
          <w:color w:val="000000"/>
        </w:rPr>
        <w:t xml:space="preserve">. If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ide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omple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some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orm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will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ord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cho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‘no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eclare</w:t>
      </w:r>
      <w:proofErr w:type="gramEnd"/>
      <w:r>
        <w:rPr>
          <w:rFonts w:ascii="Arial" w:eastAsia="Arial" w:hAnsi="Arial" w:cs="Arial"/>
          <w:color w:val="000000"/>
          <w:w w:val="99"/>
        </w:rPr>
        <w:t>’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451103</wp:posOffset>
                </wp:positionH>
                <wp:positionV relativeFrom="paragraph">
                  <wp:posOffset>-5396</wp:posOffset>
                </wp:positionV>
                <wp:extent cx="6889242" cy="5474971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242" cy="5474971"/>
                          <a:chOff x="0" y="0"/>
                          <a:chExt cx="6889242" cy="5474971"/>
                        </a:xfrm>
                        <a:noFill/>
                      </wpg:grpSpPr>
                      <wps:wsp>
                        <wps:cNvPr id="842" name="Shape 84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7" y="3047"/>
                            <a:ext cx="688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111">
                                <a:moveTo>
                                  <a:pt x="0" y="0"/>
                                </a:moveTo>
                                <a:lnTo>
                                  <a:pt x="6880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8861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6097"/>
                            <a:ext cx="0" cy="53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624">
                                <a:moveTo>
                                  <a:pt x="0" y="53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886194" y="6097"/>
                            <a:ext cx="0" cy="53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624">
                                <a:moveTo>
                                  <a:pt x="0" y="53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541775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545080" y="541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551176" y="541775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972312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975354" y="541775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160264" y="541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66360" y="541775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886194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548134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972312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163318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886194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7" y="793235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548134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551176" y="793235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972312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975354" y="793235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163318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166360" y="793235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886194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548134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972312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163318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886194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1002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1005078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545080" y="1005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551176" y="1005078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969258" y="1005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975354" y="1005078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160264" y="1005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166360" y="1005078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886194" y="1002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100812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886194" y="100812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189966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47" y="190271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58311" y="19027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264408" y="1902714"/>
                            <a:ext cx="361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738">
                                <a:moveTo>
                                  <a:pt x="0" y="0"/>
                                </a:moveTo>
                                <a:lnTo>
                                  <a:pt x="3618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886194" y="189966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0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261365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886194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2227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47" y="223037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258311" y="22303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264408" y="2230374"/>
                            <a:ext cx="361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738">
                                <a:moveTo>
                                  <a:pt x="0" y="0"/>
                                </a:moveTo>
                                <a:lnTo>
                                  <a:pt x="36187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886194" y="2227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2233422"/>
                            <a:ext cx="0" cy="36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13">
                                <a:moveTo>
                                  <a:pt x="0" y="360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261365" y="2233422"/>
                            <a:ext cx="0" cy="3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25">
                                <a:moveTo>
                                  <a:pt x="0" y="3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886194" y="2233422"/>
                            <a:ext cx="0" cy="36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13">
                                <a:moveTo>
                                  <a:pt x="0" y="360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2593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7" y="2596889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258311" y="25968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264408" y="2596889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545580" y="2596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551676" y="2596889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886194" y="2593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2599956"/>
                            <a:ext cx="0" cy="3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76">
                                <a:moveTo>
                                  <a:pt x="0" y="3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261365" y="2599956"/>
                            <a:ext cx="0" cy="32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89">
                                <a:moveTo>
                                  <a:pt x="0" y="320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548635" y="2599956"/>
                            <a:ext cx="0" cy="32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89">
                                <a:moveTo>
                                  <a:pt x="0" y="320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886194" y="2599956"/>
                            <a:ext cx="0" cy="3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76">
                                <a:moveTo>
                                  <a:pt x="0" y="3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29207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258311" y="29237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264408" y="2923787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545580" y="2923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551676" y="2923787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886194" y="29207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261365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548635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886194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0" y="324840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258311" y="32514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264408" y="3251454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545580" y="3251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551676" y="3251454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886194" y="324840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261365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548635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886194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3576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258311" y="35791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64408" y="3579114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545580" y="3579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551676" y="3579114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886194" y="3576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3582161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261365" y="358216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548635" y="358216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886194" y="3582161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390371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258311" y="39067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264408" y="3906767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545580" y="3906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551676" y="3906767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886194" y="390371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261365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548635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886194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43921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258311" y="4395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64408" y="4395216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545580" y="4395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551676" y="4395216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883146" y="4395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261365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548635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886194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48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258311" y="48836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264408" y="4883658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545580" y="4883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551676" y="4883658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886194" y="48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4886705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261365" y="4886705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548635" y="4886705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886194" y="4886705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51747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58311" y="51777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264408" y="5177783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545580" y="5177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551676" y="5177783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886194" y="51747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546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047" y="5471922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261365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258311" y="54719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64408" y="5471922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548635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545580" y="5471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551676" y="5471922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886194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886194" y="546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57DC0" id="drawingObject841" o:spid="_x0000_s1026" style="position:absolute;margin-left:35.5pt;margin-top:-.4pt;width:542.45pt;height:431.1pt;z-index:-251644928;mso-position-horizontal-relative:page" coordsize="68892,5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" o:allowincell="f">
                <v:shape id="Shape 842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" path="m,6095l,e" filled="f" strokeweight=".16928mm">
                  <v:path arrowok="t" textboxrect="0,0,0,6095"/>
                </v:shape>
                <v:shape id="Shape 843" o:spid="_x0000_s1028" style="position:absolute;left:30;top:30;width:68801;height:0;visibility:visible;mso-wrap-style:square;v-text-anchor:top" coordsize="688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" path="m,l6880111,e" filled="f" strokeweight=".16931mm">
                  <v:path arrowok="t" textboxrect="0,0,6880111,0"/>
                </v:shape>
                <v:shape id="Shape 844" o:spid="_x0000_s1029" style="position:absolute;left:688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vOxQAAANw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" path="m,6095l,e" filled="f" strokeweight=".16931mm">
                  <v:path arrowok="t" textboxrect="0,0,0,6095"/>
                </v:shape>
                <v:shape id="Shape 845" o:spid="_x0000_s1030" style="position:absolute;top:60;width:0;height:5327;visibility:visible;mso-wrap-style:square;v-text-anchor:top" coordsize="0,5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" path="m,532624l,e" filled="f" strokeweight=".16928mm">
                  <v:path arrowok="t" textboxrect="0,0,0,532624"/>
                </v:shape>
                <v:shape id="Shape 846" o:spid="_x0000_s1031" style="position:absolute;left:68861;top:60;width:0;height:5327;visibility:visible;mso-wrap-style:square;v-text-anchor:top" coordsize="0,5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" path="m,532624l,e" filled="f" strokeweight=".16931mm">
                  <v:path arrowok="t" textboxrect="0,0,0,532624"/>
                </v:shape>
                <v:shape id="Shape 847" o:spid="_x0000_s1032" style="position:absolute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" path="m,6108l,e" filled="f" strokeweight=".16928mm">
                  <v:path arrowok="t" textboxrect="0,0,0,6108"/>
                </v:shape>
                <v:shape id="Shape 848" o:spid="_x0000_s1033" style="position:absolute;left:30;top:5417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" path="m,l2542033,e" filled="f" strokeweight=".16967mm">
                  <v:path arrowok="t" textboxrect="0,0,2542033,0"/>
                </v:shape>
                <v:shape id="Shape 849" o:spid="_x0000_s1034" style="position:absolute;left:25450;top:5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" path="m,l6095,e" filled="f" strokeweight=".16967mm">
                  <v:path arrowok="t" textboxrect="0,0,6095,0"/>
                </v:shape>
                <v:shape id="Shape 850" o:spid="_x0000_s1035" style="position:absolute;left:25511;top:5417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" path="m,l1418069,e" filled="f" strokeweight=".16967mm">
                  <v:path arrowok="t" textboxrect="0,0,1418069,0"/>
                </v:shape>
                <v:shape id="Shape 851" o:spid="_x0000_s1036" style="position:absolute;left:39723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" path="m,6108l,e" filled="f" strokeweight=".16964mm">
                  <v:path arrowok="t" textboxrect="0,0,0,6108"/>
                </v:shape>
                <v:shape id="Shape 852" o:spid="_x0000_s1037" style="position:absolute;left:39753;top:5417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" path="m,l1184897,e" filled="f" strokeweight=".16967mm">
                  <v:path arrowok="t" textboxrect="0,0,1184897,0"/>
                </v:shape>
                <v:shape id="Shape 853" o:spid="_x0000_s1038" style="position:absolute;left:51602;top:54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" path="m,l6096,e" filled="f" strokeweight=".16967mm">
                  <v:path arrowok="t" textboxrect="0,0,6096,0"/>
                </v:shape>
                <v:shape id="Shape 854" o:spid="_x0000_s1039" style="position:absolute;left:51663;top:5417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" path="m,l1716785,e" filled="f" strokeweight=".16967mm">
                  <v:path arrowok="t" textboxrect="0,0,1716785,0"/>
                </v:shape>
                <v:shape id="Shape 855" o:spid="_x0000_s1040" style="position:absolute;left:68861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" path="m,6108l,e" filled="f" strokeweight=".16931mm">
                  <v:path arrowok="t" textboxrect="0,0,0,6108"/>
                </v:shape>
                <v:shape id="Shape 856" o:spid="_x0000_s1041" style="position:absolute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" path="m,245338l,e" filled="f" strokeweight=".16928mm">
                  <v:path arrowok="t" textboxrect="0,0,0,245338"/>
                </v:shape>
                <v:shape id="Shape 857" o:spid="_x0000_s1042" style="position:absolute;left:25481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" path="m,245338l,e" filled="f" strokeweight=".16967mm">
                  <v:path arrowok="t" textboxrect="0,0,0,245338"/>
                </v:shape>
                <v:shape id="Shape 858" o:spid="_x0000_s1043" style="position:absolute;left:39723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" path="m,245338l,e" filled="f" strokeweight=".16964mm">
                  <v:path arrowok="t" textboxrect="0,0,0,245338"/>
                </v:shape>
                <v:shape id="Shape 859" o:spid="_x0000_s1044" style="position:absolute;left:51633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" path="m,245338l,e" filled="f" strokeweight=".16967mm">
                  <v:path arrowok="t" textboxrect="0,0,0,245338"/>
                </v:shape>
                <v:shape id="Shape 860" o:spid="_x0000_s1045" style="position:absolute;left:68861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" path="m,245338l,e" filled="f" strokeweight=".16931mm">
                  <v:path arrowok="t" textboxrect="0,0,0,245338"/>
                </v:shape>
                <v:shape id="Shape 861" o:spid="_x0000_s1046" style="position:absolute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" path="m,6108l,e" filled="f" strokeweight=".16928mm">
                  <v:path arrowok="t" textboxrect="0,0,0,6108"/>
                </v:shape>
                <v:shape id="Shape 862" o:spid="_x0000_s1047" style="position:absolute;left:30;top:7932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" path="m,l2542033,e" filled="f" strokeweight=".16967mm">
                  <v:path arrowok="t" textboxrect="0,0,2542033,0"/>
                </v:shape>
                <v:shape id="Shape 863" o:spid="_x0000_s1048" style="position:absolute;left:25481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" path="m,6108l,e" filled="f" strokeweight=".16967mm">
                  <v:path arrowok="t" textboxrect="0,0,0,6108"/>
                </v:shape>
                <v:shape id="Shape 864" o:spid="_x0000_s1049" style="position:absolute;left:25511;top:7932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" path="m,l1418069,e" filled="f" strokeweight=".16967mm">
                  <v:path arrowok="t" textboxrect="0,0,1418069,0"/>
                </v:shape>
                <v:shape id="Shape 865" o:spid="_x0000_s1050" style="position:absolute;left:39723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" path="m,6108l,e" filled="f" strokeweight=".16964mm">
                  <v:path arrowok="t" textboxrect="0,0,0,6108"/>
                </v:shape>
                <v:shape id="Shape 866" o:spid="_x0000_s1051" style="position:absolute;left:39753;top:7932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" path="m,l1184897,e" filled="f" strokeweight=".16967mm">
                  <v:path arrowok="t" textboxrect="0,0,1184897,0"/>
                </v:shape>
                <v:shape id="Shape 867" o:spid="_x0000_s1052" style="position:absolute;left:51633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" path="m,6108l,e" filled="f" strokeweight=".16967mm">
                  <v:path arrowok="t" textboxrect="0,0,0,6108"/>
                </v:shape>
                <v:shape id="Shape 868" o:spid="_x0000_s1053" style="position:absolute;left:51663;top:7932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" path="m,l1716785,e" filled="f" strokeweight=".16967mm">
                  <v:path arrowok="t" textboxrect="0,0,1716785,0"/>
                </v:shape>
                <v:shape id="Shape 869" o:spid="_x0000_s1054" style="position:absolute;left:68861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" path="m,6108l,e" filled="f" strokeweight=".16931mm">
                  <v:path arrowok="t" textboxrect="0,0,0,6108"/>
                </v:shape>
                <v:shape id="Shape 870" o:spid="_x0000_s1055" style="position:absolute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" path="m,205739l,e" filled="f" strokeweight=".16928mm">
                  <v:path arrowok="t" textboxrect="0,0,0,205739"/>
                </v:shape>
                <v:shape id="Shape 871" o:spid="_x0000_s1056" style="position:absolute;left:25481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" path="m,205739l,e" filled="f" strokeweight=".16967mm">
                  <v:path arrowok="t" textboxrect="0,0,0,205739"/>
                </v:shape>
                <v:shape id="Shape 872" o:spid="_x0000_s1057" style="position:absolute;left:39723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" path="m,205739l,e" filled="f" strokeweight=".16964mm">
                  <v:path arrowok="t" textboxrect="0,0,0,205739"/>
                </v:shape>
                <v:shape id="Shape 873" o:spid="_x0000_s1058" style="position:absolute;left:51633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" path="m,205739l,e" filled="f" strokeweight=".16967mm">
                  <v:path arrowok="t" textboxrect="0,0,0,205739"/>
                </v:shape>
                <v:shape id="Shape 874" o:spid="_x0000_s1059" style="position:absolute;left:68861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875" o:spid="_x0000_s1060" style="position:absolute;top:10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P5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fT9DW5nwhGQiysAAAD//wMAUEsBAi0AFAAGAAgAAAAhANvh9svuAAAAhQEAABMAAAAAAAAA&#10;AAAAAAAAAAAAAFtDb250ZW50X1R5cGVzXS54bWxQSwECLQAUAAYACAAAACEAWvQsW78AAAAVAQAA&#10;CwAAAAAAAAAAAAAAAAAfAQAAX3JlbHMvLnJlbHNQSwECLQAUAAYACAAAACEAkQpD+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76" o:spid="_x0000_s1061" style="position:absolute;left:30;top:10050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" path="m,l2542033,e" filled="f" strokeweight=".48pt">
                  <v:path arrowok="t" textboxrect="0,0,2542033,0"/>
                </v:shape>
                <v:shape id="Shape 877" o:spid="_x0000_s1062" style="position:absolute;left:25450;top:10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" path="m,l6095,e" filled="f" strokeweight=".48pt">
                  <v:path arrowok="t" textboxrect="0,0,6095,0"/>
                </v:shape>
                <v:shape id="Shape 878" o:spid="_x0000_s1063" style="position:absolute;left:25511;top:10050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" path="m,l1418069,e" filled="f" strokeweight=".48pt">
                  <v:path arrowok="t" textboxrect="0,0,1418069,0"/>
                </v:shape>
                <v:shape id="Shape 879" o:spid="_x0000_s1064" style="position:absolute;left:39692;top:10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" path="m,l6096,e" filled="f" strokeweight=".48pt">
                  <v:path arrowok="t" textboxrect="0,0,6096,0"/>
                </v:shape>
                <v:shape id="Shape 880" o:spid="_x0000_s1065" style="position:absolute;left:39753;top:10050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" path="m,l1184897,e" filled="f" strokeweight=".48pt">
                  <v:path arrowok="t" textboxrect="0,0,1184897,0"/>
                </v:shape>
                <v:shape id="Shape 881" o:spid="_x0000_s1066" style="position:absolute;left:51602;top:10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" path="m,l6096,e" filled="f" strokeweight=".48pt">
                  <v:path arrowok="t" textboxrect="0,0,6096,0"/>
                </v:shape>
                <v:shape id="Shape 882" o:spid="_x0000_s1067" style="position:absolute;left:51663;top:10050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" path="m,l1716785,e" filled="f" strokeweight=".48pt">
                  <v:path arrowok="t" textboxrect="0,0,1716785,0"/>
                </v:shape>
                <v:shape id="Shape 883" o:spid="_x0000_s1068" style="position:absolute;left:68861;top:10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" path="m,6096l,e" filled="f" strokeweight=".16931mm">
                  <v:path arrowok="t" textboxrect="0,0,0,6096"/>
                </v:shape>
                <v:shape id="Shape 884" o:spid="_x0000_s1069" style="position:absolute;top:10081;width:0;height:8915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" path="m,891540l,e" filled="f" strokeweight=".16928mm">
                  <v:path arrowok="t" textboxrect="0,0,0,891540"/>
                </v:shape>
                <v:shape id="Shape 885" o:spid="_x0000_s1070" style="position:absolute;left:68861;top:10081;width:0;height:8915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" path="m,891540l,e" filled="f" strokeweight=".16931mm">
                  <v:path arrowok="t" textboxrect="0,0,0,891540"/>
                </v:shape>
                <v:shape id="Shape 886" o:spid="_x0000_s1071" style="position:absolute;top:18996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" path="m,6084l,e" filled="f" strokeweight=".16928mm">
                  <v:path arrowok="t" textboxrect="0,0,0,6084"/>
                </v:shape>
                <v:shape id="Shape 887" o:spid="_x0000_s1072" style="position:absolute;left:30;top:19027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" path="m,l3255264,e" filled="f" strokeweight=".16931mm">
                  <v:path arrowok="t" textboxrect="0,0,3255264,0"/>
                </v:shape>
                <v:shape id="Shape 888" o:spid="_x0000_s1073" style="position:absolute;left:32583;top:190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" path="m,l6097,e" filled="f" strokeweight=".16931mm">
                  <v:path arrowok="t" textboxrect="0,0,6097,0"/>
                </v:shape>
                <v:shape id="Shape 889" o:spid="_x0000_s1074" style="position:absolute;left:32644;top:19027;width:36187;height:0;visibility:visible;mso-wrap-style:square;v-text-anchor:top" coordsize="361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" path="m,l3618738,e" filled="f" strokeweight=".16931mm">
                  <v:path arrowok="t" textboxrect="0,0,3618738,0"/>
                </v:shape>
                <v:shape id="Shape 890" o:spid="_x0000_s1075" style="position:absolute;left:68861;top:18996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" path="m,6084l,e" filled="f" strokeweight=".16931mm">
                  <v:path arrowok="t" textboxrect="0,0,0,6084"/>
                </v:shape>
                <v:shape id="Shape 891" o:spid="_x0000_s1076" style="position:absolute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" path="m,321575l,e" filled="f" strokeweight=".16928mm">
                  <v:path arrowok="t" textboxrect="0,0,0,321575"/>
                </v:shape>
                <v:shape id="Shape 892" o:spid="_x0000_s1077" style="position:absolute;left:32613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" path="m,321575l,e" filled="f" strokeweight=".16967mm">
                  <v:path arrowok="t" textboxrect="0,0,0,321575"/>
                </v:shape>
                <v:shape id="Shape 893" o:spid="_x0000_s1078" style="position:absolute;left:68861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" path="m,321575l,e" filled="f" strokeweight=".16931mm">
                  <v:path arrowok="t" textboxrect="0,0,0,321575"/>
                </v:shape>
                <v:shape id="Shape 894" o:spid="_x0000_s1079" style="position:absolute;top:22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5" o:spid="_x0000_s1080" style="position:absolute;left:30;top:22303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" path="m,l3255264,e" filled="f" strokeweight=".16936mm">
                  <v:path arrowok="t" textboxrect="0,0,3255264,0"/>
                </v:shape>
                <v:shape id="Shape 896" o:spid="_x0000_s1081" style="position:absolute;left:32583;top:223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" path="m,l6097,e" filled="f" strokeweight=".16936mm">
                  <v:path arrowok="t" textboxrect="0,0,6097,0"/>
                </v:shape>
                <v:shape id="Shape 897" o:spid="_x0000_s1082" style="position:absolute;left:32644;top:22303;width:36187;height:0;visibility:visible;mso-wrap-style:square;v-text-anchor:top" coordsize="361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" path="m,l3618738,e" filled="f" strokeweight=".16936mm">
                  <v:path arrowok="t" textboxrect="0,0,3618738,0"/>
                </v:shape>
                <v:shape id="Shape 898" o:spid="_x0000_s1083" style="position:absolute;left:68861;top:22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1s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bXpTDoCcvkGAAD//wMAUEsBAi0AFAAGAAgAAAAhANvh9svuAAAAhQEAABMAAAAAAAAAAAAAAAAA&#10;AAAAAFtDb250ZW50X1R5cGVzXS54bWxQSwECLQAUAAYACAAAACEAWvQsW78AAAAVAQAACwAAAAAA&#10;AAAAAAAAAAAfAQAAX3JlbHMvLnJlbHNQSwECLQAUAAYACAAAACEADKLNbMAAAADcAAAADwAAAAAA&#10;AAAAAAAAAAAHAgAAZHJzL2Rvd25yZXYueG1sUEsFBgAAAAADAAMAtwAAAPQCAAAAAA==&#10;" path="m,6096l,e" filled="f" strokeweight=".16931mm">
                  <v:path arrowok="t" textboxrect="0,0,0,6096"/>
                </v:shape>
                <v:shape id="Shape 899" o:spid="_x0000_s1084" style="position:absolute;top:22334;width:0;height:3604;visibility:visible;mso-wrap-style:square;v-text-anchor:top" coordsize="0,3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" path="m,360413l,e" filled="f" strokeweight=".16928mm">
                  <v:path arrowok="t" textboxrect="0,0,0,360413"/>
                </v:shape>
                <v:shape id="Shape 900" o:spid="_x0000_s1085" style="position:absolute;left:32613;top:22334;width:0;height:3604;visibility:visible;mso-wrap-style:square;v-text-anchor:top" coordsize="0,3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" path="m,360425l,e" filled="f" strokeweight=".16967mm">
                  <v:path arrowok="t" textboxrect="0,0,0,360425"/>
                </v:shape>
                <v:shape id="Shape 901" o:spid="_x0000_s1086" style="position:absolute;left:68861;top:22334;width:0;height:3604;visibility:visible;mso-wrap-style:square;v-text-anchor:top" coordsize="0,3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" path="m,360413l,e" filled="f" strokeweight=".16931mm">
                  <v:path arrowok="t" textboxrect="0,0,0,360413"/>
                </v:shape>
                <v:shape id="Shape 902" o:spid="_x0000_s1087" style="position:absolute;top:259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" path="m,6108l,e" filled="f" strokeweight=".16928mm">
                  <v:path arrowok="t" textboxrect="0,0,0,6108"/>
                </v:shape>
                <v:shape id="Shape 903" o:spid="_x0000_s1088" style="position:absolute;left:30;top:25968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" path="m,l3255264,e" filled="f" strokeweight=".16967mm">
                  <v:path arrowok="t" textboxrect="0,0,3255264,0"/>
                </v:shape>
                <v:shape id="Shape 904" o:spid="_x0000_s1089" style="position:absolute;left:32583;top:259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" path="m,l6097,e" filled="f" strokeweight=".16967mm">
                  <v:path arrowok="t" textboxrect="0,0,6097,0"/>
                </v:shape>
                <v:shape id="Shape 905" o:spid="_x0000_s1090" style="position:absolute;left:32644;top:25968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" path="m,l3281159,e" filled="f" strokeweight=".16967mm">
                  <v:path arrowok="t" textboxrect="0,0,3281159,0"/>
                </v:shape>
                <v:shape id="Shape 906" o:spid="_x0000_s1091" style="position:absolute;left:65455;top:25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" path="m,l6096,e" filled="f" strokeweight=".16967mm">
                  <v:path arrowok="t" textboxrect="0,0,6096,0"/>
                </v:shape>
                <v:shape id="Shape 907" o:spid="_x0000_s1092" style="position:absolute;left:65516;top:25968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08" o:spid="_x0000_s1093" style="position:absolute;left:68861;top:259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" path="m,6108l,e" filled="f" strokeweight=".16931mm">
                  <v:path arrowok="t" textboxrect="0,0,0,6108"/>
                </v:shape>
                <v:shape id="Shape 909" o:spid="_x0000_s1094" style="position:absolute;top:25999;width:0;height:3208;visibility:visible;mso-wrap-style:square;v-text-anchor:top" coordsize="0,3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" path="m,320776l,e" filled="f" strokeweight=".16928mm">
                  <v:path arrowok="t" textboxrect="0,0,0,320776"/>
                </v:shape>
                <v:shape id="Shape 910" o:spid="_x0000_s1095" style="position:absolute;left:32613;top:25999;width:0;height:3208;visibility:visible;mso-wrap-style:square;v-text-anchor:top" coordsize="0,3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" path="m,320789l,e" filled="f" strokeweight=".16967mm">
                  <v:path arrowok="t" textboxrect="0,0,0,320789"/>
                </v:shape>
                <v:shape id="Shape 911" o:spid="_x0000_s1096" style="position:absolute;left:65486;top:25999;width:0;height:3208;visibility:visible;mso-wrap-style:square;v-text-anchor:top" coordsize="0,3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" path="m,320789l,e" filled="f" strokeweight=".16967mm">
                  <v:path arrowok="t" textboxrect="0,0,0,320789"/>
                </v:shape>
                <v:shape id="Shape 912" o:spid="_x0000_s1097" style="position:absolute;left:68861;top:25999;width:0;height:3208;visibility:visible;mso-wrap-style:square;v-text-anchor:top" coordsize="0,3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" path="m,320776l,e" filled="f" strokeweight=".16931mm">
                  <v:path arrowok="t" textboxrect="0,0,0,320776"/>
                </v:shape>
                <v:shape id="Shape 913" o:spid="_x0000_s1098" style="position:absolute;top:292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" path="m,6108l,e" filled="f" strokeweight=".16928mm">
                  <v:path arrowok="t" textboxrect="0,0,0,6108"/>
                </v:shape>
                <v:shape id="Shape 914" o:spid="_x0000_s1099" style="position:absolute;left:32583;top:292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" path="m,l6097,e" filled="f" strokeweight=".16967mm">
                  <v:path arrowok="t" textboxrect="0,0,6097,0"/>
                </v:shape>
                <v:shape id="Shape 915" o:spid="_x0000_s1100" style="position:absolute;left:32644;top:2923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" path="m,l3281159,e" filled="f" strokeweight=".16967mm">
                  <v:path arrowok="t" textboxrect="0,0,3281159,0"/>
                </v:shape>
                <v:shape id="Shape 916" o:spid="_x0000_s1101" style="position:absolute;left:65455;top:292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" path="m,l6096,e" filled="f" strokeweight=".16967mm">
                  <v:path arrowok="t" textboxrect="0,0,6096,0"/>
                </v:shape>
                <v:shape id="Shape 917" o:spid="_x0000_s1102" style="position:absolute;left:65516;top:2923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18" o:spid="_x0000_s1103" style="position:absolute;left:68861;top:292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" path="m,6108l,e" filled="f" strokeweight=".16931mm">
                  <v:path arrowok="t" textboxrect="0,0,0,6108"/>
                </v:shape>
                <v:shape id="Shape 919" o:spid="_x0000_s1104" style="position:absolute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" path="m,321564l,e" filled="f" strokeweight=".16928mm">
                  <v:path arrowok="t" textboxrect="0,0,0,321564"/>
                </v:shape>
                <v:shape id="Shape 920" o:spid="_x0000_s1105" style="position:absolute;left:32613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" path="m,321564l,e" filled="f" strokeweight=".16967mm">
                  <v:path arrowok="t" textboxrect="0,0,0,321564"/>
                </v:shape>
                <v:shape id="Shape 921" o:spid="_x0000_s1106" style="position:absolute;left:65486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" path="m,321564l,e" filled="f" strokeweight=".16967mm">
                  <v:path arrowok="t" textboxrect="0,0,0,321564"/>
                </v:shape>
                <v:shape id="Shape 922" o:spid="_x0000_s1107" style="position:absolute;left:68861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923" o:spid="_x0000_s1108" style="position:absolute;top:3248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" path="m,6083l,e" filled="f" strokeweight=".16928mm">
                  <v:path arrowok="t" textboxrect="0,0,0,6083"/>
                </v:shape>
                <v:shape id="Shape 924" o:spid="_x0000_s1109" style="position:absolute;left:32583;top:325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" path="m,l6097,e" filled="f" strokeweight=".48pt">
                  <v:path arrowok="t" textboxrect="0,0,6097,0"/>
                </v:shape>
                <v:shape id="Shape 925" o:spid="_x0000_s1110" style="position:absolute;left:32644;top:32514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" path="m,l3281159,e" filled="f" strokeweight=".48pt">
                  <v:path arrowok="t" textboxrect="0,0,3281159,0"/>
                </v:shape>
                <v:shape id="Shape 926" o:spid="_x0000_s1111" style="position:absolute;left:65455;top:32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" path="m,l6096,e" filled="f" strokeweight=".48pt">
                  <v:path arrowok="t" textboxrect="0,0,6096,0"/>
                </v:shape>
                <v:shape id="Shape 927" o:spid="_x0000_s1112" style="position:absolute;left:65516;top:32514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" path="m,l331469,e" filled="f" strokeweight=".48pt">
                  <v:path arrowok="t" textboxrect="0,0,331469,0"/>
                </v:shape>
                <v:shape id="Shape 928" o:spid="_x0000_s1113" style="position:absolute;left:68861;top:3248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" path="m,6083l,e" filled="f" strokeweight=".16931mm">
                  <v:path arrowok="t" textboxrect="0,0,0,6083"/>
                </v:shape>
                <v:shape id="Shape 929" o:spid="_x0000_s1114" style="position:absolute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" path="m,321576l,e" filled="f" strokeweight=".16928mm">
                  <v:path arrowok="t" textboxrect="0,0,0,321576"/>
                </v:shape>
                <v:shape id="Shape 930" o:spid="_x0000_s1115" style="position:absolute;left:32613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" path="m,321576l,e" filled="f" strokeweight=".16967mm">
                  <v:path arrowok="t" textboxrect="0,0,0,321576"/>
                </v:shape>
                <v:shape id="Shape 931" o:spid="_x0000_s1116" style="position:absolute;left:65486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" path="m,321576l,e" filled="f" strokeweight=".16967mm">
                  <v:path arrowok="t" textboxrect="0,0,0,321576"/>
                </v:shape>
                <v:shape id="Shape 932" o:spid="_x0000_s1117" style="position:absolute;left:68861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" path="m,321576l,e" filled="f" strokeweight=".16931mm">
                  <v:path arrowok="t" textboxrect="0,0,0,321576"/>
                </v:shape>
                <v:shape id="Shape 933" o:spid="_x0000_s1118" style="position:absolute;top:3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ly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" path="m,6095l,e" filled="f" strokeweight=".16928mm">
                  <v:path arrowok="t" textboxrect="0,0,0,6095"/>
                </v:shape>
                <v:shape id="Shape 934" o:spid="_x0000_s1119" style="position:absolute;left:32583;top:357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" path="m,l6097,e" filled="f" strokeweight=".16931mm">
                  <v:path arrowok="t" textboxrect="0,0,6097,0"/>
                </v:shape>
                <v:shape id="Shape 935" o:spid="_x0000_s1120" style="position:absolute;left:32644;top:35791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" path="m,l3281159,e" filled="f" strokeweight=".16931mm">
                  <v:path arrowok="t" textboxrect="0,0,3281159,0"/>
                </v:shape>
                <v:shape id="Shape 936" o:spid="_x0000_s1121" style="position:absolute;left:65455;top:35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122" style="position:absolute;left:65516;top:35791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" path="m,l331469,e" filled="f" strokeweight=".16931mm">
                  <v:path arrowok="t" textboxrect="0,0,331469,0"/>
                </v:shape>
                <v:shape id="Shape 938" o:spid="_x0000_s1123" style="position:absolute;left:68861;top:3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e0r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wXue1qYz6QjIxR8AAAD//wMAUEsBAi0AFAAGAAgAAAAhANvh9svuAAAAhQEAABMAAAAAAAAAAAAA&#10;AAAAAAAAAFtDb250ZW50X1R5cGVzXS54bWxQSwECLQAUAAYACAAAACEAWvQsW78AAAAVAQAACwAA&#10;AAAAAAAAAAAAAAAfAQAAX3JlbHMvLnJlbHNQSwECLQAUAAYACAAAACEAZtHtK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39" o:spid="_x0000_s1124" style="position:absolute;top:35821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" path="m,321551l,e" filled="f" strokeweight=".16928mm">
                  <v:path arrowok="t" textboxrect="0,0,0,321551"/>
                </v:shape>
                <v:shape id="Shape 940" o:spid="_x0000_s1125" style="position:absolute;left:32613;top:35821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" path="m,321564l,e" filled="f" strokeweight=".16967mm">
                  <v:path arrowok="t" textboxrect="0,0,0,321564"/>
                </v:shape>
                <v:shape id="Shape 941" o:spid="_x0000_s1126" style="position:absolute;left:65486;top:35821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" path="m,321564l,e" filled="f" strokeweight=".16967mm">
                  <v:path arrowok="t" textboxrect="0,0,0,321564"/>
                </v:shape>
                <v:shape id="Shape 942" o:spid="_x0000_s1127" style="position:absolute;left:68861;top:35821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" path="m,321551l,e" filled="f" strokeweight=".16931mm">
                  <v:path arrowok="t" textboxrect="0,0,0,321551"/>
                </v:shape>
                <v:shape id="Shape 943" o:spid="_x0000_s1128" style="position:absolute;top:390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" path="m,6108l,e" filled="f" strokeweight=".16928mm">
                  <v:path arrowok="t" textboxrect="0,0,0,6108"/>
                </v:shape>
                <v:shape id="Shape 944" o:spid="_x0000_s1129" style="position:absolute;left:32583;top:390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" path="m,l6097,e" filled="f" strokeweight=".16967mm">
                  <v:path arrowok="t" textboxrect="0,0,6097,0"/>
                </v:shape>
                <v:shape id="Shape 945" o:spid="_x0000_s1130" style="position:absolute;left:32644;top:3906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" path="m,l3281159,e" filled="f" strokeweight=".16967mm">
                  <v:path arrowok="t" textboxrect="0,0,3281159,0"/>
                </v:shape>
                <v:shape id="Shape 946" o:spid="_x0000_s1131" style="position:absolute;left:65455;top:390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" path="m,l6096,e" filled="f" strokeweight=".16967mm">
                  <v:path arrowok="t" textboxrect="0,0,6096,0"/>
                </v:shape>
                <v:shape id="Shape 947" o:spid="_x0000_s1132" style="position:absolute;left:65516;top:3906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48" o:spid="_x0000_s1133" style="position:absolute;left:68861;top:390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" path="m,6108l,e" filled="f" strokeweight=".16931mm">
                  <v:path arrowok="t" textboxrect="0,0,0,6108"/>
                </v:shape>
                <v:shape id="Shape 949" o:spid="_x0000_s1134" style="position:absolute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" path="m,482345l,e" filled="f" strokeweight=".16928mm">
                  <v:path arrowok="t" textboxrect="0,0,0,482345"/>
                </v:shape>
                <v:shape id="Shape 950" o:spid="_x0000_s1135" style="position:absolute;left:32613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" path="m,482345l,e" filled="f" strokeweight=".16967mm">
                  <v:path arrowok="t" textboxrect="0,0,0,482345"/>
                </v:shape>
                <v:shape id="Shape 951" o:spid="_x0000_s1136" style="position:absolute;left:65486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" path="m,482345l,e" filled="f" strokeweight=".16967mm">
                  <v:path arrowok="t" textboxrect="0,0,0,482345"/>
                </v:shape>
                <v:shape id="Shape 952" o:spid="_x0000_s1137" style="position:absolute;left:68861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" path="m,482345l,e" filled="f" strokeweight=".16931mm">
                  <v:path arrowok="t" textboxrect="0,0,0,482345"/>
                </v:shape>
                <v:shape id="Shape 953" o:spid="_x0000_s1138" style="position:absolute;top:439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" path="m,6094l,e" filled="f" strokeweight=".16928mm">
                  <v:path arrowok="t" textboxrect="0,0,0,6094"/>
                </v:shape>
                <v:shape id="Shape 954" o:spid="_x0000_s1139" style="position:absolute;left:32583;top:439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" path="m,l6097,e" filled="f" strokeweight=".16928mm">
                  <v:path arrowok="t" textboxrect="0,0,6097,0"/>
                </v:shape>
                <v:shape id="Shape 955" o:spid="_x0000_s1140" style="position:absolute;left:32644;top:43952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" path="m,l3281159,e" filled="f" strokeweight=".16928mm">
                  <v:path arrowok="t" textboxrect="0,0,3281159,0"/>
                </v:shape>
                <v:shape id="Shape 956" o:spid="_x0000_s1141" style="position:absolute;left:65455;top:43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F0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AtNEXTHAAAA3AAA&#10;AA8AAAAAAAAAAAAAAAAABwIAAGRycy9kb3ducmV2LnhtbFBLBQYAAAAAAwADALcAAAD7AgAAAAA=&#10;" path="m,l6096,e" filled="f" strokeweight=".16928mm">
                  <v:path arrowok="t" textboxrect="0,0,6096,0"/>
                </v:shape>
                <v:shape id="Shape 957" o:spid="_x0000_s1142" style="position:absolute;left:65516;top:43952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" path="m,l331469,e" filled="f" strokeweight=".16928mm">
                  <v:path arrowok="t" textboxrect="0,0,331469,0"/>
                </v:shape>
                <v:shape id="Shape 958" o:spid="_x0000_s1143" style="position:absolute;left:68831;top:43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wv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iRy8L8MAAADcAAAADwAA&#10;AAAAAAAAAAAAAAAHAgAAZHJzL2Rvd25yZXYueG1sUEsFBgAAAAADAAMAtwAAAPcCAAAAAA==&#10;" path="m,l6095,e" filled="f" strokeweight=".16928mm">
                  <v:path arrowok="t" textboxrect="0,0,6095,0"/>
                </v:shape>
                <v:shape id="Shape 959" o:spid="_x0000_s1144" style="position:absolute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" path="m,482345l,e" filled="f" strokeweight=".16928mm">
                  <v:path arrowok="t" textboxrect="0,0,0,482345"/>
                </v:shape>
                <v:shape id="Shape 960" o:spid="_x0000_s1145" style="position:absolute;left:32613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" path="m,482345l,e" filled="f" strokeweight=".16967mm">
                  <v:path arrowok="t" textboxrect="0,0,0,482345"/>
                </v:shape>
                <v:shape id="Shape 961" o:spid="_x0000_s1146" style="position:absolute;left:65486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" path="m,482345l,e" filled="f" strokeweight=".16967mm">
                  <v:path arrowok="t" textboxrect="0,0,0,482345"/>
                </v:shape>
                <v:shape id="Shape 962" o:spid="_x0000_s1147" style="position:absolute;left:68861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" path="m,482345l,e" filled="f" strokeweight=".16931mm">
                  <v:path arrowok="t" textboxrect="0,0,0,482345"/>
                </v:shape>
                <v:shape id="Shape 963" o:spid="_x0000_s1148" style="position:absolute;top:4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Zv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yySG/zPhCMj1AwAA//8DAFBLAQItABQABgAIAAAAIQDb4fbL7gAAAIUBAAATAAAAAAAAAAAA&#10;AAAAAAAAAABbQ29udGVudF9UeXBlc10ueG1sUEsBAi0AFAAGAAgAAAAhAFr0LFu/AAAAFQEAAAsA&#10;AAAAAAAAAAAAAAAAHwEAAF9yZWxzLy5yZWxzUEsBAi0AFAAGAAgAAAAhACad5m/EAAAA3AAAAA8A&#10;AAAAAAAAAAAAAAAABwIAAGRycy9kb3ducmV2LnhtbFBLBQYAAAAAAwADALcAAAD4AgAAAAA=&#10;" path="m,6095l,e" filled="f" strokeweight=".16928mm">
                  <v:path arrowok="t" textboxrect="0,0,0,6095"/>
                </v:shape>
                <v:shape id="Shape 964" o:spid="_x0000_s1149" style="position:absolute;left:32583;top:488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" path="m,l6097,e" filled="f" strokeweight=".16931mm">
                  <v:path arrowok="t" textboxrect="0,0,6097,0"/>
                </v:shape>
                <v:shape id="Shape 965" o:spid="_x0000_s1150" style="position:absolute;left:32644;top:48836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" path="m,l3281159,e" filled="f" strokeweight=".16931mm">
                  <v:path arrowok="t" textboxrect="0,0,3281159,0"/>
                </v:shape>
                <v:shape id="Shape 966" o:spid="_x0000_s1151" style="position:absolute;left:65455;top:48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6Z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C6Xg/0w8AnL9AAAA//8DAFBLAQItABQABgAIAAAAIQDb4fbL7gAAAIUBAAATAAAAAAAAAAAA&#10;AAAAAAAAAABbQ29udGVudF9UeXBlc10ueG1sUEsBAi0AFAAGAAgAAAAhAFr0LFu/AAAAFQEAAAsA&#10;AAAAAAAAAAAAAAAAHwEAAF9yZWxzLy5yZWxzUEsBAi0AFAAGAAgAAAAhAAVL3pnEAAAA3AAAAA8A&#10;AAAAAAAAAAAAAAAABwIAAGRycy9kb3ducmV2LnhtbFBLBQYAAAAAAwADALcAAAD4AgAAAAA=&#10;" path="m,l6096,e" filled="f" strokeweight=".16931mm">
                  <v:path arrowok="t" textboxrect="0,0,6096,0"/>
                </v:shape>
                <v:shape id="Shape 967" o:spid="_x0000_s1152" style="position:absolute;left:65516;top:48836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" path="m,l331469,e" filled="f" strokeweight=".16931mm">
                  <v:path arrowok="t" textboxrect="0,0,331469,0"/>
                </v:shape>
                <v:shape id="Shape 968" o:spid="_x0000_s1153" style="position:absolute;left:68861;top:4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I2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B1YsI2wgAAANwAAAAPAAAA&#10;AAAAAAAAAAAAAAcCAABkcnMvZG93bnJldi54bWxQSwUGAAAAAAMAAwC3AAAA9gIAAAAA&#10;" path="m,6095l,e" filled="f" strokeweight=".16931mm">
                  <v:path arrowok="t" textboxrect="0,0,0,6095"/>
                </v:shape>
                <v:shape id="Shape 969" o:spid="_x0000_s1154" style="position:absolute;top:48867;width:0;height:2880;visibility:visible;mso-wrap-style:square;v-text-anchor:top" coordsize="0,2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" path="m,288023l,e" filled="f" strokeweight=".16928mm">
                  <v:path arrowok="t" textboxrect="0,0,0,288023"/>
                </v:shape>
                <v:shape id="Shape 970" o:spid="_x0000_s1155" style="position:absolute;left:32613;top:48867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" path="m,288036l,e" filled="f" strokeweight=".16967mm">
                  <v:path arrowok="t" textboxrect="0,0,0,288036"/>
                </v:shape>
                <v:shape id="Shape 971" o:spid="_x0000_s1156" style="position:absolute;left:65486;top:48867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72" o:spid="_x0000_s1157" style="position:absolute;left:68861;top:48867;width:0;height:2880;visibility:visible;mso-wrap-style:square;v-text-anchor:top" coordsize="0,2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" path="m,288023l,e" filled="f" strokeweight=".16931mm">
                  <v:path arrowok="t" textboxrect="0,0,0,288023"/>
                </v:shape>
                <v:shape id="Shape 973" o:spid="_x0000_s1158" style="position:absolute;top:517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" path="m,6108l,e" filled="f" strokeweight=".16928mm">
                  <v:path arrowok="t" textboxrect="0,0,0,6108"/>
                </v:shape>
                <v:shape id="Shape 974" o:spid="_x0000_s1159" style="position:absolute;left:32583;top:517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" path="m,l6097,e" filled="f" strokeweight=".16967mm">
                  <v:path arrowok="t" textboxrect="0,0,6097,0"/>
                </v:shape>
                <v:shape id="Shape 975" o:spid="_x0000_s1160" style="position:absolute;left:32644;top:5177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" path="m,l3281159,e" filled="f" strokeweight=".16967mm">
                  <v:path arrowok="t" textboxrect="0,0,3281159,0"/>
                </v:shape>
                <v:shape id="Shape 976" o:spid="_x0000_s1161" style="position:absolute;left:65455;top:51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" path="m,l6096,e" filled="f" strokeweight=".16967mm">
                  <v:path arrowok="t" textboxrect="0,0,6096,0"/>
                </v:shape>
                <v:shape id="Shape 977" o:spid="_x0000_s1162" style="position:absolute;left:65516;top:5177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" path="m,l331469,e" filled="f" strokeweight=".16967mm">
                  <v:path arrowok="t" textboxrect="0,0,331469,0"/>
                </v:shape>
                <v:shape id="Shape 978" o:spid="_x0000_s1163" style="position:absolute;left:68861;top:517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" path="m,6108l,e" filled="f" strokeweight=".16931mm">
                  <v:path arrowok="t" textboxrect="0,0,0,6108"/>
                </v:shape>
                <v:shape id="Shape 979" o:spid="_x0000_s1164" style="position:absolute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" path="m,288036l,e" filled="f" strokeweight=".16928mm">
                  <v:path arrowok="t" textboxrect="0,0,0,288036"/>
                </v:shape>
                <v:shape id="Shape 980" o:spid="_x0000_s1165" style="position:absolute;top:546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" path="m,6097l,e" filled="f" strokeweight=".16928mm">
                  <v:path arrowok="t" textboxrect="0,0,0,6097"/>
                </v:shape>
                <v:shape id="Shape 981" o:spid="_x0000_s1166" style="position:absolute;left:30;top:54719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" path="m,l3255264,e" filled="f" strokeweight=".16936mm">
                  <v:path arrowok="t" textboxrect="0,0,3255264,0"/>
                </v:shape>
                <v:shape id="Shape 982" o:spid="_x0000_s1167" style="position:absolute;left:32613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83" o:spid="_x0000_s1168" style="position:absolute;left:32583;top:547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" path="m,l6097,e" filled="f" strokeweight=".16936mm">
                  <v:path arrowok="t" textboxrect="0,0,6097,0"/>
                </v:shape>
                <v:shape id="Shape 984" o:spid="_x0000_s1169" style="position:absolute;left:32644;top:54719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" path="m,l3281159,e" filled="f" strokeweight=".16936mm">
                  <v:path arrowok="t" textboxrect="0,0,3281159,0"/>
                </v:shape>
                <v:shape id="Shape 985" o:spid="_x0000_s1170" style="position:absolute;left:65486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86" o:spid="_x0000_s1171" style="position:absolute;left:65455;top:547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" path="m,l6096,e" filled="f" strokeweight=".16936mm">
                  <v:path arrowok="t" textboxrect="0,0,6096,0"/>
                </v:shape>
                <v:shape id="Shape 987" o:spid="_x0000_s1172" style="position:absolute;left:65516;top:54719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" path="m,l331469,e" filled="f" strokeweight=".16936mm">
                  <v:path arrowok="t" textboxrect="0,0,331469,0"/>
                </v:shape>
                <v:shape id="Shape 988" o:spid="_x0000_s1173" style="position:absolute;left:68861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" path="m,288036l,e" filled="f" strokeweight=".16931mm">
                  <v:path arrowok="t" textboxrect="0,0,0,288036"/>
                </v:shape>
                <v:shape id="Shape 989" o:spid="_x0000_s1174" style="position:absolute;left:68861;top:546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</w:p>
    <w:p w:rsidR="005928E7" w:rsidRDefault="004A566C">
      <w:pPr>
        <w:widowControl w:val="0"/>
        <w:spacing w:before="38" w:line="240" w:lineRule="auto"/>
        <w:ind w:left="1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(</w:t>
      </w:r>
      <w:proofErr w:type="gramStart"/>
      <w:r>
        <w:rPr>
          <w:rFonts w:ascii="Arial" w:eastAsia="Arial" w:hAnsi="Arial" w:cs="Arial"/>
          <w:color w:val="000000"/>
          <w:w w:val="99"/>
        </w:rPr>
        <w:t>These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approved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om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issi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Racial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Equal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proofErr w:type="gramEnd"/>
      <w:r>
        <w:rPr>
          <w:rFonts w:ascii="Arial" w:eastAsia="Arial" w:hAnsi="Arial" w:cs="Arial"/>
          <w:color w:val="000000"/>
          <w:w w:val="99"/>
        </w:rPr>
        <w:t>)</w:t>
      </w:r>
    </w:p>
    <w:p w:rsidR="005928E7" w:rsidRDefault="005928E7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4127"/>
          <w:tab w:val="left" w:pos="6368"/>
          <w:tab w:val="left" w:pos="8244"/>
        </w:tabs>
        <w:spacing w:line="240" w:lineRule="auto"/>
        <w:ind w:left="1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hni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rig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  <w:w w:val="99"/>
        </w:rPr>
        <w:t>Gend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  <w:w w:val="99"/>
        </w:rPr>
        <w:t>Ag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  <w:w w:val="99"/>
        </w:rPr>
        <w:t>Religio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</w:t>
      </w:r>
      <w:r>
        <w:rPr>
          <w:rFonts w:ascii="Arial" w:eastAsia="Arial" w:hAnsi="Arial" w:cs="Arial"/>
          <w:color w:val="000000"/>
          <w:spacing w:val="-1"/>
          <w:w w:val="99"/>
        </w:rPr>
        <w:t>elie</w:t>
      </w:r>
      <w:r>
        <w:rPr>
          <w:rFonts w:ascii="Arial" w:eastAsia="Arial" w:hAnsi="Arial" w:cs="Arial"/>
          <w:color w:val="000000"/>
        </w:rPr>
        <w:t>f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sab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ity</w:t>
      </w:r>
    </w:p>
    <w:p w:rsidR="005928E7" w:rsidRDefault="004A566C">
      <w:pPr>
        <w:widowControl w:val="0"/>
        <w:spacing w:before="39" w:line="242" w:lineRule="auto"/>
        <w:ind w:left="113" w:righ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Appli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rom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disabled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people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welcome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sabl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applican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</w:rPr>
        <w:t>who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mee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minimum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Cr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eria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guaran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ie</w:t>
      </w:r>
      <w:r>
        <w:rPr>
          <w:rFonts w:ascii="Arial" w:eastAsia="Arial" w:hAnsi="Arial" w:cs="Arial"/>
          <w:color w:val="000000"/>
          <w:spacing w:val="-1"/>
          <w:w w:val="99"/>
        </w:rPr>
        <w:t>w</w:t>
      </w:r>
      <w:proofErr w:type="gram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wan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en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ure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disab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people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considered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equal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ba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provid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appropria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access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equipmen</w:t>
      </w:r>
      <w:r>
        <w:rPr>
          <w:rFonts w:ascii="Arial" w:eastAsia="Arial" w:hAnsi="Arial" w:cs="Arial"/>
          <w:color w:val="000000"/>
        </w:rPr>
        <w:t xml:space="preserve">t. </w:t>
      </w:r>
      <w:r>
        <w:rPr>
          <w:rFonts w:ascii="Arial" w:eastAsia="Arial" w:hAnsi="Arial" w:cs="Arial"/>
          <w:color w:val="000000"/>
          <w:w w:val="99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help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do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his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answer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oll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wing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ques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Do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you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co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s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der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yo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u</w:t>
      </w:r>
      <w:r>
        <w:rPr>
          <w:rFonts w:ascii="Arial" w:eastAsia="Arial" w:hAnsi="Arial" w:cs="Arial"/>
          <w:b/>
          <w:bCs/>
          <w:color w:val="000000"/>
          <w:w w:val="99"/>
        </w:rPr>
        <w:t>rse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w w:val="99"/>
        </w:rPr>
        <w:t>f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to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be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sab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  <w:w w:val="99"/>
        </w:rPr>
        <w:t>ed?</w:t>
      </w:r>
    </w:p>
    <w:p w:rsidR="005928E7" w:rsidRDefault="005928E7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ectPr w:rsidR="005928E7">
          <w:pgSz w:w="11900" w:h="16839"/>
          <w:pgMar w:top="1134" w:right="341" w:bottom="0" w:left="705" w:header="0" w:footer="0" w:gutter="0"/>
          <w:cols w:space="708"/>
        </w:sectPr>
      </w:pPr>
    </w:p>
    <w:p w:rsidR="005928E7" w:rsidRDefault="004A566C">
      <w:pPr>
        <w:widowControl w:val="0"/>
        <w:spacing w:line="240" w:lineRule="auto"/>
        <w:ind w:left="113" w:right="-3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(</w:t>
      </w:r>
      <w:proofErr w:type="gramStart"/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YES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ny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would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like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abou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disabili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y?)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left="113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rrange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ollowing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ava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labl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called</w:t>
      </w:r>
      <w:proofErr w:type="gramEnd"/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erview?</w:t>
      </w:r>
    </w:p>
    <w:p w:rsidR="005928E7" w:rsidRDefault="004A566C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5928E7" w:rsidRDefault="005928E7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5175"/>
        </w:tabs>
        <w:spacing w:line="335" w:lineRule="auto"/>
        <w:ind w:right="219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w w:val="99"/>
          <w:position w:val="13"/>
        </w:rPr>
        <w:t>Accessible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car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parking</w:t>
      </w:r>
      <w:r>
        <w:rPr>
          <w:rFonts w:ascii="Arial" w:eastAsia="Arial" w:hAnsi="Arial" w:cs="Arial"/>
          <w:color w:val="000000"/>
          <w:position w:val="13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Ass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  <w:position w:val="-13"/>
        </w:rPr>
        <w:t>i</w:t>
      </w:r>
      <w:proofErr w:type="spellEnd"/>
      <w:r>
        <w:rPr>
          <w:rFonts w:ascii="Arial" w:eastAsia="Arial" w:hAnsi="Arial" w:cs="Arial"/>
          <w:color w:val="000000"/>
          <w:w w:val="99"/>
          <w:position w:val="13"/>
        </w:rPr>
        <w:t>s</w:t>
      </w:r>
      <w:r>
        <w:rPr>
          <w:rFonts w:ascii="Arial" w:eastAsia="Arial" w:hAnsi="Arial" w:cs="Arial"/>
          <w:color w:val="000000"/>
          <w:position w:val="13"/>
        </w:rPr>
        <w:t>t</w:t>
      </w:r>
      <w:r>
        <w:rPr>
          <w:rFonts w:ascii="Arial" w:eastAsia="Arial" w:hAnsi="Arial" w:cs="Arial"/>
          <w:color w:val="000000"/>
          <w:w w:val="99"/>
          <w:position w:val="13"/>
        </w:rPr>
        <w:t>ance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in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and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ou</w:t>
      </w:r>
      <w:r>
        <w:rPr>
          <w:rFonts w:ascii="Arial" w:eastAsia="Arial" w:hAnsi="Arial" w:cs="Arial"/>
          <w:color w:val="000000"/>
          <w:position w:val="13"/>
        </w:rPr>
        <w:t xml:space="preserve">t </w:t>
      </w:r>
      <w:r>
        <w:rPr>
          <w:rFonts w:ascii="Arial" w:eastAsia="Arial" w:hAnsi="Arial" w:cs="Arial"/>
          <w:color w:val="000000"/>
          <w:w w:val="99"/>
          <w:position w:val="13"/>
        </w:rPr>
        <w:t>o</w:t>
      </w:r>
      <w:r>
        <w:rPr>
          <w:rFonts w:ascii="Arial" w:eastAsia="Arial" w:hAnsi="Arial" w:cs="Arial"/>
          <w:color w:val="000000"/>
          <w:position w:val="13"/>
        </w:rPr>
        <w:t xml:space="preserve">f </w:t>
      </w:r>
      <w:r>
        <w:rPr>
          <w:rFonts w:ascii="Arial" w:eastAsia="Arial" w:hAnsi="Arial" w:cs="Arial"/>
          <w:color w:val="000000"/>
          <w:w w:val="99"/>
          <w:position w:val="13"/>
        </w:rPr>
        <w:t>a</w:t>
      </w:r>
      <w:r>
        <w:rPr>
          <w:rFonts w:ascii="Arial" w:eastAsia="Arial" w:hAnsi="Arial" w:cs="Arial"/>
          <w:color w:val="000000"/>
          <w:position w:val="13"/>
        </w:rPr>
        <w:t xml:space="preserve"> v</w:t>
      </w:r>
      <w:r>
        <w:rPr>
          <w:rFonts w:ascii="Arial" w:eastAsia="Arial" w:hAnsi="Arial" w:cs="Arial"/>
          <w:color w:val="000000"/>
          <w:w w:val="99"/>
          <w:position w:val="13"/>
        </w:rPr>
        <w:t>ehicle</w:t>
      </w:r>
      <w:r>
        <w:rPr>
          <w:rFonts w:ascii="Arial" w:eastAsia="Arial" w:hAnsi="Arial" w:cs="Arial"/>
          <w:color w:val="000000"/>
          <w:position w:val="13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  <w:r>
        <w:rPr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13"/>
        </w:rPr>
        <w:t>Wheelc</w:t>
      </w:r>
      <w:proofErr w:type="spellEnd"/>
      <w:r>
        <w:rPr>
          <w:rFonts w:ascii="Arial" w:eastAsia="Arial" w:hAnsi="Arial" w:cs="Arial"/>
          <w:color w:val="000000"/>
          <w:spacing w:val="-1"/>
          <w:w w:val="99"/>
          <w:position w:val="-13"/>
        </w:rPr>
        <w:t>h</w:t>
      </w:r>
      <w:r>
        <w:rPr>
          <w:rFonts w:ascii="Arial" w:eastAsia="Arial" w:hAnsi="Arial" w:cs="Arial"/>
          <w:color w:val="000000"/>
          <w:w w:val="99"/>
          <w:position w:val="13"/>
        </w:rPr>
        <w:t>air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access</w:t>
      </w:r>
      <w:r>
        <w:rPr>
          <w:rFonts w:ascii="Arial" w:eastAsia="Arial" w:hAnsi="Arial" w:cs="Arial"/>
          <w:color w:val="000000"/>
          <w:position w:val="13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  <w:r>
        <w:rPr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13"/>
        </w:rPr>
        <w:t>Acce</w:t>
      </w:r>
      <w:proofErr w:type="spellEnd"/>
      <w:r>
        <w:rPr>
          <w:rFonts w:ascii="Arial" w:eastAsia="Arial" w:hAnsi="Arial" w:cs="Arial"/>
          <w:color w:val="000000"/>
          <w:spacing w:val="-1"/>
          <w:w w:val="99"/>
          <w:position w:val="-13"/>
        </w:rPr>
        <w:t>s</w:t>
      </w:r>
      <w:proofErr w:type="spellStart"/>
      <w:r>
        <w:rPr>
          <w:rFonts w:ascii="Arial" w:eastAsia="Arial" w:hAnsi="Arial" w:cs="Arial"/>
          <w:color w:val="000000"/>
          <w:w w:val="99"/>
          <w:position w:val="13"/>
        </w:rPr>
        <w:t>sible</w:t>
      </w:r>
      <w:proofErr w:type="spellEnd"/>
      <w:r>
        <w:rPr>
          <w:rFonts w:ascii="Arial" w:eastAsia="Arial" w:hAnsi="Arial" w:cs="Arial"/>
          <w:color w:val="000000"/>
          <w:position w:val="13"/>
        </w:rPr>
        <w:t xml:space="preserve"> t</w:t>
      </w:r>
      <w:r>
        <w:rPr>
          <w:rFonts w:ascii="Arial" w:eastAsia="Arial" w:hAnsi="Arial" w:cs="Arial"/>
          <w:color w:val="000000"/>
          <w:w w:val="99"/>
          <w:position w:val="13"/>
        </w:rPr>
        <w:t>oile</w:t>
      </w:r>
      <w:r>
        <w:rPr>
          <w:rFonts w:ascii="Arial" w:eastAsia="Arial" w:hAnsi="Arial" w:cs="Arial"/>
          <w:color w:val="000000"/>
          <w:position w:val="13"/>
        </w:rPr>
        <w:t>t</w:t>
      </w:r>
      <w:r>
        <w:rPr>
          <w:rFonts w:ascii="Arial" w:eastAsia="Arial" w:hAnsi="Arial" w:cs="Arial"/>
          <w:color w:val="000000"/>
          <w:position w:val="13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</w:p>
    <w:p w:rsidR="005928E7" w:rsidRDefault="004A566C">
      <w:pPr>
        <w:widowControl w:val="0"/>
        <w:tabs>
          <w:tab w:val="left" w:pos="5175"/>
        </w:tabs>
        <w:spacing w:before="1" w:line="221" w:lineRule="auto"/>
        <w:ind w:right="19"/>
        <w:rPr>
          <w:color w:val="000000"/>
        </w:rPr>
      </w:pPr>
      <w:r>
        <w:rPr>
          <w:rFonts w:ascii="Arial" w:eastAsia="Arial" w:hAnsi="Arial" w:cs="Arial"/>
          <w:color w:val="000000"/>
          <w:w w:val="99"/>
        </w:rPr>
        <w:t>Someone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erview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(i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advoca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  <w:position w:val="1"/>
        </w:rPr>
        <w:t>f</w:t>
      </w:r>
      <w:r>
        <w:rPr>
          <w:rFonts w:ascii="Arial" w:eastAsia="Arial" w:hAnsi="Arial" w:cs="Arial"/>
          <w:color w:val="000000"/>
          <w:w w:val="99"/>
          <w:position w:val="1"/>
        </w:rPr>
        <w:t>ac</w:t>
      </w:r>
      <w:r>
        <w:rPr>
          <w:rFonts w:ascii="Arial" w:eastAsia="Arial" w:hAnsi="Arial" w:cs="Arial"/>
          <w:color w:val="000000"/>
          <w:spacing w:val="1"/>
          <w:w w:val="99"/>
          <w:position w:val="1"/>
        </w:rPr>
        <w:t>i</w:t>
      </w:r>
      <w:r>
        <w:rPr>
          <w:rFonts w:ascii="Arial" w:eastAsia="Arial" w:hAnsi="Arial" w:cs="Arial"/>
          <w:color w:val="000000"/>
          <w:w w:val="99"/>
          <w:position w:val="1"/>
        </w:rPr>
        <w:t>li</w:t>
      </w:r>
      <w:r>
        <w:rPr>
          <w:rFonts w:ascii="Arial" w:eastAsia="Arial" w:hAnsi="Arial" w:cs="Arial"/>
          <w:color w:val="000000"/>
          <w:spacing w:val="1"/>
          <w:position w:val="1"/>
        </w:rPr>
        <w:t>t</w:t>
      </w:r>
      <w:r>
        <w:rPr>
          <w:rFonts w:ascii="Arial" w:eastAsia="Arial" w:hAnsi="Arial" w:cs="Arial"/>
          <w:color w:val="000000"/>
          <w:w w:val="99"/>
          <w:position w:val="1"/>
        </w:rPr>
        <w:t>a</w:t>
      </w:r>
      <w:r>
        <w:rPr>
          <w:rFonts w:ascii="Arial" w:eastAsia="Arial" w:hAnsi="Arial" w:cs="Arial"/>
          <w:color w:val="000000"/>
          <w:position w:val="1"/>
        </w:rPr>
        <w:t>t</w:t>
      </w:r>
      <w:r>
        <w:rPr>
          <w:rFonts w:ascii="Arial" w:eastAsia="Arial" w:hAnsi="Arial" w:cs="Arial"/>
          <w:color w:val="000000"/>
          <w:w w:val="99"/>
          <w:position w:val="1"/>
        </w:rPr>
        <w:t>or</w:t>
      </w:r>
      <w:r>
        <w:rPr>
          <w:rFonts w:ascii="Arial" w:eastAsia="Arial" w:hAnsi="Arial" w:cs="Arial"/>
          <w:color w:val="000000"/>
          <w:position w:val="1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</w:p>
    <w:p w:rsidR="005928E7" w:rsidRDefault="005928E7">
      <w:pPr>
        <w:sectPr w:rsidR="005928E7">
          <w:type w:val="continuous"/>
          <w:pgSz w:w="11900" w:h="16839"/>
          <w:pgMar w:top="1134" w:right="341" w:bottom="0" w:left="705" w:header="0" w:footer="0" w:gutter="0"/>
          <w:cols w:num="2" w:space="708" w:equalWidth="0">
            <w:col w:w="4884" w:space="365"/>
            <w:col w:w="5603" w:space="0"/>
          </w:cols>
        </w:sectPr>
      </w:pPr>
    </w:p>
    <w:p w:rsidR="005928E7" w:rsidRDefault="005928E7">
      <w:pPr>
        <w:spacing w:after="25" w:line="240" w:lineRule="exact"/>
        <w:rPr>
          <w:sz w:val="24"/>
          <w:szCs w:val="24"/>
        </w:rPr>
      </w:pPr>
    </w:p>
    <w:p w:rsidR="005928E7" w:rsidRDefault="004A566C">
      <w:pPr>
        <w:widowControl w:val="0"/>
        <w:spacing w:line="222" w:lineRule="auto"/>
        <w:ind w:left="525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Sign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language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rpre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(please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ype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</w:p>
    <w:p w:rsidR="005928E7" w:rsidRDefault="004A566C">
      <w:pPr>
        <w:widowControl w:val="0"/>
        <w:tabs>
          <w:tab w:val="left" w:pos="10426"/>
        </w:tabs>
        <w:spacing w:line="222" w:lineRule="auto"/>
        <w:ind w:left="5250" w:right="-20"/>
        <w:rPr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  <w:position w:val="1"/>
        </w:rPr>
        <w:t>box</w:t>
      </w:r>
      <w:proofErr w:type="gramEnd"/>
      <w:r>
        <w:rPr>
          <w:rFonts w:ascii="Arial" w:eastAsia="Arial" w:hAnsi="Arial" w:cs="Arial"/>
          <w:color w:val="000000"/>
          <w:position w:val="1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"/>
        </w:rPr>
        <w:t>abo</w:t>
      </w:r>
      <w:r>
        <w:rPr>
          <w:rFonts w:ascii="Arial" w:eastAsia="Arial" w:hAnsi="Arial" w:cs="Arial"/>
          <w:color w:val="000000"/>
          <w:spacing w:val="1"/>
          <w:w w:val="99"/>
          <w:position w:val="1"/>
        </w:rPr>
        <w:t>v</w:t>
      </w:r>
      <w:r>
        <w:rPr>
          <w:rFonts w:ascii="Arial" w:eastAsia="Arial" w:hAnsi="Arial" w:cs="Arial"/>
          <w:color w:val="000000"/>
          <w:w w:val="99"/>
          <w:position w:val="1"/>
        </w:rPr>
        <w:t>e)</w:t>
      </w:r>
      <w:r>
        <w:rPr>
          <w:rFonts w:ascii="Arial" w:eastAsia="Arial" w:hAnsi="Arial" w:cs="Arial"/>
          <w:color w:val="000000"/>
          <w:position w:val="1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</w:p>
    <w:p w:rsidR="005928E7" w:rsidRDefault="005928E7">
      <w:pPr>
        <w:spacing w:after="19" w:line="200" w:lineRule="exact"/>
        <w:rPr>
          <w:sz w:val="20"/>
          <w:szCs w:val="20"/>
        </w:rPr>
      </w:pPr>
    </w:p>
    <w:p w:rsidR="005928E7" w:rsidRDefault="004A566C">
      <w:pPr>
        <w:widowControl w:val="0"/>
        <w:spacing w:line="276" w:lineRule="auto"/>
        <w:ind w:left="5030" w:right="239"/>
        <w:jc w:val="right"/>
        <w:rPr>
          <w:color w:val="000000"/>
        </w:rPr>
      </w:pPr>
      <w:r>
        <w:rPr>
          <w:rFonts w:ascii="Arial" w:eastAsia="Arial" w:hAnsi="Arial" w:cs="Arial"/>
          <w:color w:val="000000"/>
          <w:position w:val="15"/>
        </w:rPr>
        <w:t>I</w:t>
      </w:r>
      <w:r>
        <w:rPr>
          <w:rFonts w:ascii="Arial" w:eastAsia="Arial" w:hAnsi="Arial" w:cs="Arial"/>
          <w:color w:val="000000"/>
          <w:w w:val="99"/>
          <w:position w:val="15"/>
        </w:rPr>
        <w:t>nduc</w:t>
      </w:r>
      <w:r>
        <w:rPr>
          <w:rFonts w:ascii="Arial" w:eastAsia="Arial" w:hAnsi="Arial" w:cs="Arial"/>
          <w:color w:val="000000"/>
          <w:position w:val="15"/>
        </w:rPr>
        <w:t>t</w:t>
      </w:r>
      <w:r>
        <w:rPr>
          <w:rFonts w:ascii="Arial" w:eastAsia="Arial" w:hAnsi="Arial" w:cs="Arial"/>
          <w:color w:val="000000"/>
          <w:w w:val="99"/>
          <w:position w:val="15"/>
        </w:rPr>
        <w:t>ion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loop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or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o</w:t>
      </w:r>
      <w:r>
        <w:rPr>
          <w:rFonts w:ascii="Arial" w:eastAsia="Arial" w:hAnsi="Arial" w:cs="Arial"/>
          <w:color w:val="000000"/>
          <w:position w:val="15"/>
        </w:rPr>
        <w:t>t</w:t>
      </w:r>
      <w:r>
        <w:rPr>
          <w:rFonts w:ascii="Arial" w:eastAsia="Arial" w:hAnsi="Arial" w:cs="Arial"/>
          <w:color w:val="000000"/>
          <w:spacing w:val="1"/>
          <w:w w:val="99"/>
          <w:position w:val="15"/>
        </w:rPr>
        <w:t>h</w:t>
      </w:r>
      <w:r>
        <w:rPr>
          <w:rFonts w:ascii="Arial" w:eastAsia="Arial" w:hAnsi="Arial" w:cs="Arial"/>
          <w:color w:val="000000"/>
          <w:w w:val="99"/>
          <w:position w:val="15"/>
        </w:rPr>
        <w:t>er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heari</w:t>
      </w:r>
      <w:r>
        <w:rPr>
          <w:rFonts w:ascii="Arial" w:eastAsia="Arial" w:hAnsi="Arial" w:cs="Arial"/>
          <w:color w:val="000000"/>
          <w:spacing w:val="1"/>
          <w:w w:val="99"/>
          <w:position w:val="15"/>
        </w:rPr>
        <w:t>n</w:t>
      </w:r>
      <w:r>
        <w:rPr>
          <w:rFonts w:ascii="Arial" w:eastAsia="Arial" w:hAnsi="Arial" w:cs="Arial"/>
          <w:color w:val="000000"/>
          <w:w w:val="99"/>
          <w:position w:val="15"/>
        </w:rPr>
        <w:t>g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enhance</w:t>
      </w:r>
      <w:r>
        <w:rPr>
          <w:rFonts w:ascii="Arial" w:eastAsia="Arial" w:hAnsi="Arial" w:cs="Arial"/>
          <w:color w:val="000000"/>
          <w:spacing w:val="-1"/>
          <w:w w:val="99"/>
          <w:position w:val="15"/>
        </w:rPr>
        <w:t>m</w:t>
      </w:r>
      <w:r>
        <w:rPr>
          <w:rFonts w:ascii="Arial" w:eastAsia="Arial" w:hAnsi="Arial" w:cs="Arial"/>
          <w:color w:val="000000"/>
          <w:w w:val="99"/>
          <w:position w:val="15"/>
        </w:rPr>
        <w:t>en</w:t>
      </w:r>
      <w:r>
        <w:rPr>
          <w:rFonts w:ascii="Arial" w:eastAsia="Arial" w:hAnsi="Arial" w:cs="Arial"/>
          <w:color w:val="000000"/>
          <w:position w:val="15"/>
        </w:rPr>
        <w:t xml:space="preserve">t             </w:t>
      </w:r>
      <w:r>
        <w:rPr>
          <w:rFonts w:ascii="Arial" w:eastAsia="Arial" w:hAnsi="Arial" w:cs="Arial"/>
          <w:color w:val="000000"/>
          <w:spacing w:val="-55"/>
          <w:position w:val="15"/>
        </w:rPr>
        <w:t xml:space="preserve"> </w:t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Keyboard</w:t>
      </w:r>
      <w:r>
        <w:rPr>
          <w:rFonts w:ascii="Arial" w:eastAsia="Arial" w:hAnsi="Arial" w:cs="Arial"/>
          <w:color w:val="000000"/>
          <w:position w:val="15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position w:val="15"/>
        </w:rPr>
        <w:t>o</w:t>
      </w:r>
      <w:r>
        <w:rPr>
          <w:rFonts w:ascii="Arial" w:eastAsia="Arial" w:hAnsi="Arial" w:cs="Arial"/>
          <w:color w:val="000000"/>
          <w:w w:val="99"/>
          <w:position w:val="15"/>
        </w:rPr>
        <w:t>r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wri</w:t>
      </w:r>
      <w:r>
        <w:rPr>
          <w:rFonts w:ascii="Arial" w:eastAsia="Arial" w:hAnsi="Arial" w:cs="Arial"/>
          <w:color w:val="000000"/>
          <w:position w:val="15"/>
        </w:rPr>
        <w:t>tt</w:t>
      </w:r>
      <w:r>
        <w:rPr>
          <w:rFonts w:ascii="Arial" w:eastAsia="Arial" w:hAnsi="Arial" w:cs="Arial"/>
          <w:color w:val="000000"/>
          <w:w w:val="99"/>
          <w:position w:val="15"/>
        </w:rPr>
        <w:t>en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position w:val="15"/>
        </w:rPr>
        <w:t>t</w:t>
      </w:r>
      <w:r>
        <w:rPr>
          <w:rFonts w:ascii="Arial" w:eastAsia="Arial" w:hAnsi="Arial" w:cs="Arial"/>
          <w:color w:val="000000"/>
          <w:w w:val="99"/>
          <w:position w:val="15"/>
        </w:rPr>
        <w:t>es</w:t>
      </w:r>
      <w:r>
        <w:rPr>
          <w:rFonts w:ascii="Arial" w:eastAsia="Arial" w:hAnsi="Arial" w:cs="Arial"/>
          <w:color w:val="000000"/>
          <w:position w:val="15"/>
        </w:rPr>
        <w:t>t</w:t>
      </w:r>
      <w:r>
        <w:rPr>
          <w:rFonts w:ascii="Arial" w:eastAsia="Arial" w:hAnsi="Arial" w:cs="Arial"/>
          <w:color w:val="000000"/>
          <w:w w:val="99"/>
          <w:position w:val="15"/>
        </w:rPr>
        <w:t>s</w:t>
      </w:r>
      <w:r>
        <w:rPr>
          <w:rFonts w:ascii="Arial" w:eastAsia="Arial" w:hAnsi="Arial" w:cs="Arial"/>
          <w:color w:val="000000"/>
          <w:position w:val="15"/>
        </w:rPr>
        <w:t xml:space="preserve">                                            </w:t>
      </w:r>
      <w:r>
        <w:rPr>
          <w:rFonts w:ascii="Arial" w:eastAsia="Arial" w:hAnsi="Arial" w:cs="Arial"/>
          <w:color w:val="000000"/>
          <w:spacing w:val="-61"/>
          <w:position w:val="15"/>
        </w:rPr>
        <w:t xml:space="preserve"> </w:t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</w:p>
    <w:p w:rsidR="005928E7" w:rsidRDefault="005928E7">
      <w:pPr>
        <w:spacing w:after="12" w:line="240" w:lineRule="exact"/>
        <w:rPr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331" w:right="-20"/>
        <w:rPr>
          <w:color w:val="000000"/>
        </w:rPr>
        <w:sectPr w:rsidR="005928E7">
          <w:type w:val="continuous"/>
          <w:pgSz w:w="11900" w:h="16839"/>
          <w:pgMar w:top="1134" w:right="341" w:bottom="0" w:left="705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8"/>
    </w:p>
    <w:p w:rsidR="005928E7" w:rsidRDefault="004A566C">
      <w:pPr>
        <w:widowControl w:val="0"/>
        <w:spacing w:line="243" w:lineRule="auto"/>
        <w:ind w:right="1043"/>
        <w:rPr>
          <w:rFonts w:ascii="Arial" w:eastAsia="Arial" w:hAnsi="Arial" w:cs="Arial"/>
          <w:color w:val="000000"/>
        </w:rPr>
      </w:pPr>
      <w:bookmarkStart w:id="9" w:name="_page_19_0"/>
      <w:r>
        <w:rPr>
          <w:rFonts w:ascii="Arial" w:eastAsia="Arial" w:hAnsi="Arial" w:cs="Arial"/>
          <w:color w:val="000000"/>
          <w:w w:val="99"/>
        </w:rPr>
        <w:lastRenderedPageBreak/>
        <w:t>The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orma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have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given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ill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rea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den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necessary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enable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provide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appropria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adjus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acili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erview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Th</w:t>
      </w:r>
      <w:r>
        <w:rPr>
          <w:rFonts w:ascii="Arial" w:eastAsia="Arial" w:hAnsi="Arial" w:cs="Arial"/>
          <w:color w:val="000000"/>
          <w:spacing w:val="4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nk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providing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4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orma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9531" w:right="-20"/>
        <w:rPr>
          <w:color w:val="000000"/>
        </w:r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9"/>
    </w:p>
    <w:sectPr w:rsidR="005928E7">
      <w:pgSz w:w="11900" w:h="16839"/>
      <w:pgMar w:top="999" w:right="341" w:bottom="0" w:left="50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2BACAC-4FC1-4AFE-9C79-BB95E3797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XVXC+SegoeUISymbol">
    <w:charset w:val="01"/>
    <w:family w:val="auto"/>
    <w:pitch w:val="variable"/>
    <w:sig w:usb0="800001E3" w:usb1="1200FFEF" w:usb2="00040000" w:usb3="04000000" w:csb0="00000001" w:csb1="4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039A87B-8DEA-494B-A2D4-9A79A49E46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9FC"/>
    <w:rsid w:val="003B52F0"/>
    <w:rsid w:val="004A566C"/>
    <w:rsid w:val="005059FC"/>
    <w:rsid w:val="005928E7"/>
    <w:rsid w:val="00D8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D396E"/>
  <w15:docId w15:val="{CC0B9475-6645-44DE-8C45-CB95467E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5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9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EPS-DC1\Shared%20Resources$\ADMIN\1%20STAFF\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907769E35DD45B5576806BE734265" ma:contentTypeVersion="13" ma:contentTypeDescription="Create a new document." ma:contentTypeScope="" ma:versionID="ffb66add55e9966c1aadd3e10a772a28">
  <xsd:schema xmlns:xsd="http://www.w3.org/2001/XMLSchema" xmlns:xs="http://www.w3.org/2001/XMLSchema" xmlns:p="http://schemas.microsoft.com/office/2006/metadata/properties" xmlns:ns2="5b432a51-b2fd-451d-9526-2e5ae0bae4d9" xmlns:ns3="f1d1fd00-2fb2-449a-b08b-0d740d7e6299" targetNamespace="http://schemas.microsoft.com/office/2006/metadata/properties" ma:root="true" ma:fieldsID="0d71496d2e49805d264560e53410eea9" ns2:_="" ns3:_="">
    <xsd:import namespace="5b432a51-b2fd-451d-9526-2e5ae0bae4d9"/>
    <xsd:import namespace="f1d1fd00-2fb2-449a-b08b-0d740d7e62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32a51-b2fd-451d-9526-2e5ae0bae4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2ec9e88-3684-4609-8725-ff30bc717e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1fd00-2fb2-449a-b08b-0d740d7e629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feeafc6-d9c0-4187-bd77-dc2d386a9718}" ma:internalName="TaxCatchAll" ma:showField="CatchAllData" ma:web="f1d1fd00-2fb2-449a-b08b-0d740d7e62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432a51-b2fd-451d-9526-2e5ae0bae4d9">
      <Terms xmlns="http://schemas.microsoft.com/office/infopath/2007/PartnerControls"/>
    </lcf76f155ced4ddcb4097134ff3c332f>
    <TaxCatchAll xmlns="f1d1fd00-2fb2-449a-b08b-0d740d7e6299" xsi:nil="true"/>
  </documentManagement>
</p:properties>
</file>

<file path=customXml/itemProps1.xml><?xml version="1.0" encoding="utf-8"?>
<ds:datastoreItem xmlns:ds="http://schemas.openxmlformats.org/officeDocument/2006/customXml" ds:itemID="{86199F0B-3968-42FC-ACE5-6A89C3533D4E}"/>
</file>

<file path=customXml/itemProps2.xml><?xml version="1.0" encoding="utf-8"?>
<ds:datastoreItem xmlns:ds="http://schemas.openxmlformats.org/officeDocument/2006/customXml" ds:itemID="{8D58C9EB-4FD4-4087-91C1-8470AE8C52B0}"/>
</file>

<file path=customXml/itemProps3.xml><?xml version="1.0" encoding="utf-8"?>
<ds:datastoreItem xmlns:ds="http://schemas.openxmlformats.org/officeDocument/2006/customXml" ds:itemID="{440E55B3-18E5-4C13-9B68-30835298BF5A}"/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Form.dotx</Template>
  <TotalTime>4</TotalTime>
  <Pages>9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Maypole Primary School</Company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L Paulden</dc:creator>
  <cp:lastModifiedBy>Ms L Paulden</cp:lastModifiedBy>
  <cp:revision>2</cp:revision>
  <dcterms:created xsi:type="dcterms:W3CDTF">2024-01-29T10:47:00Z</dcterms:created>
  <dcterms:modified xsi:type="dcterms:W3CDTF">2024-01-29T13:09:00Z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0x010100CB1907769E35DD45B5576806BE734265</vt:lpwstr>
  </property>
</Properties>
</file>