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269763" w14:textId="7B832462" w:rsidR="006355CA" w:rsidRPr="000C1809" w:rsidRDefault="003E2CA8" w:rsidP="00A839C7">
      <w:pPr>
        <w:pStyle w:val="Heading7"/>
        <w:rPr>
          <w:rFonts w:ascii="Trebuchet MS" w:hAnsi="Trebuchet MS"/>
          <w:b w:val="0"/>
          <w:bCs w:val="0"/>
          <w:szCs w:val="24"/>
        </w:rPr>
      </w:pPr>
      <w:r w:rsidRPr="000C1809">
        <w:rPr>
          <w:rFonts w:ascii="Trebuchet MS" w:hAnsi="Trebuchet MS"/>
          <w:noProof/>
          <w:szCs w:val="24"/>
        </w:rPr>
        <w:drawing>
          <wp:anchor distT="0" distB="0" distL="114300" distR="114300" simplePos="0" relativeHeight="251658240" behindDoc="1" locked="0" layoutInCell="1" allowOverlap="1" wp14:anchorId="5A56D863" wp14:editId="2548C76B">
            <wp:simplePos x="0" y="0"/>
            <wp:positionH relativeFrom="column">
              <wp:posOffset>5085080</wp:posOffset>
            </wp:positionH>
            <wp:positionV relativeFrom="page">
              <wp:posOffset>190500</wp:posOffset>
            </wp:positionV>
            <wp:extent cx="1685187" cy="1080000"/>
            <wp:effectExtent l="0" t="0" r="0" b="6350"/>
            <wp:wrapTight wrapText="bothSides">
              <wp:wrapPolygon edited="0">
                <wp:start x="0" y="0"/>
                <wp:lineTo x="0" y="21346"/>
                <wp:lineTo x="21250" y="21346"/>
                <wp:lineTo x="21250" y="0"/>
                <wp:lineTo x="0" y="0"/>
              </wp:wrapPolygon>
            </wp:wrapTight>
            <wp:docPr id="1" name="Picture 1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5187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77745543" w:rsidRPr="732A3F0E">
        <w:rPr>
          <w:rFonts w:ascii="Trebuchet MS" w:hAnsi="Trebuchet MS"/>
          <w:szCs w:val="24"/>
        </w:rPr>
        <w:t>TANBRIDGE HOUSE SCHOOL, HORSHAM</w:t>
      </w:r>
    </w:p>
    <w:p w14:paraId="21DC890C" w14:textId="550D7AC4" w:rsidR="006355CA" w:rsidRPr="000C1809" w:rsidRDefault="006355CA" w:rsidP="732A3F0E">
      <w:pPr>
        <w:rPr>
          <w:rFonts w:ascii="Trebuchet MS" w:hAnsi="Trebuchet MS"/>
          <w:b/>
          <w:bCs/>
          <w:sz w:val="24"/>
          <w:szCs w:val="24"/>
        </w:rPr>
      </w:pPr>
      <w:r w:rsidRPr="732A3F0E">
        <w:rPr>
          <w:rFonts w:ascii="Trebuchet MS" w:hAnsi="Trebuchet MS"/>
          <w:b/>
          <w:bCs/>
          <w:sz w:val="24"/>
          <w:szCs w:val="24"/>
        </w:rPr>
        <w:t>11 – 16 CO-EDUCATIONAL COMPREHENSIVE SCHOOL.  NOR 1</w:t>
      </w:r>
      <w:r w:rsidR="00CB7562" w:rsidRPr="732A3F0E">
        <w:rPr>
          <w:rFonts w:ascii="Trebuchet MS" w:hAnsi="Trebuchet MS"/>
          <w:b/>
          <w:bCs/>
          <w:sz w:val="24"/>
          <w:szCs w:val="24"/>
        </w:rPr>
        <w:t>5</w:t>
      </w:r>
      <w:r w:rsidR="00C95929">
        <w:rPr>
          <w:rFonts w:ascii="Trebuchet MS" w:hAnsi="Trebuchet MS"/>
          <w:b/>
          <w:bCs/>
          <w:sz w:val="24"/>
          <w:szCs w:val="24"/>
        </w:rPr>
        <w:t>00</w:t>
      </w:r>
    </w:p>
    <w:p w14:paraId="38F8A4FA" w14:textId="2E372E6A" w:rsidR="006355CA" w:rsidRPr="000C1809" w:rsidRDefault="006355CA" w:rsidP="003E2CA8">
      <w:pPr>
        <w:pStyle w:val="Heading8"/>
        <w:rPr>
          <w:rFonts w:ascii="Trebuchet MS" w:hAnsi="Trebuchet MS"/>
          <w:szCs w:val="24"/>
        </w:rPr>
      </w:pPr>
      <w:r w:rsidRPr="000C1809">
        <w:rPr>
          <w:rFonts w:ascii="Trebuchet MS" w:hAnsi="Trebuchet MS"/>
          <w:szCs w:val="24"/>
        </w:rPr>
        <w:t>Farthings Hill, Guildford Road, Horsham, West Sussex, RH12 1SR</w:t>
      </w:r>
    </w:p>
    <w:p w14:paraId="35DDE842" w14:textId="09700DBA" w:rsidR="006355CA" w:rsidRPr="000C1809" w:rsidRDefault="006355CA" w:rsidP="003E2CA8">
      <w:pPr>
        <w:pStyle w:val="Heading8"/>
        <w:tabs>
          <w:tab w:val="left" w:pos="1080"/>
        </w:tabs>
        <w:rPr>
          <w:rFonts w:ascii="Trebuchet MS" w:hAnsi="Trebuchet MS"/>
          <w:szCs w:val="24"/>
        </w:rPr>
      </w:pPr>
      <w:r w:rsidRPr="000C1809">
        <w:rPr>
          <w:rFonts w:ascii="Trebuchet MS" w:hAnsi="Trebuchet MS"/>
          <w:szCs w:val="24"/>
        </w:rPr>
        <w:t>Tel:</w:t>
      </w:r>
      <w:r w:rsidRPr="000C1809">
        <w:rPr>
          <w:rFonts w:ascii="Trebuchet MS" w:hAnsi="Trebuchet MS"/>
          <w:szCs w:val="24"/>
        </w:rPr>
        <w:tab/>
        <w:t xml:space="preserve">01403 </w:t>
      </w:r>
      <w:r w:rsidRPr="000C1809">
        <w:rPr>
          <w:rFonts w:ascii="Trebuchet MS" w:hAnsi="Trebuchet MS" w:cs="Arial"/>
          <w:szCs w:val="24"/>
        </w:rPr>
        <w:t>263628</w:t>
      </w:r>
    </w:p>
    <w:p w14:paraId="0728B552" w14:textId="77777777" w:rsidR="00BA130F" w:rsidRPr="000C1809" w:rsidRDefault="00AB2C79" w:rsidP="003E2CA8">
      <w:pPr>
        <w:tabs>
          <w:tab w:val="left" w:pos="1080"/>
        </w:tabs>
        <w:rPr>
          <w:rFonts w:ascii="Trebuchet MS" w:hAnsi="Trebuchet MS"/>
          <w:sz w:val="24"/>
          <w:szCs w:val="24"/>
        </w:rPr>
      </w:pPr>
      <w:hyperlink r:id="rId11">
        <w:r w:rsidRPr="732A3F0E">
          <w:rPr>
            <w:rStyle w:val="Hyperlink"/>
            <w:rFonts w:ascii="Trebuchet MS" w:hAnsi="Trebuchet MS"/>
            <w:sz w:val="24"/>
            <w:szCs w:val="24"/>
          </w:rPr>
          <w:t>jobs@ths.uk.net</w:t>
        </w:r>
      </w:hyperlink>
    </w:p>
    <w:p w14:paraId="24A73E33" w14:textId="77777777" w:rsidR="009835DC" w:rsidRDefault="009835DC" w:rsidP="005F134C">
      <w:pPr>
        <w:suppressAutoHyphens/>
        <w:jc w:val="center"/>
        <w:rPr>
          <w:rFonts w:ascii="Trebuchet MS" w:hAnsi="Trebuchet MS"/>
          <w:b/>
          <w:color w:val="0000FF"/>
          <w:spacing w:val="-3"/>
          <w:sz w:val="24"/>
          <w:szCs w:val="24"/>
        </w:rPr>
      </w:pPr>
    </w:p>
    <w:p w14:paraId="3DB606DF" w14:textId="77777777" w:rsidR="00A839C7" w:rsidRPr="00A839C7" w:rsidRDefault="00A839C7" w:rsidP="00A839C7">
      <w:pPr>
        <w:suppressAutoHyphens/>
        <w:jc w:val="center"/>
        <w:rPr>
          <w:rFonts w:ascii="Trebuchet MS" w:hAnsi="Trebuchet MS"/>
          <w:b/>
          <w:color w:val="0000FF"/>
          <w:spacing w:val="-3"/>
          <w:sz w:val="24"/>
          <w:szCs w:val="24"/>
        </w:rPr>
      </w:pPr>
      <w:r w:rsidRPr="00A839C7">
        <w:rPr>
          <w:rFonts w:ascii="Trebuchet MS" w:hAnsi="Trebuchet MS"/>
          <w:b/>
          <w:color w:val="0000FF"/>
          <w:spacing w:val="-3"/>
          <w:sz w:val="24"/>
          <w:szCs w:val="24"/>
        </w:rPr>
        <w:t>COVER SUPERVISOR</w:t>
      </w:r>
    </w:p>
    <w:p w14:paraId="0B325E53" w14:textId="77777777" w:rsidR="00A839C7" w:rsidRPr="00A839C7" w:rsidRDefault="00A839C7" w:rsidP="00A839C7">
      <w:pPr>
        <w:suppressAutoHyphens/>
        <w:jc w:val="center"/>
        <w:rPr>
          <w:rFonts w:ascii="Trebuchet MS" w:hAnsi="Trebuchet MS"/>
          <w:b/>
          <w:color w:val="0000FF"/>
          <w:spacing w:val="-3"/>
          <w:sz w:val="24"/>
          <w:szCs w:val="24"/>
        </w:rPr>
      </w:pPr>
    </w:p>
    <w:p w14:paraId="26594A4E" w14:textId="40EF2EAA" w:rsidR="00A839C7" w:rsidRPr="00A839C7" w:rsidRDefault="00A839C7" w:rsidP="00A839C7">
      <w:pPr>
        <w:suppressAutoHyphens/>
        <w:jc w:val="center"/>
        <w:rPr>
          <w:rFonts w:ascii="Trebuchet MS" w:hAnsi="Trebuchet MS"/>
          <w:b/>
          <w:spacing w:val="-3"/>
          <w:sz w:val="24"/>
          <w:szCs w:val="24"/>
        </w:rPr>
      </w:pPr>
      <w:r w:rsidRPr="00A839C7">
        <w:rPr>
          <w:rFonts w:ascii="Trebuchet MS" w:hAnsi="Trebuchet MS"/>
          <w:b/>
          <w:spacing w:val="-3"/>
          <w:sz w:val="24"/>
          <w:szCs w:val="24"/>
        </w:rPr>
        <w:t>Grade 5 Points 7–8 (£</w:t>
      </w:r>
      <w:r w:rsidR="00F61983">
        <w:rPr>
          <w:rFonts w:ascii="Trebuchet MS" w:hAnsi="Trebuchet MS"/>
          <w:b/>
          <w:spacing w:val="-3"/>
          <w:sz w:val="24"/>
          <w:szCs w:val="24"/>
        </w:rPr>
        <w:t>2</w:t>
      </w:r>
      <w:r w:rsidR="00372303">
        <w:rPr>
          <w:rFonts w:ascii="Trebuchet MS" w:hAnsi="Trebuchet MS"/>
          <w:b/>
          <w:spacing w:val="-3"/>
          <w:sz w:val="24"/>
          <w:szCs w:val="24"/>
        </w:rPr>
        <w:t>7</w:t>
      </w:r>
      <w:r w:rsidR="00F61983">
        <w:rPr>
          <w:rFonts w:ascii="Trebuchet MS" w:hAnsi="Trebuchet MS"/>
          <w:b/>
          <w:spacing w:val="-3"/>
          <w:sz w:val="24"/>
          <w:szCs w:val="24"/>
        </w:rPr>
        <w:t>,</w:t>
      </w:r>
      <w:r w:rsidR="00372303">
        <w:rPr>
          <w:rFonts w:ascii="Trebuchet MS" w:hAnsi="Trebuchet MS"/>
          <w:b/>
          <w:spacing w:val="-3"/>
          <w:sz w:val="24"/>
          <w:szCs w:val="24"/>
        </w:rPr>
        <w:t>27</w:t>
      </w:r>
      <w:r w:rsidR="00F61983">
        <w:rPr>
          <w:rFonts w:ascii="Trebuchet MS" w:hAnsi="Trebuchet MS"/>
          <w:b/>
          <w:spacing w:val="-3"/>
          <w:sz w:val="24"/>
          <w:szCs w:val="24"/>
        </w:rPr>
        <w:t>4</w:t>
      </w:r>
      <w:r w:rsidR="00372303">
        <w:rPr>
          <w:rFonts w:ascii="Trebuchet MS" w:hAnsi="Trebuchet MS"/>
          <w:b/>
          <w:spacing w:val="-3"/>
          <w:sz w:val="24"/>
          <w:szCs w:val="24"/>
        </w:rPr>
        <w:t xml:space="preserve"> </w:t>
      </w:r>
      <w:r w:rsidRPr="00A839C7">
        <w:rPr>
          <w:rFonts w:ascii="Trebuchet MS" w:hAnsi="Trebuchet MS"/>
          <w:b/>
          <w:spacing w:val="-3"/>
          <w:sz w:val="24"/>
          <w:szCs w:val="24"/>
        </w:rPr>
        <w:t>- £2</w:t>
      </w:r>
      <w:r w:rsidR="00372303">
        <w:rPr>
          <w:rFonts w:ascii="Trebuchet MS" w:hAnsi="Trebuchet MS"/>
          <w:b/>
          <w:spacing w:val="-3"/>
          <w:sz w:val="24"/>
          <w:szCs w:val="24"/>
        </w:rPr>
        <w:t>7</w:t>
      </w:r>
      <w:r w:rsidR="00F61983">
        <w:rPr>
          <w:rFonts w:ascii="Trebuchet MS" w:hAnsi="Trebuchet MS"/>
          <w:b/>
          <w:spacing w:val="-3"/>
          <w:sz w:val="24"/>
          <w:szCs w:val="24"/>
        </w:rPr>
        <w:t>,</w:t>
      </w:r>
      <w:r w:rsidR="00372303">
        <w:rPr>
          <w:rFonts w:ascii="Trebuchet MS" w:hAnsi="Trebuchet MS"/>
          <w:b/>
          <w:spacing w:val="-3"/>
          <w:sz w:val="24"/>
          <w:szCs w:val="24"/>
        </w:rPr>
        <w:t>709</w:t>
      </w:r>
      <w:r w:rsidRPr="00A839C7">
        <w:rPr>
          <w:rFonts w:ascii="Trebuchet MS" w:hAnsi="Trebuchet MS"/>
          <w:b/>
          <w:spacing w:val="-3"/>
          <w:sz w:val="24"/>
          <w:szCs w:val="24"/>
        </w:rPr>
        <w:t>)</w:t>
      </w:r>
    </w:p>
    <w:p w14:paraId="4A8455FF" w14:textId="3596C459" w:rsidR="00A839C7" w:rsidRPr="00A839C7" w:rsidRDefault="00372303" w:rsidP="00A839C7">
      <w:pPr>
        <w:jc w:val="center"/>
        <w:rPr>
          <w:rFonts w:ascii="Trebuchet MS" w:hAnsi="Trebuchet MS"/>
          <w:b/>
          <w:spacing w:val="0"/>
          <w:sz w:val="24"/>
          <w:szCs w:val="24"/>
        </w:rPr>
      </w:pPr>
      <w:r>
        <w:rPr>
          <w:rFonts w:ascii="Trebuchet MS" w:hAnsi="Trebuchet MS"/>
          <w:b/>
          <w:spacing w:val="0"/>
          <w:sz w:val="24"/>
          <w:szCs w:val="24"/>
        </w:rPr>
        <w:t>28.75</w:t>
      </w:r>
      <w:r w:rsidR="00A839C7" w:rsidRPr="00A839C7">
        <w:rPr>
          <w:rFonts w:ascii="Trebuchet MS" w:hAnsi="Trebuchet MS"/>
          <w:b/>
          <w:spacing w:val="0"/>
          <w:sz w:val="24"/>
          <w:szCs w:val="24"/>
        </w:rPr>
        <w:t xml:space="preserve"> hours per week, term time only</w:t>
      </w:r>
      <w:r w:rsidR="0065124A">
        <w:rPr>
          <w:rFonts w:ascii="Trebuchet MS" w:hAnsi="Trebuchet MS"/>
          <w:b/>
          <w:spacing w:val="0"/>
          <w:sz w:val="24"/>
          <w:szCs w:val="24"/>
        </w:rPr>
        <w:t xml:space="preserve"> </w:t>
      </w:r>
    </w:p>
    <w:p w14:paraId="30D34592" w14:textId="5B5ACCA9" w:rsidR="00A839C7" w:rsidRPr="00A839C7" w:rsidRDefault="00A839C7" w:rsidP="00A839C7">
      <w:pPr>
        <w:jc w:val="center"/>
        <w:rPr>
          <w:rFonts w:ascii="Trebuchet MS" w:hAnsi="Trebuchet MS"/>
          <w:b/>
          <w:spacing w:val="0"/>
          <w:sz w:val="24"/>
          <w:szCs w:val="24"/>
        </w:rPr>
      </w:pPr>
      <w:r w:rsidRPr="00A839C7">
        <w:rPr>
          <w:rFonts w:ascii="Trebuchet MS" w:hAnsi="Trebuchet MS"/>
          <w:b/>
          <w:spacing w:val="0"/>
          <w:sz w:val="24"/>
          <w:szCs w:val="24"/>
        </w:rPr>
        <w:t>£</w:t>
      </w:r>
      <w:r w:rsidR="00F61983">
        <w:rPr>
          <w:rFonts w:ascii="Trebuchet MS" w:hAnsi="Trebuchet MS"/>
          <w:b/>
          <w:spacing w:val="0"/>
          <w:sz w:val="24"/>
          <w:szCs w:val="24"/>
        </w:rPr>
        <w:t>1</w:t>
      </w:r>
      <w:r w:rsidR="00C22588">
        <w:rPr>
          <w:rFonts w:ascii="Trebuchet MS" w:hAnsi="Trebuchet MS"/>
          <w:b/>
          <w:spacing w:val="0"/>
          <w:sz w:val="24"/>
          <w:szCs w:val="24"/>
        </w:rPr>
        <w:t>7</w:t>
      </w:r>
      <w:r w:rsidR="00F61983">
        <w:rPr>
          <w:rFonts w:ascii="Trebuchet MS" w:hAnsi="Trebuchet MS"/>
          <w:b/>
          <w:spacing w:val="0"/>
          <w:sz w:val="24"/>
          <w:szCs w:val="24"/>
        </w:rPr>
        <w:t>,</w:t>
      </w:r>
      <w:r w:rsidR="00C22588">
        <w:rPr>
          <w:rFonts w:ascii="Trebuchet MS" w:hAnsi="Trebuchet MS"/>
          <w:b/>
          <w:spacing w:val="0"/>
          <w:sz w:val="24"/>
          <w:szCs w:val="24"/>
        </w:rPr>
        <w:t xml:space="preserve">844 </w:t>
      </w:r>
      <w:r w:rsidRPr="00A839C7">
        <w:rPr>
          <w:rFonts w:ascii="Trebuchet MS" w:hAnsi="Trebuchet MS"/>
          <w:b/>
          <w:spacing w:val="0"/>
          <w:sz w:val="24"/>
          <w:szCs w:val="24"/>
        </w:rPr>
        <w:t>- £</w:t>
      </w:r>
      <w:r w:rsidR="00F61983">
        <w:rPr>
          <w:rFonts w:ascii="Trebuchet MS" w:hAnsi="Trebuchet MS"/>
          <w:b/>
          <w:spacing w:val="0"/>
          <w:sz w:val="24"/>
          <w:szCs w:val="24"/>
        </w:rPr>
        <w:t>18,</w:t>
      </w:r>
      <w:r w:rsidR="00136BD3">
        <w:rPr>
          <w:rFonts w:ascii="Trebuchet MS" w:hAnsi="Trebuchet MS"/>
          <w:b/>
          <w:spacing w:val="0"/>
          <w:sz w:val="24"/>
          <w:szCs w:val="24"/>
        </w:rPr>
        <w:t xml:space="preserve">122 </w:t>
      </w:r>
      <w:r w:rsidRPr="00A839C7">
        <w:rPr>
          <w:rFonts w:ascii="Trebuchet MS" w:hAnsi="Trebuchet MS"/>
          <w:b/>
          <w:spacing w:val="0"/>
          <w:sz w:val="24"/>
          <w:szCs w:val="24"/>
        </w:rPr>
        <w:t>pro-rata</w:t>
      </w:r>
    </w:p>
    <w:p w14:paraId="3420C476" w14:textId="77777777" w:rsidR="00A839C7" w:rsidRPr="00A839C7" w:rsidRDefault="00A839C7" w:rsidP="00A839C7">
      <w:pPr>
        <w:jc w:val="center"/>
        <w:rPr>
          <w:rFonts w:ascii="Trebuchet MS" w:hAnsi="Trebuchet MS"/>
          <w:b/>
          <w:spacing w:val="0"/>
          <w:sz w:val="24"/>
          <w:szCs w:val="24"/>
        </w:rPr>
      </w:pPr>
    </w:p>
    <w:p w14:paraId="681DB536" w14:textId="77777777" w:rsidR="00A839C7" w:rsidRPr="00A839C7" w:rsidRDefault="00A839C7" w:rsidP="00A839C7">
      <w:pPr>
        <w:jc w:val="center"/>
        <w:rPr>
          <w:rFonts w:ascii="Trebuchet MS" w:hAnsi="Trebuchet MS"/>
          <w:b/>
          <w:spacing w:val="0"/>
          <w:sz w:val="24"/>
          <w:szCs w:val="24"/>
        </w:rPr>
      </w:pPr>
      <w:r w:rsidRPr="00A839C7">
        <w:rPr>
          <w:rFonts w:ascii="Trebuchet MS" w:hAnsi="Trebuchet MS"/>
          <w:b/>
          <w:spacing w:val="0"/>
          <w:sz w:val="24"/>
          <w:szCs w:val="24"/>
        </w:rPr>
        <w:t>Part time requests / job share may also be considered</w:t>
      </w:r>
    </w:p>
    <w:p w14:paraId="56BDCA5B" w14:textId="77777777" w:rsidR="00A839C7" w:rsidRPr="00A839C7" w:rsidRDefault="00A839C7" w:rsidP="00A839C7">
      <w:pPr>
        <w:jc w:val="center"/>
        <w:rPr>
          <w:rFonts w:ascii="Trebuchet MS" w:hAnsi="Trebuchet MS"/>
          <w:b/>
          <w:spacing w:val="0"/>
          <w:sz w:val="24"/>
          <w:szCs w:val="24"/>
        </w:rPr>
      </w:pPr>
    </w:p>
    <w:p w14:paraId="4A08FAEC" w14:textId="2F25365F" w:rsidR="00A839C7" w:rsidRPr="00A839C7" w:rsidRDefault="0009724C" w:rsidP="00A839C7">
      <w:pPr>
        <w:jc w:val="center"/>
        <w:rPr>
          <w:rFonts w:ascii="Trebuchet MS" w:hAnsi="Trebuchet MS"/>
          <w:b/>
          <w:color w:val="0000FF"/>
          <w:spacing w:val="0"/>
          <w:sz w:val="24"/>
          <w:szCs w:val="24"/>
        </w:rPr>
      </w:pPr>
      <w:r>
        <w:rPr>
          <w:rFonts w:ascii="Trebuchet MS" w:hAnsi="Trebuchet MS"/>
          <w:b/>
          <w:color w:val="0000FF"/>
          <w:spacing w:val="0"/>
          <w:sz w:val="24"/>
          <w:szCs w:val="24"/>
        </w:rPr>
        <w:t xml:space="preserve">To start </w:t>
      </w:r>
      <w:r w:rsidR="0003049F">
        <w:rPr>
          <w:rFonts w:ascii="Trebuchet MS" w:hAnsi="Trebuchet MS"/>
          <w:b/>
          <w:color w:val="0000FF"/>
          <w:spacing w:val="0"/>
          <w:sz w:val="24"/>
          <w:szCs w:val="24"/>
        </w:rPr>
        <w:t>asap</w:t>
      </w:r>
    </w:p>
    <w:p w14:paraId="558EFEDC" w14:textId="77777777" w:rsidR="00A839C7" w:rsidRPr="00A839C7" w:rsidRDefault="00A839C7" w:rsidP="00A839C7">
      <w:pPr>
        <w:ind w:right="-305"/>
        <w:rPr>
          <w:rFonts w:ascii="Trebuchet MS" w:hAnsi="Trebuchet MS" w:cs="Arial"/>
          <w:color w:val="000000"/>
          <w:spacing w:val="0"/>
          <w:sz w:val="24"/>
          <w:szCs w:val="24"/>
        </w:rPr>
      </w:pPr>
    </w:p>
    <w:p w14:paraId="5088AB16" w14:textId="6CC27B37" w:rsidR="00525A9D" w:rsidRPr="005B64E8" w:rsidRDefault="00525A9D" w:rsidP="001E6071">
      <w:pPr>
        <w:ind w:right="-305"/>
        <w:rPr>
          <w:rFonts w:ascii="Trebuchet MS" w:hAnsi="Trebuchet MS" w:cs="Arial"/>
          <w:i/>
          <w:iCs/>
          <w:sz w:val="24"/>
          <w:szCs w:val="24"/>
        </w:rPr>
      </w:pPr>
      <w:r w:rsidRPr="005B64E8">
        <w:rPr>
          <w:rFonts w:ascii="Trebuchet MS" w:hAnsi="Trebuchet MS" w:cs="Arial"/>
          <w:i/>
          <w:iCs/>
          <w:sz w:val="24"/>
          <w:szCs w:val="24"/>
        </w:rPr>
        <w:t xml:space="preserve">Are you interested in a role in education?  </w:t>
      </w:r>
      <w:r w:rsidR="005B64E8" w:rsidRPr="005B64E8">
        <w:rPr>
          <w:rFonts w:ascii="Trebuchet MS" w:hAnsi="Trebuchet MS" w:cs="Arial"/>
          <w:i/>
          <w:iCs/>
          <w:sz w:val="24"/>
          <w:szCs w:val="24"/>
        </w:rPr>
        <w:t>Thinking of training to become a teacher?  Then this may be the role for you, enabling you to gain experience in the classroom.</w:t>
      </w:r>
    </w:p>
    <w:p w14:paraId="0F87E95A" w14:textId="77777777" w:rsidR="00525A9D" w:rsidRDefault="00525A9D" w:rsidP="001E6071">
      <w:pPr>
        <w:ind w:right="-305"/>
        <w:rPr>
          <w:rFonts w:ascii="Trebuchet MS" w:hAnsi="Trebuchet MS" w:cs="Arial"/>
          <w:sz w:val="24"/>
          <w:szCs w:val="24"/>
        </w:rPr>
      </w:pPr>
    </w:p>
    <w:p w14:paraId="032C18BB" w14:textId="26185BD6" w:rsidR="001E6071" w:rsidRDefault="001E6071" w:rsidP="001E6071">
      <w:pPr>
        <w:ind w:right="-305"/>
        <w:rPr>
          <w:rStyle w:val="Strong"/>
          <w:rFonts w:ascii="Trebuchet MS" w:hAnsi="Trebuchet MS" w:cs="Arial"/>
          <w:b w:val="0"/>
          <w:bCs w:val="0"/>
          <w:sz w:val="24"/>
          <w:szCs w:val="24"/>
        </w:rPr>
      </w:pPr>
      <w:r w:rsidRPr="000C1809">
        <w:rPr>
          <w:rFonts w:ascii="Trebuchet MS" w:hAnsi="Trebuchet MS" w:cs="Arial"/>
          <w:sz w:val="24"/>
          <w:szCs w:val="24"/>
        </w:rPr>
        <w:t>Tanbridge House School is an inspiring place to work, where s</w:t>
      </w:r>
      <w:r w:rsidRPr="000C1809">
        <w:rPr>
          <w:rFonts w:ascii="Trebuchet MS" w:hAnsi="Trebuchet MS"/>
          <w:sz w:val="24"/>
          <w:szCs w:val="24"/>
          <w:shd w:val="clear" w:color="auto" w:fill="FFFFFF"/>
        </w:rPr>
        <w:t>tudents and staff share the same goals and strive to be exceptional every day through our core values of Care</w:t>
      </w:r>
      <w:r>
        <w:rPr>
          <w:rFonts w:ascii="Trebuchet MS" w:hAnsi="Trebuchet MS"/>
          <w:sz w:val="24"/>
          <w:szCs w:val="24"/>
          <w:shd w:val="clear" w:color="auto" w:fill="FFFFFF"/>
        </w:rPr>
        <w:t>,</w:t>
      </w:r>
      <w:r w:rsidRPr="000C1809">
        <w:rPr>
          <w:rFonts w:ascii="Trebuchet MS" w:hAnsi="Trebuchet MS"/>
          <w:sz w:val="24"/>
          <w:szCs w:val="24"/>
          <w:shd w:val="clear" w:color="auto" w:fill="FFFFFF"/>
        </w:rPr>
        <w:t xml:space="preserve"> Kindness and Achievement.</w:t>
      </w:r>
      <w:r>
        <w:rPr>
          <w:rFonts w:ascii="Trebuchet MS" w:hAnsi="Trebuchet MS"/>
          <w:sz w:val="24"/>
          <w:szCs w:val="24"/>
          <w:shd w:val="clear" w:color="auto" w:fill="FFFFFF"/>
        </w:rPr>
        <w:t xml:space="preserve">  </w:t>
      </w:r>
      <w:r w:rsidRPr="000C1809">
        <w:rPr>
          <w:rFonts w:ascii="Trebuchet MS" w:hAnsi="Trebuchet MS"/>
          <w:sz w:val="24"/>
          <w:szCs w:val="24"/>
          <w:shd w:val="clear" w:color="auto" w:fill="FFFFFF"/>
        </w:rPr>
        <w:t>We are</w:t>
      </w:r>
      <w:r w:rsidRPr="000C1809">
        <w:rPr>
          <w:rStyle w:val="Strong"/>
          <w:rFonts w:ascii="Trebuchet MS" w:hAnsi="Trebuchet MS" w:cs="Arial"/>
          <w:b w:val="0"/>
          <w:bCs w:val="0"/>
          <w:color w:val="000000"/>
          <w:sz w:val="24"/>
          <w:szCs w:val="24"/>
        </w:rPr>
        <w:t xml:space="preserve"> a popular 11 –16 mixed comprehensive </w:t>
      </w:r>
      <w:r w:rsidRPr="000C1809">
        <w:rPr>
          <w:rStyle w:val="Strong"/>
          <w:rFonts w:ascii="Trebuchet MS" w:hAnsi="Trebuchet MS" w:cs="Arial"/>
          <w:b w:val="0"/>
          <w:bCs w:val="0"/>
          <w:sz w:val="24"/>
          <w:szCs w:val="24"/>
        </w:rPr>
        <w:t>school</w:t>
      </w:r>
      <w:r w:rsidRPr="000C1809">
        <w:rPr>
          <w:rStyle w:val="Strong"/>
          <w:rFonts w:ascii="Trebuchet MS" w:hAnsi="Trebuchet MS" w:cs="Arial"/>
          <w:b w:val="0"/>
          <w:bCs w:val="0"/>
          <w:color w:val="000000"/>
          <w:sz w:val="24"/>
          <w:szCs w:val="24"/>
        </w:rPr>
        <w:t xml:space="preserve"> and are vastly oversubscribed</w:t>
      </w:r>
      <w:r w:rsidRPr="000C1809">
        <w:rPr>
          <w:rStyle w:val="Strong"/>
          <w:rFonts w:ascii="Trebuchet MS" w:hAnsi="Trebuchet MS" w:cs="Arial"/>
          <w:b w:val="0"/>
          <w:bCs w:val="0"/>
          <w:sz w:val="24"/>
          <w:szCs w:val="24"/>
        </w:rPr>
        <w:t xml:space="preserve">.  </w:t>
      </w:r>
    </w:p>
    <w:p w14:paraId="4D6C6F0B" w14:textId="77777777" w:rsidR="001E6071" w:rsidRDefault="001E6071" w:rsidP="00A839C7">
      <w:pPr>
        <w:ind w:right="-2"/>
        <w:rPr>
          <w:rFonts w:ascii="Trebuchet MS" w:hAnsi="Trebuchet MS" w:cs="Arial"/>
          <w:color w:val="000000"/>
          <w:spacing w:val="0"/>
          <w:sz w:val="24"/>
          <w:szCs w:val="24"/>
        </w:rPr>
      </w:pPr>
    </w:p>
    <w:p w14:paraId="31FB767A" w14:textId="77777777" w:rsidR="00A839C7" w:rsidRPr="00A839C7" w:rsidRDefault="00A839C7" w:rsidP="00A839C7">
      <w:pPr>
        <w:ind w:right="-305"/>
        <w:rPr>
          <w:rFonts w:ascii="Trebuchet MS" w:hAnsi="Trebuchet MS" w:cs="Arial"/>
          <w:spacing w:val="0"/>
          <w:sz w:val="24"/>
          <w:szCs w:val="24"/>
        </w:rPr>
      </w:pPr>
      <w:r w:rsidRPr="00A839C7">
        <w:rPr>
          <w:rFonts w:ascii="Trebuchet MS" w:hAnsi="Trebuchet MS"/>
          <w:spacing w:val="-3"/>
          <w:sz w:val="24"/>
          <w:szCs w:val="24"/>
        </w:rPr>
        <w:t>We are looking for someone who is well organised, self-confident and with good communication / inter-personal skills who is interested in working with enthusiastic young people.</w:t>
      </w:r>
    </w:p>
    <w:p w14:paraId="16FCF6F2" w14:textId="77777777" w:rsidR="00A839C7" w:rsidRPr="00A839C7" w:rsidRDefault="00A839C7" w:rsidP="00A839C7">
      <w:pPr>
        <w:suppressAutoHyphens/>
        <w:rPr>
          <w:rFonts w:ascii="Trebuchet MS" w:hAnsi="Trebuchet MS"/>
          <w:spacing w:val="-3"/>
          <w:sz w:val="24"/>
          <w:szCs w:val="24"/>
        </w:rPr>
      </w:pPr>
    </w:p>
    <w:p w14:paraId="019A667A" w14:textId="181FFC46" w:rsidR="00A839C7" w:rsidRDefault="00A839C7" w:rsidP="00DB0CC0">
      <w:pPr>
        <w:suppressAutoHyphens/>
        <w:ind w:right="-319"/>
        <w:rPr>
          <w:rFonts w:ascii="Trebuchet MS" w:hAnsi="Trebuchet MS"/>
          <w:spacing w:val="-3"/>
          <w:sz w:val="24"/>
          <w:szCs w:val="24"/>
        </w:rPr>
      </w:pPr>
      <w:r w:rsidRPr="00A839C7">
        <w:rPr>
          <w:rFonts w:ascii="Trebuchet MS" w:hAnsi="Trebuchet MS"/>
          <w:spacing w:val="-3"/>
          <w:sz w:val="24"/>
          <w:szCs w:val="24"/>
        </w:rPr>
        <w:t xml:space="preserve">As a valued member of our support staff, you will supervise classes when a teacher is absent, accompany staff on school trips and assist with examination invigilation.  You will also act as a </w:t>
      </w:r>
      <w:r w:rsidR="00837C6A" w:rsidRPr="00A839C7">
        <w:rPr>
          <w:rFonts w:ascii="Trebuchet MS" w:hAnsi="Trebuchet MS"/>
          <w:spacing w:val="-3"/>
          <w:sz w:val="24"/>
          <w:szCs w:val="24"/>
        </w:rPr>
        <w:t>back-up</w:t>
      </w:r>
      <w:r w:rsidRPr="00A839C7">
        <w:rPr>
          <w:rFonts w:ascii="Trebuchet MS" w:hAnsi="Trebuchet MS"/>
          <w:spacing w:val="-3"/>
          <w:sz w:val="24"/>
          <w:szCs w:val="24"/>
        </w:rPr>
        <w:t xml:space="preserve"> First Aider (training will be given).  There is also scope for other supporting work such as helping in specific departments.  Please note, you will not teach.  A fully comprehensive training programme will be provided for this varied and very interesting role.</w:t>
      </w:r>
    </w:p>
    <w:p w14:paraId="075D1278" w14:textId="77777777" w:rsidR="001E0ECA" w:rsidRDefault="001E0ECA" w:rsidP="00DB0CC0">
      <w:pPr>
        <w:suppressAutoHyphens/>
        <w:ind w:right="-319"/>
        <w:rPr>
          <w:rFonts w:ascii="Trebuchet MS" w:hAnsi="Trebuchet MS"/>
          <w:spacing w:val="-3"/>
          <w:sz w:val="24"/>
          <w:szCs w:val="24"/>
        </w:rPr>
      </w:pPr>
    </w:p>
    <w:p w14:paraId="7144056C" w14:textId="11FDCD06" w:rsidR="001E0ECA" w:rsidRPr="001E0ECA" w:rsidRDefault="001E0ECA" w:rsidP="00DB0CC0">
      <w:pPr>
        <w:suppressAutoHyphens/>
        <w:ind w:right="-319"/>
        <w:rPr>
          <w:rFonts w:ascii="Trebuchet MS" w:hAnsi="Trebuchet MS"/>
          <w:spacing w:val="-3"/>
          <w:sz w:val="24"/>
          <w:szCs w:val="24"/>
        </w:rPr>
      </w:pPr>
      <w:r>
        <w:rPr>
          <w:rFonts w:ascii="Trebuchet MS" w:hAnsi="Trebuchet MS"/>
          <w:spacing w:val="-3"/>
          <w:sz w:val="24"/>
          <w:szCs w:val="24"/>
        </w:rPr>
        <w:t>Please note the working hours ar</w:t>
      </w:r>
      <w:r w:rsidRPr="001E0ECA">
        <w:rPr>
          <w:rFonts w:ascii="Trebuchet MS" w:hAnsi="Trebuchet MS"/>
          <w:spacing w:val="-3"/>
          <w:sz w:val="24"/>
          <w:szCs w:val="24"/>
        </w:rPr>
        <w:t xml:space="preserve">e </w:t>
      </w:r>
      <w:r w:rsidRPr="001E0ECA">
        <w:rPr>
          <w:rFonts w:ascii="Trebuchet MS" w:hAnsi="Trebuchet MS"/>
          <w:spacing w:val="0"/>
          <w:sz w:val="24"/>
          <w:szCs w:val="24"/>
        </w:rPr>
        <w:t>8.30am – 3.30pm Monday- Thursday and 8.30am to 2.15pm on a Friday.</w:t>
      </w:r>
    </w:p>
    <w:p w14:paraId="1B5A1184" w14:textId="77777777" w:rsidR="00A839C7" w:rsidRPr="00A839C7" w:rsidRDefault="00A839C7" w:rsidP="00A839C7">
      <w:pPr>
        <w:rPr>
          <w:rFonts w:ascii="Trebuchet MS" w:hAnsi="Trebuchet MS"/>
          <w:spacing w:val="0"/>
          <w:sz w:val="24"/>
          <w:szCs w:val="24"/>
        </w:rPr>
      </w:pPr>
    </w:p>
    <w:p w14:paraId="695EBB76" w14:textId="77777777" w:rsidR="00A839C7" w:rsidRPr="00A839C7" w:rsidRDefault="00A839C7" w:rsidP="00A839C7">
      <w:pPr>
        <w:rPr>
          <w:rFonts w:ascii="Trebuchet MS" w:hAnsi="Trebuchet MS"/>
          <w:spacing w:val="0"/>
          <w:sz w:val="24"/>
          <w:szCs w:val="24"/>
        </w:rPr>
      </w:pPr>
      <w:r w:rsidRPr="00A839C7">
        <w:rPr>
          <w:rFonts w:ascii="Trebuchet MS" w:hAnsi="Trebuchet MS"/>
          <w:spacing w:val="0"/>
          <w:sz w:val="24"/>
          <w:szCs w:val="24"/>
        </w:rPr>
        <w:t>Visits to the school are welcomed - please contact the school to arrange an appointment.</w:t>
      </w:r>
    </w:p>
    <w:p w14:paraId="724A8048" w14:textId="77777777" w:rsidR="00A839C7" w:rsidRPr="00A839C7" w:rsidRDefault="00A839C7" w:rsidP="00A839C7">
      <w:pPr>
        <w:tabs>
          <w:tab w:val="left" w:pos="1080"/>
        </w:tabs>
        <w:rPr>
          <w:rFonts w:ascii="Trebuchet MS" w:hAnsi="Trebuchet MS"/>
          <w:b/>
          <w:spacing w:val="0"/>
          <w:sz w:val="24"/>
          <w:szCs w:val="24"/>
        </w:rPr>
      </w:pPr>
    </w:p>
    <w:p w14:paraId="2F284D95" w14:textId="77777777" w:rsidR="00A839C7" w:rsidRPr="00A839C7" w:rsidRDefault="00A839C7" w:rsidP="00A839C7">
      <w:pPr>
        <w:tabs>
          <w:tab w:val="left" w:pos="1080"/>
        </w:tabs>
        <w:rPr>
          <w:rFonts w:ascii="Trebuchet MS" w:hAnsi="Trebuchet MS"/>
          <w:b/>
          <w:spacing w:val="0"/>
          <w:sz w:val="24"/>
          <w:szCs w:val="24"/>
        </w:rPr>
      </w:pPr>
      <w:r w:rsidRPr="00A839C7">
        <w:rPr>
          <w:rFonts w:ascii="Trebuchet MS" w:hAnsi="Trebuchet MS"/>
          <w:b/>
          <w:spacing w:val="0"/>
          <w:sz w:val="24"/>
          <w:szCs w:val="24"/>
        </w:rPr>
        <w:t xml:space="preserve">Please see the school website </w:t>
      </w:r>
      <w:hyperlink r:id="rId12" w:history="1">
        <w:r w:rsidRPr="00A839C7">
          <w:rPr>
            <w:rFonts w:ascii="Trebuchet MS" w:hAnsi="Trebuchet MS"/>
            <w:b/>
            <w:color w:val="0000FF"/>
            <w:spacing w:val="0"/>
            <w:sz w:val="24"/>
            <w:szCs w:val="24"/>
            <w:u w:val="single"/>
          </w:rPr>
          <w:t>www.tanbridge-house-sch.co.uk</w:t>
        </w:r>
      </w:hyperlink>
      <w:r w:rsidRPr="00A839C7">
        <w:rPr>
          <w:rFonts w:ascii="Trebuchet MS" w:hAnsi="Trebuchet MS"/>
          <w:b/>
          <w:color w:val="0000FF"/>
          <w:spacing w:val="0"/>
          <w:sz w:val="24"/>
          <w:szCs w:val="24"/>
        </w:rPr>
        <w:t xml:space="preserve"> </w:t>
      </w:r>
      <w:r w:rsidRPr="00A839C7">
        <w:rPr>
          <w:rFonts w:ascii="Trebuchet MS" w:hAnsi="Trebuchet MS"/>
          <w:b/>
          <w:spacing w:val="0"/>
          <w:sz w:val="24"/>
          <w:szCs w:val="24"/>
        </w:rPr>
        <w:t xml:space="preserve">for an application form.  Note, CVs are not acceptable.  Please contact Mrs Duneclift at the above email address or on extension 279 if you have any queries.  </w:t>
      </w:r>
    </w:p>
    <w:p w14:paraId="4040DBE6" w14:textId="77777777" w:rsidR="00A839C7" w:rsidRDefault="00A839C7" w:rsidP="008434F5">
      <w:pPr>
        <w:rPr>
          <w:rFonts w:ascii="Trebuchet MS" w:hAnsi="Trebuchet MS" w:cs="Arial"/>
          <w:b/>
          <w:bCs/>
          <w:spacing w:val="0"/>
          <w:sz w:val="24"/>
          <w:szCs w:val="24"/>
        </w:rPr>
      </w:pPr>
    </w:p>
    <w:p w14:paraId="5AA794A8" w14:textId="4F5E3825" w:rsidR="00A01B9A" w:rsidRDefault="00A01B9A" w:rsidP="00A01B9A">
      <w:pPr>
        <w:jc w:val="center"/>
        <w:rPr>
          <w:rFonts w:ascii="Trebuchet MS" w:hAnsi="Trebuchet MS" w:cs="Arial"/>
          <w:b/>
          <w:bCs/>
          <w:spacing w:val="0"/>
          <w:sz w:val="24"/>
          <w:szCs w:val="24"/>
        </w:rPr>
      </w:pPr>
      <w:r w:rsidRPr="00A839C7">
        <w:rPr>
          <w:rFonts w:ascii="Trebuchet MS" w:hAnsi="Trebuchet MS" w:cs="Arial"/>
          <w:b/>
          <w:bCs/>
          <w:spacing w:val="0"/>
          <w:sz w:val="24"/>
          <w:szCs w:val="24"/>
        </w:rPr>
        <w:t xml:space="preserve">Closing date 10am </w:t>
      </w:r>
      <w:r w:rsidR="00E02162">
        <w:rPr>
          <w:rFonts w:ascii="Trebuchet MS" w:hAnsi="Trebuchet MS" w:cs="Arial"/>
          <w:b/>
          <w:bCs/>
          <w:spacing w:val="0"/>
          <w:sz w:val="24"/>
          <w:szCs w:val="24"/>
        </w:rPr>
        <w:t>Mon</w:t>
      </w:r>
      <w:r w:rsidR="00576C9B">
        <w:rPr>
          <w:rFonts w:ascii="Trebuchet MS" w:hAnsi="Trebuchet MS" w:cs="Arial"/>
          <w:b/>
          <w:bCs/>
          <w:spacing w:val="0"/>
          <w:sz w:val="24"/>
          <w:szCs w:val="24"/>
        </w:rPr>
        <w:t xml:space="preserve">day </w:t>
      </w:r>
      <w:r w:rsidR="00E02162">
        <w:rPr>
          <w:rFonts w:ascii="Trebuchet MS" w:hAnsi="Trebuchet MS" w:cs="Arial"/>
          <w:b/>
          <w:bCs/>
          <w:spacing w:val="0"/>
          <w:sz w:val="24"/>
          <w:szCs w:val="24"/>
        </w:rPr>
        <w:t xml:space="preserve">5 October </w:t>
      </w:r>
      <w:r w:rsidR="00D4450B">
        <w:rPr>
          <w:rFonts w:ascii="Trebuchet MS" w:hAnsi="Trebuchet MS" w:cs="Arial"/>
          <w:b/>
          <w:bCs/>
          <w:spacing w:val="0"/>
          <w:sz w:val="24"/>
          <w:szCs w:val="24"/>
        </w:rPr>
        <w:t>2026</w:t>
      </w:r>
    </w:p>
    <w:p w14:paraId="34DC4139" w14:textId="77777777" w:rsidR="009740CC" w:rsidRDefault="009740CC" w:rsidP="00A01B9A">
      <w:pPr>
        <w:jc w:val="center"/>
        <w:rPr>
          <w:rFonts w:ascii="Trebuchet MS" w:hAnsi="Trebuchet MS" w:cs="Arial"/>
          <w:b/>
          <w:bCs/>
          <w:spacing w:val="0"/>
          <w:sz w:val="24"/>
          <w:szCs w:val="24"/>
        </w:rPr>
      </w:pPr>
    </w:p>
    <w:p w14:paraId="1340D515" w14:textId="77777777" w:rsidR="00A839C7" w:rsidRPr="009740CC" w:rsidRDefault="00A839C7" w:rsidP="00A839C7">
      <w:pPr>
        <w:tabs>
          <w:tab w:val="left" w:pos="1080"/>
        </w:tabs>
        <w:rPr>
          <w:rFonts w:ascii="Trebuchet MS" w:hAnsi="Trebuchet MS"/>
          <w:b/>
          <w:color w:val="0070C0"/>
          <w:spacing w:val="0"/>
          <w:sz w:val="24"/>
          <w:szCs w:val="24"/>
        </w:rPr>
      </w:pPr>
      <w:r w:rsidRPr="009740CC">
        <w:rPr>
          <w:rFonts w:ascii="Trebuchet MS" w:hAnsi="Trebuchet MS"/>
          <w:b/>
          <w:color w:val="0070C0"/>
          <w:spacing w:val="0"/>
          <w:sz w:val="24"/>
          <w:szCs w:val="24"/>
        </w:rPr>
        <w:t>Applications will be considered as they arrive so please apply as soon as possible.</w:t>
      </w:r>
    </w:p>
    <w:p w14:paraId="393B47E4" w14:textId="77777777" w:rsidR="00A839C7" w:rsidRPr="00A839C7" w:rsidRDefault="00A839C7" w:rsidP="00A839C7">
      <w:pPr>
        <w:tabs>
          <w:tab w:val="left" w:pos="1080"/>
        </w:tabs>
        <w:rPr>
          <w:rFonts w:ascii="Trebuchet MS" w:hAnsi="Trebuchet MS"/>
          <w:spacing w:val="0"/>
          <w:sz w:val="24"/>
          <w:szCs w:val="24"/>
        </w:rPr>
      </w:pPr>
    </w:p>
    <w:p w14:paraId="3241D7B0" w14:textId="77777777" w:rsidR="00A839C7" w:rsidRPr="00A839C7" w:rsidRDefault="00A839C7" w:rsidP="008434F5">
      <w:pPr>
        <w:tabs>
          <w:tab w:val="left" w:pos="1080"/>
        </w:tabs>
        <w:jc w:val="center"/>
        <w:rPr>
          <w:rFonts w:ascii="Trebuchet MS" w:hAnsi="Trebuchet MS"/>
          <w:b/>
          <w:color w:val="0000FF"/>
          <w:spacing w:val="0"/>
          <w:sz w:val="24"/>
          <w:szCs w:val="24"/>
        </w:rPr>
      </w:pPr>
      <w:r w:rsidRPr="00A839C7">
        <w:rPr>
          <w:rFonts w:ascii="Trebuchet MS" w:hAnsi="Trebuchet MS"/>
          <w:b/>
          <w:color w:val="0000FF"/>
          <w:spacing w:val="0"/>
          <w:sz w:val="24"/>
          <w:szCs w:val="24"/>
        </w:rPr>
        <w:t>We are committed to safeguarding and promoting the welfare of children and young people.  The post is subject to an enhanced DBS disclosure.</w:t>
      </w:r>
    </w:p>
    <w:p w14:paraId="22FC36F5" w14:textId="77777777" w:rsidR="00A839C7" w:rsidRPr="00A839C7" w:rsidRDefault="00A839C7" w:rsidP="008434F5">
      <w:pPr>
        <w:tabs>
          <w:tab w:val="left" w:pos="1080"/>
        </w:tabs>
        <w:jc w:val="center"/>
        <w:rPr>
          <w:rFonts w:ascii="Trebuchet MS" w:hAnsi="Trebuchet MS"/>
          <w:spacing w:val="0"/>
          <w:sz w:val="24"/>
          <w:szCs w:val="24"/>
        </w:rPr>
      </w:pPr>
    </w:p>
    <w:p w14:paraId="7563213F" w14:textId="799B451B" w:rsidR="009835DC" w:rsidRDefault="00A839C7" w:rsidP="00A01B9A">
      <w:pPr>
        <w:tabs>
          <w:tab w:val="left" w:pos="1080"/>
        </w:tabs>
        <w:jc w:val="center"/>
        <w:rPr>
          <w:rFonts w:ascii="Trebuchet MS" w:hAnsi="Trebuchet MS"/>
          <w:b/>
          <w:color w:val="0000FF"/>
          <w:spacing w:val="-3"/>
          <w:sz w:val="24"/>
          <w:szCs w:val="24"/>
        </w:rPr>
      </w:pPr>
      <w:r w:rsidRPr="00A839C7">
        <w:rPr>
          <w:rFonts w:ascii="Trebuchet MS" w:hAnsi="Trebuchet MS"/>
          <w:b/>
          <w:color w:val="0000FF"/>
          <w:spacing w:val="0"/>
          <w:sz w:val="24"/>
          <w:szCs w:val="24"/>
          <w:shd w:val="clear" w:color="auto" w:fill="FFFFFF"/>
        </w:rPr>
        <w:t>Tanbridge House School is an equal opportunities employer.</w:t>
      </w:r>
    </w:p>
    <w:p w14:paraId="3B027EFC" w14:textId="77777777" w:rsidR="005F134C" w:rsidRPr="005F134C" w:rsidRDefault="005F134C" w:rsidP="005F134C">
      <w:pPr>
        <w:suppressAutoHyphens/>
        <w:rPr>
          <w:rFonts w:ascii="Trebuchet MS" w:hAnsi="Trebuchet MS"/>
          <w:spacing w:val="-3"/>
          <w:sz w:val="24"/>
          <w:szCs w:val="24"/>
          <w:highlight w:val="yellow"/>
        </w:rPr>
      </w:pPr>
    </w:p>
    <w:sectPr w:rsidR="005F134C" w:rsidRPr="005F134C" w:rsidSect="00623544">
      <w:headerReference w:type="default" r:id="rId13"/>
      <w:type w:val="continuous"/>
      <w:pgSz w:w="12240" w:h="15840" w:code="1"/>
      <w:pgMar w:top="567" w:right="1247" w:bottom="567" w:left="1247" w:header="964" w:footer="96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2CB854" w14:textId="77777777" w:rsidR="005F1941" w:rsidRDefault="005F1941">
      <w:r>
        <w:separator/>
      </w:r>
    </w:p>
  </w:endnote>
  <w:endnote w:type="continuationSeparator" w:id="0">
    <w:p w14:paraId="42789CEB" w14:textId="77777777" w:rsidR="005F1941" w:rsidRDefault="005F19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Light">
    <w:altName w:val="Times New Roman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2F8188" w14:textId="77777777" w:rsidR="005F1941" w:rsidRDefault="005F1941">
      <w:r>
        <w:separator/>
      </w:r>
    </w:p>
  </w:footnote>
  <w:footnote w:type="continuationSeparator" w:id="0">
    <w:p w14:paraId="09E51A94" w14:textId="77777777" w:rsidR="005F1941" w:rsidRDefault="005F19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FABC95" w14:textId="156ABC83" w:rsidR="00490D57" w:rsidRDefault="00490D57">
    <w:pPr>
      <w:pStyle w:val="Header"/>
    </w:pPr>
    <w:r>
      <w:rPr>
        <w:rFonts w:ascii="Wingdings" w:eastAsia="Wingdings" w:hAnsi="Wingdings" w:cs="Wingdings"/>
      </w:rPr>
      <w:t>l</w:t>
    </w:r>
    <w:r>
      <w:t xml:space="preserve">  Page </w:t>
    </w:r>
    <w:r>
      <w:fldChar w:fldCharType="begin"/>
    </w:r>
    <w:r>
      <w:instrText xml:space="preserve"> PAGE \* Arabic \* MERGEFORMAT </w:instrText>
    </w:r>
    <w:r>
      <w:fldChar w:fldCharType="separate"/>
    </w:r>
    <w:r w:rsidR="0072515A">
      <w:rPr>
        <w:noProof/>
      </w:rPr>
      <w:t>2</w:t>
    </w:r>
    <w:r>
      <w:rPr>
        <w:noProof/>
      </w:rPr>
      <w:fldChar w:fldCharType="end"/>
    </w:r>
    <w:r>
      <w:tab/>
    </w:r>
    <w:r>
      <w:tab/>
    </w:r>
    <w:r>
      <w:fldChar w:fldCharType="begin"/>
    </w:r>
    <w:r>
      <w:instrText xml:space="preserve"> TIME \@ "MMMM d, yyyy" </w:instrText>
    </w:r>
    <w:r>
      <w:fldChar w:fldCharType="separate"/>
    </w:r>
    <w:r w:rsidR="002832A7">
      <w:rPr>
        <w:noProof/>
      </w:rPr>
      <w:t>September 22, 2026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11259"/>
    <w:multiLevelType w:val="hybridMultilevel"/>
    <w:tmpl w:val="2FE6EB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117779"/>
    <w:multiLevelType w:val="hybridMultilevel"/>
    <w:tmpl w:val="3D8C9A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117280"/>
    <w:multiLevelType w:val="hybridMultilevel"/>
    <w:tmpl w:val="ACBAFB9A"/>
    <w:lvl w:ilvl="0" w:tplc="52B2F07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8C3E9E"/>
    <w:multiLevelType w:val="singleLevel"/>
    <w:tmpl w:val="37E252A4"/>
    <w:lvl w:ilvl="0">
      <w:start w:val="1"/>
      <w:numFmt w:val="bullet"/>
      <w:pStyle w:val="List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" w15:restartNumberingAfterBreak="0">
    <w:nsid w:val="290B42DC"/>
    <w:multiLevelType w:val="hybridMultilevel"/>
    <w:tmpl w:val="7046AEA8"/>
    <w:lvl w:ilvl="0" w:tplc="52B2F07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0F5701"/>
    <w:multiLevelType w:val="hybridMultilevel"/>
    <w:tmpl w:val="1084108E"/>
    <w:lvl w:ilvl="0" w:tplc="B5E0F9BE">
      <w:start w:val="1"/>
      <w:numFmt w:val="bullet"/>
      <w:lvlText w:val=""/>
      <w:lvlJc w:val="left"/>
      <w:pPr>
        <w:tabs>
          <w:tab w:val="num" w:pos="3600"/>
        </w:tabs>
        <w:ind w:left="3600" w:hanging="72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920"/>
        </w:tabs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640"/>
        </w:tabs>
        <w:ind w:left="86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360"/>
        </w:tabs>
        <w:ind w:left="9360" w:hanging="360"/>
      </w:pPr>
      <w:rPr>
        <w:rFonts w:ascii="Wingdings" w:hAnsi="Wingdings" w:hint="default"/>
      </w:rPr>
    </w:lvl>
  </w:abstractNum>
  <w:abstractNum w:abstractNumId="6" w15:restartNumberingAfterBreak="0">
    <w:nsid w:val="45D258E3"/>
    <w:multiLevelType w:val="hybridMultilevel"/>
    <w:tmpl w:val="7DC6AB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9646CB"/>
    <w:multiLevelType w:val="hybridMultilevel"/>
    <w:tmpl w:val="51AA5E0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A02199"/>
    <w:multiLevelType w:val="hybridMultilevel"/>
    <w:tmpl w:val="5ACCB88C"/>
    <w:lvl w:ilvl="0" w:tplc="52B2F07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6230FF8"/>
    <w:multiLevelType w:val="singleLevel"/>
    <w:tmpl w:val="CA8A963A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60" w:hanging="360"/>
      </w:pPr>
    </w:lvl>
  </w:abstractNum>
  <w:num w:numId="1" w16cid:durableId="2064475630">
    <w:abstractNumId w:val="3"/>
  </w:num>
  <w:num w:numId="2" w16cid:durableId="859929312">
    <w:abstractNumId w:val="9"/>
  </w:num>
  <w:num w:numId="3" w16cid:durableId="993751980">
    <w:abstractNumId w:val="5"/>
  </w:num>
  <w:num w:numId="4" w16cid:durableId="1134829697">
    <w:abstractNumId w:val="2"/>
  </w:num>
  <w:num w:numId="5" w16cid:durableId="1018045922">
    <w:abstractNumId w:val="8"/>
  </w:num>
  <w:num w:numId="6" w16cid:durableId="1360818080">
    <w:abstractNumId w:val="4"/>
  </w:num>
  <w:num w:numId="7" w16cid:durableId="1069227557">
    <w:abstractNumId w:val="5"/>
  </w:num>
  <w:num w:numId="8" w16cid:durableId="1154175942">
    <w:abstractNumId w:val="6"/>
  </w:num>
  <w:num w:numId="9" w16cid:durableId="1283995605">
    <w:abstractNumId w:val="7"/>
  </w:num>
  <w:num w:numId="10" w16cid:durableId="291401352">
    <w:abstractNumId w:val="0"/>
  </w:num>
  <w:num w:numId="11" w16cid:durableId="17971373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8" w:dllVersion="513" w:checkStyle="1"/>
  <w:attachedTemplate r:id="rId1"/>
  <w:defaultTabStop w:val="720"/>
  <w:drawingGridHorizontalSpacing w:val="187"/>
  <w:drawingGridVerticalSpacing w:val="187"/>
  <w:doNotUseMarginsForDrawingGridOrigin/>
  <w:drawingGridHorizontalOrigin w:val="1699"/>
  <w:drawingGridVerticalOrigin w:val="198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2BB9"/>
    <w:rsid w:val="00002C8A"/>
    <w:rsid w:val="00005B88"/>
    <w:rsid w:val="000135A9"/>
    <w:rsid w:val="00015D21"/>
    <w:rsid w:val="00016862"/>
    <w:rsid w:val="00026AD8"/>
    <w:rsid w:val="0003049F"/>
    <w:rsid w:val="00042C01"/>
    <w:rsid w:val="00043DA5"/>
    <w:rsid w:val="00044908"/>
    <w:rsid w:val="00046E18"/>
    <w:rsid w:val="00047E5E"/>
    <w:rsid w:val="000517B8"/>
    <w:rsid w:val="00055DCC"/>
    <w:rsid w:val="0009724C"/>
    <w:rsid w:val="000A117E"/>
    <w:rsid w:val="000B6401"/>
    <w:rsid w:val="000C1809"/>
    <w:rsid w:val="000D5BEA"/>
    <w:rsid w:val="00100DEB"/>
    <w:rsid w:val="0012469A"/>
    <w:rsid w:val="00135412"/>
    <w:rsid w:val="00136BD3"/>
    <w:rsid w:val="00150DEB"/>
    <w:rsid w:val="00151BC5"/>
    <w:rsid w:val="001548D7"/>
    <w:rsid w:val="00180E91"/>
    <w:rsid w:val="00181F03"/>
    <w:rsid w:val="00187B4E"/>
    <w:rsid w:val="001A39C4"/>
    <w:rsid w:val="001A3CEA"/>
    <w:rsid w:val="001A6867"/>
    <w:rsid w:val="001C142B"/>
    <w:rsid w:val="001C3582"/>
    <w:rsid w:val="001D3164"/>
    <w:rsid w:val="001D4FD6"/>
    <w:rsid w:val="001E0ECA"/>
    <w:rsid w:val="001E1262"/>
    <w:rsid w:val="001E1A3B"/>
    <w:rsid w:val="001E36A7"/>
    <w:rsid w:val="001E4D64"/>
    <w:rsid w:val="001E4DBE"/>
    <w:rsid w:val="001E6071"/>
    <w:rsid w:val="001F1C52"/>
    <w:rsid w:val="001F28AB"/>
    <w:rsid w:val="001F4221"/>
    <w:rsid w:val="00200553"/>
    <w:rsid w:val="00202F4F"/>
    <w:rsid w:val="002102EE"/>
    <w:rsid w:val="002169B3"/>
    <w:rsid w:val="00222855"/>
    <w:rsid w:val="00227C77"/>
    <w:rsid w:val="00241E45"/>
    <w:rsid w:val="0024240A"/>
    <w:rsid w:val="00244497"/>
    <w:rsid w:val="00244DC2"/>
    <w:rsid w:val="00244DF7"/>
    <w:rsid w:val="00254EA5"/>
    <w:rsid w:val="00257FFC"/>
    <w:rsid w:val="00261EFC"/>
    <w:rsid w:val="00262587"/>
    <w:rsid w:val="002625F6"/>
    <w:rsid w:val="00272CE1"/>
    <w:rsid w:val="0027335F"/>
    <w:rsid w:val="00273A8F"/>
    <w:rsid w:val="00281797"/>
    <w:rsid w:val="002832A7"/>
    <w:rsid w:val="0028507E"/>
    <w:rsid w:val="00285B8F"/>
    <w:rsid w:val="00294E7C"/>
    <w:rsid w:val="002A5591"/>
    <w:rsid w:val="002C1639"/>
    <w:rsid w:val="002D1FB5"/>
    <w:rsid w:val="002E1F3A"/>
    <w:rsid w:val="002E67AD"/>
    <w:rsid w:val="002F2046"/>
    <w:rsid w:val="002F2453"/>
    <w:rsid w:val="002F40AC"/>
    <w:rsid w:val="00306AAC"/>
    <w:rsid w:val="0031034F"/>
    <w:rsid w:val="00310B6B"/>
    <w:rsid w:val="003157B2"/>
    <w:rsid w:val="003171D6"/>
    <w:rsid w:val="0032139C"/>
    <w:rsid w:val="00330A3E"/>
    <w:rsid w:val="00332B1D"/>
    <w:rsid w:val="0033365A"/>
    <w:rsid w:val="00334BDB"/>
    <w:rsid w:val="0033710D"/>
    <w:rsid w:val="0034373A"/>
    <w:rsid w:val="00344922"/>
    <w:rsid w:val="003520AE"/>
    <w:rsid w:val="00363F6E"/>
    <w:rsid w:val="003671E7"/>
    <w:rsid w:val="00372303"/>
    <w:rsid w:val="0037374D"/>
    <w:rsid w:val="00375052"/>
    <w:rsid w:val="003804D2"/>
    <w:rsid w:val="00383934"/>
    <w:rsid w:val="0039229B"/>
    <w:rsid w:val="00392A2F"/>
    <w:rsid w:val="00396960"/>
    <w:rsid w:val="003A10E5"/>
    <w:rsid w:val="003A7493"/>
    <w:rsid w:val="003B04D5"/>
    <w:rsid w:val="003B10FE"/>
    <w:rsid w:val="003C0BD8"/>
    <w:rsid w:val="003C14BE"/>
    <w:rsid w:val="003D12D4"/>
    <w:rsid w:val="003D6DA5"/>
    <w:rsid w:val="003D74EB"/>
    <w:rsid w:val="003E2CA8"/>
    <w:rsid w:val="003E61E7"/>
    <w:rsid w:val="003F0935"/>
    <w:rsid w:val="003F4D95"/>
    <w:rsid w:val="00404F9F"/>
    <w:rsid w:val="00411309"/>
    <w:rsid w:val="00416A58"/>
    <w:rsid w:val="0042449E"/>
    <w:rsid w:val="004310FC"/>
    <w:rsid w:val="00433E6F"/>
    <w:rsid w:val="00447C8C"/>
    <w:rsid w:val="0045731C"/>
    <w:rsid w:val="00461176"/>
    <w:rsid w:val="004621EA"/>
    <w:rsid w:val="00471674"/>
    <w:rsid w:val="0047601F"/>
    <w:rsid w:val="0048210C"/>
    <w:rsid w:val="00485E37"/>
    <w:rsid w:val="00490D57"/>
    <w:rsid w:val="00494396"/>
    <w:rsid w:val="00496E70"/>
    <w:rsid w:val="004B1BF5"/>
    <w:rsid w:val="004C4379"/>
    <w:rsid w:val="004D2662"/>
    <w:rsid w:val="004F1382"/>
    <w:rsid w:val="005126DF"/>
    <w:rsid w:val="00524F46"/>
    <w:rsid w:val="00525A9D"/>
    <w:rsid w:val="00533CFD"/>
    <w:rsid w:val="0053779A"/>
    <w:rsid w:val="00546553"/>
    <w:rsid w:val="00554C1C"/>
    <w:rsid w:val="00554CC3"/>
    <w:rsid w:val="00563BC2"/>
    <w:rsid w:val="00574B8A"/>
    <w:rsid w:val="00574F85"/>
    <w:rsid w:val="005750D9"/>
    <w:rsid w:val="005758B7"/>
    <w:rsid w:val="00576C9B"/>
    <w:rsid w:val="0059693D"/>
    <w:rsid w:val="005A6F28"/>
    <w:rsid w:val="005B64E8"/>
    <w:rsid w:val="005B7806"/>
    <w:rsid w:val="005C65FB"/>
    <w:rsid w:val="005D56B7"/>
    <w:rsid w:val="005D75A3"/>
    <w:rsid w:val="005D765E"/>
    <w:rsid w:val="005E6197"/>
    <w:rsid w:val="005E6EAD"/>
    <w:rsid w:val="005E7633"/>
    <w:rsid w:val="005F134C"/>
    <w:rsid w:val="005F1941"/>
    <w:rsid w:val="005F6EBE"/>
    <w:rsid w:val="00610FB5"/>
    <w:rsid w:val="00612FB5"/>
    <w:rsid w:val="00623544"/>
    <w:rsid w:val="00626858"/>
    <w:rsid w:val="00626F52"/>
    <w:rsid w:val="0062745F"/>
    <w:rsid w:val="00630FC3"/>
    <w:rsid w:val="00631871"/>
    <w:rsid w:val="00634C4D"/>
    <w:rsid w:val="006355CA"/>
    <w:rsid w:val="006377CF"/>
    <w:rsid w:val="00642614"/>
    <w:rsid w:val="00642DA6"/>
    <w:rsid w:val="00644175"/>
    <w:rsid w:val="0065124A"/>
    <w:rsid w:val="00664377"/>
    <w:rsid w:val="00670D12"/>
    <w:rsid w:val="006764E3"/>
    <w:rsid w:val="00677226"/>
    <w:rsid w:val="00681A05"/>
    <w:rsid w:val="00690BAC"/>
    <w:rsid w:val="00694893"/>
    <w:rsid w:val="00695348"/>
    <w:rsid w:val="006A75E6"/>
    <w:rsid w:val="006B3E22"/>
    <w:rsid w:val="006C6EF1"/>
    <w:rsid w:val="006D2B5B"/>
    <w:rsid w:val="006D4A73"/>
    <w:rsid w:val="006E5E41"/>
    <w:rsid w:val="00706382"/>
    <w:rsid w:val="007171F7"/>
    <w:rsid w:val="0072515A"/>
    <w:rsid w:val="00735BCE"/>
    <w:rsid w:val="00736DCF"/>
    <w:rsid w:val="00740D8E"/>
    <w:rsid w:val="00752EDB"/>
    <w:rsid w:val="00755563"/>
    <w:rsid w:val="00757B8F"/>
    <w:rsid w:val="00765FFD"/>
    <w:rsid w:val="00771B5F"/>
    <w:rsid w:val="007769A8"/>
    <w:rsid w:val="00792C8D"/>
    <w:rsid w:val="007950E3"/>
    <w:rsid w:val="007A6009"/>
    <w:rsid w:val="007B58B7"/>
    <w:rsid w:val="007B71C7"/>
    <w:rsid w:val="007D2AFD"/>
    <w:rsid w:val="007D38D1"/>
    <w:rsid w:val="007D6BBC"/>
    <w:rsid w:val="007E36D6"/>
    <w:rsid w:val="007F2383"/>
    <w:rsid w:val="007F45D7"/>
    <w:rsid w:val="007F4C83"/>
    <w:rsid w:val="007F6DCF"/>
    <w:rsid w:val="008031EE"/>
    <w:rsid w:val="00826533"/>
    <w:rsid w:val="00837C6A"/>
    <w:rsid w:val="0084194D"/>
    <w:rsid w:val="0084195E"/>
    <w:rsid w:val="00841DCA"/>
    <w:rsid w:val="008434F5"/>
    <w:rsid w:val="00845E56"/>
    <w:rsid w:val="00861614"/>
    <w:rsid w:val="00876126"/>
    <w:rsid w:val="0088117F"/>
    <w:rsid w:val="00886A9D"/>
    <w:rsid w:val="00891B45"/>
    <w:rsid w:val="0089707B"/>
    <w:rsid w:val="008978B2"/>
    <w:rsid w:val="008A336B"/>
    <w:rsid w:val="008A5D35"/>
    <w:rsid w:val="008C00FB"/>
    <w:rsid w:val="008C2181"/>
    <w:rsid w:val="008D559D"/>
    <w:rsid w:val="008E1620"/>
    <w:rsid w:val="008E17C4"/>
    <w:rsid w:val="008E1AB7"/>
    <w:rsid w:val="008E2180"/>
    <w:rsid w:val="008F6E6C"/>
    <w:rsid w:val="009015B6"/>
    <w:rsid w:val="00902596"/>
    <w:rsid w:val="00917199"/>
    <w:rsid w:val="0092003D"/>
    <w:rsid w:val="00934C52"/>
    <w:rsid w:val="00942990"/>
    <w:rsid w:val="00947788"/>
    <w:rsid w:val="00960815"/>
    <w:rsid w:val="009740CC"/>
    <w:rsid w:val="00980E9B"/>
    <w:rsid w:val="00982C5B"/>
    <w:rsid w:val="009835DC"/>
    <w:rsid w:val="009935EF"/>
    <w:rsid w:val="009A21A7"/>
    <w:rsid w:val="009A3962"/>
    <w:rsid w:val="009C2D4C"/>
    <w:rsid w:val="009D1D7A"/>
    <w:rsid w:val="009F3CA9"/>
    <w:rsid w:val="00A01B9A"/>
    <w:rsid w:val="00A02E08"/>
    <w:rsid w:val="00A04C98"/>
    <w:rsid w:val="00A06902"/>
    <w:rsid w:val="00A0697A"/>
    <w:rsid w:val="00A07E88"/>
    <w:rsid w:val="00A13DAC"/>
    <w:rsid w:val="00A242A4"/>
    <w:rsid w:val="00A36FA2"/>
    <w:rsid w:val="00A47614"/>
    <w:rsid w:val="00A53F53"/>
    <w:rsid w:val="00A71F38"/>
    <w:rsid w:val="00A839C7"/>
    <w:rsid w:val="00A8511F"/>
    <w:rsid w:val="00A92445"/>
    <w:rsid w:val="00AB2C79"/>
    <w:rsid w:val="00AD0D9D"/>
    <w:rsid w:val="00AF2059"/>
    <w:rsid w:val="00AF2541"/>
    <w:rsid w:val="00AF2A9A"/>
    <w:rsid w:val="00AF52CE"/>
    <w:rsid w:val="00B05957"/>
    <w:rsid w:val="00B161E2"/>
    <w:rsid w:val="00B168CE"/>
    <w:rsid w:val="00B17B68"/>
    <w:rsid w:val="00B244C1"/>
    <w:rsid w:val="00B32077"/>
    <w:rsid w:val="00B32A12"/>
    <w:rsid w:val="00B338D9"/>
    <w:rsid w:val="00B450A0"/>
    <w:rsid w:val="00B45EDD"/>
    <w:rsid w:val="00B62E4F"/>
    <w:rsid w:val="00B77461"/>
    <w:rsid w:val="00B817AE"/>
    <w:rsid w:val="00B83249"/>
    <w:rsid w:val="00B932F2"/>
    <w:rsid w:val="00B9417F"/>
    <w:rsid w:val="00B941E8"/>
    <w:rsid w:val="00B97664"/>
    <w:rsid w:val="00BA130F"/>
    <w:rsid w:val="00BA407B"/>
    <w:rsid w:val="00BA682F"/>
    <w:rsid w:val="00BB0FFD"/>
    <w:rsid w:val="00BB2337"/>
    <w:rsid w:val="00BC32A9"/>
    <w:rsid w:val="00BD195B"/>
    <w:rsid w:val="00BE17E5"/>
    <w:rsid w:val="00BE3E46"/>
    <w:rsid w:val="00BF249E"/>
    <w:rsid w:val="00BF4C01"/>
    <w:rsid w:val="00BF7500"/>
    <w:rsid w:val="00C0126D"/>
    <w:rsid w:val="00C01B1A"/>
    <w:rsid w:val="00C0478D"/>
    <w:rsid w:val="00C13ABF"/>
    <w:rsid w:val="00C22229"/>
    <w:rsid w:val="00C22588"/>
    <w:rsid w:val="00C26073"/>
    <w:rsid w:val="00C319D1"/>
    <w:rsid w:val="00C347D6"/>
    <w:rsid w:val="00C351FD"/>
    <w:rsid w:val="00C523F3"/>
    <w:rsid w:val="00C5373B"/>
    <w:rsid w:val="00C72791"/>
    <w:rsid w:val="00C85BB7"/>
    <w:rsid w:val="00C95929"/>
    <w:rsid w:val="00C976B3"/>
    <w:rsid w:val="00CA2045"/>
    <w:rsid w:val="00CB7360"/>
    <w:rsid w:val="00CB7562"/>
    <w:rsid w:val="00CC562C"/>
    <w:rsid w:val="00CC7200"/>
    <w:rsid w:val="00CE0D4E"/>
    <w:rsid w:val="00CE267D"/>
    <w:rsid w:val="00CE3668"/>
    <w:rsid w:val="00CF1A46"/>
    <w:rsid w:val="00CF2B3E"/>
    <w:rsid w:val="00CF4A90"/>
    <w:rsid w:val="00CF600B"/>
    <w:rsid w:val="00D0075B"/>
    <w:rsid w:val="00D248D8"/>
    <w:rsid w:val="00D35CAE"/>
    <w:rsid w:val="00D37D2A"/>
    <w:rsid w:val="00D41514"/>
    <w:rsid w:val="00D435A1"/>
    <w:rsid w:val="00D43D3F"/>
    <w:rsid w:val="00D4450B"/>
    <w:rsid w:val="00D44CB7"/>
    <w:rsid w:val="00D53C6D"/>
    <w:rsid w:val="00D6060A"/>
    <w:rsid w:val="00D7708C"/>
    <w:rsid w:val="00D836C8"/>
    <w:rsid w:val="00D837A1"/>
    <w:rsid w:val="00D84474"/>
    <w:rsid w:val="00D856A9"/>
    <w:rsid w:val="00D954EC"/>
    <w:rsid w:val="00D95FAE"/>
    <w:rsid w:val="00D97ACD"/>
    <w:rsid w:val="00DB0CC0"/>
    <w:rsid w:val="00DB26BD"/>
    <w:rsid w:val="00DC0D48"/>
    <w:rsid w:val="00DE2BB9"/>
    <w:rsid w:val="00DE54EF"/>
    <w:rsid w:val="00DF0F5A"/>
    <w:rsid w:val="00DF39F2"/>
    <w:rsid w:val="00DF697D"/>
    <w:rsid w:val="00E02162"/>
    <w:rsid w:val="00E03648"/>
    <w:rsid w:val="00E03AA4"/>
    <w:rsid w:val="00E1636C"/>
    <w:rsid w:val="00E22711"/>
    <w:rsid w:val="00E25AD0"/>
    <w:rsid w:val="00E2637C"/>
    <w:rsid w:val="00E3207D"/>
    <w:rsid w:val="00E371C6"/>
    <w:rsid w:val="00E40375"/>
    <w:rsid w:val="00E417A6"/>
    <w:rsid w:val="00E44625"/>
    <w:rsid w:val="00E45BCC"/>
    <w:rsid w:val="00E47CAA"/>
    <w:rsid w:val="00E55502"/>
    <w:rsid w:val="00E64FCD"/>
    <w:rsid w:val="00E7076F"/>
    <w:rsid w:val="00E85896"/>
    <w:rsid w:val="00E92DA6"/>
    <w:rsid w:val="00E97D7E"/>
    <w:rsid w:val="00EA1438"/>
    <w:rsid w:val="00EA4C4E"/>
    <w:rsid w:val="00EB0C99"/>
    <w:rsid w:val="00EB263F"/>
    <w:rsid w:val="00EC220B"/>
    <w:rsid w:val="00EC32DB"/>
    <w:rsid w:val="00EC384C"/>
    <w:rsid w:val="00EC4151"/>
    <w:rsid w:val="00ED1294"/>
    <w:rsid w:val="00ED4103"/>
    <w:rsid w:val="00ED7910"/>
    <w:rsid w:val="00EE4CB1"/>
    <w:rsid w:val="00EE5994"/>
    <w:rsid w:val="00EF4CB0"/>
    <w:rsid w:val="00EF77D9"/>
    <w:rsid w:val="00F1496B"/>
    <w:rsid w:val="00F2413A"/>
    <w:rsid w:val="00F30309"/>
    <w:rsid w:val="00F3708C"/>
    <w:rsid w:val="00F6026B"/>
    <w:rsid w:val="00F61983"/>
    <w:rsid w:val="00F63DA1"/>
    <w:rsid w:val="00F64025"/>
    <w:rsid w:val="00F706C7"/>
    <w:rsid w:val="00F74D6C"/>
    <w:rsid w:val="00F849A0"/>
    <w:rsid w:val="00F87184"/>
    <w:rsid w:val="00F87209"/>
    <w:rsid w:val="00F964F4"/>
    <w:rsid w:val="00FA308D"/>
    <w:rsid w:val="00FA354E"/>
    <w:rsid w:val="00FA5732"/>
    <w:rsid w:val="00FB554C"/>
    <w:rsid w:val="00FB7A3B"/>
    <w:rsid w:val="00FC0B60"/>
    <w:rsid w:val="00FC1861"/>
    <w:rsid w:val="00FC5022"/>
    <w:rsid w:val="00FC5766"/>
    <w:rsid w:val="00FD0F7D"/>
    <w:rsid w:val="00FE18E9"/>
    <w:rsid w:val="00FF0FA9"/>
    <w:rsid w:val="00FF1353"/>
    <w:rsid w:val="00FF315D"/>
    <w:rsid w:val="099FB42C"/>
    <w:rsid w:val="0D885A7F"/>
    <w:rsid w:val="1180CB2B"/>
    <w:rsid w:val="16043A82"/>
    <w:rsid w:val="1A4B216A"/>
    <w:rsid w:val="2465658E"/>
    <w:rsid w:val="2C84B23A"/>
    <w:rsid w:val="3555B431"/>
    <w:rsid w:val="358506A2"/>
    <w:rsid w:val="37BB17A0"/>
    <w:rsid w:val="417D0985"/>
    <w:rsid w:val="457868CF"/>
    <w:rsid w:val="58D63491"/>
    <w:rsid w:val="6263EE7A"/>
    <w:rsid w:val="65714A91"/>
    <w:rsid w:val="701534D6"/>
    <w:rsid w:val="732A3F0E"/>
    <w:rsid w:val="77745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0387DE4"/>
  <w15:chartTrackingRefBased/>
  <w15:docId w15:val="{7AE6E40D-27E5-4B73-9452-5C52714C6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rFonts w:ascii="Arial" w:hAnsi="Arial"/>
      <w:spacing w:val="-5"/>
      <w:lang w:eastAsia="en-US"/>
    </w:rPr>
  </w:style>
  <w:style w:type="paragraph" w:styleId="Heading1">
    <w:name w:val="heading 1"/>
    <w:basedOn w:val="HeadingBase"/>
    <w:next w:val="BodyText"/>
    <w:qFormat/>
    <w:pPr>
      <w:spacing w:after="220"/>
      <w:jc w:val="left"/>
      <w:outlineLvl w:val="0"/>
    </w:pPr>
  </w:style>
  <w:style w:type="paragraph" w:styleId="Heading2">
    <w:name w:val="heading 2"/>
    <w:basedOn w:val="HeadingBase"/>
    <w:next w:val="BodyText"/>
    <w:qFormat/>
    <w:pPr>
      <w:jc w:val="left"/>
      <w:outlineLvl w:val="1"/>
    </w:pPr>
    <w:rPr>
      <w:sz w:val="18"/>
    </w:rPr>
  </w:style>
  <w:style w:type="paragraph" w:styleId="Heading3">
    <w:name w:val="heading 3"/>
    <w:basedOn w:val="HeadingBase"/>
    <w:next w:val="BodyText"/>
    <w:qFormat/>
    <w:pPr>
      <w:spacing w:after="220"/>
      <w:jc w:val="left"/>
      <w:outlineLvl w:val="2"/>
    </w:pPr>
    <w:rPr>
      <w:rFonts w:ascii="Arial" w:hAnsi="Arial"/>
      <w:sz w:val="22"/>
    </w:rPr>
  </w:style>
  <w:style w:type="paragraph" w:styleId="Heading4">
    <w:name w:val="heading 4"/>
    <w:basedOn w:val="HeadingBase"/>
    <w:next w:val="BodyText"/>
    <w:qFormat/>
    <w:pPr>
      <w:ind w:left="360"/>
      <w:outlineLvl w:val="3"/>
    </w:pPr>
    <w:rPr>
      <w:spacing w:val="-5"/>
      <w:sz w:val="18"/>
    </w:rPr>
  </w:style>
  <w:style w:type="paragraph" w:styleId="Heading5">
    <w:name w:val="heading 5"/>
    <w:basedOn w:val="HeadingBase"/>
    <w:next w:val="BodyText"/>
    <w:qFormat/>
    <w:pPr>
      <w:ind w:left="720"/>
      <w:outlineLvl w:val="4"/>
    </w:pPr>
    <w:rPr>
      <w:spacing w:val="-5"/>
      <w:sz w:val="18"/>
    </w:rPr>
  </w:style>
  <w:style w:type="paragraph" w:styleId="Heading6">
    <w:name w:val="heading 6"/>
    <w:basedOn w:val="HeadingBase"/>
    <w:next w:val="BodyText"/>
    <w:qFormat/>
    <w:pPr>
      <w:ind w:left="1080"/>
      <w:outlineLvl w:val="5"/>
    </w:pPr>
    <w:rPr>
      <w:spacing w:val="-5"/>
      <w:sz w:val="18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sz w:val="24"/>
    </w:rPr>
  </w:style>
  <w:style w:type="paragraph" w:styleId="Heading8">
    <w:name w:val="heading 8"/>
    <w:basedOn w:val="Normal"/>
    <w:next w:val="Normal"/>
    <w:link w:val="Heading8Char"/>
    <w:qFormat/>
    <w:pPr>
      <w:keepNext/>
      <w:outlineLvl w:val="7"/>
    </w:pPr>
    <w:rPr>
      <w:sz w:val="24"/>
    </w:rPr>
  </w:style>
  <w:style w:type="paragraph" w:styleId="Heading9">
    <w:name w:val="heading 9"/>
    <w:basedOn w:val="Normal"/>
    <w:next w:val="Normal"/>
    <w:link w:val="Heading9Char"/>
    <w:qFormat/>
    <w:pPr>
      <w:keepNext/>
      <w:tabs>
        <w:tab w:val="left" w:pos="1080"/>
      </w:tabs>
      <w:jc w:val="center"/>
      <w:outlineLvl w:val="8"/>
    </w:pPr>
    <w:rPr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tentionLine">
    <w:name w:val="Attention Line"/>
    <w:basedOn w:val="Normal"/>
    <w:next w:val="Salutation"/>
    <w:pPr>
      <w:spacing w:before="220" w:after="220" w:line="220" w:lineRule="atLeast"/>
    </w:pPr>
  </w:style>
  <w:style w:type="paragraph" w:styleId="Salutation">
    <w:name w:val="Salutation"/>
    <w:basedOn w:val="Normal"/>
    <w:next w:val="SubjectLine"/>
    <w:semiHidden/>
    <w:pPr>
      <w:spacing w:before="220" w:after="220" w:line="220" w:lineRule="atLeast"/>
      <w:jc w:val="left"/>
    </w:pPr>
  </w:style>
  <w:style w:type="paragraph" w:styleId="BodyText">
    <w:name w:val="Body Text"/>
    <w:basedOn w:val="Normal"/>
    <w:link w:val="BodyTextChar"/>
    <w:pPr>
      <w:spacing w:after="220" w:line="220" w:lineRule="atLeast"/>
    </w:pPr>
  </w:style>
  <w:style w:type="paragraph" w:customStyle="1" w:styleId="CcList">
    <w:name w:val="Cc List"/>
    <w:basedOn w:val="Normal"/>
    <w:pPr>
      <w:keepLines/>
      <w:spacing w:line="220" w:lineRule="atLeast"/>
      <w:ind w:left="360" w:hanging="360"/>
    </w:pPr>
  </w:style>
  <w:style w:type="paragraph" w:styleId="Closing">
    <w:name w:val="Closing"/>
    <w:basedOn w:val="Normal"/>
    <w:next w:val="Signature"/>
    <w:semiHidden/>
    <w:pPr>
      <w:keepNext/>
      <w:spacing w:after="60" w:line="220" w:lineRule="atLeast"/>
    </w:pPr>
  </w:style>
  <w:style w:type="paragraph" w:styleId="Signature">
    <w:name w:val="Signature"/>
    <w:basedOn w:val="Normal"/>
    <w:next w:val="SignatureJobTitle"/>
    <w:semiHidden/>
    <w:pPr>
      <w:keepNext/>
      <w:spacing w:before="880" w:line="220" w:lineRule="atLeast"/>
      <w:jc w:val="left"/>
    </w:pPr>
  </w:style>
  <w:style w:type="paragraph" w:customStyle="1" w:styleId="CompanyName">
    <w:name w:val="Company Name"/>
    <w:basedOn w:val="Normal"/>
    <w:pPr>
      <w:framePr w:w="3845" w:h="1584" w:hSpace="187" w:vSpace="187" w:wrap="notBeside" w:vAnchor="page" w:hAnchor="margin" w:y="894" w:anchorLock="1"/>
      <w:spacing w:line="280" w:lineRule="atLeast"/>
    </w:pPr>
    <w:rPr>
      <w:rFonts w:ascii="Arial Black" w:hAnsi="Arial Black"/>
      <w:spacing w:val="-25"/>
      <w:sz w:val="32"/>
    </w:rPr>
  </w:style>
  <w:style w:type="paragraph" w:styleId="Date">
    <w:name w:val="Date"/>
    <w:basedOn w:val="Normal"/>
    <w:next w:val="InsideAddressName"/>
    <w:semiHidden/>
    <w:pPr>
      <w:spacing w:after="220" w:line="220" w:lineRule="atLeast"/>
    </w:pPr>
  </w:style>
  <w:style w:type="character" w:styleId="Emphasis">
    <w:name w:val="Emphasis"/>
    <w:qFormat/>
    <w:rPr>
      <w:rFonts w:ascii="Arial Black" w:hAnsi="Arial Black"/>
      <w:sz w:val="18"/>
    </w:rPr>
  </w:style>
  <w:style w:type="paragraph" w:customStyle="1" w:styleId="Enclosure">
    <w:name w:val="Enclosure"/>
    <w:basedOn w:val="Normal"/>
    <w:next w:val="CcList"/>
    <w:pPr>
      <w:keepNext/>
      <w:keepLines/>
      <w:spacing w:after="220" w:line="220" w:lineRule="atLeast"/>
    </w:pPr>
  </w:style>
  <w:style w:type="paragraph" w:customStyle="1" w:styleId="HeadingBase">
    <w:name w:val="Heading Base"/>
    <w:basedOn w:val="Normal"/>
    <w:next w:val="BodyText"/>
    <w:pPr>
      <w:keepNext/>
      <w:keepLines/>
      <w:spacing w:line="220" w:lineRule="atLeast"/>
    </w:pPr>
    <w:rPr>
      <w:rFonts w:ascii="Arial Black" w:hAnsi="Arial Black"/>
      <w:spacing w:val="-10"/>
      <w:kern w:val="20"/>
    </w:rPr>
  </w:style>
  <w:style w:type="paragraph" w:customStyle="1" w:styleId="InsideAddress">
    <w:name w:val="Inside Address"/>
    <w:basedOn w:val="Normal"/>
    <w:pPr>
      <w:spacing w:line="220" w:lineRule="atLeast"/>
    </w:pPr>
  </w:style>
  <w:style w:type="paragraph" w:customStyle="1" w:styleId="InsideAddressName">
    <w:name w:val="Inside Address Name"/>
    <w:basedOn w:val="InsideAddress"/>
    <w:next w:val="InsideAddress"/>
    <w:pPr>
      <w:spacing w:before="220"/>
    </w:pPr>
  </w:style>
  <w:style w:type="paragraph" w:customStyle="1" w:styleId="MailingInstructions">
    <w:name w:val="Mailing Instructions"/>
    <w:basedOn w:val="Normal"/>
    <w:next w:val="InsideAddressName"/>
    <w:pPr>
      <w:spacing w:after="220" w:line="220" w:lineRule="atLeast"/>
    </w:pPr>
    <w:rPr>
      <w:caps/>
    </w:rPr>
  </w:style>
  <w:style w:type="paragraph" w:customStyle="1" w:styleId="ReferenceInitials">
    <w:name w:val="Reference Initials"/>
    <w:basedOn w:val="Normal"/>
    <w:next w:val="Enclosure"/>
    <w:pPr>
      <w:keepNext/>
      <w:keepLines/>
      <w:spacing w:before="220" w:line="220" w:lineRule="atLeast"/>
    </w:pPr>
  </w:style>
  <w:style w:type="paragraph" w:customStyle="1" w:styleId="ReferenceLine">
    <w:name w:val="Reference Line"/>
    <w:basedOn w:val="Normal"/>
    <w:next w:val="MailingInstructions"/>
    <w:pPr>
      <w:spacing w:after="220" w:line="220" w:lineRule="atLeast"/>
      <w:jc w:val="left"/>
    </w:pPr>
  </w:style>
  <w:style w:type="paragraph" w:customStyle="1" w:styleId="ReturnAddress">
    <w:name w:val="Return Address"/>
    <w:basedOn w:val="Normal"/>
    <w:pPr>
      <w:keepLines/>
      <w:framePr w:w="4320" w:h="965" w:hSpace="187" w:vSpace="187" w:wrap="notBeside" w:vAnchor="page" w:hAnchor="margin" w:xAlign="right" w:y="966" w:anchorLock="1"/>
      <w:tabs>
        <w:tab w:val="left" w:pos="2160"/>
      </w:tabs>
      <w:spacing w:line="160" w:lineRule="atLeast"/>
      <w:jc w:val="left"/>
    </w:pPr>
    <w:rPr>
      <w:spacing w:val="0"/>
      <w:sz w:val="14"/>
    </w:rPr>
  </w:style>
  <w:style w:type="paragraph" w:customStyle="1" w:styleId="SignatureCompany">
    <w:name w:val="Signature Company"/>
    <w:basedOn w:val="Signature"/>
    <w:next w:val="ReferenceInitials"/>
    <w:pPr>
      <w:spacing w:before="0"/>
    </w:pPr>
  </w:style>
  <w:style w:type="paragraph" w:customStyle="1" w:styleId="SignatureJobTitle">
    <w:name w:val="Signature Job Title"/>
    <w:basedOn w:val="Signature"/>
    <w:next w:val="SignatureCompany"/>
    <w:pPr>
      <w:spacing w:before="0"/>
    </w:pPr>
  </w:style>
  <w:style w:type="character" w:customStyle="1" w:styleId="Slogan">
    <w:name w:val="Slogan"/>
    <w:rPr>
      <w:rFonts w:ascii="Arial Black" w:hAnsi="Arial Black"/>
      <w:sz w:val="18"/>
    </w:rPr>
  </w:style>
  <w:style w:type="paragraph" w:customStyle="1" w:styleId="SubjectLine">
    <w:name w:val="Subject Line"/>
    <w:basedOn w:val="Normal"/>
    <w:next w:val="BodyText"/>
    <w:pPr>
      <w:spacing w:after="220" w:line="220" w:lineRule="atLeast"/>
      <w:jc w:val="left"/>
    </w:pPr>
    <w:rPr>
      <w:rFonts w:ascii="Arial Black" w:hAnsi="Arial Black"/>
      <w:spacing w:val="-10"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Hyperlink">
    <w:name w:val="Hyperlink"/>
    <w:rPr>
      <w:color w:val="0000FF"/>
      <w:u w:val="single"/>
    </w:rPr>
  </w:style>
  <w:style w:type="paragraph" w:styleId="List">
    <w:name w:val="List"/>
    <w:basedOn w:val="BodyText"/>
    <w:semiHidden/>
    <w:pPr>
      <w:ind w:left="360" w:hanging="360"/>
    </w:pPr>
  </w:style>
  <w:style w:type="paragraph" w:styleId="ListBullet">
    <w:name w:val="List Bullet"/>
    <w:basedOn w:val="List"/>
    <w:autoRedefine/>
    <w:semiHidden/>
    <w:pPr>
      <w:numPr>
        <w:numId w:val="1"/>
      </w:numPr>
    </w:pPr>
  </w:style>
  <w:style w:type="paragraph" w:styleId="ListNumber">
    <w:name w:val="List Number"/>
    <w:basedOn w:val="BodyText"/>
    <w:semiHidden/>
    <w:pPr>
      <w:numPr>
        <w:numId w:val="2"/>
      </w:numPr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Strong">
    <w:name w:val="Strong"/>
    <w:qFormat/>
    <w:rsid w:val="008F6E6C"/>
    <w:rPr>
      <w:b/>
      <w:bCs/>
    </w:rPr>
  </w:style>
  <w:style w:type="character" w:customStyle="1" w:styleId="BodyTextChar">
    <w:name w:val="Body Text Char"/>
    <w:link w:val="BodyText"/>
    <w:rsid w:val="008F6E6C"/>
    <w:rPr>
      <w:rFonts w:ascii="Arial" w:hAnsi="Arial"/>
      <w:spacing w:val="-5"/>
      <w:lang w:eastAsia="en-US"/>
    </w:rPr>
  </w:style>
  <w:style w:type="character" w:customStyle="1" w:styleId="Heading9Char">
    <w:name w:val="Heading 9 Char"/>
    <w:link w:val="Heading9"/>
    <w:rsid w:val="00044908"/>
    <w:rPr>
      <w:rFonts w:ascii="Arial" w:hAnsi="Arial"/>
      <w:b/>
      <w:bCs/>
      <w:spacing w:val="-5"/>
      <w:sz w:val="24"/>
      <w:lang w:eastAsia="en-US"/>
    </w:rPr>
  </w:style>
  <w:style w:type="character" w:customStyle="1" w:styleId="Heading8Char">
    <w:name w:val="Heading 8 Char"/>
    <w:link w:val="Heading8"/>
    <w:rsid w:val="00A8511F"/>
    <w:rPr>
      <w:rFonts w:ascii="Arial" w:hAnsi="Arial"/>
      <w:spacing w:val="-5"/>
      <w:sz w:val="24"/>
      <w:lang w:eastAsia="en-US"/>
    </w:rPr>
  </w:style>
  <w:style w:type="paragraph" w:customStyle="1" w:styleId="Subject">
    <w:name w:val="Subject"/>
    <w:next w:val="Normal"/>
    <w:rsid w:val="000C1809"/>
    <w:pPr>
      <w:keepNext/>
      <w:pBdr>
        <w:top w:val="nil"/>
        <w:left w:val="nil"/>
        <w:bottom w:val="nil"/>
        <w:right w:val="nil"/>
        <w:between w:val="nil"/>
        <w:bar w:val="nil"/>
      </w:pBdr>
      <w:spacing w:before="360" w:after="40" w:line="288" w:lineRule="auto"/>
      <w:outlineLvl w:val="2"/>
    </w:pPr>
    <w:rPr>
      <w:rFonts w:ascii="Helvetica Light" w:eastAsia="Arial Unicode MS" w:hAnsi="Arial Unicode MS" w:cs="Arial Unicode MS"/>
      <w:color w:val="000000"/>
      <w:spacing w:val="5"/>
      <w:sz w:val="28"/>
      <w:szCs w:val="28"/>
      <w:bdr w:val="nil"/>
      <w:lang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0C1809"/>
    <w:rPr>
      <w:color w:val="954F72" w:themeColor="followedHyperlink"/>
      <w:u w:val="single"/>
    </w:rPr>
  </w:style>
  <w:style w:type="paragraph" w:customStyle="1" w:styleId="Default">
    <w:name w:val="Default"/>
    <w:rsid w:val="00BB0FFD"/>
    <w:pPr>
      <w:autoSpaceDE w:val="0"/>
      <w:autoSpaceDN w:val="0"/>
      <w:adjustRightInd w:val="0"/>
    </w:pPr>
    <w:rPr>
      <w:rFonts w:ascii="Trebuchet MS" w:hAnsi="Trebuchet MS" w:cs="Trebuchet MS"/>
      <w:color w:val="000000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6772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127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9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3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3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3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tanbridge-house-sch.co.uk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jobs@ths.uk.net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helenr\Application%20Data\Microsoft\Templates\Advertisement%20Vacancy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1A91888847FB4B91EB407689A9238E" ma:contentTypeVersion="13" ma:contentTypeDescription="Create a new document." ma:contentTypeScope="" ma:versionID="242502f3575720cbc1992c58c57f7921">
  <xsd:schema xmlns:xsd="http://www.w3.org/2001/XMLSchema" xmlns:xs="http://www.w3.org/2001/XMLSchema" xmlns:p="http://schemas.microsoft.com/office/2006/metadata/properties" xmlns:ns3="85bba6a3-2b6c-4774-ac14-979748835214" xmlns:ns4="06e3ee68-41ac-4149-b6b2-4d2e011f512e" targetNamespace="http://schemas.microsoft.com/office/2006/metadata/properties" ma:root="true" ma:fieldsID="176a5ca2ccd8d749ce13e446f4df84d7" ns3:_="" ns4:_="">
    <xsd:import namespace="85bba6a3-2b6c-4774-ac14-979748835214"/>
    <xsd:import namespace="06e3ee68-41ac-4149-b6b2-4d2e011f512e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bba6a3-2b6c-4774-ac14-97974883521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e3ee68-41ac-4149-b6b2-4d2e011f51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77B42A6-31A8-4ECA-B8CE-C8915E657F3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438529B-8B13-44C2-9948-4067A30F15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5bba6a3-2b6c-4774-ac14-979748835214"/>
    <ds:schemaRef ds:uri="06e3ee68-41ac-4149-b6b2-4d2e011f51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CE59208-701F-49E9-8D48-521ECA2B537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Advertisement Vacancy</Template>
  <TotalTime>1</TotalTime>
  <Pages>1</Pages>
  <Words>345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Professional Letter</vt:lpstr>
    </vt:vector>
  </TitlesOfParts>
  <Company>Tanbridge House School</Company>
  <LinksUpToDate>false</LinksUpToDate>
  <CharactersWithSpaces>2308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Letter</dc:title>
  <dc:subject/>
  <dc:creator>helenr</dc:creator>
  <cp:keywords/>
  <cp:lastModifiedBy>Karen Duneclift</cp:lastModifiedBy>
  <cp:revision>2</cp:revision>
  <cp:lastPrinted>2026-09-22T07:42:00Z</cp:lastPrinted>
  <dcterms:created xsi:type="dcterms:W3CDTF">2026-09-22T07:43:00Z</dcterms:created>
  <dcterms:modified xsi:type="dcterms:W3CDTF">2026-09-22T07:43:00Z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seDefaultLanguage">
    <vt:bool>true</vt:bool>
  </property>
  <property fmtid="{D5CDD505-2E9C-101B-9397-08002B2CF9AE}" pid="3" name="Version">
    <vt:i4>99022200</vt:i4>
  </property>
  <property fmtid="{D5CDD505-2E9C-101B-9397-08002B2CF9AE}" pid="4" name="LCID">
    <vt:i4>1033</vt:i4>
  </property>
  <property fmtid="{D5CDD505-2E9C-101B-9397-08002B2CF9AE}" pid="5" name="ContentTypeId">
    <vt:lpwstr>0x0101005D1A91888847FB4B91EB407689A9238E</vt:lpwstr>
  </property>
</Properties>
</file>