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41"/>
        <w:tblW w:w="11012" w:type="dxa"/>
        <w:tblLayout w:type="fixed"/>
        <w:tblLook w:val="0000" w:firstRow="0" w:lastRow="0" w:firstColumn="0" w:lastColumn="0" w:noHBand="0" w:noVBand="0"/>
      </w:tblPr>
      <w:tblGrid>
        <w:gridCol w:w="3389"/>
        <w:gridCol w:w="7623"/>
      </w:tblGrid>
      <w:tr w:rsidR="00F8414C" w14:paraId="40A496A1" w14:textId="77777777" w:rsidTr="00F8414C">
        <w:trPr>
          <w:cantSplit/>
          <w:trHeight w:val="627"/>
        </w:trPr>
        <w:tc>
          <w:tcPr>
            <w:tcW w:w="3389" w:type="dxa"/>
            <w:vMerge w:val="restart"/>
          </w:tcPr>
          <w:p w14:paraId="40A4969D" w14:textId="14939094" w:rsidR="00F8414C" w:rsidRPr="00BA3EF8" w:rsidRDefault="00ED6B22" w:rsidP="008D0035">
            <w:pPr>
              <w:rPr>
                <w:color w:val="3366FF"/>
              </w:rPr>
            </w:pPr>
            <w:r>
              <w:rPr>
                <w:noProof/>
              </w:rPr>
              <w:drawing>
                <wp:anchor distT="0" distB="0" distL="114300" distR="114300" simplePos="0" relativeHeight="251658241" behindDoc="0" locked="0" layoutInCell="1" allowOverlap="1" wp14:anchorId="7C1E2912" wp14:editId="04016DBC">
                  <wp:simplePos x="0" y="0"/>
                  <wp:positionH relativeFrom="column">
                    <wp:posOffset>190500</wp:posOffset>
                  </wp:positionH>
                  <wp:positionV relativeFrom="paragraph">
                    <wp:posOffset>480695</wp:posOffset>
                  </wp:positionV>
                  <wp:extent cx="1679546" cy="1192525"/>
                  <wp:effectExtent l="0" t="0" r="0" b="0"/>
                  <wp:wrapNone/>
                  <wp:docPr id="1716889495" name="Picture 1" descr="Blue_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Blue_logo[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79546" cy="1192525"/>
                          </a:xfrm>
                          <a:prstGeom prst="rect">
                            <a:avLst/>
                          </a:prstGeom>
                          <a:noFill/>
                          <a:ln w="9525">
                            <a:noFill/>
                            <a:miter lim="800000"/>
                            <a:headEnd/>
                            <a:tailEnd/>
                          </a:ln>
                        </pic:spPr>
                      </pic:pic>
                    </a:graphicData>
                  </a:graphic>
                </wp:anchor>
              </w:drawing>
            </w:r>
          </w:p>
        </w:tc>
        <w:tc>
          <w:tcPr>
            <w:tcW w:w="7623" w:type="dxa"/>
          </w:tcPr>
          <w:p w14:paraId="40A4969E" w14:textId="77777777" w:rsidR="00F8414C" w:rsidRDefault="00F8414C" w:rsidP="00F8414C">
            <w:pPr>
              <w:jc w:val="center"/>
              <w:rPr>
                <w:color w:val="3366FF"/>
              </w:rPr>
            </w:pPr>
          </w:p>
          <w:p w14:paraId="40A4969F" w14:textId="77777777" w:rsidR="00F8414C" w:rsidRDefault="00F8414C" w:rsidP="00F8414C">
            <w:pPr>
              <w:jc w:val="center"/>
              <w:rPr>
                <w:color w:val="3366FF"/>
              </w:rPr>
            </w:pPr>
          </w:p>
          <w:p w14:paraId="40A496A0" w14:textId="77777777" w:rsidR="00F8414C" w:rsidRPr="00BA3EF8" w:rsidRDefault="00F8414C" w:rsidP="00F8414C">
            <w:pPr>
              <w:jc w:val="center"/>
              <w:rPr>
                <w:color w:val="3366FF"/>
              </w:rPr>
            </w:pPr>
          </w:p>
        </w:tc>
      </w:tr>
      <w:tr w:rsidR="00F8414C" w14:paraId="40A496A6" w14:textId="77777777" w:rsidTr="00F8414C">
        <w:trPr>
          <w:cantSplit/>
          <w:trHeight w:val="118"/>
        </w:trPr>
        <w:tc>
          <w:tcPr>
            <w:tcW w:w="3389" w:type="dxa"/>
            <w:vMerge/>
          </w:tcPr>
          <w:p w14:paraId="40A496A2" w14:textId="77777777" w:rsidR="00F8414C" w:rsidRPr="00BA3EF8" w:rsidRDefault="00F8414C" w:rsidP="00F8414C">
            <w:pPr>
              <w:rPr>
                <w:color w:val="3366FF"/>
              </w:rPr>
            </w:pPr>
          </w:p>
        </w:tc>
        <w:tc>
          <w:tcPr>
            <w:tcW w:w="7623" w:type="dxa"/>
            <w:tcBorders>
              <w:top w:val="double" w:sz="4" w:space="0" w:color="auto"/>
              <w:bottom w:val="double" w:sz="4" w:space="0" w:color="auto"/>
            </w:tcBorders>
            <w:shd w:val="solid" w:color="C0C0C0" w:fill="C0C0C0"/>
          </w:tcPr>
          <w:p w14:paraId="40A496A3" w14:textId="07EF5D67" w:rsidR="00F8414C" w:rsidRPr="000E347D" w:rsidRDefault="00F8414C" w:rsidP="00F8414C">
            <w:pPr>
              <w:spacing w:before="120"/>
              <w:jc w:val="center"/>
              <w:rPr>
                <w:color w:val="365F91" w:themeColor="accent1" w:themeShade="BF"/>
                <w:sz w:val="20"/>
              </w:rPr>
            </w:pPr>
            <w:r w:rsidRPr="000E347D">
              <w:rPr>
                <w:color w:val="365F91" w:themeColor="accent1" w:themeShade="BF"/>
                <w:sz w:val="20"/>
              </w:rPr>
              <w:t>Standishgate, Wigan WN1 1</w:t>
            </w:r>
            <w:proofErr w:type="gramStart"/>
            <w:r w:rsidRPr="000E347D">
              <w:rPr>
                <w:color w:val="365F91" w:themeColor="accent1" w:themeShade="BF"/>
                <w:sz w:val="20"/>
              </w:rPr>
              <w:t>XL  Telephone</w:t>
            </w:r>
            <w:proofErr w:type="gramEnd"/>
            <w:r w:rsidRPr="000E347D">
              <w:rPr>
                <w:color w:val="365F91" w:themeColor="accent1" w:themeShade="BF"/>
                <w:sz w:val="20"/>
              </w:rPr>
              <w:t xml:space="preserve">: (01942) 206733  </w:t>
            </w:r>
          </w:p>
          <w:p w14:paraId="40A496A4" w14:textId="77777777" w:rsidR="00F8414C" w:rsidRPr="000E347D" w:rsidRDefault="00F8414C" w:rsidP="00F8414C">
            <w:pPr>
              <w:spacing w:before="120" w:after="120"/>
              <w:jc w:val="center"/>
              <w:rPr>
                <w:color w:val="365F91" w:themeColor="accent1" w:themeShade="BF"/>
                <w:sz w:val="18"/>
              </w:rPr>
            </w:pPr>
            <w:r>
              <w:rPr>
                <w:color w:val="365F91" w:themeColor="accent1" w:themeShade="BF"/>
                <w:sz w:val="18"/>
              </w:rPr>
              <w:t>e-m</w:t>
            </w:r>
            <w:r w:rsidRPr="000E347D">
              <w:rPr>
                <w:color w:val="365F91" w:themeColor="accent1" w:themeShade="BF"/>
                <w:sz w:val="18"/>
              </w:rPr>
              <w:t>ail: enquiries@admin.saintmaryandjohn.wigan.sch.uk</w:t>
            </w:r>
          </w:p>
          <w:p w14:paraId="40A496A5" w14:textId="77777777" w:rsidR="00F8414C" w:rsidRPr="000E347D" w:rsidRDefault="00F8414C" w:rsidP="00BC5A2B">
            <w:pPr>
              <w:spacing w:before="120" w:after="120"/>
              <w:jc w:val="center"/>
              <w:rPr>
                <w:color w:val="3366FF"/>
                <w:sz w:val="18"/>
              </w:rPr>
            </w:pPr>
            <w:r>
              <w:rPr>
                <w:color w:val="365F91" w:themeColor="accent1" w:themeShade="BF"/>
                <w:sz w:val="18"/>
              </w:rPr>
              <w:t>W</w:t>
            </w:r>
            <w:r w:rsidRPr="000E347D">
              <w:rPr>
                <w:color w:val="365F91" w:themeColor="accent1" w:themeShade="BF"/>
                <w:sz w:val="18"/>
              </w:rPr>
              <w:t>ebsite: www.s</w:t>
            </w:r>
            <w:r w:rsidR="00BC5A2B">
              <w:rPr>
                <w:color w:val="365F91" w:themeColor="accent1" w:themeShade="BF"/>
                <w:sz w:val="18"/>
              </w:rPr>
              <w:t>tmaryandjohncatholicprimary.co.uk</w:t>
            </w:r>
          </w:p>
        </w:tc>
      </w:tr>
      <w:tr w:rsidR="00F8414C" w14:paraId="40A496A9" w14:textId="77777777" w:rsidTr="00F8414C">
        <w:trPr>
          <w:cantSplit/>
          <w:trHeight w:val="118"/>
        </w:trPr>
        <w:tc>
          <w:tcPr>
            <w:tcW w:w="3389" w:type="dxa"/>
            <w:vMerge/>
          </w:tcPr>
          <w:p w14:paraId="40A496A7" w14:textId="77777777" w:rsidR="00F8414C" w:rsidRPr="00BA3EF8" w:rsidRDefault="00F8414C" w:rsidP="00F8414C">
            <w:pPr>
              <w:rPr>
                <w:color w:val="3366FF"/>
              </w:rPr>
            </w:pPr>
          </w:p>
        </w:tc>
        <w:tc>
          <w:tcPr>
            <w:tcW w:w="7623" w:type="dxa"/>
          </w:tcPr>
          <w:p w14:paraId="61EBFE20" w14:textId="77777777" w:rsidR="00397C03" w:rsidRDefault="00F8414C" w:rsidP="008D0035">
            <w:pPr>
              <w:spacing w:before="120"/>
              <w:jc w:val="center"/>
              <w:rPr>
                <w:color w:val="3366FF"/>
                <w:sz w:val="18"/>
              </w:rPr>
            </w:pPr>
            <w:r>
              <w:rPr>
                <w:color w:val="3366FF"/>
                <w:sz w:val="18"/>
              </w:rPr>
              <w:t>Headteacher:  Mr</w:t>
            </w:r>
            <w:r w:rsidR="004B3F9F">
              <w:rPr>
                <w:color w:val="3366FF"/>
                <w:sz w:val="18"/>
              </w:rPr>
              <w:t xml:space="preserve"> Atherton</w:t>
            </w:r>
            <w:r w:rsidR="00493804">
              <w:rPr>
                <w:color w:val="3366FF"/>
                <w:sz w:val="18"/>
              </w:rPr>
              <w:t xml:space="preserve"> PGCE QTS BSc (HONS)</w:t>
            </w:r>
          </w:p>
          <w:p w14:paraId="40A496A8" w14:textId="7658F629" w:rsidR="008D0035" w:rsidRPr="008D0035" w:rsidRDefault="008D0035" w:rsidP="008D0035">
            <w:pPr>
              <w:spacing w:before="120"/>
              <w:jc w:val="center"/>
              <w:rPr>
                <w:color w:val="3366FF"/>
                <w:sz w:val="18"/>
              </w:rPr>
            </w:pPr>
          </w:p>
        </w:tc>
      </w:tr>
    </w:tbl>
    <w:p w14:paraId="03EA264B" w14:textId="77777777" w:rsidR="00947C2B" w:rsidRPr="00870CB4" w:rsidRDefault="00947C2B" w:rsidP="00947C2B">
      <w:pPr>
        <w:spacing w:after="200" w:line="276" w:lineRule="auto"/>
        <w:jc w:val="center"/>
        <w:rPr>
          <w:rFonts w:asciiTheme="minorHAnsi" w:eastAsiaTheme="minorHAnsi" w:hAnsiTheme="minorHAnsi" w:cstheme="minorHAnsi"/>
          <w:b/>
          <w:i/>
          <w:sz w:val="28"/>
          <w:szCs w:val="28"/>
        </w:rPr>
      </w:pPr>
      <w:r w:rsidRPr="00870CB4">
        <w:rPr>
          <w:rFonts w:asciiTheme="minorHAnsi" w:hAnsiTheme="minorHAnsi" w:cstheme="minorHAnsi"/>
          <w:b/>
          <w:bCs/>
          <w:i/>
          <w:sz w:val="28"/>
          <w:szCs w:val="28"/>
        </w:rPr>
        <w:t>Deputy Headteacher</w:t>
      </w:r>
    </w:p>
    <w:p w14:paraId="48CBCC49" w14:textId="77777777" w:rsidR="00947C2B" w:rsidRPr="00870CB4" w:rsidRDefault="00947C2B" w:rsidP="00947C2B">
      <w:pPr>
        <w:spacing w:after="200" w:line="276" w:lineRule="auto"/>
        <w:jc w:val="center"/>
        <w:rPr>
          <w:rFonts w:asciiTheme="minorHAnsi" w:hAnsiTheme="minorHAnsi" w:cstheme="minorHAnsi"/>
          <w:b/>
          <w:szCs w:val="22"/>
        </w:rPr>
      </w:pPr>
      <w:r w:rsidRPr="00870CB4">
        <w:rPr>
          <w:rFonts w:asciiTheme="minorHAnsi" w:hAnsiTheme="minorHAnsi" w:cstheme="minorHAnsi"/>
          <w:b/>
          <w:szCs w:val="22"/>
        </w:rPr>
        <w:t xml:space="preserve">Permanent </w:t>
      </w:r>
      <w:proofErr w:type="gramStart"/>
      <w:r w:rsidRPr="00870CB4">
        <w:rPr>
          <w:rFonts w:asciiTheme="minorHAnsi" w:hAnsiTheme="minorHAnsi" w:cstheme="minorHAnsi"/>
          <w:b/>
          <w:szCs w:val="22"/>
        </w:rPr>
        <w:t>Full Time</w:t>
      </w:r>
      <w:proofErr w:type="gramEnd"/>
      <w:r w:rsidRPr="00870CB4">
        <w:rPr>
          <w:rFonts w:asciiTheme="minorHAnsi" w:hAnsiTheme="minorHAnsi" w:cstheme="minorHAnsi"/>
          <w:b/>
          <w:szCs w:val="22"/>
        </w:rPr>
        <w:t xml:space="preserve"> Contract</w:t>
      </w:r>
    </w:p>
    <w:p w14:paraId="17EC97F8" w14:textId="7C5985D7" w:rsidR="00450F32" w:rsidRDefault="00947C2B" w:rsidP="00947C2B">
      <w:pPr>
        <w:spacing w:after="200" w:line="276" w:lineRule="auto"/>
        <w:jc w:val="center"/>
        <w:rPr>
          <w:rFonts w:asciiTheme="minorHAnsi" w:hAnsiTheme="minorHAnsi" w:cstheme="minorHAnsi"/>
          <w:b/>
          <w:szCs w:val="22"/>
        </w:rPr>
      </w:pPr>
      <w:r w:rsidRPr="00870CB4">
        <w:rPr>
          <w:rFonts w:asciiTheme="minorHAnsi" w:hAnsiTheme="minorHAnsi" w:cstheme="minorHAnsi"/>
          <w:b/>
          <w:szCs w:val="22"/>
        </w:rPr>
        <w:t xml:space="preserve">Salary: </w:t>
      </w:r>
      <w:r w:rsidRPr="00284AB7">
        <w:rPr>
          <w:rFonts w:asciiTheme="minorHAnsi" w:hAnsiTheme="minorHAnsi" w:cstheme="minorHAnsi"/>
          <w:b/>
          <w:szCs w:val="22"/>
        </w:rPr>
        <w:t>Range L</w:t>
      </w:r>
      <w:r w:rsidR="00D42F42">
        <w:rPr>
          <w:rFonts w:asciiTheme="minorHAnsi" w:hAnsiTheme="minorHAnsi" w:cstheme="minorHAnsi"/>
          <w:b/>
          <w:szCs w:val="22"/>
        </w:rPr>
        <w:t>7</w:t>
      </w:r>
      <w:r>
        <w:rPr>
          <w:rFonts w:asciiTheme="minorHAnsi" w:hAnsiTheme="minorHAnsi" w:cstheme="minorHAnsi"/>
          <w:b/>
          <w:szCs w:val="22"/>
        </w:rPr>
        <w:t xml:space="preserve"> </w:t>
      </w:r>
      <w:r w:rsidRPr="00284AB7">
        <w:rPr>
          <w:rFonts w:asciiTheme="minorHAnsi" w:hAnsiTheme="minorHAnsi" w:cstheme="minorHAnsi"/>
          <w:b/>
          <w:szCs w:val="22"/>
        </w:rPr>
        <w:t>– L1</w:t>
      </w:r>
      <w:r w:rsidR="00D42F42">
        <w:rPr>
          <w:rFonts w:asciiTheme="minorHAnsi" w:hAnsiTheme="minorHAnsi" w:cstheme="minorHAnsi"/>
          <w:b/>
          <w:szCs w:val="22"/>
        </w:rPr>
        <w:t>1</w:t>
      </w:r>
      <w:r w:rsidRPr="00284AB7">
        <w:rPr>
          <w:rFonts w:asciiTheme="minorHAnsi" w:hAnsiTheme="minorHAnsi" w:cstheme="minorHAnsi"/>
          <w:b/>
          <w:szCs w:val="22"/>
        </w:rPr>
        <w:t xml:space="preserve">  </w:t>
      </w:r>
      <w:r w:rsidRPr="00870CB4">
        <w:rPr>
          <w:rFonts w:asciiTheme="minorHAnsi" w:hAnsiTheme="minorHAnsi" w:cstheme="minorHAnsi"/>
          <w:b/>
          <w:szCs w:val="22"/>
        </w:rPr>
        <w:t xml:space="preserve"> </w:t>
      </w:r>
      <w:r>
        <w:rPr>
          <w:rFonts w:asciiTheme="minorHAnsi" w:hAnsiTheme="minorHAnsi" w:cstheme="minorHAnsi"/>
          <w:b/>
          <w:szCs w:val="22"/>
        </w:rPr>
        <w:t xml:space="preserve"> </w:t>
      </w:r>
    </w:p>
    <w:p w14:paraId="4D68D978" w14:textId="300A585C" w:rsidR="00947C2B" w:rsidRDefault="00947C2B" w:rsidP="00947C2B">
      <w:pPr>
        <w:spacing w:after="200" w:line="276" w:lineRule="auto"/>
        <w:jc w:val="center"/>
        <w:rPr>
          <w:rFonts w:asciiTheme="minorHAnsi" w:hAnsiTheme="minorHAnsi" w:cstheme="minorHAnsi"/>
          <w:b/>
          <w:szCs w:val="22"/>
        </w:rPr>
      </w:pPr>
      <w:r w:rsidRPr="00870CB4">
        <w:rPr>
          <w:rFonts w:asciiTheme="minorHAnsi" w:hAnsiTheme="minorHAnsi" w:cstheme="minorHAnsi"/>
          <w:b/>
          <w:szCs w:val="22"/>
        </w:rPr>
        <w:t xml:space="preserve">Required </w:t>
      </w:r>
      <w:r w:rsidR="00450F32">
        <w:rPr>
          <w:rFonts w:asciiTheme="minorHAnsi" w:hAnsiTheme="minorHAnsi" w:cstheme="minorHAnsi"/>
          <w:b/>
          <w:szCs w:val="22"/>
        </w:rPr>
        <w:t>January</w:t>
      </w:r>
      <w:r>
        <w:rPr>
          <w:rFonts w:asciiTheme="minorHAnsi" w:hAnsiTheme="minorHAnsi" w:cstheme="minorHAnsi"/>
          <w:b/>
          <w:szCs w:val="22"/>
        </w:rPr>
        <w:t xml:space="preserve"> 202</w:t>
      </w:r>
      <w:r w:rsidR="00450F32">
        <w:rPr>
          <w:rFonts w:asciiTheme="minorHAnsi" w:hAnsiTheme="minorHAnsi" w:cstheme="minorHAnsi"/>
          <w:b/>
          <w:szCs w:val="22"/>
        </w:rPr>
        <w:t>7</w:t>
      </w:r>
    </w:p>
    <w:p w14:paraId="4A6BBF56" w14:textId="0318D939" w:rsidR="00947C2B" w:rsidRPr="00810498" w:rsidRDefault="00947C2B" w:rsidP="4C2E42A1">
      <w:pPr>
        <w:spacing w:after="200" w:line="276" w:lineRule="auto"/>
        <w:rPr>
          <w:rFonts w:asciiTheme="minorHAnsi" w:hAnsiTheme="minorHAnsi" w:cstheme="minorBidi"/>
          <w:lang w:val="en-US"/>
        </w:rPr>
      </w:pPr>
      <w:r w:rsidRPr="4C2E42A1">
        <w:rPr>
          <w:rFonts w:asciiTheme="minorHAnsi" w:hAnsiTheme="minorHAnsi" w:cstheme="minorBidi"/>
          <w:lang w:val="en-US"/>
        </w:rPr>
        <w:t xml:space="preserve">Due to the </w:t>
      </w:r>
      <w:r w:rsidR="00ED6B22" w:rsidRPr="4C2E42A1">
        <w:rPr>
          <w:rFonts w:asciiTheme="minorHAnsi" w:hAnsiTheme="minorHAnsi" w:cstheme="minorBidi"/>
          <w:lang w:val="en-US"/>
        </w:rPr>
        <w:t>retirement</w:t>
      </w:r>
      <w:r w:rsidRPr="4C2E42A1">
        <w:rPr>
          <w:rFonts w:asciiTheme="minorHAnsi" w:hAnsiTheme="minorHAnsi" w:cstheme="minorBidi"/>
          <w:lang w:val="en-US"/>
        </w:rPr>
        <w:t xml:space="preserve"> of the present post holder</w:t>
      </w:r>
      <w:r w:rsidR="004279D0">
        <w:rPr>
          <w:rFonts w:asciiTheme="minorHAnsi" w:hAnsiTheme="minorHAnsi" w:cstheme="minorBidi"/>
          <w:lang w:val="en-US"/>
        </w:rPr>
        <w:t>,</w:t>
      </w:r>
      <w:r w:rsidRPr="4C2E42A1">
        <w:rPr>
          <w:rFonts w:asciiTheme="minorHAnsi" w:hAnsiTheme="minorHAnsi" w:cstheme="minorBidi"/>
          <w:lang w:val="en-US"/>
        </w:rPr>
        <w:t xml:space="preserve"> </w:t>
      </w:r>
      <w:r w:rsidR="004279D0">
        <w:rPr>
          <w:rFonts w:asciiTheme="minorHAnsi" w:hAnsiTheme="minorHAnsi" w:cstheme="minorBidi"/>
          <w:lang w:val="en-US"/>
        </w:rPr>
        <w:t>t</w:t>
      </w:r>
      <w:r w:rsidRPr="4C2E42A1">
        <w:rPr>
          <w:rFonts w:asciiTheme="minorHAnsi" w:hAnsiTheme="minorHAnsi" w:cstheme="minorBidi"/>
          <w:lang w:val="en-US"/>
        </w:rPr>
        <w:t>he governors of</w:t>
      </w:r>
      <w:r w:rsidR="00023E73" w:rsidRPr="4C2E42A1">
        <w:rPr>
          <w:rFonts w:asciiTheme="minorHAnsi" w:hAnsiTheme="minorHAnsi" w:cstheme="minorBidi"/>
          <w:lang w:val="en-US"/>
        </w:rPr>
        <w:t xml:space="preserve"> St Mary and St John</w:t>
      </w:r>
      <w:r w:rsidRPr="4C2E42A1">
        <w:rPr>
          <w:rFonts w:asciiTheme="minorHAnsi" w:hAnsiTheme="minorHAnsi" w:cstheme="minorBidi"/>
          <w:lang w:val="en-US"/>
        </w:rPr>
        <w:t xml:space="preserve"> Catholic Primary School, wish to invite applications from </w:t>
      </w:r>
      <w:proofErr w:type="spellStart"/>
      <w:r w:rsidRPr="4C2E42A1">
        <w:rPr>
          <w:rFonts w:asciiTheme="minorHAnsi" w:hAnsiTheme="minorHAnsi" w:cstheme="minorBidi"/>
          <w:lang w:val="en-US"/>
        </w:rPr>
        <w:t>practising</w:t>
      </w:r>
      <w:proofErr w:type="spellEnd"/>
      <w:r w:rsidRPr="4C2E42A1">
        <w:rPr>
          <w:rFonts w:asciiTheme="minorHAnsi" w:hAnsiTheme="minorHAnsi" w:cstheme="minorBidi"/>
          <w:lang w:val="en-US"/>
        </w:rPr>
        <w:t xml:space="preserve"> Catholics with successful senior leadership and management experience for the post of Deputy Head to join the School’s Leadership and Management team at this well-established, successful and happy school</w:t>
      </w:r>
      <w:r w:rsidR="00C2682E">
        <w:rPr>
          <w:rFonts w:asciiTheme="minorHAnsi" w:hAnsiTheme="minorHAnsi" w:cstheme="minorBidi"/>
          <w:lang w:val="en-US"/>
        </w:rPr>
        <w:t>.</w:t>
      </w:r>
    </w:p>
    <w:p w14:paraId="43BFB885" w14:textId="452B4556" w:rsidR="00947C2B" w:rsidRDefault="00710D40" w:rsidP="00947C2B">
      <w:pPr>
        <w:tabs>
          <w:tab w:val="center" w:pos="4513"/>
          <w:tab w:val="right" w:pos="9026"/>
        </w:tabs>
        <w:rPr>
          <w:rFonts w:asciiTheme="minorHAnsi" w:eastAsiaTheme="minorHAnsi" w:hAnsiTheme="minorHAnsi" w:cstheme="minorHAnsi"/>
          <w:b/>
          <w:bCs/>
          <w:i/>
          <w:iCs/>
          <w:shd w:val="clear" w:color="auto" w:fill="FFFFFF"/>
        </w:rPr>
      </w:pPr>
      <w:r>
        <w:rPr>
          <w:rFonts w:asciiTheme="minorHAnsi" w:eastAsiaTheme="minorHAnsi" w:hAnsiTheme="minorHAnsi" w:cstheme="minorHAnsi"/>
          <w:b/>
          <w:bCs/>
          <w:i/>
          <w:iCs/>
          <w:shd w:val="clear" w:color="auto" w:fill="FFFFFF"/>
        </w:rPr>
        <w:t>“</w:t>
      </w:r>
      <w:r w:rsidR="00211EE5" w:rsidRPr="00211EE5">
        <w:rPr>
          <w:rFonts w:asciiTheme="minorHAnsi" w:eastAsiaTheme="minorHAnsi" w:hAnsiTheme="minorHAnsi" w:cstheme="minorHAnsi"/>
          <w:b/>
          <w:bCs/>
          <w:i/>
          <w:iCs/>
          <w:shd w:val="clear" w:color="auto" w:fill="FFFFFF"/>
        </w:rPr>
        <w:t>Pupils’ excellent attitudes to learning show that they love being at school. They have a powerful sense of belonging to this friendly and caring school community. They develop exceptional relationships with staff and with each other. Pupils feel included and valued. They feel safe, and they are kept safe.</w:t>
      </w:r>
      <w:r>
        <w:rPr>
          <w:rFonts w:asciiTheme="minorHAnsi" w:eastAsiaTheme="minorHAnsi" w:hAnsiTheme="minorHAnsi" w:cstheme="minorHAnsi"/>
          <w:b/>
          <w:bCs/>
          <w:i/>
          <w:iCs/>
          <w:shd w:val="clear" w:color="auto" w:fill="FFFFFF"/>
        </w:rPr>
        <w:t>” – Ofsted 2023</w:t>
      </w:r>
    </w:p>
    <w:p w14:paraId="21909DE2" w14:textId="77777777" w:rsidR="00211EE5" w:rsidRPr="00D714D3" w:rsidRDefault="00211EE5" w:rsidP="00947C2B">
      <w:pPr>
        <w:tabs>
          <w:tab w:val="center" w:pos="4513"/>
          <w:tab w:val="right" w:pos="9026"/>
        </w:tabs>
        <w:rPr>
          <w:rFonts w:asciiTheme="minorHAnsi" w:eastAsiaTheme="minorHAnsi" w:hAnsiTheme="minorHAnsi" w:cstheme="minorHAnsi"/>
          <w:szCs w:val="22"/>
          <w:shd w:val="clear" w:color="auto" w:fill="FFFFFF"/>
        </w:rPr>
      </w:pPr>
    </w:p>
    <w:p w14:paraId="2D16B057" w14:textId="6D3B67AF" w:rsidR="00947C2B" w:rsidRDefault="00947C2B" w:rsidP="00947C2B">
      <w:pPr>
        <w:tabs>
          <w:tab w:val="center" w:pos="4513"/>
          <w:tab w:val="right" w:pos="9026"/>
        </w:tabs>
        <w:rPr>
          <w:rFonts w:asciiTheme="minorHAnsi" w:eastAsiaTheme="minorHAnsi" w:hAnsiTheme="minorHAnsi" w:cstheme="minorHAnsi"/>
          <w:szCs w:val="22"/>
          <w:shd w:val="clear" w:color="auto" w:fill="FFFFFF"/>
        </w:rPr>
      </w:pPr>
      <w:r w:rsidRPr="00D714D3">
        <w:rPr>
          <w:rFonts w:asciiTheme="minorHAnsi" w:eastAsiaTheme="minorHAnsi" w:hAnsiTheme="minorHAnsi" w:cstheme="minorHAnsi"/>
          <w:szCs w:val="22"/>
          <w:shd w:val="clear" w:color="auto" w:fill="FFFFFF"/>
        </w:rPr>
        <w:t>Our school is renowned for its welcoming</w:t>
      </w:r>
      <w:r w:rsidR="006F5E76">
        <w:rPr>
          <w:rFonts w:asciiTheme="minorHAnsi" w:eastAsiaTheme="minorHAnsi" w:hAnsiTheme="minorHAnsi" w:cstheme="minorHAnsi"/>
          <w:szCs w:val="22"/>
          <w:shd w:val="clear" w:color="auto" w:fill="FFFFFF"/>
        </w:rPr>
        <w:t xml:space="preserve">, </w:t>
      </w:r>
      <w:r w:rsidRPr="00D714D3">
        <w:rPr>
          <w:rFonts w:asciiTheme="minorHAnsi" w:eastAsiaTheme="minorHAnsi" w:hAnsiTheme="minorHAnsi" w:cstheme="minorHAnsi"/>
          <w:szCs w:val="22"/>
          <w:shd w:val="clear" w:color="auto" w:fill="FFFFFF"/>
        </w:rPr>
        <w:t xml:space="preserve">nurturing </w:t>
      </w:r>
      <w:r w:rsidR="005709AD">
        <w:rPr>
          <w:rFonts w:asciiTheme="minorHAnsi" w:eastAsiaTheme="minorHAnsi" w:hAnsiTheme="minorHAnsi" w:cstheme="minorHAnsi"/>
          <w:szCs w:val="22"/>
          <w:shd w:val="clear" w:color="auto" w:fill="FFFFFF"/>
        </w:rPr>
        <w:t xml:space="preserve">and inclusive </w:t>
      </w:r>
      <w:r w:rsidRPr="00D714D3">
        <w:rPr>
          <w:rFonts w:asciiTheme="minorHAnsi" w:eastAsiaTheme="minorHAnsi" w:hAnsiTheme="minorHAnsi" w:cstheme="minorHAnsi"/>
          <w:szCs w:val="22"/>
          <w:shd w:val="clear" w:color="auto" w:fill="FFFFFF"/>
        </w:rPr>
        <w:t xml:space="preserve">ethos. All visitors </w:t>
      </w:r>
      <w:r w:rsidR="00AE4026">
        <w:rPr>
          <w:rFonts w:asciiTheme="minorHAnsi" w:eastAsiaTheme="minorHAnsi" w:hAnsiTheme="minorHAnsi" w:cstheme="minorHAnsi"/>
          <w:szCs w:val="22"/>
          <w:shd w:val="clear" w:color="auto" w:fill="FFFFFF"/>
        </w:rPr>
        <w:t>are</w:t>
      </w:r>
      <w:r w:rsidRPr="00D714D3">
        <w:rPr>
          <w:rFonts w:asciiTheme="minorHAnsi" w:eastAsiaTheme="minorHAnsi" w:hAnsiTheme="minorHAnsi" w:cstheme="minorHAnsi"/>
          <w:szCs w:val="22"/>
          <w:shd w:val="clear" w:color="auto" w:fill="FFFFFF"/>
        </w:rPr>
        <w:t xml:space="preserve"> guaranteed the warmest of welcomes. </w:t>
      </w:r>
      <w:r w:rsidR="00932824">
        <w:rPr>
          <w:rFonts w:asciiTheme="minorHAnsi" w:eastAsiaTheme="minorHAnsi" w:hAnsiTheme="minorHAnsi" w:cstheme="minorHAnsi"/>
          <w:szCs w:val="22"/>
          <w:shd w:val="clear" w:color="auto" w:fill="FFFFFF"/>
        </w:rPr>
        <w:t>We have</w:t>
      </w:r>
      <w:r w:rsidRPr="00D714D3">
        <w:rPr>
          <w:rFonts w:asciiTheme="minorHAnsi" w:eastAsiaTheme="minorHAnsi" w:hAnsiTheme="minorHAnsi" w:cstheme="minorHAnsi"/>
          <w:szCs w:val="22"/>
          <w:shd w:val="clear" w:color="auto" w:fill="FFFFFF"/>
        </w:rPr>
        <w:t xml:space="preserve"> an excellent reputation with parents, parish and the wider community, particularly </w:t>
      </w:r>
      <w:proofErr w:type="gramStart"/>
      <w:r w:rsidRPr="00D714D3">
        <w:rPr>
          <w:rFonts w:asciiTheme="minorHAnsi" w:eastAsiaTheme="minorHAnsi" w:hAnsiTheme="minorHAnsi" w:cstheme="minorHAnsi"/>
          <w:szCs w:val="22"/>
          <w:shd w:val="clear" w:color="auto" w:fill="FFFFFF"/>
        </w:rPr>
        <w:t>in regard to</w:t>
      </w:r>
      <w:proofErr w:type="gramEnd"/>
      <w:r w:rsidRPr="00D714D3">
        <w:rPr>
          <w:rFonts w:asciiTheme="minorHAnsi" w:eastAsiaTheme="minorHAnsi" w:hAnsiTheme="minorHAnsi" w:cstheme="minorHAnsi"/>
          <w:szCs w:val="22"/>
          <w:shd w:val="clear" w:color="auto" w:fill="FFFFFF"/>
        </w:rPr>
        <w:t xml:space="preserve"> our Catholic ethos and the exemplary and exceptional care, guidance and support we give our children and their families. There are no barriers in our school, we </w:t>
      </w:r>
      <w:proofErr w:type="gramStart"/>
      <w:r w:rsidRPr="00D714D3">
        <w:rPr>
          <w:rFonts w:asciiTheme="minorHAnsi" w:eastAsiaTheme="minorHAnsi" w:hAnsiTheme="minorHAnsi" w:cstheme="minorHAnsi"/>
          <w:szCs w:val="22"/>
          <w:shd w:val="clear" w:color="auto" w:fill="FFFFFF"/>
        </w:rPr>
        <w:t>unite together</w:t>
      </w:r>
      <w:proofErr w:type="gramEnd"/>
      <w:r w:rsidRPr="00D714D3">
        <w:rPr>
          <w:rFonts w:asciiTheme="minorHAnsi" w:eastAsiaTheme="minorHAnsi" w:hAnsiTheme="minorHAnsi" w:cstheme="minorHAnsi"/>
          <w:szCs w:val="22"/>
          <w:shd w:val="clear" w:color="auto" w:fill="FFFFFF"/>
        </w:rPr>
        <w:t>, to fulfil our mission.</w:t>
      </w:r>
    </w:p>
    <w:p w14:paraId="5A77D444" w14:textId="77777777" w:rsidR="00947C2B" w:rsidRDefault="00947C2B" w:rsidP="00947C2B">
      <w:pPr>
        <w:tabs>
          <w:tab w:val="center" w:pos="4513"/>
          <w:tab w:val="right" w:pos="9026"/>
        </w:tabs>
        <w:rPr>
          <w:rFonts w:asciiTheme="minorHAnsi" w:eastAsiaTheme="minorHAnsi" w:hAnsiTheme="minorHAnsi" w:cstheme="minorHAnsi"/>
          <w:szCs w:val="22"/>
          <w:shd w:val="clear" w:color="auto" w:fill="FFFFFF"/>
        </w:rPr>
      </w:pPr>
    </w:p>
    <w:p w14:paraId="42172CAA" w14:textId="3CAB44E9" w:rsidR="00947C2B" w:rsidRPr="00810498" w:rsidRDefault="00710D40" w:rsidP="00947C2B">
      <w:pPr>
        <w:pStyle w:val="Default"/>
        <w:rPr>
          <w:rFonts w:asciiTheme="minorHAnsi" w:hAnsiTheme="minorHAnsi" w:cstheme="minorHAnsi"/>
          <w:sz w:val="22"/>
          <w:szCs w:val="22"/>
        </w:rPr>
      </w:pPr>
      <w:r>
        <w:rPr>
          <w:rFonts w:asciiTheme="minorHAnsi" w:hAnsiTheme="minorHAnsi" w:cstheme="minorHAnsi"/>
          <w:b/>
          <w:bCs/>
          <w:sz w:val="22"/>
          <w:szCs w:val="22"/>
        </w:rPr>
        <w:t>St Mary and St John Catholic primary</w:t>
      </w:r>
      <w:r w:rsidR="00947C2B" w:rsidRPr="00810498">
        <w:rPr>
          <w:rFonts w:asciiTheme="minorHAnsi" w:hAnsiTheme="minorHAnsi" w:cstheme="minorHAnsi"/>
          <w:b/>
          <w:bCs/>
          <w:sz w:val="22"/>
          <w:szCs w:val="22"/>
        </w:rPr>
        <w:t xml:space="preserve"> is an Outstanding Catholic School. </w:t>
      </w:r>
    </w:p>
    <w:p w14:paraId="0E19482F" w14:textId="084001F9" w:rsidR="00947C2B" w:rsidRPr="003F1B2E" w:rsidRDefault="009E007D" w:rsidP="00947C2B">
      <w:pPr>
        <w:pStyle w:val="Default"/>
        <w:rPr>
          <w:rFonts w:asciiTheme="minorHAnsi" w:hAnsiTheme="minorHAnsi" w:cstheme="minorHAnsi"/>
          <w:i/>
          <w:iCs/>
          <w:sz w:val="22"/>
          <w:szCs w:val="22"/>
        </w:rPr>
      </w:pPr>
      <w:r w:rsidRPr="003F1B2E">
        <w:rPr>
          <w:rFonts w:asciiTheme="minorHAnsi" w:hAnsiTheme="minorHAnsi" w:cstheme="minorHAnsi"/>
          <w:i/>
          <w:iCs/>
          <w:sz w:val="22"/>
          <w:szCs w:val="22"/>
        </w:rPr>
        <w:t>“</w:t>
      </w:r>
      <w:r w:rsidR="00AA1EB2" w:rsidRPr="003F1B2E">
        <w:rPr>
          <w:rFonts w:asciiTheme="minorHAnsi" w:hAnsiTheme="minorHAnsi" w:cstheme="minorHAnsi"/>
          <w:i/>
          <w:iCs/>
          <w:sz w:val="22"/>
          <w:szCs w:val="22"/>
        </w:rPr>
        <w:t>Pupils embrace a holistic approach to education, have an understanding of what it means to have a vocation and recognise the importance of using their gifts in the service of others.</w:t>
      </w:r>
      <w:r w:rsidR="00A41891" w:rsidRPr="003F1B2E">
        <w:rPr>
          <w:rFonts w:asciiTheme="minorHAnsi" w:hAnsiTheme="minorHAnsi" w:cstheme="minorHAnsi"/>
          <w:i/>
          <w:iCs/>
          <w:sz w:val="22"/>
          <w:szCs w:val="22"/>
        </w:rPr>
        <w:t>”</w:t>
      </w:r>
      <w:r w:rsidR="00AA1EB2" w:rsidRPr="003F1B2E">
        <w:rPr>
          <w:rFonts w:asciiTheme="minorHAnsi" w:hAnsiTheme="minorHAnsi" w:cstheme="minorHAnsi"/>
          <w:b/>
          <w:bCs/>
          <w:sz w:val="22"/>
          <w:szCs w:val="22"/>
        </w:rPr>
        <w:t xml:space="preserve"> </w:t>
      </w:r>
      <w:r w:rsidR="00947C2B" w:rsidRPr="003F1B2E">
        <w:rPr>
          <w:rFonts w:asciiTheme="minorHAnsi" w:hAnsiTheme="minorHAnsi" w:cstheme="minorHAnsi"/>
          <w:i/>
          <w:iCs/>
          <w:sz w:val="22"/>
          <w:szCs w:val="22"/>
        </w:rPr>
        <w:t xml:space="preserve">(Archdiocese of Liverpool Inspection report 2019) </w:t>
      </w:r>
    </w:p>
    <w:p w14:paraId="08D3810B" w14:textId="77777777" w:rsidR="005E2E3F" w:rsidRDefault="00947C2B" w:rsidP="4C2E42A1">
      <w:pPr>
        <w:spacing w:before="100" w:beforeAutospacing="1" w:after="100" w:afterAutospacing="1"/>
        <w:rPr>
          <w:rFonts w:asciiTheme="minorHAnsi" w:hAnsiTheme="minorHAnsi" w:cstheme="minorBidi"/>
          <w:lang w:val="en-US"/>
        </w:rPr>
      </w:pPr>
      <w:r w:rsidRPr="4C2E42A1">
        <w:rPr>
          <w:rFonts w:asciiTheme="minorHAnsi" w:hAnsiTheme="minorHAnsi" w:cstheme="minorBidi"/>
          <w:lang w:val="en-US"/>
        </w:rPr>
        <w:t>We would like to appoint a dynamic, committed and innovative leader with a resilient character, strong personal drive</w:t>
      </w:r>
      <w:r w:rsidR="00AA4C1F">
        <w:rPr>
          <w:rFonts w:asciiTheme="minorHAnsi" w:hAnsiTheme="minorHAnsi" w:cstheme="minorBidi"/>
          <w:lang w:val="en-US"/>
        </w:rPr>
        <w:t xml:space="preserve">, creativity and a </w:t>
      </w:r>
      <w:proofErr w:type="gramStart"/>
      <w:r w:rsidR="00AA4C1F">
        <w:rPr>
          <w:rFonts w:asciiTheme="minorHAnsi" w:hAnsiTheme="minorHAnsi" w:cstheme="minorBidi"/>
          <w:lang w:val="en-US"/>
        </w:rPr>
        <w:t>forward thinking</w:t>
      </w:r>
      <w:proofErr w:type="gramEnd"/>
      <w:r w:rsidR="00AA4C1F">
        <w:rPr>
          <w:rFonts w:asciiTheme="minorHAnsi" w:hAnsiTheme="minorHAnsi" w:cstheme="minorBidi"/>
          <w:lang w:val="en-US"/>
        </w:rPr>
        <w:t xml:space="preserve"> approach</w:t>
      </w:r>
      <w:r w:rsidRPr="4C2E42A1">
        <w:rPr>
          <w:rFonts w:asciiTheme="minorHAnsi" w:hAnsiTheme="minorHAnsi" w:cstheme="minorBidi"/>
          <w:lang w:val="en-US"/>
        </w:rPr>
        <w:t xml:space="preserve">. </w:t>
      </w:r>
      <w:r w:rsidR="009728AE">
        <w:rPr>
          <w:rFonts w:asciiTheme="minorHAnsi" w:hAnsiTheme="minorHAnsi" w:cstheme="minorBidi"/>
          <w:lang w:val="en-US"/>
        </w:rPr>
        <w:t>As Deputy Headteacher</w:t>
      </w:r>
      <w:r w:rsidR="00BD47E6">
        <w:rPr>
          <w:rFonts w:asciiTheme="minorHAnsi" w:hAnsiTheme="minorHAnsi" w:cstheme="minorBidi"/>
          <w:lang w:val="en-US"/>
        </w:rPr>
        <w:t xml:space="preserve"> you will play a key role in ensuring </w:t>
      </w:r>
      <w:r w:rsidRPr="4C2E42A1">
        <w:rPr>
          <w:rFonts w:asciiTheme="minorHAnsi" w:hAnsiTheme="minorHAnsi" w:cstheme="minorBidi"/>
          <w:lang w:val="en-US"/>
        </w:rPr>
        <w:t xml:space="preserve">effective teaching and learning across the school and secure excellent outcomes for all our pupils.       </w:t>
      </w:r>
    </w:p>
    <w:p w14:paraId="7AF2DF0E" w14:textId="2962221D" w:rsidR="00947C2B" w:rsidRPr="00810498" w:rsidRDefault="00947C2B" w:rsidP="4C2E42A1">
      <w:pPr>
        <w:spacing w:before="100" w:beforeAutospacing="1" w:after="100" w:afterAutospacing="1"/>
        <w:rPr>
          <w:rFonts w:asciiTheme="minorHAnsi" w:hAnsiTheme="minorHAnsi" w:cstheme="minorBidi"/>
          <w:lang w:val="en-US"/>
        </w:rPr>
      </w:pPr>
      <w:r w:rsidRPr="4C2E42A1">
        <w:rPr>
          <w:rFonts w:asciiTheme="minorHAnsi" w:hAnsiTheme="minorHAnsi" w:cstheme="minorBidi"/>
          <w:lang w:val="en-US"/>
        </w:rPr>
        <w:t xml:space="preserve"> </w:t>
      </w:r>
      <w:r w:rsidRPr="4C2E42A1">
        <w:rPr>
          <w:rFonts w:asciiTheme="minorHAnsi" w:hAnsiTheme="minorHAnsi" w:cstheme="minorBidi"/>
          <w:b/>
          <w:bCs/>
          <w:lang w:val="en-US"/>
        </w:rPr>
        <w:t>We want someone who:</w:t>
      </w:r>
    </w:p>
    <w:p w14:paraId="52640DD4" w14:textId="77777777" w:rsidR="00947C2B" w:rsidRPr="00D714D3" w:rsidRDefault="00947C2B" w:rsidP="4C2E42A1">
      <w:pPr>
        <w:pStyle w:val="ListParagraph"/>
        <w:numPr>
          <w:ilvl w:val="0"/>
          <w:numId w:val="5"/>
        </w:numPr>
        <w:spacing w:before="100" w:beforeAutospacing="1" w:after="100" w:afterAutospacing="1"/>
        <w:rPr>
          <w:rFonts w:asciiTheme="minorHAnsi" w:hAnsiTheme="minorHAnsi" w:cstheme="minorBidi"/>
          <w:b/>
          <w:bCs/>
          <w:sz w:val="22"/>
          <w:szCs w:val="22"/>
          <w:lang w:val="en-US"/>
        </w:rPr>
      </w:pPr>
      <w:r w:rsidRPr="4C2E42A1">
        <w:rPr>
          <w:rFonts w:asciiTheme="minorHAnsi" w:hAnsiTheme="minorHAnsi" w:cstheme="minorBidi"/>
          <w:b/>
          <w:bCs/>
          <w:sz w:val="22"/>
          <w:szCs w:val="22"/>
          <w:lang w:val="en-US"/>
        </w:rPr>
        <w:t>Has a clear vision for how to further improve the quality of teaching and learning across the school and be a key driver in this process.</w:t>
      </w:r>
    </w:p>
    <w:p w14:paraId="63734DAA" w14:textId="77777777" w:rsidR="00947C2B" w:rsidRPr="00870CB4" w:rsidRDefault="00947C2B" w:rsidP="4C2E42A1">
      <w:pPr>
        <w:pStyle w:val="ListParagraph"/>
        <w:numPr>
          <w:ilvl w:val="0"/>
          <w:numId w:val="5"/>
        </w:numPr>
        <w:spacing w:before="100" w:beforeAutospacing="1" w:after="100" w:afterAutospacing="1"/>
        <w:rPr>
          <w:rFonts w:asciiTheme="minorHAnsi" w:hAnsiTheme="minorHAnsi" w:cstheme="minorBidi"/>
          <w:b/>
          <w:bCs/>
          <w:sz w:val="22"/>
          <w:szCs w:val="22"/>
          <w:lang w:val="en-US"/>
        </w:rPr>
      </w:pPr>
      <w:r w:rsidRPr="4C2E42A1">
        <w:rPr>
          <w:rFonts w:asciiTheme="minorHAnsi" w:hAnsiTheme="minorHAnsi" w:cstheme="minorBidi"/>
          <w:b/>
          <w:bCs/>
          <w:sz w:val="22"/>
          <w:szCs w:val="22"/>
          <w:lang w:val="en-US"/>
        </w:rPr>
        <w:t>Is a highly motivated and inspirational teacher with a successful track record in working with children with a wide range of educational needs.</w:t>
      </w:r>
    </w:p>
    <w:p w14:paraId="59774FD1" w14:textId="77777777" w:rsidR="00947C2B" w:rsidRPr="00870CB4" w:rsidRDefault="00947C2B" w:rsidP="00947C2B">
      <w:pPr>
        <w:pStyle w:val="ListParagraph"/>
        <w:numPr>
          <w:ilvl w:val="0"/>
          <w:numId w:val="5"/>
        </w:numPr>
        <w:spacing w:before="100" w:beforeAutospacing="1" w:after="100" w:afterAutospacing="1"/>
        <w:rPr>
          <w:rFonts w:asciiTheme="minorHAnsi" w:hAnsiTheme="minorHAnsi" w:cstheme="minorHAnsi"/>
          <w:b/>
          <w:sz w:val="22"/>
          <w:szCs w:val="22"/>
          <w:lang w:val="en"/>
        </w:rPr>
      </w:pPr>
      <w:r w:rsidRPr="00870CB4">
        <w:rPr>
          <w:rFonts w:asciiTheme="minorHAnsi" w:hAnsiTheme="minorHAnsi" w:cstheme="minorHAnsi"/>
          <w:b/>
          <w:sz w:val="22"/>
          <w:szCs w:val="22"/>
          <w:lang w:val="en"/>
        </w:rPr>
        <w:t>Is a strategic thinker, able to lead, inspire and motivate both staff and pupils</w:t>
      </w:r>
      <w:r>
        <w:rPr>
          <w:rFonts w:asciiTheme="minorHAnsi" w:hAnsiTheme="minorHAnsi" w:cstheme="minorHAnsi"/>
          <w:b/>
          <w:sz w:val="22"/>
          <w:szCs w:val="22"/>
          <w:lang w:val="en"/>
        </w:rPr>
        <w:t>.</w:t>
      </w:r>
    </w:p>
    <w:p w14:paraId="513DF5B1" w14:textId="77777777" w:rsidR="00947C2B" w:rsidRPr="00870CB4" w:rsidRDefault="00947C2B" w:rsidP="4C2E42A1">
      <w:pPr>
        <w:pStyle w:val="ListParagraph"/>
        <w:numPr>
          <w:ilvl w:val="0"/>
          <w:numId w:val="5"/>
        </w:numPr>
        <w:spacing w:before="100" w:beforeAutospacing="1" w:after="100" w:afterAutospacing="1"/>
        <w:rPr>
          <w:rFonts w:asciiTheme="minorHAnsi" w:hAnsiTheme="minorHAnsi" w:cstheme="minorBidi"/>
          <w:b/>
          <w:bCs/>
          <w:sz w:val="22"/>
          <w:szCs w:val="22"/>
          <w:lang w:val="en-US"/>
        </w:rPr>
      </w:pPr>
      <w:r w:rsidRPr="4C2E42A1">
        <w:rPr>
          <w:rFonts w:asciiTheme="minorHAnsi" w:hAnsiTheme="minorHAnsi" w:cstheme="minorBidi"/>
          <w:b/>
          <w:bCs/>
          <w:sz w:val="22"/>
          <w:szCs w:val="22"/>
          <w:lang w:val="en-US"/>
        </w:rPr>
        <w:t xml:space="preserve">Can demonstrate excellent interpersonal, </w:t>
      </w:r>
      <w:proofErr w:type="spellStart"/>
      <w:r w:rsidRPr="4C2E42A1">
        <w:rPr>
          <w:rFonts w:asciiTheme="minorHAnsi" w:hAnsiTheme="minorHAnsi" w:cstheme="minorBidi"/>
          <w:b/>
          <w:bCs/>
          <w:sz w:val="22"/>
          <w:szCs w:val="22"/>
          <w:lang w:val="en-US"/>
        </w:rPr>
        <w:t>organisational</w:t>
      </w:r>
      <w:proofErr w:type="spellEnd"/>
      <w:r w:rsidRPr="4C2E42A1">
        <w:rPr>
          <w:rFonts w:asciiTheme="minorHAnsi" w:hAnsiTheme="minorHAnsi" w:cstheme="minorBidi"/>
          <w:b/>
          <w:bCs/>
          <w:sz w:val="22"/>
          <w:szCs w:val="22"/>
          <w:lang w:val="en-US"/>
        </w:rPr>
        <w:t xml:space="preserve"> and communication skills.</w:t>
      </w:r>
    </w:p>
    <w:p w14:paraId="51076F4D" w14:textId="77777777" w:rsidR="00947C2B" w:rsidRPr="00810498" w:rsidRDefault="00947C2B" w:rsidP="4C2E42A1">
      <w:pPr>
        <w:pStyle w:val="ListParagraph"/>
        <w:numPr>
          <w:ilvl w:val="0"/>
          <w:numId w:val="5"/>
        </w:numPr>
        <w:spacing w:before="100" w:beforeAutospacing="1" w:after="100" w:afterAutospacing="1"/>
        <w:rPr>
          <w:rFonts w:asciiTheme="minorHAnsi" w:hAnsiTheme="minorHAnsi" w:cstheme="minorBidi"/>
          <w:b/>
          <w:bCs/>
          <w:sz w:val="22"/>
          <w:szCs w:val="22"/>
          <w:lang w:val="en-US"/>
        </w:rPr>
      </w:pPr>
      <w:r w:rsidRPr="4C2E42A1">
        <w:rPr>
          <w:rFonts w:asciiTheme="minorHAnsi" w:hAnsiTheme="minorHAnsi" w:cstheme="minorBidi"/>
          <w:b/>
          <w:bCs/>
          <w:sz w:val="22"/>
          <w:szCs w:val="22"/>
          <w:lang w:val="en-US"/>
        </w:rPr>
        <w:t>Can build warm, positive and inclusive relationships with all staff, pupils and parents.</w:t>
      </w:r>
    </w:p>
    <w:p w14:paraId="2545BB4F" w14:textId="77777777" w:rsidR="00947C2B" w:rsidRPr="00870CB4" w:rsidRDefault="00947C2B" w:rsidP="00947C2B">
      <w:pPr>
        <w:pStyle w:val="ListParagraph"/>
        <w:numPr>
          <w:ilvl w:val="0"/>
          <w:numId w:val="5"/>
        </w:numPr>
        <w:spacing w:before="100" w:beforeAutospacing="1" w:after="100" w:afterAutospacing="1"/>
        <w:rPr>
          <w:rFonts w:asciiTheme="minorHAnsi" w:hAnsiTheme="minorHAnsi" w:cstheme="minorHAnsi"/>
          <w:b/>
          <w:sz w:val="22"/>
          <w:szCs w:val="22"/>
          <w:lang w:val="en"/>
        </w:rPr>
      </w:pPr>
      <w:r w:rsidRPr="00870CB4">
        <w:rPr>
          <w:rFonts w:asciiTheme="minorHAnsi" w:hAnsiTheme="minorHAnsi" w:cstheme="minorHAnsi"/>
          <w:b/>
          <w:sz w:val="22"/>
          <w:szCs w:val="22"/>
          <w:lang w:val="en"/>
        </w:rPr>
        <w:t xml:space="preserve">Is committed to making a difference to the lives and achievements of all pupils at </w:t>
      </w:r>
    </w:p>
    <w:p w14:paraId="7F2F9379" w14:textId="4E5EB89F" w:rsidR="00947C2B" w:rsidRDefault="00947C2B" w:rsidP="00947C2B">
      <w:pPr>
        <w:pStyle w:val="ListParagraph"/>
        <w:spacing w:before="100" w:beforeAutospacing="1" w:after="100" w:afterAutospacing="1"/>
        <w:rPr>
          <w:rFonts w:asciiTheme="minorHAnsi" w:hAnsiTheme="minorHAnsi" w:cstheme="minorHAnsi"/>
          <w:b/>
          <w:sz w:val="22"/>
          <w:szCs w:val="22"/>
          <w:lang w:val="en"/>
        </w:rPr>
      </w:pPr>
      <w:r w:rsidRPr="00870CB4">
        <w:rPr>
          <w:rFonts w:asciiTheme="minorHAnsi" w:hAnsiTheme="minorHAnsi" w:cstheme="minorHAnsi"/>
          <w:b/>
          <w:sz w:val="22"/>
          <w:szCs w:val="22"/>
          <w:lang w:val="en"/>
        </w:rPr>
        <w:t xml:space="preserve">St </w:t>
      </w:r>
      <w:r w:rsidR="00491D6D">
        <w:rPr>
          <w:rFonts w:asciiTheme="minorHAnsi" w:hAnsiTheme="minorHAnsi" w:cstheme="minorHAnsi"/>
          <w:b/>
          <w:sz w:val="22"/>
          <w:szCs w:val="22"/>
          <w:lang w:val="en"/>
        </w:rPr>
        <w:t>Mary and St John</w:t>
      </w:r>
      <w:r w:rsidRPr="00870CB4">
        <w:rPr>
          <w:rFonts w:asciiTheme="minorHAnsi" w:hAnsiTheme="minorHAnsi" w:cstheme="minorHAnsi"/>
          <w:b/>
          <w:sz w:val="22"/>
          <w:szCs w:val="22"/>
          <w:lang w:val="en"/>
        </w:rPr>
        <w:t>.</w:t>
      </w:r>
    </w:p>
    <w:p w14:paraId="32E38BB5" w14:textId="77777777" w:rsidR="008D0035" w:rsidRDefault="008D0035" w:rsidP="00947C2B">
      <w:pPr>
        <w:pStyle w:val="ListParagraph"/>
        <w:spacing w:before="100" w:beforeAutospacing="1" w:after="100" w:afterAutospacing="1"/>
        <w:rPr>
          <w:rFonts w:asciiTheme="minorHAnsi" w:hAnsiTheme="minorHAnsi" w:cstheme="minorHAnsi"/>
          <w:b/>
          <w:sz w:val="22"/>
          <w:szCs w:val="22"/>
          <w:lang w:val="en"/>
        </w:rPr>
      </w:pPr>
    </w:p>
    <w:p w14:paraId="0CE0C82C" w14:textId="77777777" w:rsidR="008D0035" w:rsidRPr="00870CB4" w:rsidRDefault="008D0035" w:rsidP="00947C2B">
      <w:pPr>
        <w:pStyle w:val="ListParagraph"/>
        <w:spacing w:before="100" w:beforeAutospacing="1" w:after="100" w:afterAutospacing="1"/>
        <w:rPr>
          <w:rFonts w:asciiTheme="minorHAnsi" w:hAnsiTheme="minorHAnsi" w:cstheme="minorHAnsi"/>
          <w:b/>
          <w:sz w:val="22"/>
          <w:szCs w:val="22"/>
          <w:lang w:val="en"/>
        </w:rPr>
      </w:pPr>
    </w:p>
    <w:p w14:paraId="1FE85C2F" w14:textId="3E470ACD" w:rsidR="00FA4B94" w:rsidRPr="00870CB4" w:rsidRDefault="00E10944" w:rsidP="00FA4B94">
      <w:pPr>
        <w:rPr>
          <w:rFonts w:asciiTheme="minorHAnsi" w:hAnsiTheme="minorHAnsi" w:cstheme="minorHAnsi"/>
          <w:b/>
          <w:szCs w:val="22"/>
        </w:rPr>
      </w:pPr>
      <w:r>
        <w:rPr>
          <w:rFonts w:asciiTheme="minorHAnsi" w:hAnsiTheme="minorHAnsi" w:cstheme="minorHAnsi"/>
          <w:b/>
          <w:szCs w:val="22"/>
        </w:rPr>
        <w:t>In return our</w:t>
      </w:r>
      <w:r w:rsidR="00FA4B94" w:rsidRPr="00870CB4">
        <w:rPr>
          <w:rFonts w:asciiTheme="minorHAnsi" w:hAnsiTheme="minorHAnsi" w:cstheme="minorHAnsi"/>
          <w:b/>
          <w:szCs w:val="22"/>
        </w:rPr>
        <w:t xml:space="preserve"> school community of St </w:t>
      </w:r>
      <w:r w:rsidR="00FA4B94">
        <w:rPr>
          <w:rFonts w:asciiTheme="minorHAnsi" w:hAnsiTheme="minorHAnsi" w:cstheme="minorHAnsi"/>
          <w:b/>
          <w:szCs w:val="22"/>
        </w:rPr>
        <w:t>Mary and St John</w:t>
      </w:r>
      <w:r w:rsidR="00FA4B94" w:rsidRPr="00870CB4">
        <w:rPr>
          <w:rFonts w:asciiTheme="minorHAnsi" w:hAnsiTheme="minorHAnsi" w:cstheme="minorHAnsi"/>
          <w:b/>
          <w:szCs w:val="22"/>
        </w:rPr>
        <w:t xml:space="preserve"> can offer:</w:t>
      </w:r>
    </w:p>
    <w:p w14:paraId="30253A96" w14:textId="77777777" w:rsidR="00FA4B94" w:rsidRPr="00870CB4" w:rsidRDefault="00FA4B94" w:rsidP="00FA4B94">
      <w:pPr>
        <w:rPr>
          <w:rFonts w:asciiTheme="minorHAnsi" w:hAnsiTheme="minorHAnsi" w:cstheme="minorHAnsi"/>
          <w:b/>
          <w:szCs w:val="22"/>
        </w:rPr>
      </w:pPr>
    </w:p>
    <w:p w14:paraId="1F455939" w14:textId="77777777" w:rsidR="00FA4B94" w:rsidRPr="00870CB4" w:rsidRDefault="00FA4B94" w:rsidP="00FA4B94">
      <w:pPr>
        <w:rPr>
          <w:rFonts w:asciiTheme="minorHAnsi" w:hAnsiTheme="minorHAnsi" w:cstheme="minorHAnsi"/>
          <w:szCs w:val="22"/>
          <w:lang w:val="en"/>
        </w:rPr>
      </w:pPr>
      <w:r w:rsidRPr="00870CB4">
        <w:rPr>
          <w:rFonts w:asciiTheme="minorHAnsi" w:hAnsiTheme="minorHAnsi" w:cstheme="minorHAnsi"/>
          <w:szCs w:val="22"/>
          <w:lang w:val="en"/>
        </w:rPr>
        <w:t>A caring and safe school with a warm and nurturing ethos rooted in the Catholic faith, plus:</w:t>
      </w:r>
    </w:p>
    <w:p w14:paraId="427C932F" w14:textId="77777777" w:rsidR="00FA4B94" w:rsidRPr="00870CB4" w:rsidRDefault="00FA4B94" w:rsidP="4C2E42A1">
      <w:pPr>
        <w:numPr>
          <w:ilvl w:val="0"/>
          <w:numId w:val="6"/>
        </w:numPr>
        <w:spacing w:before="100" w:beforeAutospacing="1" w:after="100" w:afterAutospacing="1"/>
        <w:ind w:left="450"/>
        <w:rPr>
          <w:rFonts w:asciiTheme="minorHAnsi" w:hAnsiTheme="minorHAnsi" w:cstheme="minorBidi"/>
          <w:lang w:val="en-US"/>
        </w:rPr>
      </w:pPr>
      <w:r w:rsidRPr="4C2E42A1">
        <w:rPr>
          <w:rFonts w:asciiTheme="minorHAnsi" w:hAnsiTheme="minorHAnsi" w:cstheme="minorBidi"/>
          <w:lang w:val="en-US"/>
        </w:rPr>
        <w:t>An innovative, dedicated and supportive Leadership Team that challenges itself every day to make a difference to the lives of our children.</w:t>
      </w:r>
    </w:p>
    <w:p w14:paraId="402743BF" w14:textId="30313634" w:rsidR="00FA4B94" w:rsidRPr="00870CB4" w:rsidRDefault="00FA4B94" w:rsidP="4C2E42A1">
      <w:pPr>
        <w:numPr>
          <w:ilvl w:val="0"/>
          <w:numId w:val="6"/>
        </w:numPr>
        <w:spacing w:before="100" w:beforeAutospacing="1" w:after="100" w:afterAutospacing="1"/>
        <w:ind w:left="450"/>
        <w:rPr>
          <w:rFonts w:asciiTheme="minorHAnsi" w:hAnsiTheme="minorHAnsi" w:cstheme="minorBidi"/>
          <w:lang w:val="en-US"/>
        </w:rPr>
      </w:pPr>
      <w:r w:rsidRPr="4C2E42A1">
        <w:rPr>
          <w:rFonts w:asciiTheme="minorHAnsi" w:hAnsiTheme="minorHAnsi" w:cstheme="minorBidi"/>
          <w:lang w:val="en-US"/>
        </w:rPr>
        <w:t>Friendly</w:t>
      </w:r>
      <w:r w:rsidR="009A1CCF">
        <w:rPr>
          <w:rFonts w:asciiTheme="minorHAnsi" w:hAnsiTheme="minorHAnsi" w:cstheme="minorBidi"/>
          <w:lang w:val="en-US"/>
        </w:rPr>
        <w:t xml:space="preserve"> and supportive</w:t>
      </w:r>
      <w:r w:rsidRPr="4C2E42A1">
        <w:rPr>
          <w:rFonts w:asciiTheme="minorHAnsi" w:hAnsiTheme="minorHAnsi" w:cstheme="minorBidi"/>
          <w:lang w:val="en-US"/>
        </w:rPr>
        <w:t xml:space="preserve"> colleagues who work exceptionally hard and are committed to providing </w:t>
      </w:r>
      <w:proofErr w:type="gramStart"/>
      <w:r w:rsidRPr="4C2E42A1">
        <w:rPr>
          <w:rFonts w:asciiTheme="minorHAnsi" w:hAnsiTheme="minorHAnsi" w:cstheme="minorBidi"/>
          <w:lang w:val="en-US"/>
        </w:rPr>
        <w:t>high quality</w:t>
      </w:r>
      <w:proofErr w:type="gramEnd"/>
      <w:r w:rsidRPr="4C2E42A1">
        <w:rPr>
          <w:rFonts w:asciiTheme="minorHAnsi" w:hAnsiTheme="minorHAnsi" w:cstheme="minorBidi"/>
          <w:lang w:val="en-US"/>
        </w:rPr>
        <w:t xml:space="preserve"> education and </w:t>
      </w:r>
      <w:proofErr w:type="gramStart"/>
      <w:r w:rsidRPr="4C2E42A1">
        <w:rPr>
          <w:rFonts w:asciiTheme="minorHAnsi" w:hAnsiTheme="minorHAnsi" w:cstheme="minorBidi"/>
          <w:lang w:val="en-US"/>
        </w:rPr>
        <w:t>experiences</w:t>
      </w:r>
      <w:proofErr w:type="gramEnd"/>
      <w:r w:rsidRPr="4C2E42A1">
        <w:rPr>
          <w:rFonts w:asciiTheme="minorHAnsi" w:hAnsiTheme="minorHAnsi" w:cstheme="minorBidi"/>
          <w:lang w:val="en-US"/>
        </w:rPr>
        <w:t xml:space="preserve"> for all children.</w:t>
      </w:r>
    </w:p>
    <w:p w14:paraId="3D5ECFC7" w14:textId="1BA5B70C" w:rsidR="00FA4B94" w:rsidRDefault="00FA4B94" w:rsidP="4C2E42A1">
      <w:pPr>
        <w:numPr>
          <w:ilvl w:val="0"/>
          <w:numId w:val="6"/>
        </w:numPr>
        <w:spacing w:before="100" w:beforeAutospacing="1" w:after="100" w:afterAutospacing="1"/>
        <w:ind w:left="450"/>
        <w:rPr>
          <w:rFonts w:asciiTheme="minorHAnsi" w:hAnsiTheme="minorHAnsi" w:cstheme="minorBidi"/>
          <w:lang w:val="en-US"/>
        </w:rPr>
      </w:pPr>
      <w:r w:rsidRPr="4C2E42A1">
        <w:rPr>
          <w:rFonts w:asciiTheme="minorHAnsi" w:hAnsiTheme="minorHAnsi" w:cstheme="minorBidi"/>
          <w:lang w:val="en-US"/>
        </w:rPr>
        <w:t xml:space="preserve">Happy, </w:t>
      </w:r>
      <w:proofErr w:type="gramStart"/>
      <w:r w:rsidRPr="4C2E42A1">
        <w:rPr>
          <w:rFonts w:asciiTheme="minorHAnsi" w:hAnsiTheme="minorHAnsi" w:cstheme="minorBidi"/>
          <w:lang w:val="en-US"/>
        </w:rPr>
        <w:t>well behaved</w:t>
      </w:r>
      <w:proofErr w:type="gramEnd"/>
      <w:r w:rsidRPr="4C2E42A1">
        <w:rPr>
          <w:rFonts w:asciiTheme="minorHAnsi" w:hAnsiTheme="minorHAnsi" w:cstheme="minorBidi"/>
          <w:lang w:val="en-US"/>
        </w:rPr>
        <w:t xml:space="preserve"> and enthusiastic pupils</w:t>
      </w:r>
      <w:r w:rsidR="008A488A">
        <w:rPr>
          <w:rFonts w:asciiTheme="minorHAnsi" w:hAnsiTheme="minorHAnsi" w:cstheme="minorBidi"/>
          <w:lang w:val="en-US"/>
        </w:rPr>
        <w:t>.</w:t>
      </w:r>
    </w:p>
    <w:p w14:paraId="5220E08A" w14:textId="74B33FCD" w:rsidR="00AF434C" w:rsidRPr="00870CB4" w:rsidRDefault="00AF434C" w:rsidP="4C2E42A1">
      <w:pPr>
        <w:numPr>
          <w:ilvl w:val="0"/>
          <w:numId w:val="6"/>
        </w:numPr>
        <w:spacing w:before="100" w:beforeAutospacing="1" w:after="100" w:afterAutospacing="1"/>
        <w:ind w:left="450"/>
        <w:rPr>
          <w:rFonts w:asciiTheme="minorHAnsi" w:hAnsiTheme="minorHAnsi" w:cstheme="minorBidi"/>
          <w:lang w:val="en-US"/>
        </w:rPr>
      </w:pPr>
      <w:r>
        <w:rPr>
          <w:rFonts w:asciiTheme="minorHAnsi" w:hAnsiTheme="minorHAnsi" w:cstheme="minorBidi"/>
          <w:lang w:val="en-US"/>
        </w:rPr>
        <w:t>A strong staff culture</w:t>
      </w:r>
      <w:r w:rsidR="004177E4">
        <w:rPr>
          <w:rFonts w:asciiTheme="minorHAnsi" w:hAnsiTheme="minorHAnsi" w:cstheme="minorBidi"/>
          <w:lang w:val="en-US"/>
        </w:rPr>
        <w:t xml:space="preserve"> that </w:t>
      </w:r>
      <w:proofErr w:type="spellStart"/>
      <w:r w:rsidR="004177E4">
        <w:rPr>
          <w:rFonts w:asciiTheme="minorHAnsi" w:hAnsiTheme="minorHAnsi" w:cstheme="minorBidi"/>
          <w:lang w:val="en-US"/>
        </w:rPr>
        <w:t>prioritises</w:t>
      </w:r>
      <w:proofErr w:type="spellEnd"/>
      <w:r w:rsidR="00E9053B">
        <w:rPr>
          <w:rFonts w:asciiTheme="minorHAnsi" w:hAnsiTheme="minorHAnsi" w:cstheme="minorBidi"/>
          <w:lang w:val="en-US"/>
        </w:rPr>
        <w:t xml:space="preserve"> wellbeing</w:t>
      </w:r>
      <w:r w:rsidR="00D3344C">
        <w:rPr>
          <w:rFonts w:asciiTheme="minorHAnsi" w:hAnsiTheme="minorHAnsi" w:cstheme="minorBidi"/>
          <w:lang w:val="en-US"/>
        </w:rPr>
        <w:t>, collaboration</w:t>
      </w:r>
      <w:r w:rsidR="00AA56F3">
        <w:rPr>
          <w:rFonts w:asciiTheme="minorHAnsi" w:hAnsiTheme="minorHAnsi" w:cstheme="minorBidi"/>
          <w:lang w:val="en-US"/>
        </w:rPr>
        <w:t xml:space="preserve"> and professional trust</w:t>
      </w:r>
      <w:r w:rsidR="00FE6911">
        <w:rPr>
          <w:rFonts w:asciiTheme="minorHAnsi" w:hAnsiTheme="minorHAnsi" w:cstheme="minorBidi"/>
          <w:lang w:val="en-US"/>
        </w:rPr>
        <w:t>.</w:t>
      </w:r>
    </w:p>
    <w:p w14:paraId="7955D384" w14:textId="77777777" w:rsidR="00FA4B94" w:rsidRPr="00870CB4" w:rsidRDefault="00FA4B94" w:rsidP="00FA4B94">
      <w:pPr>
        <w:numPr>
          <w:ilvl w:val="0"/>
          <w:numId w:val="6"/>
        </w:numPr>
        <w:spacing w:before="100" w:beforeAutospacing="1" w:after="100" w:afterAutospacing="1"/>
        <w:ind w:left="450"/>
        <w:rPr>
          <w:rFonts w:asciiTheme="minorHAnsi" w:hAnsiTheme="minorHAnsi" w:cstheme="minorHAnsi"/>
          <w:szCs w:val="22"/>
          <w:lang w:val="en"/>
        </w:rPr>
      </w:pPr>
      <w:r w:rsidRPr="00870CB4">
        <w:rPr>
          <w:rFonts w:asciiTheme="minorHAnsi" w:hAnsiTheme="minorHAnsi" w:cstheme="minorHAnsi"/>
          <w:szCs w:val="22"/>
          <w:lang w:val="en"/>
        </w:rPr>
        <w:t>A range of exciting professional development opportunities.</w:t>
      </w:r>
    </w:p>
    <w:p w14:paraId="6CA06111" w14:textId="77777777" w:rsidR="00FA4B94" w:rsidRPr="002C5BA9" w:rsidRDefault="00FA4B94" w:rsidP="00FA4B94">
      <w:pPr>
        <w:jc w:val="center"/>
        <w:rPr>
          <w:rFonts w:asciiTheme="minorHAnsi" w:hAnsiTheme="minorHAnsi" w:cstheme="minorHAnsi"/>
          <w:b/>
          <w:bCs/>
          <w:sz w:val="24"/>
          <w:szCs w:val="24"/>
          <w:lang w:val="en"/>
        </w:rPr>
      </w:pPr>
      <w:r w:rsidRPr="002C5BA9">
        <w:rPr>
          <w:rFonts w:asciiTheme="minorHAnsi" w:hAnsiTheme="minorHAnsi" w:cstheme="minorHAnsi"/>
          <w:b/>
          <w:bCs/>
          <w:sz w:val="24"/>
          <w:szCs w:val="24"/>
          <w:lang w:val="en"/>
        </w:rPr>
        <w:t>We strongly recommend you arrange a visit to our school.</w:t>
      </w:r>
    </w:p>
    <w:p w14:paraId="4C5D0B06" w14:textId="1426FE96" w:rsidR="00FA4B94" w:rsidRPr="00816C6D" w:rsidRDefault="00FA4B94" w:rsidP="007D7CEE">
      <w:pPr>
        <w:ind w:left="2160" w:firstLine="720"/>
        <w:rPr>
          <w:rFonts w:asciiTheme="minorHAnsi" w:hAnsiTheme="minorHAnsi" w:cstheme="minorHAnsi"/>
          <w:b/>
          <w:bCs/>
          <w:szCs w:val="22"/>
          <w:lang w:val="en"/>
        </w:rPr>
      </w:pPr>
      <w:r w:rsidRPr="00816C6D">
        <w:rPr>
          <w:rFonts w:asciiTheme="minorHAnsi" w:hAnsiTheme="minorHAnsi" w:cstheme="minorHAnsi"/>
          <w:b/>
          <w:bCs/>
          <w:szCs w:val="22"/>
          <w:lang w:val="en"/>
        </w:rPr>
        <w:t xml:space="preserve">Please contact </w:t>
      </w:r>
      <w:r w:rsidR="009233D6">
        <w:rPr>
          <w:rFonts w:asciiTheme="minorHAnsi" w:hAnsiTheme="minorHAnsi" w:cstheme="minorHAnsi"/>
          <w:b/>
          <w:bCs/>
          <w:szCs w:val="22"/>
          <w:lang w:val="en"/>
        </w:rPr>
        <w:t xml:space="preserve">school to </w:t>
      </w:r>
      <w:proofErr w:type="gramStart"/>
      <w:r w:rsidR="009233D6">
        <w:rPr>
          <w:rFonts w:asciiTheme="minorHAnsi" w:hAnsiTheme="minorHAnsi" w:cstheme="minorHAnsi"/>
          <w:b/>
          <w:bCs/>
          <w:szCs w:val="22"/>
          <w:lang w:val="en"/>
        </w:rPr>
        <w:t>arrange</w:t>
      </w:r>
      <w:proofErr w:type="gramEnd"/>
      <w:r w:rsidR="009233D6">
        <w:rPr>
          <w:rFonts w:asciiTheme="minorHAnsi" w:hAnsiTheme="minorHAnsi" w:cstheme="minorHAnsi"/>
          <w:b/>
          <w:bCs/>
          <w:szCs w:val="22"/>
          <w:lang w:val="en"/>
        </w:rPr>
        <w:t xml:space="preserve"> on</w:t>
      </w:r>
      <w:r w:rsidRPr="00816C6D">
        <w:rPr>
          <w:rFonts w:asciiTheme="minorHAnsi" w:hAnsiTheme="minorHAnsi" w:cstheme="minorHAnsi"/>
          <w:b/>
          <w:bCs/>
          <w:szCs w:val="22"/>
          <w:lang w:val="en"/>
        </w:rPr>
        <w:t xml:space="preserve"> </w:t>
      </w:r>
      <w:r>
        <w:rPr>
          <w:rFonts w:asciiTheme="minorHAnsi" w:hAnsiTheme="minorHAnsi" w:cstheme="minorHAnsi"/>
          <w:b/>
          <w:bCs/>
          <w:szCs w:val="22"/>
          <w:lang w:val="en"/>
        </w:rPr>
        <w:t>01942 206733</w:t>
      </w:r>
    </w:p>
    <w:p w14:paraId="287CB714" w14:textId="77777777" w:rsidR="00FA4B94" w:rsidRPr="00870CB4" w:rsidRDefault="00FA4B94" w:rsidP="00FA4B94">
      <w:pPr>
        <w:rPr>
          <w:rFonts w:asciiTheme="minorHAnsi" w:hAnsiTheme="minorHAnsi" w:cstheme="minorHAnsi"/>
          <w:szCs w:val="22"/>
          <w:lang w:val="en"/>
        </w:rPr>
      </w:pPr>
    </w:p>
    <w:p w14:paraId="2D606064" w14:textId="04E749A7" w:rsidR="00FA4B94" w:rsidRPr="00870CB4" w:rsidRDefault="00FA4B94" w:rsidP="4C2E42A1">
      <w:pPr>
        <w:rPr>
          <w:rFonts w:asciiTheme="minorHAnsi" w:hAnsiTheme="minorHAnsi" w:cstheme="minorBidi"/>
          <w:lang w:val="en-US"/>
        </w:rPr>
      </w:pPr>
      <w:r w:rsidRPr="4C2E42A1">
        <w:rPr>
          <w:rFonts w:asciiTheme="minorHAnsi" w:hAnsiTheme="minorHAnsi" w:cstheme="minorBidi"/>
          <w:lang w:val="en-US"/>
        </w:rPr>
        <w:t xml:space="preserve">Candidates should evidence their strengths throughout the CES application and </w:t>
      </w:r>
      <w:r w:rsidRPr="4C2E42A1">
        <w:rPr>
          <w:rFonts w:asciiTheme="minorHAnsi" w:hAnsiTheme="minorHAnsi" w:cstheme="minorBidi"/>
          <w:b/>
          <w:bCs/>
          <w:sz w:val="24"/>
          <w:szCs w:val="24"/>
          <w:lang w:val="en-US"/>
        </w:rPr>
        <w:t>address the person specification.</w:t>
      </w:r>
      <w:r w:rsidRPr="4C2E42A1">
        <w:rPr>
          <w:rFonts w:asciiTheme="minorHAnsi" w:hAnsiTheme="minorHAnsi" w:cstheme="minorBidi"/>
          <w:lang w:val="en-US"/>
        </w:rPr>
        <w:t xml:space="preserve">  </w:t>
      </w:r>
    </w:p>
    <w:p w14:paraId="655EA934" w14:textId="77777777" w:rsidR="00FA4B94" w:rsidRPr="00870CB4" w:rsidRDefault="00FA4B94" w:rsidP="00FA4B94">
      <w:pPr>
        <w:rPr>
          <w:rFonts w:asciiTheme="minorHAnsi" w:hAnsiTheme="minorHAnsi" w:cstheme="minorHAnsi"/>
          <w:szCs w:val="22"/>
          <w:lang w:val="en"/>
        </w:rPr>
      </w:pPr>
    </w:p>
    <w:p w14:paraId="7B8E17AA" w14:textId="77777777" w:rsidR="00FA4B94" w:rsidRPr="00BB388E" w:rsidRDefault="00FA4B94" w:rsidP="00FA4B94">
      <w:pPr>
        <w:rPr>
          <w:rFonts w:asciiTheme="minorHAnsi" w:eastAsia="Calibri" w:hAnsiTheme="minorHAnsi" w:cstheme="minorHAnsi"/>
          <w:b/>
          <w:i/>
          <w:szCs w:val="22"/>
          <w:u w:val="single"/>
        </w:rPr>
      </w:pPr>
      <w:r w:rsidRPr="00870CB4">
        <w:rPr>
          <w:rFonts w:asciiTheme="minorHAnsi" w:eastAsia="Calibri" w:hAnsiTheme="minorHAnsi" w:cstheme="minorHAnsi"/>
          <w:b/>
          <w:i/>
          <w:szCs w:val="22"/>
          <w:u w:val="single"/>
        </w:rPr>
        <w:t>Our school is committed to safeguarding and promoting the welfare and safety of children. We expect all staff and volunteers to share this commitment. This post is subject to an Enhanced Disclosure from the Disclosure &amp; Barring Service and satisfactory references.</w:t>
      </w:r>
      <w:r>
        <w:rPr>
          <w:rFonts w:asciiTheme="minorHAnsi" w:eastAsia="Calibri" w:hAnsiTheme="minorHAnsi" w:cstheme="minorHAnsi"/>
          <w:b/>
          <w:i/>
          <w:szCs w:val="22"/>
          <w:u w:val="single"/>
        </w:rPr>
        <w:t xml:space="preserve"> </w:t>
      </w:r>
      <w:r w:rsidRPr="00BB388E">
        <w:rPr>
          <w:rFonts w:asciiTheme="minorHAnsi" w:eastAsia="Calibri" w:hAnsiTheme="minorHAnsi" w:cstheme="minorHAnsi"/>
          <w:b/>
          <w:i/>
          <w:szCs w:val="22"/>
          <w:u w:val="single"/>
        </w:rPr>
        <w:t>By engaging in this recruitment process, shortlisted candidates consent to an online</w:t>
      </w:r>
    </w:p>
    <w:p w14:paraId="152EC48E" w14:textId="77777777" w:rsidR="00FA4B94" w:rsidRPr="00BB388E" w:rsidRDefault="00FA4B94" w:rsidP="00FA4B94">
      <w:pPr>
        <w:rPr>
          <w:rFonts w:asciiTheme="minorHAnsi" w:eastAsia="Calibri" w:hAnsiTheme="minorHAnsi" w:cstheme="minorHAnsi"/>
          <w:b/>
          <w:i/>
          <w:szCs w:val="22"/>
          <w:u w:val="single"/>
        </w:rPr>
      </w:pPr>
      <w:r w:rsidRPr="00BB388E">
        <w:rPr>
          <w:rFonts w:asciiTheme="minorHAnsi" w:eastAsia="Calibri" w:hAnsiTheme="minorHAnsi" w:cstheme="minorHAnsi"/>
          <w:b/>
          <w:i/>
          <w:szCs w:val="22"/>
          <w:u w:val="single"/>
        </w:rPr>
        <w:t>search in line with the Keeping Children Safe in Education Statutory Guidance.</w:t>
      </w:r>
    </w:p>
    <w:p w14:paraId="3E372F5D" w14:textId="77777777" w:rsidR="00FA4B94" w:rsidRPr="00870CB4" w:rsidRDefault="00FA4B94" w:rsidP="00FA4B94">
      <w:pPr>
        <w:rPr>
          <w:rFonts w:asciiTheme="minorHAnsi" w:eastAsia="Calibri" w:hAnsiTheme="minorHAnsi" w:cstheme="minorHAnsi"/>
          <w:b/>
          <w:i/>
          <w:szCs w:val="22"/>
          <w:u w:val="single"/>
        </w:rPr>
      </w:pPr>
      <w:r w:rsidRPr="00BB388E">
        <w:rPr>
          <w:rFonts w:asciiTheme="minorHAnsi" w:eastAsia="Calibri" w:hAnsiTheme="minorHAnsi" w:cstheme="minorHAnsi"/>
          <w:b/>
          <w:i/>
          <w:szCs w:val="22"/>
          <w:u w:val="single"/>
        </w:rPr>
        <w:t>Only completed Catholic Education Service (CES) applications will be considered.</w:t>
      </w:r>
    </w:p>
    <w:p w14:paraId="6620C9F7" w14:textId="77777777" w:rsidR="00FA4B94" w:rsidRPr="00870CB4" w:rsidRDefault="00FA4B94" w:rsidP="00FA4B94">
      <w:pPr>
        <w:rPr>
          <w:rFonts w:asciiTheme="minorHAnsi" w:hAnsiTheme="minorHAnsi" w:cstheme="minorHAnsi"/>
          <w:szCs w:val="22"/>
          <w:lang w:val="en"/>
        </w:rPr>
      </w:pPr>
    </w:p>
    <w:p w14:paraId="12F0F801" w14:textId="785A0919" w:rsidR="00FA4B94" w:rsidRPr="00230750" w:rsidRDefault="00FA4B94" w:rsidP="00FA4B94">
      <w:pPr>
        <w:rPr>
          <w:rFonts w:asciiTheme="minorHAnsi" w:eastAsia="Calibri" w:hAnsiTheme="minorHAnsi" w:cstheme="minorHAnsi"/>
          <w:b/>
          <w:szCs w:val="22"/>
        </w:rPr>
      </w:pPr>
      <w:r w:rsidRPr="00230750">
        <w:rPr>
          <w:rFonts w:asciiTheme="minorHAnsi" w:eastAsia="Calibri" w:hAnsiTheme="minorHAnsi" w:cstheme="minorHAnsi"/>
          <w:b/>
          <w:szCs w:val="22"/>
        </w:rPr>
        <w:t xml:space="preserve">Closing date for applications is </w:t>
      </w:r>
      <w:r w:rsidR="00AE1F36">
        <w:rPr>
          <w:rFonts w:asciiTheme="minorHAnsi" w:eastAsia="Calibri" w:hAnsiTheme="minorHAnsi" w:cstheme="minorHAnsi"/>
          <w:b/>
          <w:szCs w:val="22"/>
        </w:rPr>
        <w:t>Tuesday 13</w:t>
      </w:r>
      <w:r w:rsidR="00AE1F36" w:rsidRPr="00AE1F36">
        <w:rPr>
          <w:rFonts w:asciiTheme="minorHAnsi" w:eastAsia="Calibri" w:hAnsiTheme="minorHAnsi" w:cstheme="minorHAnsi"/>
          <w:b/>
          <w:szCs w:val="22"/>
          <w:vertAlign w:val="superscript"/>
        </w:rPr>
        <w:t>th</w:t>
      </w:r>
      <w:r w:rsidR="00AE1F36">
        <w:rPr>
          <w:rFonts w:asciiTheme="minorHAnsi" w:eastAsia="Calibri" w:hAnsiTheme="minorHAnsi" w:cstheme="minorHAnsi"/>
          <w:b/>
          <w:szCs w:val="22"/>
        </w:rPr>
        <w:t xml:space="preserve"> October </w:t>
      </w:r>
      <w:r w:rsidR="00BE6158">
        <w:rPr>
          <w:rFonts w:asciiTheme="minorHAnsi" w:eastAsia="Calibri" w:hAnsiTheme="minorHAnsi" w:cstheme="minorHAnsi"/>
          <w:b/>
          <w:szCs w:val="22"/>
        </w:rPr>
        <w:t>at midnight</w:t>
      </w:r>
      <w:r w:rsidRPr="00230750">
        <w:rPr>
          <w:rFonts w:asciiTheme="minorHAnsi" w:eastAsia="Calibri" w:hAnsiTheme="minorHAnsi" w:cstheme="minorHAnsi"/>
          <w:b/>
          <w:szCs w:val="22"/>
        </w:rPr>
        <w:t xml:space="preserve"> </w:t>
      </w:r>
      <w:bookmarkStart w:id="0" w:name="_Hlk161839715"/>
    </w:p>
    <w:bookmarkEnd w:id="0"/>
    <w:p w14:paraId="4166E7B9" w14:textId="79748516" w:rsidR="00FA4B94" w:rsidRPr="00230750" w:rsidRDefault="00FA4B94" w:rsidP="00FA4B94">
      <w:pPr>
        <w:rPr>
          <w:rFonts w:asciiTheme="minorHAnsi" w:eastAsia="Calibri" w:hAnsiTheme="minorHAnsi" w:cstheme="minorHAnsi"/>
          <w:b/>
          <w:szCs w:val="22"/>
        </w:rPr>
      </w:pPr>
      <w:r w:rsidRPr="00230750">
        <w:rPr>
          <w:rFonts w:asciiTheme="minorHAnsi" w:eastAsia="Calibri" w:hAnsiTheme="minorHAnsi" w:cstheme="minorHAnsi"/>
          <w:b/>
          <w:szCs w:val="22"/>
        </w:rPr>
        <w:t xml:space="preserve">Shortlisting will take place on: </w:t>
      </w:r>
      <w:r w:rsidR="00BE6158">
        <w:rPr>
          <w:rFonts w:asciiTheme="minorHAnsi" w:eastAsia="Calibri" w:hAnsiTheme="minorHAnsi" w:cstheme="minorHAnsi"/>
          <w:b/>
          <w:szCs w:val="22"/>
        </w:rPr>
        <w:t>Thursday 15</w:t>
      </w:r>
      <w:r w:rsidR="00BE6158" w:rsidRPr="00BE6158">
        <w:rPr>
          <w:rFonts w:asciiTheme="minorHAnsi" w:eastAsia="Calibri" w:hAnsiTheme="minorHAnsi" w:cstheme="minorHAnsi"/>
          <w:b/>
          <w:szCs w:val="22"/>
          <w:vertAlign w:val="superscript"/>
        </w:rPr>
        <w:t>th</w:t>
      </w:r>
      <w:r w:rsidR="00BE6158">
        <w:rPr>
          <w:rFonts w:asciiTheme="minorHAnsi" w:eastAsia="Calibri" w:hAnsiTheme="minorHAnsi" w:cstheme="minorHAnsi"/>
          <w:b/>
          <w:szCs w:val="22"/>
        </w:rPr>
        <w:t xml:space="preserve"> October</w:t>
      </w:r>
    </w:p>
    <w:p w14:paraId="23D4883D" w14:textId="75C1B243" w:rsidR="00FA4B94" w:rsidRPr="00230750" w:rsidRDefault="00FA4B94" w:rsidP="00FA4B94">
      <w:pPr>
        <w:rPr>
          <w:rFonts w:asciiTheme="minorHAnsi" w:eastAsia="Calibri" w:hAnsiTheme="minorHAnsi" w:cstheme="minorHAnsi"/>
          <w:b/>
          <w:szCs w:val="22"/>
        </w:rPr>
      </w:pPr>
      <w:r w:rsidRPr="00230750">
        <w:rPr>
          <w:rFonts w:asciiTheme="minorHAnsi" w:eastAsia="Calibri" w:hAnsiTheme="minorHAnsi" w:cstheme="minorHAnsi"/>
          <w:b/>
          <w:szCs w:val="22"/>
        </w:rPr>
        <w:t xml:space="preserve">Teaching and learning observations </w:t>
      </w:r>
      <w:r w:rsidR="00BE6158">
        <w:rPr>
          <w:rFonts w:asciiTheme="minorHAnsi" w:eastAsia="Calibri" w:hAnsiTheme="minorHAnsi" w:cstheme="minorHAnsi"/>
          <w:b/>
          <w:szCs w:val="22"/>
        </w:rPr>
        <w:t>and interviews</w:t>
      </w:r>
      <w:r w:rsidRPr="00230750">
        <w:rPr>
          <w:rFonts w:asciiTheme="minorHAnsi" w:eastAsia="Calibri" w:hAnsiTheme="minorHAnsi" w:cstheme="minorHAnsi"/>
          <w:b/>
          <w:szCs w:val="22"/>
        </w:rPr>
        <w:t xml:space="preserve"> will take place </w:t>
      </w:r>
      <w:r w:rsidR="00BE6158">
        <w:rPr>
          <w:rFonts w:asciiTheme="minorHAnsi" w:eastAsia="Calibri" w:hAnsiTheme="minorHAnsi" w:cstheme="minorHAnsi"/>
          <w:b/>
          <w:szCs w:val="22"/>
        </w:rPr>
        <w:t>w/c 19</w:t>
      </w:r>
      <w:r w:rsidR="00BE6158" w:rsidRPr="00BE6158">
        <w:rPr>
          <w:rFonts w:asciiTheme="minorHAnsi" w:eastAsia="Calibri" w:hAnsiTheme="minorHAnsi" w:cstheme="minorHAnsi"/>
          <w:b/>
          <w:szCs w:val="22"/>
          <w:vertAlign w:val="superscript"/>
        </w:rPr>
        <w:t>th</w:t>
      </w:r>
      <w:r w:rsidR="00BE6158">
        <w:rPr>
          <w:rFonts w:asciiTheme="minorHAnsi" w:eastAsia="Calibri" w:hAnsiTheme="minorHAnsi" w:cstheme="minorHAnsi"/>
          <w:b/>
          <w:szCs w:val="22"/>
        </w:rPr>
        <w:t xml:space="preserve"> October</w:t>
      </w:r>
    </w:p>
    <w:p w14:paraId="2B7B5272" w14:textId="77777777" w:rsidR="00FA4B94" w:rsidRDefault="00FA4B94" w:rsidP="00FA4B94">
      <w:pPr>
        <w:rPr>
          <w:rFonts w:asciiTheme="minorHAnsi" w:eastAsia="Calibri" w:hAnsiTheme="minorHAnsi" w:cstheme="minorHAnsi"/>
          <w:b/>
          <w:i/>
          <w:iCs/>
          <w:color w:val="0000CC"/>
          <w:sz w:val="24"/>
          <w:szCs w:val="24"/>
        </w:rPr>
      </w:pPr>
      <w:r w:rsidRPr="00230750">
        <w:rPr>
          <w:rFonts w:asciiTheme="minorHAnsi" w:eastAsia="Calibri" w:hAnsiTheme="minorHAnsi" w:cstheme="minorHAnsi"/>
          <w:b/>
          <w:i/>
          <w:iCs/>
          <w:color w:val="0000CC"/>
          <w:sz w:val="24"/>
          <w:szCs w:val="24"/>
        </w:rPr>
        <w:t>(Candidates who have been unsuccessful at this stage will be informed and will not be taken through to the interview stage).</w:t>
      </w:r>
    </w:p>
    <w:p w14:paraId="4C7874AD" w14:textId="77777777" w:rsidR="00FA4B94" w:rsidRPr="00870CB4" w:rsidRDefault="00FA4B94" w:rsidP="00FA4B94">
      <w:pPr>
        <w:rPr>
          <w:rFonts w:asciiTheme="minorHAnsi" w:eastAsia="Calibri" w:hAnsiTheme="minorHAnsi" w:cstheme="minorHAnsi"/>
          <w:szCs w:val="22"/>
        </w:rPr>
      </w:pPr>
    </w:p>
    <w:p w14:paraId="790FC513" w14:textId="5A7FA6B9" w:rsidR="00472455" w:rsidRDefault="00060DA4" w:rsidP="00FA4B94">
      <w:pPr>
        <w:rPr>
          <w:rFonts w:asciiTheme="minorHAnsi" w:eastAsia="Calibri" w:hAnsiTheme="minorHAnsi" w:cstheme="minorHAnsi"/>
          <w:b/>
          <w:bCs/>
          <w:szCs w:val="22"/>
        </w:rPr>
      </w:pPr>
      <w:r>
        <w:rPr>
          <w:rFonts w:asciiTheme="minorHAnsi" w:eastAsia="Calibri" w:hAnsiTheme="minorHAnsi" w:cstheme="minorHAnsi"/>
          <w:b/>
          <w:bCs/>
          <w:szCs w:val="22"/>
        </w:rPr>
        <w:t>School telephone number: 01942 206733</w:t>
      </w:r>
    </w:p>
    <w:p w14:paraId="44210164" w14:textId="380F0D03" w:rsidR="00FA4B94" w:rsidRPr="000C1EE4" w:rsidRDefault="00FA4B94" w:rsidP="00FA4B94">
      <w:pPr>
        <w:rPr>
          <w:rFonts w:asciiTheme="minorHAnsi" w:eastAsia="Calibri" w:hAnsiTheme="minorHAnsi" w:cstheme="minorHAnsi"/>
          <w:b/>
          <w:bCs/>
          <w:szCs w:val="22"/>
        </w:rPr>
      </w:pPr>
    </w:p>
    <w:p w14:paraId="413F2C6D" w14:textId="0E7011FA" w:rsidR="00FA4B94" w:rsidRPr="000C1EE4" w:rsidRDefault="00472455" w:rsidP="4C2E42A1">
      <w:pPr>
        <w:rPr>
          <w:rFonts w:asciiTheme="minorHAnsi" w:eastAsia="Calibri" w:hAnsiTheme="minorHAnsi" w:cstheme="minorBidi"/>
          <w:b/>
          <w:bCs/>
          <w:lang w:val="en-US"/>
        </w:rPr>
      </w:pPr>
      <w:r w:rsidRPr="4C2E42A1">
        <w:rPr>
          <w:rFonts w:asciiTheme="minorHAnsi" w:eastAsia="Calibri" w:hAnsiTheme="minorHAnsi" w:cstheme="minorBidi"/>
          <w:b/>
          <w:bCs/>
          <w:lang w:val="en-US"/>
        </w:rPr>
        <w:t>St Mary and St John Catholic Primary. Standishgate, Wigan WN1 1XL</w:t>
      </w:r>
    </w:p>
    <w:p w14:paraId="2F9815EF" w14:textId="77777777" w:rsidR="00FA4B94" w:rsidRPr="0020563B" w:rsidRDefault="00FA4B94" w:rsidP="00FA4B94">
      <w:pPr>
        <w:pStyle w:val="NoSpacing"/>
        <w:rPr>
          <w:rFonts w:cstheme="minorHAnsi"/>
          <w:b/>
          <w:bCs/>
          <w:sz w:val="28"/>
          <w:szCs w:val="28"/>
          <w:u w:val="single"/>
        </w:rPr>
      </w:pPr>
    </w:p>
    <w:p w14:paraId="559B8430" w14:textId="16114775" w:rsidR="0074613D" w:rsidRDefault="0074613D" w:rsidP="00947C2B">
      <w:pPr>
        <w:spacing w:before="100" w:beforeAutospacing="1" w:after="100" w:afterAutospacing="1"/>
        <w:rPr>
          <w:rFonts w:asciiTheme="minorHAnsi" w:hAnsiTheme="minorHAnsi" w:cstheme="minorHAnsi"/>
          <w:b/>
          <w:szCs w:val="22"/>
          <w:lang w:val="en"/>
        </w:rPr>
      </w:pPr>
    </w:p>
    <w:p w14:paraId="66145EBE" w14:textId="77777777" w:rsidR="0074613D" w:rsidRDefault="0074613D" w:rsidP="00947C2B">
      <w:pPr>
        <w:spacing w:before="100" w:beforeAutospacing="1" w:after="100" w:afterAutospacing="1"/>
        <w:rPr>
          <w:rFonts w:asciiTheme="minorHAnsi" w:hAnsiTheme="minorHAnsi" w:cstheme="minorHAnsi"/>
          <w:b/>
          <w:szCs w:val="22"/>
          <w:lang w:val="en"/>
        </w:rPr>
      </w:pPr>
    </w:p>
    <w:p w14:paraId="78F92F69" w14:textId="77777777" w:rsidR="0074613D" w:rsidRDefault="0074613D" w:rsidP="00947C2B">
      <w:pPr>
        <w:spacing w:before="100" w:beforeAutospacing="1" w:after="100" w:afterAutospacing="1"/>
        <w:rPr>
          <w:rFonts w:asciiTheme="minorHAnsi" w:hAnsiTheme="minorHAnsi" w:cstheme="minorHAnsi"/>
          <w:b/>
          <w:szCs w:val="22"/>
          <w:lang w:val="en"/>
        </w:rPr>
      </w:pPr>
    </w:p>
    <w:p w14:paraId="40A496AA" w14:textId="5DF4FFF0" w:rsidR="00F03702" w:rsidRPr="00F8414C" w:rsidRDefault="00F03702" w:rsidP="000B456D"/>
    <w:p w14:paraId="40A496AB" w14:textId="1078DCD2" w:rsidR="002D7EA3" w:rsidRDefault="002D7EA3" w:rsidP="002D7EA3">
      <w:pPr>
        <w:autoSpaceDE w:val="0"/>
        <w:autoSpaceDN w:val="0"/>
        <w:adjustRightInd w:val="0"/>
        <w:spacing w:before="100" w:after="100" w:line="360" w:lineRule="auto"/>
        <w:rPr>
          <w:sz w:val="28"/>
          <w:szCs w:val="28"/>
        </w:rPr>
      </w:pPr>
    </w:p>
    <w:p w14:paraId="40A496BC" w14:textId="07BC14C5" w:rsidR="00F03702" w:rsidRPr="00724CA2" w:rsidRDefault="00D80080" w:rsidP="00D80080">
      <w:pPr>
        <w:rPr>
          <w:sz w:val="20"/>
        </w:rPr>
      </w:pPr>
      <w:r>
        <w:rPr>
          <w:noProof/>
          <w:sz w:val="16"/>
          <w:lang w:eastAsia="en-GB"/>
        </w:rPr>
        <mc:AlternateContent>
          <mc:Choice Requires="wpg">
            <w:drawing>
              <wp:anchor distT="0" distB="0" distL="114300" distR="114300" simplePos="0" relativeHeight="251658240" behindDoc="0" locked="0" layoutInCell="1" allowOverlap="1" wp14:anchorId="2F95465A" wp14:editId="620340AE">
                <wp:simplePos x="0" y="0"/>
                <wp:positionH relativeFrom="margin">
                  <wp:align>center</wp:align>
                </wp:positionH>
                <wp:positionV relativeFrom="paragraph">
                  <wp:posOffset>161290</wp:posOffset>
                </wp:positionV>
                <wp:extent cx="7109460" cy="816610"/>
                <wp:effectExtent l="0" t="0" r="0" b="2540"/>
                <wp:wrapNone/>
                <wp:docPr id="5" name="Group 5"/>
                <wp:cNvGraphicFramePr/>
                <a:graphic xmlns:a="http://schemas.openxmlformats.org/drawingml/2006/main">
                  <a:graphicData uri="http://schemas.microsoft.com/office/word/2010/wordprocessingGroup">
                    <wpg:wgp>
                      <wpg:cNvGrpSpPr/>
                      <wpg:grpSpPr>
                        <a:xfrm>
                          <a:off x="0" y="0"/>
                          <a:ext cx="7109460" cy="816610"/>
                          <a:chOff x="0" y="0"/>
                          <a:chExt cx="7109460" cy="816610"/>
                        </a:xfrm>
                      </wpg:grpSpPr>
                      <pic:pic xmlns:pic="http://schemas.openxmlformats.org/drawingml/2006/picture">
                        <pic:nvPicPr>
                          <pic:cNvPr id="32" name="Picture 20" descr="Ofsted_Outstanding_OP_Colour"/>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7620"/>
                            <a:ext cx="666115" cy="8089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wpg:grpSp>
                        <wpg:cNvPr id="4" name="Group 4"/>
                        <wpg:cNvGrpSpPr/>
                        <wpg:grpSpPr>
                          <a:xfrm>
                            <a:off x="701040" y="0"/>
                            <a:ext cx="6408420" cy="754380"/>
                            <a:chOff x="0" y="0"/>
                            <a:chExt cx="6408420" cy="754380"/>
                          </a:xfrm>
                        </wpg:grpSpPr>
                        <pic:pic xmlns:pic="http://schemas.openxmlformats.org/drawingml/2006/picture">
                          <pic:nvPicPr>
                            <pic:cNvPr id="31" name="Picture 19" descr="Image result for rights respecting schools logo"/>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4221480" y="0"/>
                              <a:ext cx="520700" cy="65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3" name="Picture 21" descr="science mark"/>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4739640" y="0"/>
                              <a:ext cx="937895" cy="6629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4" name="Picture 22" descr="Music-Mark-logo-school-right-[RGB]editted in paint"/>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2628900" y="68580"/>
                              <a:ext cx="483870" cy="5861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5" name="Picture 23" descr="Image result for we are a fairtrade school logo"/>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760220" y="76200"/>
                              <a:ext cx="855980"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6" name="Picture 24" descr="Image result for eco schools logo"/>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287780" y="38100"/>
                              <a:ext cx="470535" cy="59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7" name="Picture 25" descr="Image result for healthy school logo"/>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76200"/>
                              <a:ext cx="786765"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38" name="Picture 26" descr="SG-L1-3-mark-platinum-2021-22-2022-23-01 (1)"/>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800100" y="76200"/>
                              <a:ext cx="483870" cy="5867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9" name="Picture 27" descr="modeshift_stars_bronze_2018"/>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3131820" y="7620"/>
                              <a:ext cx="1059815" cy="653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3" name="Picture 3" descr="\\fs01\work$\Admin Staff\admin1\Desktop\Healthy schools.png"/>
                            <pic:cNvPicPr>
                              <a:picLocks noChangeAspect="1"/>
                            </pic:cNvPicPr>
                          </pic:nvPicPr>
                          <pic:blipFill>
                            <a:blip r:embed="rId20">
                              <a:extLst>
                                <a:ext uri="{28A0092B-C50C-407E-A947-70E740481C1C}">
                                  <a14:useLocalDpi xmlns:a14="http://schemas.microsoft.com/office/drawing/2010/main" val="0"/>
                                </a:ext>
                              </a:extLst>
                            </a:blip>
                            <a:srcRect/>
                            <a:stretch>
                              <a:fillRect/>
                            </a:stretch>
                          </pic:blipFill>
                          <pic:spPr bwMode="auto">
                            <a:xfrm>
                              <a:off x="5669280" y="15240"/>
                              <a:ext cx="739140" cy="739140"/>
                            </a:xfrm>
                            <a:prstGeom prst="rect">
                              <a:avLst/>
                            </a:prstGeom>
                            <a:noFill/>
                            <a:ln>
                              <a:noFill/>
                            </a:ln>
                          </pic:spPr>
                        </pic:pic>
                      </wpg:grp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v:group id="Group 5" style="position:absolute;margin-left:0;margin-top:12.7pt;width:559.8pt;height:64.3pt;z-index:251658241;mso-position-horizontal:center;mso-position-horizontal-relative:margin" coordsize="71094,8166" o:spid="_x0000_s1026" w14:anchorId="38B5A2B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HBkZjpQcm9kdWNlcj5BZG9iZSBQREYgbGlicmFy&#10;eSAxMC4wMTwvcGRmOlByb2R1Y2VyPgogICAgICA8L3JkZjpEZXNjcmlwdGlvbj4KICAgPC9yZGY6&#10;UkRGPgo8L3g6eG1wbWV0YT4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Ao8P3hwYWNrZXQgZW5kPSJ3Ij8+/+IMWElDQ19QUk9GSUxFAAEBAAAMSExp&#10;bm8CEAAAbW50clJHQiBYWVogB84AAgAJAAYAMQAAYWNzcE1TRlQAAAAASUVDIHNSR0IAAAAAAAAA&#10;AAAAAAA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p6KWigBKKKWgBKWkpa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Dw/eHBhY2tldCBlbmQ9InciPz7/4gxYSUNDX1BST0ZJTEUAAQEAAAxITGlubwIQAABtbnRy&#10;UkdCIFhZWiAHzgACAAkABgAxAABhY3NwTVNGVAAAAABJRUMgc1JHQgAAAAAAAAAAAAAAAQ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gAhQWRv&#10;YmUAZEAAAAABAwAQAwIDBgAAAAAAAAAAAAAAAP/bAEMAAgICAwIDBAICBAUEAwQFBgUFBQUGCAcH&#10;BwcHCAsJCQkJCQkLCwsLCwsLCwwMDAwMDAwMDAwMDAwMDAwMDAwMDP/bAEMBAwMDBwQHDQcHDQ8N&#10;DQ0PDw4ODg4PDwwMDAwMDw8MDAwMDAwPDAwMDAwMDAwMDAwMDAwMDAwMDAwMDAwMDAwMDP/AABEI&#10;BIoIFwMBEQ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Dufhr/yM&#10;un/77/8Aotq+q4I/5GVL1f8A6TID7Mr+lhhQAUAFABQAUAFABQAUAFABQAUAFABQAUAFABQB8C6g&#10;hiup426rI4OPZjX8j4uHJVkn0k1+IipXO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Hc/DX/kZdP/33/wDR&#10;bV9VwR/yMqXq/wD0mQH2ZX9LDCgAoAKACgAoAKACgAoAKACgAoAKACgAoAKACgD4N1pDHqF3G3Vb&#10;iUH8HNfybmcXHEVE+k5fmxGZXC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Hc/DX/kZdP8A99//AEW1fVcE&#10;f8jKl6v/ANJkB9mV/SwwoAKACgAoAKACgAoAKACgAoAKACgAoAKACgAoA+FfEqGPV9QR+GW7nB+o&#10;kNfylncXHF1U+lSf/pTEYleY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Hc/DX/AJGXT/8Aff8A9FtX1XBH&#10;/Iyper/9JkB9mV/SwwoAKACgAoAKACgAoAKACgAoAKACgAoAKACgAoA+HPF6ldd1MMMH7ZcH85Ca&#10;/ljiNNY6tf8A5+z/APSmI52vG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Dufhr/wAjLp/++/8A6LavquCP&#10;+RlS9X/6TID7Mr+lhhQAUAFABQAUAFABQAUAFABQAUAFABQAUAFABQB8SeOAV8QakGGP9JkP5mv5&#10;d4pVsfW/xy/MRyteC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Ha/DqTy/EmntjOZSPzUj+tfT8GT5cxov+&#10;9b700B9oV/TIwoAKACgAoAKACgAoAKACgAoAKACgAoAKACgAoA+LPiCMeItRz/z2P8hX8x8YL/hQ&#10;rf4v0Qjja+b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U9Rg+1Ws9r18yJ09fvKRXNjKXtqUod4tferAfA1fyQIKACgAoAKACgAoAKACgAoAKACgAoAKA&#10;CgAoAKACgAoAKACgAoAKACgAoAKAOh8Jf8hzTP8Ar9tv/Ri17HD3++0P+vtP/wBLQH3JX9UD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PgfUoPst3cWuMeXK6Y/3WIr+SMbS9jVnDtJr7m0IpVzAFABQAUAFABQAUAFABQAUAFABQAUAF&#10;ABQAUAFABQAUAFABQAUAFABQAUAdD4S/5Dmmf9ftt/6MWvY4e/32h/19p/8ApaA+5K/qgY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B8QeM4Ps2valFjA+1SsB7MxYfzr+WuJqXssdWj/08k/vbf6iOZrxACgAoAKACgAoAKACgAoAKACg&#10;AoAKACgAoAKACgAoAKACgAoAKACgAoAKAOh8Jf8AIc0z/r9tv/Ri17HD3++0P+vtP/0tAfclf1QM&#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OfihB9n8TXwHRjG4/wCBRqT+ua/m3jul7PMqvnyv74x/W4jgK+RAKACgAoAKACgAoAKA&#10;CgAoAKACgAoAKACgAoAKACgAoAKACgAoAKACgAoA6Hwl/wAhzTP+v22/9GLXscPf77Q/6+0//S0B&#10;9yV/VAw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5H4gIsnhfW0cBlbTLwEHkEGFq7ssdsRT/xx/wDSkeNxGk8DXT/59VP/AEhn4o1/QJ/CoUAF&#10;ABQAUAel/Bv/AJHnw9/2Erb/ANDFeRn3+6Vf8EvyPqeCf+Rph/8Ar7D80fsjX4Of20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B+Ff/AAWp/wCPb4f/APXXVv8A0G3rOZ3YPqfg&#10;vUnYFABQAUAFABQAUAFABQAtACUAFAC0AJQAUAFABQAtACUALQAlABQAUAFAC0AJ7UAFABQAtABQ&#10;AlAB0oAKACgAoAKACgAoAKACgAoAKACgAoASgBaACgAoAWgBKACgAoAKACgAoAKACgD+in/gjH/y&#10;T7xd/wBh2L/0mWrgcOL3R+ydWcY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hX/wWp/49vh//wBddW/9Bt6zmd2D6n4L1J2BQAUA&#10;FABQAUAFABQAUAFABQAUAFABQAUALQAlABQACgAoAKACgAoAKACgAoAKACgAoAKAD6UAFABQAUAJ&#10;QAtABQAUAFABQAUAFABQAUAFAB1oAKACgAoAKACgAoAKACgAoAWgBOlAH9FP/BGP/kn3i7/sOx/+&#10;ky1cDhxe6P2Tqzj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D8K/+C1P/AB7fD/8A666t/wCg29ZzO7B9T8F6k7AoAKACgAoAKACg&#10;AoAKACgAoAKACgAoADQAUAFABQAUAFABQAUAFABQAUAFABQAUAFABQAUAFABQAUAFABQAUAFAC0A&#10;JQAUALQAlABQAUAFABQACgAoAKACgAoAKACgAoAKACgD+in/AIIx/wDJPvF3/Ydi/wDSZKuBw4zd&#10;H7J1Zxh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FABQAUAFABQA&#10;UAf/2VBLAwQKAAAAAAAAACEAeqMlBloxAABaMQAAFQAAAGRycy9tZWRpYS9pbWFnZTYuanBlZ//Y&#10;/+AAEEpGSUYAAQEBAGAAYAAA/9sAQwADAgIDAgIDAwMDBAMDBAUIBQUEBAUKBwcGCAwKDAwLCgsL&#10;DQ4SEA0OEQ4LCxAWEBETFBUVFQwPFxgWFBgSFBUU/9sAQwEDBAQFBAUJBQUJFA0LDRQUFBQUFBQU&#10;FBQUFBQUFBQUFBQUFBQUFBQUFBQUFBQUFBQUFBQUFBQUFBQUFBQUFBQU/8AAEQgA5QDc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Gsd8e+ADWO+PfAB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flVdFMTVVVTTTTE1VVVVREUxEazMzM6REQA&#10;/JuW6aqaZroiqvWKKZqpiqvpjWrpiZ1q0jtnT1APL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Gsd8e+ADWO+PfAB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&#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0" style="position:absolute;top:76;width:6661;height:8090;visibility:visible;mso-wrap-style:square" alt="Ofsted_Outstanding_OP_Colour" o:spid="_x0000_s1027"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">
                  <v:imagedata o:title="Ofsted_Outstanding_OP_Colour" r:id="rId22"/>
                  <v:shadow color="#eeece1"/>
                  <v:path arrowok="t"/>
                </v:shape>
                <v:group id="Group 4" style="position:absolute;left:7010;width:64084;height:7543" coordsize="64084,754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icture 19" style="position:absolute;left:42214;width:5207;height:6540;visibility:visible;mso-wrap-style:square" alt="Image result for rights respecting schools logo" o:spid="_x0000_s1029"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">
                    <v:imagedata o:title="Image result for rights respecting schools logo" r:id="rId23"/>
                    <v:path arrowok="t"/>
                  </v:shape>
                  <v:shape id="Picture 21" style="position:absolute;left:47396;width:9379;height:6629;visibility:visible;mso-wrap-style:square" alt="science mark" o:spid="_x0000_s1030"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">
                    <v:imagedata o:title="science mark" r:id="rId24"/>
                    <v:shadow color="#eeece1"/>
                    <v:path arrowok="t"/>
                  </v:shape>
                  <v:shape id="Picture 22" style="position:absolute;left:26289;top:685;width:4838;height:5861;visibility:visible;mso-wrap-style:square" alt="Music-Mark-logo-school-right-[RGB]editted in paint" o:spid="_x0000_s1031" strokecolor="black [0]"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">
                    <v:imagedata o:title="Music-Mark-logo-school-right-[RGB]editted in paint" r:id="rId25"/>
                    <v:shadow color="#eeece1"/>
                    <v:path arrowok="t"/>
                  </v:shape>
                  <v:shape id="Picture 23" style="position:absolute;left:17602;top:762;width:8560;height:5822;visibility:visible;mso-wrap-style:square" alt="Image result for we are a fairtrade school logo" o:spid="_x0000_s1032"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">
                    <v:imagedata o:title="Image result for we are a fairtrade school logo" r:id="rId26"/>
                    <v:path arrowok="t"/>
                  </v:shape>
                  <v:shape id="Picture 24" style="position:absolute;left:12877;top:381;width:4706;height:5943;visibility:visible;mso-wrap-style:square" alt="Image result for eco schools logo" o:spid="_x0000_s1033"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">
                    <v:imagedata o:title="Image result for eco schools logo" r:id="rId27"/>
                    <v:path arrowok="t"/>
                  </v:shape>
                  <v:shape id="Picture 25" style="position:absolute;top:762;width:7867;height:5842;visibility:visible;mso-wrap-style:square" alt="Image result for healthy school logo" o:spid="_x0000_s1034"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">
                    <v:imagedata o:title="Image result for healthy school logo" r:id="rId28"/>
                    <v:path arrowok="t"/>
                  </v:shape>
                  <v:shape id="Picture 26" style="position:absolute;left:8001;top:762;width:4838;height:5867;visibility:visible;mso-wrap-style:square" alt="SG-L1-3-mark-platinum-2021-22-2022-23-01 (1)" o:spid="_x0000_s1035"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">
                    <v:imagedata o:title="SG-L1-3-mark-platinum-2021-22-2022-23-01 (1)" r:id="rId29"/>
                    <v:shadow color="#eeece1"/>
                    <v:path arrowok="t"/>
                  </v:shape>
                  <v:shape id="Picture 27" style="position:absolute;left:31318;top:76;width:10598;height:6534;visibility:visible;mso-wrap-style:square" alt="modeshift_stars_bronze_2018" o:spid="_x0000_s1036" strokecolor="black [0]"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">
                    <v:imagedata o:title="modeshift_stars_bronze_2018" r:id="rId30"/>
                    <v:shadow color="#eeece1"/>
                    <v:path arrowok="t"/>
                  </v:shape>
                  <v:shape id="Picture 3" style="position:absolute;left:56692;top:152;width:7392;height:7391;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">
                    <v:imagedata o:title="Healthy schools" r:id="rId31"/>
                  </v:shape>
                </v:group>
                <w10:wrap anchorx="margin"/>
              </v:group>
            </w:pict>
          </mc:Fallback>
        </mc:AlternateContent>
      </w:r>
    </w:p>
    <w:sectPr w:rsidR="00F03702" w:rsidRPr="00724CA2" w:rsidSect="00650113">
      <w:headerReference w:type="default" r:id="rId32"/>
      <w:footerReference w:type="default" r:id="rId33"/>
      <w:type w:val="continuous"/>
      <w:pgSz w:w="11906" w:h="16838"/>
      <w:pgMar w:top="426" w:right="849" w:bottom="1276" w:left="851" w:header="720" w:footer="163" w:gutter="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D85FB" w14:textId="77777777" w:rsidR="00781FC7" w:rsidRDefault="00781FC7">
      <w:r>
        <w:separator/>
      </w:r>
    </w:p>
  </w:endnote>
  <w:endnote w:type="continuationSeparator" w:id="0">
    <w:p w14:paraId="4237DE3E" w14:textId="77777777" w:rsidR="00781FC7" w:rsidRDefault="00781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496C5" w14:textId="77777777" w:rsidR="004C4E83" w:rsidRPr="00F03702" w:rsidRDefault="00015614" w:rsidP="00F03702">
    <w:pPr>
      <w:pStyle w:val="Footer"/>
      <w:ind w:right="-284"/>
      <w:rPr>
        <w:noProof/>
        <w:sz w:val="20"/>
      </w:rPr>
    </w:pPr>
    <w:r>
      <w:rPr>
        <w:rFonts w:ascii="Times New Roman" w:hAnsi="Times New Roman"/>
        <w:noProof/>
        <w:sz w:val="24"/>
        <w:szCs w:val="24"/>
        <w:lang w:eastAsia="en-GB"/>
      </w:rPr>
      <mc:AlternateContent>
        <mc:Choice Requires="wpg">
          <w:drawing>
            <wp:anchor distT="0" distB="0" distL="114300" distR="114300" simplePos="0" relativeHeight="251658240" behindDoc="0" locked="0" layoutInCell="1" allowOverlap="1" wp14:anchorId="40A496C6" wp14:editId="40A496C7">
              <wp:simplePos x="0" y="0"/>
              <wp:positionH relativeFrom="margin">
                <wp:align>center</wp:align>
              </wp:positionH>
              <wp:positionV relativeFrom="paragraph">
                <wp:posOffset>-808355</wp:posOffset>
              </wp:positionV>
              <wp:extent cx="6806565" cy="8445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6565" cy="844550"/>
                        <a:chOff x="1069752" y="1143406"/>
                        <a:chExt cx="68069" cy="8445"/>
                      </a:xfrm>
                    </wpg:grpSpPr>
                    <pic:pic xmlns:pic="http://schemas.openxmlformats.org/drawingml/2006/picture">
                      <pic:nvPicPr>
                        <pic:cNvPr id="377451882" name="Picture 2" descr="science ma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20095" y="1145071"/>
                          <a:ext cx="9956" cy="580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718096383" name="Picture 3" descr="Ofsted_Outstanding_OP_Colou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130621" y="1144640"/>
                          <a:ext cx="7200" cy="721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1296190125" name="Picture 4" descr="Image result for eco schools logo"/>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094014" y="1144118"/>
                          <a:ext cx="6608" cy="6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6" name="Picture 5" descr="Music-Mark-logo-school-right-[RGB]editted in pain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113412" y="1144688"/>
                          <a:ext cx="6212" cy="619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7" name="Picture 6" descr="SG-L1-3-mark-platinum-2021-22-2022-23-01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086360" y="1143902"/>
                          <a:ext cx="7654" cy="765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8" name="Picture 7" descr="Image result for healthy school log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076585" y="1145074"/>
                          <a:ext cx="10091" cy="6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pic:pic xmlns:pic="http://schemas.openxmlformats.org/drawingml/2006/picture">
                      <pic:nvPicPr>
                        <pic:cNvPr id="9" name="Picture 8" descr="Primary Hub 20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069752" y="1143462"/>
                          <a:ext cx="6639" cy="830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pic:pic xmlns:pic="http://schemas.openxmlformats.org/drawingml/2006/picture">
                      <pic:nvPicPr>
                        <pic:cNvPr id="21"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00622" y="1143406"/>
                          <a:ext cx="12534" cy="784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v:group id="Group 2" style="position:absolute;margin-left:0;margin-top:-63.65pt;width:535.95pt;height:66.5pt;z-index:251658240;mso-position-horizontal:center;mso-position-horizontal-relative:margin" coordsize="680,84" coordorigin="10697,11434" o:spid="_x0000_s1026" w14:anchorId="768A506F"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&#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&#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ax3x74ANY7498AGsd8e+ADWO+PfABrHfHvgA1jvj3&#10;wAax3x74ANY7498AGsd8e+ADWO+PfABrHfHvgA1jvj3wAax3x74ANY7498AGsd8e+ADWO+PfABrH&#10;fHvgA1jvj3wAax3x74ANY7498AGsd8e+ADWO+PfABrHfHvgA1jvj3wAax3x74ANY7498AG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&#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ax3x74ANY7498AGsd8e+ADWO+PfABrHfHvgA1jvj3&#10;wAax3x74ANY7498AGsd8e+ADWO+PfABrHfHvgA1jvj3wAax3x74ANY7498AGsd8e+ADWO+PfABrH&#10;fHvgA1jvj3wAax3x74ANY7498AGsd8e+ADWO+PfABrHfHvgB+VV0UxNVVVNNNMTVVVVVERTERrMz&#10;MzpERAD8m5bpqppmuiKq9YopmqmKq+mNaumJnWrSO2dPUA8t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&#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11200;top:11450;width:100;height:58;visibility:visible;mso-wrap-style:square" alt="science mark" o:spid="_x0000_s1027"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">
                <v:imagedata o:title="science mark" r:id="rId9"/>
                <v:shadow color="#eeece1"/>
              </v:shape>
              <v:shape id="Picture 3" style="position:absolute;left:11306;top:11446;width:72;height:72;visibility:visible;mso-wrap-style:square" alt="Ofsted_Outstanding_OP_Colour" o:spid="_x0000_s1028"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">
                <v:imagedata o:title="Ofsted_Outstanding_OP_Colour" r:id="rId10"/>
                <v:shadow color="#eeece1"/>
              </v:shape>
              <v:shape id="Picture 4" style="position:absolute;left:10940;top:11441;width:66;height:68;visibility:visible;mso-wrap-style:square" alt="Image result for eco schools logo" o:spid="_x0000_s1029"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">
                <v:imagedata o:title="Image result for eco schools logo" r:id="rId11"/>
              </v:shape>
              <v:shape id="Picture 5" style="position:absolute;left:11134;top:11446;width:62;height:62;visibility:visible;mso-wrap-style:square" alt="Music-Mark-logo-school-right-[RGB]editted in paint" o:spid="_x0000_s1030" strokecolor="black [0]"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">
                <v:imagedata o:title="Music-Mark-logo-school-right-[RGB]editted in paint" r:id="rId12"/>
                <v:shadow color="#eeece1"/>
              </v:shape>
              <v:shape id="Picture 6" style="position:absolute;left:10863;top:11439;width:77;height:76;visibility:visible;mso-wrap-style:square" alt="SG-L1-3-mark-platinum-2021-22-2022-23-01 (1)" o:spid="_x0000_s1031"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">
                <v:imagedata o:title="SG-L1-3-mark-platinum-2021-22-2022-23-01 (1)" r:id="rId13"/>
                <v:shadow color="#eeece1"/>
              </v:shape>
              <v:shape id="Picture 7" style="position:absolute;left:10765;top:11450;width:101;height:62;visibility:visible;mso-wrap-style:square" alt="Image result for healthy school logo" o:spid="_x0000_s1032" insetpen="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">
                <v:imagedata o:title="Image result for healthy school logo" r:id="rId14"/>
              </v:shape>
              <v:shape id="Picture 8" style="position:absolute;left:10697;top:11434;width:66;height:83;visibility:visible;mso-wrap-style:square" alt="Primary Hub 2024" o:spid="_x0000_s1033"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">
                <v:imagedata o:title="Primary Hub 2024" r:id="rId15"/>
                <v:shadow color="#eeece1"/>
              </v:shape>
              <v:shape id="Picture 9" style="position:absolute;left:11006;top:11434;width:125;height:78;visibility:visible;mso-wrap-style:square" o:spid="_x0000_s1034" strokecolor="black [0]" strokeweight="2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">
                <v:imagedata o:title="" r:id="rId16"/>
                <v:shadow color="#eeece1"/>
              </v:shape>
              <w10:wrap anchorx="margin"/>
            </v:group>
          </w:pict>
        </mc:Fallback>
      </mc:AlternateContent>
    </w:r>
    <w:r w:rsidR="004C4E83">
      <w:rPr>
        <w:noProof/>
        <w:sz w:val="16"/>
        <w:lang w:eastAsia="en-GB"/>
      </w:rPr>
      <w:t xml:space="preserve">          </w:t>
    </w:r>
    <w:r w:rsidR="004C4E83">
      <w:t xml:space="preserve">    </w:t>
    </w:r>
    <w:r w:rsidR="004C4E83">
      <w:rPr>
        <w:noProof/>
        <w:lang w:eastAsia="en-GB"/>
      </w:rPr>
      <w:t xml:space="preserve">        </w:t>
    </w:r>
    <w:r w:rsidR="004C4E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1E8F8" w14:textId="77777777" w:rsidR="00781FC7" w:rsidRDefault="00781FC7">
      <w:r>
        <w:separator/>
      </w:r>
    </w:p>
  </w:footnote>
  <w:footnote w:type="continuationSeparator" w:id="0">
    <w:p w14:paraId="6C0A7BE0" w14:textId="77777777" w:rsidR="00781FC7" w:rsidRDefault="00781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40FC278E" w14:paraId="0237AA9D" w14:textId="77777777" w:rsidTr="40FC278E">
      <w:trPr>
        <w:trHeight w:val="300"/>
      </w:trPr>
      <w:tc>
        <w:tcPr>
          <w:tcW w:w="3400" w:type="dxa"/>
        </w:tcPr>
        <w:p w14:paraId="1E61FA56" w14:textId="1A11630D" w:rsidR="40FC278E" w:rsidRDefault="40FC278E" w:rsidP="40FC278E">
          <w:pPr>
            <w:pStyle w:val="Header"/>
            <w:ind w:left="-115"/>
          </w:pPr>
        </w:p>
      </w:tc>
      <w:tc>
        <w:tcPr>
          <w:tcW w:w="3400" w:type="dxa"/>
        </w:tcPr>
        <w:p w14:paraId="1B1970AF" w14:textId="10E2F4BB" w:rsidR="40FC278E" w:rsidRDefault="40FC278E" w:rsidP="40FC278E">
          <w:pPr>
            <w:pStyle w:val="Header"/>
            <w:jc w:val="center"/>
          </w:pPr>
        </w:p>
      </w:tc>
      <w:tc>
        <w:tcPr>
          <w:tcW w:w="3400" w:type="dxa"/>
        </w:tcPr>
        <w:p w14:paraId="2B6A1D3D" w14:textId="7C25F7E5" w:rsidR="40FC278E" w:rsidRDefault="40FC278E" w:rsidP="40FC278E">
          <w:pPr>
            <w:pStyle w:val="Header"/>
            <w:ind w:right="-115"/>
            <w:jc w:val="right"/>
          </w:pPr>
        </w:p>
      </w:tc>
    </w:tr>
  </w:tbl>
  <w:p w14:paraId="6E7E7AD7" w14:textId="260D1464" w:rsidR="40FC278E" w:rsidRDefault="40FC278E" w:rsidP="40FC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D7E6A"/>
    <w:multiLevelType w:val="hybridMultilevel"/>
    <w:tmpl w:val="F58455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9F3C21"/>
    <w:multiLevelType w:val="hybridMultilevel"/>
    <w:tmpl w:val="21AC4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817EB3"/>
    <w:multiLevelType w:val="multilevel"/>
    <w:tmpl w:val="C17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C35DF"/>
    <w:multiLevelType w:val="hybridMultilevel"/>
    <w:tmpl w:val="BC42E4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C095A67"/>
    <w:multiLevelType w:val="hybridMultilevel"/>
    <w:tmpl w:val="BACCB8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77E7A82"/>
    <w:multiLevelType w:val="hybridMultilevel"/>
    <w:tmpl w:val="9E942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3536905">
    <w:abstractNumId w:val="4"/>
  </w:num>
  <w:num w:numId="2" w16cid:durableId="52580748">
    <w:abstractNumId w:val="3"/>
  </w:num>
  <w:num w:numId="3" w16cid:durableId="1068303266">
    <w:abstractNumId w:val="0"/>
  </w:num>
  <w:num w:numId="4" w16cid:durableId="1845895109">
    <w:abstractNumId w:val="1"/>
  </w:num>
  <w:num w:numId="5" w16cid:durableId="2052731535">
    <w:abstractNumId w:val="5"/>
  </w:num>
  <w:num w:numId="6" w16cid:durableId="1088622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7DE"/>
    <w:rsid w:val="00005DE7"/>
    <w:rsid w:val="00006EE6"/>
    <w:rsid w:val="00015614"/>
    <w:rsid w:val="00023E73"/>
    <w:rsid w:val="0003102C"/>
    <w:rsid w:val="00032CC3"/>
    <w:rsid w:val="00034B16"/>
    <w:rsid w:val="0003510F"/>
    <w:rsid w:val="000424B0"/>
    <w:rsid w:val="0004309B"/>
    <w:rsid w:val="0005049E"/>
    <w:rsid w:val="00060DA4"/>
    <w:rsid w:val="00086454"/>
    <w:rsid w:val="00094861"/>
    <w:rsid w:val="00096C01"/>
    <w:rsid w:val="000B40E4"/>
    <w:rsid w:val="000B456D"/>
    <w:rsid w:val="000B5C48"/>
    <w:rsid w:val="000B75E4"/>
    <w:rsid w:val="000C43B0"/>
    <w:rsid w:val="000D55BD"/>
    <w:rsid w:val="000D5833"/>
    <w:rsid w:val="000E11ED"/>
    <w:rsid w:val="000E347D"/>
    <w:rsid w:val="00112625"/>
    <w:rsid w:val="00117612"/>
    <w:rsid w:val="00132212"/>
    <w:rsid w:val="00132B92"/>
    <w:rsid w:val="0014316F"/>
    <w:rsid w:val="0014672F"/>
    <w:rsid w:val="00160721"/>
    <w:rsid w:val="0017456D"/>
    <w:rsid w:val="001868CE"/>
    <w:rsid w:val="001960F9"/>
    <w:rsid w:val="001B1997"/>
    <w:rsid w:val="001B78DB"/>
    <w:rsid w:val="001C1D0E"/>
    <w:rsid w:val="001C3091"/>
    <w:rsid w:val="001E0D24"/>
    <w:rsid w:val="001E42C0"/>
    <w:rsid w:val="001E4E9F"/>
    <w:rsid w:val="00201977"/>
    <w:rsid w:val="00202974"/>
    <w:rsid w:val="00210208"/>
    <w:rsid w:val="002119E5"/>
    <w:rsid w:val="00211EE5"/>
    <w:rsid w:val="00214805"/>
    <w:rsid w:val="00217806"/>
    <w:rsid w:val="00231911"/>
    <w:rsid w:val="00235821"/>
    <w:rsid w:val="0026332D"/>
    <w:rsid w:val="002732EE"/>
    <w:rsid w:val="00281690"/>
    <w:rsid w:val="00287D04"/>
    <w:rsid w:val="00291130"/>
    <w:rsid w:val="00294FEE"/>
    <w:rsid w:val="002B28D4"/>
    <w:rsid w:val="002D0258"/>
    <w:rsid w:val="002D119D"/>
    <w:rsid w:val="002D503A"/>
    <w:rsid w:val="002D7EA3"/>
    <w:rsid w:val="002F298F"/>
    <w:rsid w:val="00311CE1"/>
    <w:rsid w:val="00311E96"/>
    <w:rsid w:val="00320BFD"/>
    <w:rsid w:val="00343AFD"/>
    <w:rsid w:val="00352709"/>
    <w:rsid w:val="00353A22"/>
    <w:rsid w:val="003671A7"/>
    <w:rsid w:val="00395B7C"/>
    <w:rsid w:val="00397C03"/>
    <w:rsid w:val="003A11F5"/>
    <w:rsid w:val="003A5864"/>
    <w:rsid w:val="003B2476"/>
    <w:rsid w:val="003B25C5"/>
    <w:rsid w:val="003B34B0"/>
    <w:rsid w:val="003B4D98"/>
    <w:rsid w:val="003B525D"/>
    <w:rsid w:val="003B545A"/>
    <w:rsid w:val="003C1A04"/>
    <w:rsid w:val="003C691A"/>
    <w:rsid w:val="003D539C"/>
    <w:rsid w:val="003D5741"/>
    <w:rsid w:val="003E0D5E"/>
    <w:rsid w:val="003F161D"/>
    <w:rsid w:val="003F1B2E"/>
    <w:rsid w:val="003F742C"/>
    <w:rsid w:val="00401B6D"/>
    <w:rsid w:val="00402A99"/>
    <w:rsid w:val="00412081"/>
    <w:rsid w:val="00415578"/>
    <w:rsid w:val="004177E4"/>
    <w:rsid w:val="00417DEE"/>
    <w:rsid w:val="004279D0"/>
    <w:rsid w:val="00430EF2"/>
    <w:rsid w:val="004329FF"/>
    <w:rsid w:val="0043715C"/>
    <w:rsid w:val="00450F32"/>
    <w:rsid w:val="004518C6"/>
    <w:rsid w:val="004524B8"/>
    <w:rsid w:val="004525EA"/>
    <w:rsid w:val="00472455"/>
    <w:rsid w:val="00491D6D"/>
    <w:rsid w:val="00493804"/>
    <w:rsid w:val="004A1042"/>
    <w:rsid w:val="004B3F9F"/>
    <w:rsid w:val="004B651D"/>
    <w:rsid w:val="004C4E83"/>
    <w:rsid w:val="004C7E9B"/>
    <w:rsid w:val="004D4B3D"/>
    <w:rsid w:val="004D6167"/>
    <w:rsid w:val="004D6EA4"/>
    <w:rsid w:val="004E1860"/>
    <w:rsid w:val="004E3A08"/>
    <w:rsid w:val="004F7295"/>
    <w:rsid w:val="0051423D"/>
    <w:rsid w:val="00521606"/>
    <w:rsid w:val="0052386E"/>
    <w:rsid w:val="005245E0"/>
    <w:rsid w:val="005277DE"/>
    <w:rsid w:val="00527E77"/>
    <w:rsid w:val="00535436"/>
    <w:rsid w:val="005637F3"/>
    <w:rsid w:val="00567817"/>
    <w:rsid w:val="005709AD"/>
    <w:rsid w:val="00573FB4"/>
    <w:rsid w:val="0057678E"/>
    <w:rsid w:val="005806D0"/>
    <w:rsid w:val="00580DAF"/>
    <w:rsid w:val="0058128F"/>
    <w:rsid w:val="00585322"/>
    <w:rsid w:val="005933A9"/>
    <w:rsid w:val="005A75AB"/>
    <w:rsid w:val="005B038D"/>
    <w:rsid w:val="005B2AAB"/>
    <w:rsid w:val="005B77F2"/>
    <w:rsid w:val="005C08E7"/>
    <w:rsid w:val="005C0BA7"/>
    <w:rsid w:val="005D0BEE"/>
    <w:rsid w:val="005E2E3F"/>
    <w:rsid w:val="005F1830"/>
    <w:rsid w:val="00605AAE"/>
    <w:rsid w:val="0061140D"/>
    <w:rsid w:val="00624A02"/>
    <w:rsid w:val="0064043F"/>
    <w:rsid w:val="00650113"/>
    <w:rsid w:val="006553FF"/>
    <w:rsid w:val="00682F11"/>
    <w:rsid w:val="00686BDA"/>
    <w:rsid w:val="006930DE"/>
    <w:rsid w:val="0069490F"/>
    <w:rsid w:val="006A5022"/>
    <w:rsid w:val="006B06BE"/>
    <w:rsid w:val="006B07AD"/>
    <w:rsid w:val="006B5412"/>
    <w:rsid w:val="006D23A8"/>
    <w:rsid w:val="006E1AA8"/>
    <w:rsid w:val="006E5732"/>
    <w:rsid w:val="006F008E"/>
    <w:rsid w:val="006F0F3B"/>
    <w:rsid w:val="006F5E76"/>
    <w:rsid w:val="00710D40"/>
    <w:rsid w:val="00715B45"/>
    <w:rsid w:val="00723A35"/>
    <w:rsid w:val="00724CA2"/>
    <w:rsid w:val="00742A08"/>
    <w:rsid w:val="0074613D"/>
    <w:rsid w:val="00752743"/>
    <w:rsid w:val="00754D8F"/>
    <w:rsid w:val="0077668A"/>
    <w:rsid w:val="00780AF5"/>
    <w:rsid w:val="00781FC7"/>
    <w:rsid w:val="007831CF"/>
    <w:rsid w:val="00785DD5"/>
    <w:rsid w:val="007A65AD"/>
    <w:rsid w:val="007B021E"/>
    <w:rsid w:val="007B20F7"/>
    <w:rsid w:val="007B241E"/>
    <w:rsid w:val="007B6310"/>
    <w:rsid w:val="007C1614"/>
    <w:rsid w:val="007C69E4"/>
    <w:rsid w:val="007D4619"/>
    <w:rsid w:val="007D533C"/>
    <w:rsid w:val="007D7CEE"/>
    <w:rsid w:val="007F06FD"/>
    <w:rsid w:val="007F397A"/>
    <w:rsid w:val="007F64DD"/>
    <w:rsid w:val="0080389F"/>
    <w:rsid w:val="008070D2"/>
    <w:rsid w:val="00807FAC"/>
    <w:rsid w:val="00821042"/>
    <w:rsid w:val="00832291"/>
    <w:rsid w:val="00832A26"/>
    <w:rsid w:val="0084546D"/>
    <w:rsid w:val="00846B43"/>
    <w:rsid w:val="00854BA8"/>
    <w:rsid w:val="008717A0"/>
    <w:rsid w:val="00872B04"/>
    <w:rsid w:val="00876BA4"/>
    <w:rsid w:val="008816A3"/>
    <w:rsid w:val="00881E26"/>
    <w:rsid w:val="008859A0"/>
    <w:rsid w:val="00892A74"/>
    <w:rsid w:val="008A00EA"/>
    <w:rsid w:val="008A488A"/>
    <w:rsid w:val="008B77F6"/>
    <w:rsid w:val="008C001C"/>
    <w:rsid w:val="008D0035"/>
    <w:rsid w:val="008D1EB5"/>
    <w:rsid w:val="008D34DD"/>
    <w:rsid w:val="008D7CF5"/>
    <w:rsid w:val="008F01FA"/>
    <w:rsid w:val="008F1257"/>
    <w:rsid w:val="008F5D50"/>
    <w:rsid w:val="009078BA"/>
    <w:rsid w:val="0091647E"/>
    <w:rsid w:val="009233D6"/>
    <w:rsid w:val="00932824"/>
    <w:rsid w:val="009361AF"/>
    <w:rsid w:val="00940511"/>
    <w:rsid w:val="009420D8"/>
    <w:rsid w:val="00947C2B"/>
    <w:rsid w:val="00955850"/>
    <w:rsid w:val="00965305"/>
    <w:rsid w:val="009705CE"/>
    <w:rsid w:val="009728AE"/>
    <w:rsid w:val="0099758B"/>
    <w:rsid w:val="009A1CCF"/>
    <w:rsid w:val="009A280A"/>
    <w:rsid w:val="009B6348"/>
    <w:rsid w:val="009E007D"/>
    <w:rsid w:val="009E3A4D"/>
    <w:rsid w:val="009E5EED"/>
    <w:rsid w:val="009F01E7"/>
    <w:rsid w:val="00A02005"/>
    <w:rsid w:val="00A35162"/>
    <w:rsid w:val="00A41891"/>
    <w:rsid w:val="00A5177A"/>
    <w:rsid w:val="00A52B9F"/>
    <w:rsid w:val="00A62572"/>
    <w:rsid w:val="00A73073"/>
    <w:rsid w:val="00A80B13"/>
    <w:rsid w:val="00AA1EB2"/>
    <w:rsid w:val="00AA4C1F"/>
    <w:rsid w:val="00AA56F3"/>
    <w:rsid w:val="00AC01D5"/>
    <w:rsid w:val="00AC1E3B"/>
    <w:rsid w:val="00AC48DB"/>
    <w:rsid w:val="00AD32A2"/>
    <w:rsid w:val="00AE1F36"/>
    <w:rsid w:val="00AE4026"/>
    <w:rsid w:val="00AF3A37"/>
    <w:rsid w:val="00AF434C"/>
    <w:rsid w:val="00AF4428"/>
    <w:rsid w:val="00AF616A"/>
    <w:rsid w:val="00B00A1F"/>
    <w:rsid w:val="00B066D2"/>
    <w:rsid w:val="00B10C63"/>
    <w:rsid w:val="00B17C24"/>
    <w:rsid w:val="00B4681D"/>
    <w:rsid w:val="00B54309"/>
    <w:rsid w:val="00B5703D"/>
    <w:rsid w:val="00B70681"/>
    <w:rsid w:val="00B80A48"/>
    <w:rsid w:val="00B81715"/>
    <w:rsid w:val="00BA3EF8"/>
    <w:rsid w:val="00BA539A"/>
    <w:rsid w:val="00BC2E81"/>
    <w:rsid w:val="00BC5A2B"/>
    <w:rsid w:val="00BC62A9"/>
    <w:rsid w:val="00BD47E6"/>
    <w:rsid w:val="00BE1DBF"/>
    <w:rsid w:val="00BE6158"/>
    <w:rsid w:val="00BE6472"/>
    <w:rsid w:val="00BE6EBC"/>
    <w:rsid w:val="00BF22FB"/>
    <w:rsid w:val="00C01020"/>
    <w:rsid w:val="00C11926"/>
    <w:rsid w:val="00C23244"/>
    <w:rsid w:val="00C2682E"/>
    <w:rsid w:val="00C522C1"/>
    <w:rsid w:val="00C57BB5"/>
    <w:rsid w:val="00C6319E"/>
    <w:rsid w:val="00C8523F"/>
    <w:rsid w:val="00C86014"/>
    <w:rsid w:val="00CB3871"/>
    <w:rsid w:val="00CB5780"/>
    <w:rsid w:val="00CB6372"/>
    <w:rsid w:val="00CE1EFE"/>
    <w:rsid w:val="00CE478C"/>
    <w:rsid w:val="00CF4D45"/>
    <w:rsid w:val="00D00361"/>
    <w:rsid w:val="00D215CB"/>
    <w:rsid w:val="00D25E85"/>
    <w:rsid w:val="00D3344C"/>
    <w:rsid w:val="00D377B6"/>
    <w:rsid w:val="00D42F42"/>
    <w:rsid w:val="00D45AF4"/>
    <w:rsid w:val="00D52D0D"/>
    <w:rsid w:val="00D80080"/>
    <w:rsid w:val="00D81BD3"/>
    <w:rsid w:val="00D82D8F"/>
    <w:rsid w:val="00D851D0"/>
    <w:rsid w:val="00DA4A19"/>
    <w:rsid w:val="00DA7493"/>
    <w:rsid w:val="00DA767E"/>
    <w:rsid w:val="00DB0CEC"/>
    <w:rsid w:val="00DB35A3"/>
    <w:rsid w:val="00DC2514"/>
    <w:rsid w:val="00DC314A"/>
    <w:rsid w:val="00E011D6"/>
    <w:rsid w:val="00E10944"/>
    <w:rsid w:val="00E10CFD"/>
    <w:rsid w:val="00E113DD"/>
    <w:rsid w:val="00E16A09"/>
    <w:rsid w:val="00E16B33"/>
    <w:rsid w:val="00E27AA2"/>
    <w:rsid w:val="00E66F55"/>
    <w:rsid w:val="00E813CD"/>
    <w:rsid w:val="00E8510E"/>
    <w:rsid w:val="00E9053B"/>
    <w:rsid w:val="00ED6B22"/>
    <w:rsid w:val="00ED6CEA"/>
    <w:rsid w:val="00EE4C7A"/>
    <w:rsid w:val="00EF64CC"/>
    <w:rsid w:val="00F01869"/>
    <w:rsid w:val="00F01C40"/>
    <w:rsid w:val="00F03702"/>
    <w:rsid w:val="00F07068"/>
    <w:rsid w:val="00F11EBE"/>
    <w:rsid w:val="00F125D3"/>
    <w:rsid w:val="00F24CB9"/>
    <w:rsid w:val="00F37A34"/>
    <w:rsid w:val="00F415E2"/>
    <w:rsid w:val="00F42337"/>
    <w:rsid w:val="00F505E9"/>
    <w:rsid w:val="00F50D57"/>
    <w:rsid w:val="00F67C41"/>
    <w:rsid w:val="00F730E6"/>
    <w:rsid w:val="00F8015B"/>
    <w:rsid w:val="00F82A90"/>
    <w:rsid w:val="00F82DEF"/>
    <w:rsid w:val="00F8414C"/>
    <w:rsid w:val="00F90B4D"/>
    <w:rsid w:val="00F92BF7"/>
    <w:rsid w:val="00FA4B94"/>
    <w:rsid w:val="00FB0758"/>
    <w:rsid w:val="00FB781E"/>
    <w:rsid w:val="00FC569C"/>
    <w:rsid w:val="00FD00AD"/>
    <w:rsid w:val="00FE2653"/>
    <w:rsid w:val="00FE6911"/>
    <w:rsid w:val="00FF7099"/>
    <w:rsid w:val="40FC278E"/>
    <w:rsid w:val="4C2E42A1"/>
    <w:rsid w:val="6248F621"/>
    <w:rsid w:val="6C563E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A4969D"/>
  <w15:docId w15:val="{7EB1A47F-52E0-401A-A1F3-B25B2A664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80A"/>
    <w:rPr>
      <w:rFonts w:ascii="Arial" w:hAnsi="Arial"/>
      <w:sz w:val="22"/>
      <w:lang w:eastAsia="en-US"/>
    </w:rPr>
  </w:style>
  <w:style w:type="paragraph" w:styleId="Heading1">
    <w:name w:val="heading 1"/>
    <w:basedOn w:val="Normal"/>
    <w:next w:val="Normal"/>
    <w:link w:val="Heading1Char"/>
    <w:uiPriority w:val="99"/>
    <w:qFormat/>
    <w:rsid w:val="009A280A"/>
    <w:pPr>
      <w:keepNext/>
      <w:shd w:val="pct10" w:color="auto" w:fill="FFFFFF"/>
      <w:jc w:val="center"/>
      <w:outlineLvl w:val="0"/>
    </w:pPr>
    <w:rPr>
      <w:b/>
      <w:sz w:val="32"/>
    </w:rPr>
  </w:style>
  <w:style w:type="paragraph" w:styleId="Heading2">
    <w:name w:val="heading 2"/>
    <w:basedOn w:val="Normal"/>
    <w:next w:val="Normal"/>
    <w:link w:val="Heading2Char"/>
    <w:uiPriority w:val="99"/>
    <w:qFormat/>
    <w:rsid w:val="009A280A"/>
    <w:pPr>
      <w:keepNext/>
      <w:outlineLvl w:val="1"/>
    </w:pPr>
    <w:rPr>
      <w:b/>
      <w:caps/>
      <w:color w:val="000000"/>
    </w:rPr>
  </w:style>
  <w:style w:type="paragraph" w:styleId="Heading3">
    <w:name w:val="heading 3"/>
    <w:basedOn w:val="Normal"/>
    <w:next w:val="Normal"/>
    <w:link w:val="Heading3Char"/>
    <w:uiPriority w:val="99"/>
    <w:qFormat/>
    <w:rsid w:val="00B00A1F"/>
    <w:pPr>
      <w:keepNext/>
      <w:spacing w:before="240" w:after="60"/>
      <w:outlineLvl w:val="2"/>
    </w:pPr>
    <w:rPr>
      <w:rFonts w:cs="Arial"/>
      <w:b/>
      <w:bCs/>
      <w:sz w:val="26"/>
      <w:szCs w:val="26"/>
    </w:rPr>
  </w:style>
  <w:style w:type="paragraph" w:styleId="Heading4">
    <w:name w:val="heading 4"/>
    <w:basedOn w:val="Normal"/>
    <w:next w:val="Normal"/>
    <w:link w:val="Heading4Char"/>
    <w:uiPriority w:val="99"/>
    <w:qFormat/>
    <w:rsid w:val="00B00A1F"/>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61D"/>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3F161D"/>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3F161D"/>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3F161D"/>
    <w:rPr>
      <w:rFonts w:ascii="Calibri" w:hAnsi="Calibri" w:cs="Times New Roman"/>
      <w:b/>
      <w:bCs/>
      <w:sz w:val="28"/>
      <w:szCs w:val="28"/>
      <w:lang w:eastAsia="en-US"/>
    </w:rPr>
  </w:style>
  <w:style w:type="paragraph" w:customStyle="1" w:styleId="code">
    <w:name w:val="code"/>
    <w:basedOn w:val="Normal"/>
    <w:uiPriority w:val="99"/>
    <w:rsid w:val="009A280A"/>
    <w:rPr>
      <w:rFonts w:ascii="Courier" w:hAnsi="Courier"/>
      <w:color w:val="808080"/>
      <w:sz w:val="20"/>
    </w:rPr>
  </w:style>
  <w:style w:type="paragraph" w:styleId="Header">
    <w:name w:val="header"/>
    <w:basedOn w:val="Normal"/>
    <w:link w:val="HeaderChar"/>
    <w:uiPriority w:val="99"/>
    <w:rsid w:val="009A280A"/>
    <w:pPr>
      <w:tabs>
        <w:tab w:val="center" w:pos="4153"/>
        <w:tab w:val="right" w:pos="8306"/>
      </w:tabs>
    </w:pPr>
  </w:style>
  <w:style w:type="character" w:customStyle="1" w:styleId="HeaderChar">
    <w:name w:val="Header Char"/>
    <w:basedOn w:val="DefaultParagraphFont"/>
    <w:link w:val="Header"/>
    <w:uiPriority w:val="99"/>
    <w:semiHidden/>
    <w:locked/>
    <w:rsid w:val="003F161D"/>
    <w:rPr>
      <w:rFonts w:ascii="Arial" w:hAnsi="Arial" w:cs="Times New Roman"/>
      <w:sz w:val="20"/>
      <w:szCs w:val="20"/>
      <w:lang w:eastAsia="en-US"/>
    </w:rPr>
  </w:style>
  <w:style w:type="paragraph" w:styleId="Footer">
    <w:name w:val="footer"/>
    <w:basedOn w:val="Normal"/>
    <w:link w:val="FooterChar"/>
    <w:uiPriority w:val="99"/>
    <w:rsid w:val="009A280A"/>
    <w:pPr>
      <w:tabs>
        <w:tab w:val="center" w:pos="4153"/>
        <w:tab w:val="right" w:pos="8306"/>
      </w:tabs>
    </w:pPr>
  </w:style>
  <w:style w:type="character" w:customStyle="1" w:styleId="FooterChar">
    <w:name w:val="Footer Char"/>
    <w:basedOn w:val="DefaultParagraphFont"/>
    <w:link w:val="Footer"/>
    <w:uiPriority w:val="99"/>
    <w:semiHidden/>
    <w:locked/>
    <w:rsid w:val="003F161D"/>
    <w:rPr>
      <w:rFonts w:ascii="Arial" w:hAnsi="Arial" w:cs="Times New Roman"/>
      <w:sz w:val="20"/>
      <w:szCs w:val="20"/>
      <w:lang w:eastAsia="en-US"/>
    </w:rPr>
  </w:style>
  <w:style w:type="paragraph" w:styleId="BalloonText">
    <w:name w:val="Balloon Text"/>
    <w:basedOn w:val="Normal"/>
    <w:link w:val="BalloonTextChar"/>
    <w:uiPriority w:val="99"/>
    <w:semiHidden/>
    <w:rsid w:val="008F5D5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F161D"/>
    <w:rPr>
      <w:rFonts w:cs="Times New Roman"/>
      <w:sz w:val="2"/>
      <w:lang w:eastAsia="en-US"/>
    </w:rPr>
  </w:style>
  <w:style w:type="character" w:styleId="Hyperlink">
    <w:name w:val="Hyperlink"/>
    <w:basedOn w:val="DefaultParagraphFont"/>
    <w:uiPriority w:val="99"/>
    <w:rsid w:val="00807FAC"/>
    <w:rPr>
      <w:rFonts w:cs="Times New Roman"/>
      <w:color w:val="0000FF"/>
      <w:u w:val="single"/>
    </w:rPr>
  </w:style>
  <w:style w:type="paragraph" w:styleId="NormalWeb">
    <w:name w:val="Normal (Web)"/>
    <w:basedOn w:val="Normal"/>
    <w:uiPriority w:val="99"/>
    <w:semiHidden/>
    <w:unhideWhenUsed/>
    <w:rsid w:val="000B40E4"/>
    <w:pPr>
      <w:spacing w:before="100" w:beforeAutospacing="1" w:after="100" w:afterAutospacing="1"/>
    </w:pPr>
    <w:rPr>
      <w:rFonts w:ascii="Times New Roman" w:hAnsi="Times New Roman"/>
      <w:sz w:val="24"/>
      <w:szCs w:val="24"/>
      <w:lang w:eastAsia="en-GB"/>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947C2B"/>
    <w:pPr>
      <w:ind w:left="720"/>
      <w:contextualSpacing/>
    </w:pPr>
    <w:rPr>
      <w:rFonts w:ascii="Times New Roman" w:hAnsi="Times New Roman"/>
      <w:color w:val="000000"/>
      <w:kern w:val="28"/>
      <w:sz w:val="20"/>
      <w:lang w:eastAsia="en-GB"/>
    </w:rPr>
  </w:style>
  <w:style w:type="paragraph" w:customStyle="1" w:styleId="Default">
    <w:name w:val="Default"/>
    <w:rsid w:val="00947C2B"/>
    <w:pPr>
      <w:autoSpaceDE w:val="0"/>
      <w:autoSpaceDN w:val="0"/>
      <w:adjustRightInd w:val="0"/>
    </w:pPr>
    <w:rPr>
      <w:rFonts w:ascii="Arial" w:eastAsiaTheme="minorHAnsi" w:hAnsi="Arial" w:cs="Arial"/>
      <w:color w:val="000000"/>
      <w:sz w:val="24"/>
      <w:szCs w:val="24"/>
      <w:lang w:eastAsia="en-US"/>
    </w:rPr>
  </w:style>
  <w:style w:type="paragraph" w:styleId="NoSpacing">
    <w:name w:val="No Spacing"/>
    <w:link w:val="NoSpacingChar"/>
    <w:uiPriority w:val="1"/>
    <w:qFormat/>
    <w:rsid w:val="00FA4B94"/>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FA4B94"/>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20120">
      <w:marLeft w:val="0"/>
      <w:marRight w:val="0"/>
      <w:marTop w:val="0"/>
      <w:marBottom w:val="0"/>
      <w:divBdr>
        <w:top w:val="none" w:sz="0" w:space="0" w:color="auto"/>
        <w:left w:val="none" w:sz="0" w:space="0" w:color="auto"/>
        <w:bottom w:val="none" w:sz="0" w:space="0" w:color="auto"/>
        <w:right w:val="none" w:sz="0" w:space="0" w:color="auto"/>
      </w:divBdr>
    </w:div>
    <w:div w:id="177620121">
      <w:marLeft w:val="0"/>
      <w:marRight w:val="0"/>
      <w:marTop w:val="0"/>
      <w:marBottom w:val="0"/>
      <w:divBdr>
        <w:top w:val="none" w:sz="0" w:space="0" w:color="auto"/>
        <w:left w:val="none" w:sz="0" w:space="0" w:color="auto"/>
        <w:bottom w:val="none" w:sz="0" w:space="0" w:color="auto"/>
        <w:right w:val="none" w:sz="0" w:space="0" w:color="auto"/>
      </w:divBdr>
    </w:div>
    <w:div w:id="1049721825">
      <w:bodyDiv w:val="1"/>
      <w:marLeft w:val="0"/>
      <w:marRight w:val="0"/>
      <w:marTop w:val="0"/>
      <w:marBottom w:val="0"/>
      <w:divBdr>
        <w:top w:val="none" w:sz="0" w:space="0" w:color="auto"/>
        <w:left w:val="none" w:sz="0" w:space="0" w:color="auto"/>
        <w:bottom w:val="none" w:sz="0" w:space="0" w:color="auto"/>
        <w:right w:val="none" w:sz="0" w:space="0" w:color="auto"/>
      </w:divBdr>
    </w:div>
    <w:div w:id="1222250038">
      <w:bodyDiv w:val="1"/>
      <w:marLeft w:val="0"/>
      <w:marRight w:val="0"/>
      <w:marTop w:val="0"/>
      <w:marBottom w:val="0"/>
      <w:divBdr>
        <w:top w:val="none" w:sz="0" w:space="0" w:color="auto"/>
        <w:left w:val="none" w:sz="0" w:space="0" w:color="auto"/>
        <w:bottom w:val="none" w:sz="0" w:space="0" w:color="auto"/>
        <w:right w:val="none" w:sz="0" w:space="0" w:color="auto"/>
      </w:divBdr>
      <w:divsChild>
        <w:div w:id="2101563486">
          <w:marLeft w:val="0"/>
          <w:marRight w:val="0"/>
          <w:marTop w:val="0"/>
          <w:marBottom w:val="0"/>
          <w:divBdr>
            <w:top w:val="none" w:sz="0" w:space="0" w:color="auto"/>
            <w:left w:val="none" w:sz="0" w:space="0" w:color="auto"/>
            <w:bottom w:val="none" w:sz="0" w:space="0" w:color="auto"/>
            <w:right w:val="none" w:sz="0" w:space="0" w:color="auto"/>
          </w:divBdr>
        </w:div>
      </w:divsChild>
    </w:div>
    <w:div w:id="1271082887">
      <w:bodyDiv w:val="1"/>
      <w:marLeft w:val="0"/>
      <w:marRight w:val="0"/>
      <w:marTop w:val="0"/>
      <w:marBottom w:val="0"/>
      <w:divBdr>
        <w:top w:val="none" w:sz="0" w:space="0" w:color="auto"/>
        <w:left w:val="none" w:sz="0" w:space="0" w:color="auto"/>
        <w:bottom w:val="none" w:sz="0" w:space="0" w:color="auto"/>
        <w:right w:val="none" w:sz="0" w:space="0" w:color="auto"/>
      </w:divBdr>
    </w:div>
    <w:div w:id="1635527976">
      <w:bodyDiv w:val="1"/>
      <w:marLeft w:val="0"/>
      <w:marRight w:val="0"/>
      <w:marTop w:val="0"/>
      <w:marBottom w:val="0"/>
      <w:divBdr>
        <w:top w:val="none" w:sz="0" w:space="0" w:color="auto"/>
        <w:left w:val="none" w:sz="0" w:space="0" w:color="auto"/>
        <w:bottom w:val="none" w:sz="0" w:space="0" w:color="auto"/>
        <w:right w:val="none" w:sz="0" w:space="0" w:color="auto"/>
      </w:divBdr>
      <w:divsChild>
        <w:div w:id="402917015">
          <w:marLeft w:val="0"/>
          <w:marRight w:val="0"/>
          <w:marTop w:val="0"/>
          <w:marBottom w:val="0"/>
          <w:divBdr>
            <w:top w:val="none" w:sz="0" w:space="0" w:color="auto"/>
            <w:left w:val="none" w:sz="0" w:space="0" w:color="auto"/>
            <w:bottom w:val="none" w:sz="0" w:space="0" w:color="auto"/>
            <w:right w:val="none" w:sz="0" w:space="0" w:color="auto"/>
          </w:divBdr>
          <w:divsChild>
            <w:div w:id="1909077009">
              <w:marLeft w:val="0"/>
              <w:marRight w:val="0"/>
              <w:marTop w:val="0"/>
              <w:marBottom w:val="0"/>
              <w:divBdr>
                <w:top w:val="none" w:sz="0" w:space="0" w:color="auto"/>
                <w:left w:val="none" w:sz="0" w:space="0" w:color="auto"/>
                <w:bottom w:val="none" w:sz="0" w:space="0" w:color="auto"/>
                <w:right w:val="none" w:sz="0" w:space="0" w:color="auto"/>
              </w:divBdr>
              <w:divsChild>
                <w:div w:id="150798856">
                  <w:marLeft w:val="0"/>
                  <w:marRight w:val="0"/>
                  <w:marTop w:val="0"/>
                  <w:marBottom w:val="0"/>
                  <w:divBdr>
                    <w:top w:val="none" w:sz="0" w:space="0" w:color="auto"/>
                    <w:left w:val="none" w:sz="0" w:space="0" w:color="auto"/>
                    <w:bottom w:val="none" w:sz="0" w:space="0" w:color="auto"/>
                    <w:right w:val="none" w:sz="0" w:space="0" w:color="auto"/>
                  </w:divBdr>
                  <w:divsChild>
                    <w:div w:id="2074311415">
                      <w:marLeft w:val="0"/>
                      <w:marRight w:val="0"/>
                      <w:marTop w:val="0"/>
                      <w:marBottom w:val="0"/>
                      <w:divBdr>
                        <w:top w:val="none" w:sz="0" w:space="0" w:color="auto"/>
                        <w:left w:val="none" w:sz="0" w:space="0" w:color="auto"/>
                        <w:bottom w:val="none" w:sz="0" w:space="0" w:color="auto"/>
                        <w:right w:val="none" w:sz="0" w:space="0" w:color="auto"/>
                      </w:divBdr>
                      <w:divsChild>
                        <w:div w:id="1755660199">
                          <w:marLeft w:val="0"/>
                          <w:marRight w:val="0"/>
                          <w:marTop w:val="0"/>
                          <w:marBottom w:val="0"/>
                          <w:divBdr>
                            <w:top w:val="none" w:sz="0" w:space="0" w:color="auto"/>
                            <w:left w:val="none" w:sz="0" w:space="0" w:color="auto"/>
                            <w:bottom w:val="none" w:sz="0" w:space="0" w:color="auto"/>
                            <w:right w:val="none" w:sz="0" w:space="0" w:color="auto"/>
                          </w:divBdr>
                          <w:divsChild>
                            <w:div w:id="159963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6.jpeg"/><Relationship Id="rId3" Type="http://schemas.openxmlformats.org/officeDocument/2006/relationships/customXml" Target="../customXml/item3.xm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image" Target="media/image15.jpe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4.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30.jpeg"/><Relationship Id="rId28" Type="http://schemas.openxmlformats.org/officeDocument/2006/relationships/image" Target="media/image18.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8" Type="http://schemas.openxmlformats.org/officeDocument/2006/relationships/image" Target="media/image15.png"/><Relationship Id="rId13" Type="http://schemas.openxmlformats.org/officeDocument/2006/relationships/image" Target="media/image19.jpeg"/><Relationship Id="rId3" Type="http://schemas.openxmlformats.org/officeDocument/2006/relationships/image" Target="media/image7.jpeg"/><Relationship Id="rId7" Type="http://schemas.openxmlformats.org/officeDocument/2006/relationships/image" Target="media/image13.jpeg"/><Relationship Id="rId12" Type="http://schemas.openxmlformats.org/officeDocument/2006/relationships/image" Target="media/image15.jpeg"/><Relationship Id="rId2" Type="http://schemas.openxmlformats.org/officeDocument/2006/relationships/image" Target="media/image2.jpeg"/><Relationship Id="rId16" Type="http://schemas.openxmlformats.org/officeDocument/2006/relationships/image" Target="media/image25.png"/><Relationship Id="rId1" Type="http://schemas.openxmlformats.org/officeDocument/2006/relationships/image" Target="media/image4.png"/><Relationship Id="rId6" Type="http://schemas.openxmlformats.org/officeDocument/2006/relationships/image" Target="media/image8.png"/><Relationship Id="rId11" Type="http://schemas.openxmlformats.org/officeDocument/2006/relationships/image" Target="media/image17.jpeg"/><Relationship Id="rId5" Type="http://schemas.openxmlformats.org/officeDocument/2006/relationships/image" Target="media/image9.jpeg"/><Relationship Id="rId15" Type="http://schemas.openxmlformats.org/officeDocument/2006/relationships/image" Target="media/image24.jpeg"/><Relationship Id="rId10" Type="http://schemas.openxmlformats.org/officeDocument/2006/relationships/image" Target="media/image12.jpeg"/><Relationship Id="rId4" Type="http://schemas.openxmlformats.org/officeDocument/2006/relationships/image" Target="media/image5.jpeg"/><Relationship Id="rId9" Type="http://schemas.openxmlformats.org/officeDocument/2006/relationships/image" Target="media/image14.png"/><Relationship Id="rId14" Type="http://schemas.openxmlformats.org/officeDocument/2006/relationships/image" Target="media/image18.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4%20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d91b40c-9b39-46ef-8b3b-dbbc4b5d2aab" xsi:nil="true"/>
    <lcf76f155ced4ddcb4097134ff3c332f xmlns="98b70820-8573-4476-8f84-5220c958039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AE0A733E940045ADD826605BBE4066" ma:contentTypeVersion="12" ma:contentTypeDescription="Create a new document." ma:contentTypeScope="" ma:versionID="0031d895b22e452b3299ca249bcb102c">
  <xsd:schema xmlns:xsd="http://www.w3.org/2001/XMLSchema" xmlns:xs="http://www.w3.org/2001/XMLSchema" xmlns:p="http://schemas.microsoft.com/office/2006/metadata/properties" xmlns:ns2="98b70820-8573-4476-8f84-5220c9580397" xmlns:ns3="cd91b40c-9b39-46ef-8b3b-dbbc4b5d2aab" targetNamespace="http://schemas.microsoft.com/office/2006/metadata/properties" ma:root="true" ma:fieldsID="7b544c2c166661104c6081b2d0cf5443" ns2:_="" ns3:_="">
    <xsd:import namespace="98b70820-8573-4476-8f84-5220c9580397"/>
    <xsd:import namespace="cd91b40c-9b39-46ef-8b3b-dbbc4b5d2a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b70820-8573-4476-8f84-5220c9580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099e097-571a-491c-a2e5-f7bf13a6451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91b40c-9b39-46ef-8b3b-dbbc4b5d2a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8201db8-770d-4295-9506-2d0772694a56}" ma:internalName="TaxCatchAll" ma:showField="CatchAllData" ma:web="cd91b40c-9b39-46ef-8b3b-dbbc4b5d2a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42587-7447-4CD0-B526-393C04F51CE2}">
  <ds:schemaRefs>
    <ds:schemaRef ds:uri="http://schemas.microsoft.com/sharepoint/v3/contenttype/forms"/>
  </ds:schemaRefs>
</ds:datastoreItem>
</file>

<file path=customXml/itemProps2.xml><?xml version="1.0" encoding="utf-8"?>
<ds:datastoreItem xmlns:ds="http://schemas.openxmlformats.org/officeDocument/2006/customXml" ds:itemID="{5B4740EB-B7DB-455C-8191-50817B6C366E}">
  <ds:schemaRefs>
    <ds:schemaRef ds:uri="http://schemas.microsoft.com/office/2006/metadata/properties"/>
    <ds:schemaRef ds:uri="http://schemas.microsoft.com/office/infopath/2007/PartnerControls"/>
    <ds:schemaRef ds:uri="cd91b40c-9b39-46ef-8b3b-dbbc4b5d2aab"/>
    <ds:schemaRef ds:uri="98b70820-8573-4476-8f84-5220c9580397"/>
  </ds:schemaRefs>
</ds:datastoreItem>
</file>

<file path=customXml/itemProps3.xml><?xml version="1.0" encoding="utf-8"?>
<ds:datastoreItem xmlns:ds="http://schemas.openxmlformats.org/officeDocument/2006/customXml" ds:itemID="{14239F85-D493-4029-BD67-855608E84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b70820-8573-4476-8f84-5220c9580397"/>
    <ds:schemaRef ds:uri="cd91b40c-9b39-46ef-8b3b-dbbc4b5d2a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A4 LETTER</Template>
  <TotalTime>6</TotalTime>
  <Pages>2</Pages>
  <Words>679</Words>
  <Characters>3873</Characters>
  <Application>Microsoft Office Word</Application>
  <DocSecurity>0</DocSecurity>
  <Lines>32</Lines>
  <Paragraphs>9</Paragraphs>
  <ScaleCrop>false</ScaleCrop>
  <Company>Wigan MBC</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A.Unsworth</dc:creator>
  <cp:keywords/>
  <cp:lastModifiedBy>Enquiries</cp:lastModifiedBy>
  <cp:revision>28</cp:revision>
  <cp:lastPrinted>2026-09-29T04:43:00Z</cp:lastPrinted>
  <dcterms:created xsi:type="dcterms:W3CDTF">2026-09-29T04:44:00Z</dcterms:created>
  <dcterms:modified xsi:type="dcterms:W3CDTF">2026-09-29T15:40:00Z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0x01010030AE0A733E940045ADD826605BBE4066</vt:lpwstr>
  </property>
  <property fmtid="{D5CDD505-2E9C-101B-9397-08002B2CF9AE}" pid="3" name="Order">
    <vt:r8>1123400</vt:r8>
  </property>
  <property fmtid="{D5CDD505-2E9C-101B-9397-08002B2CF9AE}" pid="4" name="MediaServiceImageTags">
    <vt:lpwstr/>
  </property>
</Properties>
</file>