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6E05" w:rsidR="00DD1D5B" w:rsidP="62003F6B" w:rsidRDefault="00DD1D5B" w14:paraId="18EC2FBC" w14:noSpellErr="1" w14:textId="19522270">
      <w:pPr>
        <w:pStyle w:val="Header"/>
        <w:ind w:left="-567"/>
        <w:jc w:val="center"/>
        <w:rPr>
          <w:rFonts w:ascii="Arial" w:hAnsi="Arial" w:cs="Arial"/>
          <w:b w:val="1"/>
          <w:bCs w:val="1"/>
          <w:i w:val="1"/>
          <w:iCs w:val="1"/>
        </w:rPr>
      </w:pPr>
      <w:r w:rsidRPr="62003F6B" w:rsidR="00DD1D5B">
        <w:rPr>
          <w:rFonts w:ascii="Arial" w:hAnsi="Arial" w:cs="Arial"/>
          <w:b w:val="1"/>
          <w:bCs w:val="1"/>
          <w:i w:val="1"/>
          <w:iCs w:val="1"/>
          <w:noProof/>
          <w:sz w:val="36"/>
          <w:szCs w:val="36"/>
        </w:rPr>
        <w:t>Willow Tree</w:t>
      </w:r>
      <w:r w:rsidRPr="62003F6B" w:rsidR="00DD1D5B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 xml:space="preserve"> Primary Scho</w:t>
      </w:r>
      <w:r w:rsidRPr="62003F6B" w:rsidR="4E4E285D">
        <w:rPr>
          <w:rFonts w:ascii="Arial" w:hAnsi="Arial" w:cs="Arial"/>
          <w:b w:val="1"/>
          <w:bCs w:val="1"/>
          <w:i w:val="1"/>
          <w:iCs w:val="1"/>
          <w:sz w:val="36"/>
          <w:szCs w:val="36"/>
        </w:rPr>
        <w:t>ol</w:t>
      </w:r>
    </w:p>
    <w:p w:rsidRPr="00E00F9B" w:rsidR="00DD1D5B" w:rsidP="00DD1D5B" w:rsidRDefault="00DD1D5B" w14:paraId="37EFF732" w14:textId="77777777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E00F9B">
        <w:rPr>
          <w:rFonts w:ascii="Arial" w:hAnsi="Arial" w:cs="Arial"/>
          <w:b/>
          <w:i/>
          <w:sz w:val="18"/>
          <w:szCs w:val="18"/>
        </w:rPr>
        <w:t>Executive Headteacher: Miss M Slingsby</w:t>
      </w:r>
    </w:p>
    <w:p w:rsidRPr="00E00F9B" w:rsidR="00DD1D5B" w:rsidP="00DD1D5B" w:rsidRDefault="00DD1D5B" w14:paraId="0BEAFFFA" w14:textId="77777777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Willow Tree</w:t>
      </w:r>
      <w:r w:rsidRPr="00E00F9B">
        <w:rPr>
          <w:rFonts w:ascii="Arial" w:hAnsi="Arial" w:cs="Arial"/>
          <w:b/>
          <w:i/>
          <w:sz w:val="18"/>
          <w:szCs w:val="18"/>
        </w:rPr>
        <w:t xml:space="preserve"> Avenue,</w:t>
      </w:r>
      <w:r>
        <w:rPr>
          <w:rFonts w:ascii="Arial" w:hAnsi="Arial" w:cs="Arial"/>
          <w:b/>
          <w:i/>
          <w:sz w:val="18"/>
          <w:szCs w:val="18"/>
        </w:rPr>
        <w:t xml:space="preserve"> Leach Lane,</w:t>
      </w:r>
      <w:r w:rsidRPr="00E00F9B"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b/>
          <w:i/>
          <w:sz w:val="18"/>
          <w:szCs w:val="18"/>
        </w:rPr>
        <w:t>St Helens</w:t>
      </w:r>
      <w:r w:rsidRPr="00E00F9B">
        <w:rPr>
          <w:rFonts w:ascii="Arial" w:hAnsi="Arial" w:cs="Arial"/>
          <w:b/>
          <w:i/>
          <w:sz w:val="18"/>
          <w:szCs w:val="18"/>
        </w:rPr>
        <w:t>, WA</w:t>
      </w:r>
      <w:r>
        <w:rPr>
          <w:rFonts w:ascii="Arial" w:hAnsi="Arial" w:cs="Arial"/>
          <w:b/>
          <w:i/>
          <w:sz w:val="18"/>
          <w:szCs w:val="18"/>
        </w:rPr>
        <w:t>9 4LZ</w:t>
      </w:r>
    </w:p>
    <w:p w:rsidRPr="00E00F9B" w:rsidR="00DD1D5B" w:rsidP="00DD1D5B" w:rsidRDefault="00DD1D5B" w14:paraId="516ABFE2" w14:textId="77777777">
      <w:p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E00F9B">
        <w:rPr>
          <w:rFonts w:ascii="Arial" w:hAnsi="Arial" w:cs="Arial"/>
          <w:b/>
          <w:i/>
          <w:sz w:val="18"/>
          <w:szCs w:val="18"/>
        </w:rPr>
        <w:t xml:space="preserve">Tel: </w:t>
      </w:r>
      <w:r w:rsidRPr="00FC6E05">
        <w:rPr>
          <w:rFonts w:ascii="Arial" w:hAnsi="Arial" w:cs="Arial"/>
          <w:b/>
          <w:i/>
          <w:sz w:val="18"/>
          <w:szCs w:val="18"/>
        </w:rPr>
        <w:t>01744 678730</w:t>
      </w:r>
    </w:p>
    <w:p w:rsidRPr="00E00F9B" w:rsidR="00BE6036" w:rsidP="007704B5" w:rsidRDefault="00BE6036" w14:paraId="53976DFE" w14:textId="489C5A78">
      <w:pPr>
        <w:spacing w:after="0"/>
        <w:jc w:val="center"/>
        <w:rPr>
          <w:rFonts w:ascii="Arial" w:hAnsi="Arial" w:cs="Arial"/>
          <w:b/>
          <w:i/>
          <w:sz w:val="18"/>
          <w:szCs w:val="18"/>
        </w:rPr>
      </w:pPr>
    </w:p>
    <w:p w:rsidRPr="00E00F9B" w:rsidR="0063245E" w:rsidP="00B8651F" w:rsidRDefault="0063245E" w14:paraId="4B502D94" w14:textId="032FA650">
      <w:pPr>
        <w:spacing w:after="0"/>
        <w:jc w:val="right"/>
        <w:rPr>
          <w:rFonts w:ascii="Arial" w:hAnsi="Arial" w:cs="Arial"/>
          <w:bCs/>
          <w:iCs/>
        </w:rPr>
      </w:pPr>
    </w:p>
    <w:p w:rsidRPr="00E00F9B" w:rsidR="008D56AE" w:rsidP="1D7AC4D4" w:rsidRDefault="008D56AE" w14:paraId="7BB077CB" w14:textId="0F9D7926">
      <w:pPr>
        <w:shd w:val="clear" w:color="auto" w:fill="FFFFFF" w:themeFill="background1"/>
        <w:spacing w:after="240" w:line="240" w:lineRule="auto"/>
        <w:outlineLvl w:val="1"/>
        <w:rPr>
          <w:rFonts w:ascii="Arial" w:hAnsi="Arial" w:eastAsia="Times New Roman" w:cs="Arial"/>
          <w:b w:val="1"/>
          <w:bCs w:val="1"/>
          <w:lang w:eastAsia="en-GB"/>
        </w:rPr>
      </w:pPr>
      <w:r w:rsidRPr="1D7AC4D4" w:rsidR="0C1789A3">
        <w:rPr>
          <w:rFonts w:ascii="Arial" w:hAnsi="Arial" w:eastAsia="Times New Roman" w:cs="Arial"/>
          <w:b w:val="1"/>
          <w:bCs w:val="1"/>
          <w:lang w:eastAsia="en-GB"/>
        </w:rPr>
        <w:t xml:space="preserve">Job Title: </w:t>
      </w:r>
      <w:r w:rsidRPr="1D7AC4D4" w:rsidR="46E6B58D">
        <w:rPr>
          <w:rFonts w:ascii="Arial" w:hAnsi="Arial" w:eastAsia="Times New Roman" w:cs="Arial"/>
          <w:b w:val="1"/>
          <w:bCs w:val="1"/>
          <w:lang w:eastAsia="en-GB"/>
        </w:rPr>
        <w:t xml:space="preserve"> </w:t>
      </w:r>
      <w:r w:rsidRPr="1D7AC4D4" w:rsidR="46E6B58D">
        <w:rPr>
          <w:rFonts w:ascii="Arial" w:hAnsi="Arial" w:eastAsia="Times New Roman" w:cs="Arial"/>
          <w:b w:val="0"/>
          <w:bCs w:val="0"/>
          <w:lang w:eastAsia="en-GB"/>
        </w:rPr>
        <w:t xml:space="preserve">Early Years/KS1 </w:t>
      </w:r>
      <w:r w:rsidRPr="1D7AC4D4" w:rsidR="0C1789A3">
        <w:rPr>
          <w:rFonts w:ascii="Arial" w:hAnsi="Arial" w:eastAsia="Times New Roman" w:cs="Arial"/>
          <w:lang w:eastAsia="en-GB"/>
        </w:rPr>
        <w:t>Teaching</w:t>
      </w:r>
      <w:r w:rsidRPr="1D7AC4D4" w:rsidR="0C1789A3">
        <w:rPr>
          <w:rFonts w:ascii="Arial" w:hAnsi="Arial" w:eastAsia="Times New Roman" w:cs="Arial"/>
          <w:lang w:eastAsia="en-GB"/>
        </w:rPr>
        <w:t xml:space="preserve"> Assistant </w:t>
      </w:r>
      <w:r w:rsidRPr="1D7AC4D4" w:rsidR="3D32604D">
        <w:rPr>
          <w:rFonts w:ascii="Arial" w:hAnsi="Arial" w:eastAsia="Times New Roman" w:cs="Arial"/>
          <w:lang w:eastAsia="en-GB"/>
        </w:rPr>
        <w:t xml:space="preserve">– Level </w:t>
      </w:r>
      <w:r w:rsidRPr="1D7AC4D4" w:rsidR="7094ECE1">
        <w:rPr>
          <w:rFonts w:ascii="Arial" w:hAnsi="Arial" w:eastAsia="Times New Roman" w:cs="Arial"/>
          <w:lang w:eastAsia="en-GB"/>
        </w:rPr>
        <w:t>2</w:t>
      </w:r>
    </w:p>
    <w:p w:rsidRPr="00E00F9B" w:rsidR="008D56AE" w:rsidP="008D56AE" w:rsidRDefault="008D56AE" w14:paraId="3BF09AA9" w14:textId="37B9FA05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School: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="00DD1D5B">
        <w:rPr>
          <w:rFonts w:ascii="Arial" w:hAnsi="Arial" w:eastAsia="Times New Roman" w:cs="Arial"/>
          <w:color w:val="222222"/>
          <w:lang w:eastAsia="en-GB"/>
        </w:rPr>
        <w:t>Willow Tree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 Primary School, part of Three Saints Academy Trust</w:t>
      </w:r>
    </w:p>
    <w:p w:rsidRPr="00E00F9B" w:rsidR="008D56AE" w:rsidP="008D56AE" w:rsidRDefault="008D56AE" w14:paraId="186A1F3C" w14:textId="2D817F2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1DCCAAF3">
        <w:rPr>
          <w:rFonts w:ascii="Arial" w:hAnsi="Arial" w:eastAsia="Times New Roman" w:cs="Arial"/>
          <w:b/>
          <w:bCs/>
          <w:color w:val="222222"/>
          <w:lang w:eastAsia="en-GB"/>
        </w:rPr>
        <w:t>Grade</w:t>
      </w:r>
      <w:r w:rsidRPr="1DCCAAF3">
        <w:rPr>
          <w:rFonts w:ascii="Arial" w:hAnsi="Arial" w:eastAsia="Times New Roman" w:cs="Arial"/>
          <w:color w:val="222222"/>
          <w:lang w:eastAsia="en-GB"/>
        </w:rPr>
        <w:t xml:space="preserve">: SCP </w:t>
      </w:r>
      <w:r w:rsidRPr="1DCCAAF3" w:rsidR="005B06F7">
        <w:rPr>
          <w:rFonts w:ascii="Arial" w:hAnsi="Arial" w:eastAsia="Times New Roman" w:cs="Arial"/>
          <w:color w:val="222222"/>
          <w:lang w:eastAsia="en-GB"/>
        </w:rPr>
        <w:t>3-4</w:t>
      </w:r>
    </w:p>
    <w:p w:rsidR="3ED0CD40" w:rsidP="1DCCAAF3" w:rsidRDefault="3ED0CD40" w14:paraId="50E6104C" w14:textId="29662F46">
      <w:pPr>
        <w:shd w:val="clear" w:color="auto" w:fill="FFFFFF" w:themeFill="background1"/>
        <w:spacing w:after="150"/>
      </w:pPr>
      <w:r w:rsidRPr="5B89B10B" w:rsidR="3ED0CD40">
        <w:rPr>
          <w:rFonts w:ascii="Arial" w:hAnsi="Arial" w:eastAsia="Arial" w:cs="Arial"/>
          <w:b w:val="1"/>
          <w:bCs w:val="1"/>
          <w:color w:val="222222"/>
        </w:rPr>
        <w:t>Contract Hours:</w:t>
      </w:r>
      <w:r w:rsidRPr="5B89B10B" w:rsidR="3ED0CD40">
        <w:rPr>
          <w:rFonts w:ascii="Arial" w:hAnsi="Arial" w:eastAsia="Arial" w:cs="Arial"/>
          <w:color w:val="222222"/>
        </w:rPr>
        <w:t xml:space="preserve"> 2</w:t>
      </w:r>
      <w:r w:rsidRPr="5B89B10B" w:rsidR="52091C98">
        <w:rPr>
          <w:rFonts w:ascii="Arial" w:hAnsi="Arial" w:eastAsia="Arial" w:cs="Arial"/>
          <w:color w:val="222222"/>
        </w:rPr>
        <w:t>6.25</w:t>
      </w:r>
      <w:r w:rsidRPr="5B89B10B" w:rsidR="3ED0CD40">
        <w:rPr>
          <w:rFonts w:ascii="Arial" w:hAnsi="Arial" w:eastAsia="Arial" w:cs="Arial"/>
          <w:color w:val="222222"/>
        </w:rPr>
        <w:t xml:space="preserve"> hours (4</w:t>
      </w:r>
      <w:r w:rsidRPr="5B89B10B" w:rsidR="7DDF2734">
        <w:rPr>
          <w:rFonts w:ascii="Arial" w:hAnsi="Arial" w:eastAsia="Arial" w:cs="Arial"/>
          <w:color w:val="222222"/>
        </w:rPr>
        <w:t>4</w:t>
      </w:r>
      <w:r w:rsidRPr="5B89B10B" w:rsidR="3ED0CD40">
        <w:rPr>
          <w:rFonts w:ascii="Arial" w:hAnsi="Arial" w:eastAsia="Arial" w:cs="Arial"/>
          <w:color w:val="222222"/>
        </w:rPr>
        <w:t>.6 weeks pa)</w:t>
      </w:r>
    </w:p>
    <w:p w:rsidR="3ED0CD40" w:rsidP="1DCCAAF3" w:rsidRDefault="3ED0CD40" w14:paraId="6895E0BC" w14:textId="4E281D9B">
      <w:r w:rsidRPr="1DCCAAF3">
        <w:rPr>
          <w:rFonts w:ascii="Arial" w:hAnsi="Arial" w:eastAsia="Arial" w:cs="Arial"/>
          <w:b/>
          <w:bCs/>
          <w:color w:val="222222"/>
        </w:rPr>
        <w:t>FTE Salary:</w:t>
      </w:r>
      <w:r w:rsidRPr="1DCCAAF3">
        <w:rPr>
          <w:rFonts w:ascii="Arial" w:hAnsi="Arial" w:eastAsia="Arial" w:cs="Arial"/>
          <w:color w:val="222222"/>
        </w:rPr>
        <w:t xml:space="preserve">   </w:t>
      </w:r>
      <w:r w:rsidRPr="1DCCAAF3">
        <w:rPr>
          <w:rFonts w:ascii="Aptos" w:hAnsi="Aptos" w:eastAsia="Aptos" w:cs="Aptos"/>
          <w:color w:val="000000" w:themeColor="text1"/>
          <w:sz w:val="24"/>
          <w:szCs w:val="24"/>
        </w:rPr>
        <w:t xml:space="preserve">£26,403 - £28,142 </w:t>
      </w:r>
      <w:r w:rsidRPr="1DCCAAF3">
        <w:rPr>
          <w:rFonts w:ascii="Arial" w:hAnsi="Arial" w:eastAsia="Arial" w:cs="Arial"/>
          <w:color w:val="000000" w:themeColor="text1"/>
        </w:rPr>
        <w:t>(pro-rata to hours)</w:t>
      </w:r>
    </w:p>
    <w:p w:rsidRPr="00E00F9B" w:rsidR="008D56AE" w:rsidP="1D7AC4D4" w:rsidRDefault="008D56AE" w14:paraId="6708F2AE" w14:textId="3CD19CC0">
      <w:pPr>
        <w:pStyle w:val="Normal"/>
        <w:suppressLineNumbers w:val="0"/>
        <w:shd w:val="clear" w:color="auto" w:fill="FFFFFF" w:themeFill="background1"/>
        <w:spacing w:before="0" w:beforeAutospacing="off" w:after="150" w:afterAutospacing="off" w:line="240" w:lineRule="auto"/>
        <w:ind w:left="0" w:right="0"/>
        <w:jc w:val="left"/>
        <w:rPr>
          <w:rFonts w:ascii="Arial" w:hAnsi="Arial" w:eastAsia="Times New Roman" w:cs="Arial"/>
          <w:color w:val="222222"/>
          <w:lang w:eastAsia="en-GB"/>
        </w:rPr>
      </w:pPr>
      <w:r w:rsidRPr="1D7AC4D4" w:rsidR="0C1789A3">
        <w:rPr>
          <w:rFonts w:ascii="Arial" w:hAnsi="Arial" w:eastAsia="Times New Roman" w:cs="Arial"/>
          <w:b w:val="1"/>
          <w:bCs w:val="1"/>
          <w:color w:val="222222"/>
          <w:lang w:eastAsia="en-GB"/>
        </w:rPr>
        <w:t>Start date</w:t>
      </w:r>
      <w:r w:rsidRPr="1D7AC4D4" w:rsidR="0C1789A3">
        <w:rPr>
          <w:rFonts w:ascii="Arial" w:hAnsi="Arial" w:eastAsia="Times New Roman" w:cs="Arial"/>
          <w:color w:val="222222"/>
          <w:lang w:eastAsia="en-GB"/>
        </w:rPr>
        <w:t>:</w:t>
      </w:r>
      <w:r w:rsidRPr="1D7AC4D4" w:rsidR="5B1C5BBD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1D7AC4D4" w:rsidR="3626581C">
        <w:rPr>
          <w:rFonts w:ascii="Arial" w:hAnsi="Arial" w:eastAsia="Times New Roman" w:cs="Arial"/>
          <w:color w:val="222222"/>
          <w:lang w:eastAsia="en-GB"/>
        </w:rPr>
        <w:t xml:space="preserve">November </w:t>
      </w:r>
      <w:r w:rsidRPr="1D7AC4D4" w:rsidR="1EE41148">
        <w:rPr>
          <w:rFonts w:ascii="Arial" w:hAnsi="Arial" w:eastAsia="Times New Roman" w:cs="Arial"/>
          <w:color w:val="222222"/>
          <w:lang w:eastAsia="en-GB"/>
        </w:rPr>
        <w:t>202</w:t>
      </w:r>
      <w:r w:rsidRPr="1D7AC4D4" w:rsidR="56B657D8">
        <w:rPr>
          <w:rFonts w:ascii="Arial" w:hAnsi="Arial" w:eastAsia="Times New Roman" w:cs="Arial"/>
          <w:color w:val="222222"/>
          <w:lang w:eastAsia="en-GB"/>
        </w:rPr>
        <w:t>6</w:t>
      </w:r>
      <w:r w:rsidRPr="1D7AC4D4" w:rsidR="1EE41148">
        <w:rPr>
          <w:rFonts w:ascii="Arial" w:hAnsi="Arial" w:eastAsia="Times New Roman" w:cs="Arial"/>
          <w:color w:val="222222"/>
          <w:lang w:eastAsia="en-GB"/>
        </w:rPr>
        <w:t xml:space="preserve"> </w:t>
      </w:r>
    </w:p>
    <w:p w:rsidRPr="00E00F9B" w:rsidR="008D56AE" w:rsidP="008D56AE" w:rsidRDefault="008D56AE" w14:paraId="5D52EF8D" w14:textId="2F175327">
      <w:pP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 xml:space="preserve">We are seeking to appoint a highly motivated, enthusiastic and talented teaching assistant to join our </w:t>
      </w:r>
      <w:r w:rsidR="00DD1D5B">
        <w:rPr>
          <w:rFonts w:ascii="Arial" w:hAnsi="Arial" w:eastAsia="Times New Roman" w:cs="Arial"/>
          <w:color w:val="222222"/>
          <w:lang w:eastAsia="en-GB"/>
        </w:rPr>
        <w:t>rapidly improving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 primary school, who shares our vision for providing a first-class education and instilling all our children with a love of learning. </w:t>
      </w:r>
      <w:r w:rsidRPr="00E00F9B" w:rsidR="004D21CF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00E00F9B" w:rsidR="00882E81">
        <w:rPr>
          <w:rFonts w:ascii="Arial" w:hAnsi="Arial" w:eastAsia="Times New Roman" w:cs="Arial"/>
          <w:color w:val="222222"/>
          <w:lang w:eastAsia="en-GB"/>
        </w:rPr>
        <w:t xml:space="preserve">We are looking for someone who can work with our children to support a range of additional needs. </w:t>
      </w:r>
    </w:p>
    <w:p w:rsidRPr="00E00F9B" w:rsidR="008D56AE" w:rsidP="008D56AE" w:rsidRDefault="008D56AE" w14:paraId="51BCD51B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b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Who we are looking for:</w:t>
      </w:r>
    </w:p>
    <w:p w:rsidRPr="00E00F9B" w:rsidR="008D56AE" w:rsidP="008D56AE" w:rsidRDefault="008D56AE" w14:paraId="54484154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We are looking for an exceptional teaching assistant who</w:t>
      </w:r>
    </w:p>
    <w:p w:rsidRPr="00E00F9B" w:rsidR="008D56AE" w:rsidP="008D56AE" w:rsidRDefault="008D56AE" w14:paraId="72FF0928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Likes working with children</w:t>
      </w:r>
    </w:p>
    <w:p w:rsidRPr="00E00F9B" w:rsidR="008D56AE" w:rsidP="008D56AE" w:rsidRDefault="008D56AE" w14:paraId="3D0F34F9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Is passionate and enthusiastic for learning </w:t>
      </w:r>
    </w:p>
    <w:p w:rsidRPr="00E00F9B" w:rsidR="008D56AE" w:rsidP="008D56AE" w:rsidRDefault="008D56AE" w14:paraId="0B700E99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Can establish good working relationships with children, staff and parents</w:t>
      </w:r>
    </w:p>
    <w:p w:rsidRPr="00E00F9B" w:rsidR="008D56AE" w:rsidP="008D56AE" w:rsidRDefault="008D56AE" w14:paraId="64ECCAC3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Can take direction and work on own initiative </w:t>
      </w:r>
    </w:p>
    <w:p w:rsidRPr="00E00F9B" w:rsidR="008D56AE" w:rsidP="008D56AE" w:rsidRDefault="008D56AE" w14:paraId="6B2B8A1B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Can work as part of a team </w:t>
      </w:r>
    </w:p>
    <w:p w:rsidRPr="00E00F9B" w:rsidR="008D56AE" w:rsidP="008D56AE" w:rsidRDefault="008D56AE" w14:paraId="005E23E6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Promotes positive behaviour </w:t>
      </w:r>
    </w:p>
    <w:p w:rsidRPr="00E00F9B" w:rsidR="008D56AE" w:rsidP="008D56AE" w:rsidRDefault="008D56AE" w14:paraId="3693EC39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hard working and conscientious</w:t>
      </w:r>
    </w:p>
    <w:p w:rsidRPr="00E00F9B" w:rsidR="008D56AE" w:rsidP="008D56AE" w:rsidRDefault="008D56AE" w14:paraId="63DA0CFD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an excellent communicator</w:t>
      </w:r>
    </w:p>
    <w:p w:rsidRPr="00E00F9B" w:rsidR="008D56AE" w:rsidP="008D56AE" w:rsidRDefault="008D56AE" w14:paraId="3F313CAC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organised and efficient</w:t>
      </w:r>
    </w:p>
    <w:p w:rsidRPr="00E00F9B" w:rsidR="008D56AE" w:rsidP="008D56AE" w:rsidRDefault="008D56AE" w14:paraId="5EF16880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>Is friendly and flexible</w:t>
      </w:r>
    </w:p>
    <w:p w:rsidRPr="00E00F9B" w:rsidR="008D56AE" w:rsidP="008D56AE" w:rsidRDefault="008D56AE" w14:paraId="6E42E46B" w14:textId="77777777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Is professional and positive </w:t>
      </w:r>
    </w:p>
    <w:p w:rsidRPr="00E00F9B" w:rsidR="008D56AE" w:rsidP="00167731" w:rsidRDefault="008D56AE" w14:paraId="51BA3707" w14:textId="62403A9B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  <w:r w:rsidRPr="00E00F9B">
        <w:rPr>
          <w:rFonts w:ascii="Arial" w:hAnsi="Arial" w:eastAsia="Times New Roman" w:cs="Arial"/>
          <w:color w:val="000000"/>
          <w:lang w:eastAsia="en-GB"/>
        </w:rPr>
        <w:t xml:space="preserve">Understands confidentiality  </w:t>
      </w:r>
    </w:p>
    <w:p w:rsidRPr="00E00F9B" w:rsidR="00167731" w:rsidP="00167731" w:rsidRDefault="00167731" w14:paraId="55152480" w14:textId="77777777">
      <w:pPr>
        <w:shd w:val="clear" w:color="auto" w:fill="FFFFFF"/>
        <w:spacing w:after="0" w:line="240" w:lineRule="auto"/>
        <w:ind w:left="1020"/>
        <w:rPr>
          <w:rFonts w:ascii="Arial" w:hAnsi="Arial" w:eastAsia="Times New Roman" w:cs="Arial"/>
          <w:color w:val="000000"/>
          <w:lang w:eastAsia="en-GB"/>
        </w:rPr>
      </w:pPr>
    </w:p>
    <w:p w:rsidRPr="00044827" w:rsidR="00A1547D" w:rsidP="00044827" w:rsidRDefault="00C670BC" w14:paraId="27F1E526" w14:textId="63B9886A">
      <w:p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 w:eastAsia="Times New Roman" w:cs="Arial"/>
          <w:lang w:eastAsia="en-GB"/>
        </w:rPr>
        <w:t>Willow Tree</w:t>
      </w:r>
      <w:r w:rsidRPr="00E00F9B" w:rsidR="008D56AE">
        <w:rPr>
          <w:rFonts w:ascii="Arial" w:hAnsi="Arial" w:eastAsia="Times New Roman" w:cs="Arial"/>
          <w:lang w:eastAsia="en-GB"/>
        </w:rPr>
        <w:t xml:space="preserve"> is </w:t>
      </w:r>
      <w:r w:rsidRPr="00E00F9B" w:rsidR="00806E73">
        <w:rPr>
          <w:rFonts w:ascii="Arial" w:hAnsi="Arial" w:eastAsia="Times New Roman" w:cs="Arial"/>
          <w:lang w:eastAsia="en-GB"/>
        </w:rPr>
        <w:t>a</w:t>
      </w:r>
      <w:r w:rsidRPr="00E00F9B" w:rsidR="008D56AE">
        <w:rPr>
          <w:rFonts w:ascii="Arial" w:hAnsi="Arial" w:eastAsia="Times New Roman" w:cs="Arial"/>
          <w:lang w:eastAsia="en-GB"/>
        </w:rPr>
        <w:t xml:space="preserve"> </w:t>
      </w:r>
      <w:r w:rsidRPr="00E00F9B" w:rsidR="00806E73">
        <w:rPr>
          <w:rFonts w:ascii="Arial" w:hAnsi="Arial" w:eastAsia="Times New Roman" w:cs="Arial"/>
          <w:lang w:eastAsia="en-GB"/>
        </w:rPr>
        <w:t>one</w:t>
      </w:r>
      <w:r w:rsidRPr="00E00F9B" w:rsidR="008D56AE">
        <w:rPr>
          <w:rFonts w:ascii="Arial" w:hAnsi="Arial" w:eastAsia="Times New Roman" w:cs="Arial"/>
          <w:lang w:eastAsia="en-GB"/>
        </w:rPr>
        <w:t xml:space="preserve"> form entry</w:t>
      </w:r>
      <w:r>
        <w:rPr>
          <w:rFonts w:ascii="Arial" w:hAnsi="Arial" w:eastAsia="Times New Roman" w:cs="Arial"/>
          <w:lang w:eastAsia="en-GB"/>
        </w:rPr>
        <w:t xml:space="preserve"> </w:t>
      </w:r>
      <w:r w:rsidRPr="00E00F9B" w:rsidR="008D56AE">
        <w:rPr>
          <w:rFonts w:ascii="Arial" w:hAnsi="Arial" w:eastAsia="Times New Roman" w:cs="Arial"/>
          <w:lang w:eastAsia="en-GB"/>
        </w:rPr>
        <w:t>primary school</w:t>
      </w:r>
      <w:r w:rsidRPr="00E00F9B" w:rsidR="006A1117">
        <w:rPr>
          <w:rFonts w:ascii="Arial" w:hAnsi="Arial" w:eastAsia="Times New Roman" w:cs="Arial"/>
          <w:lang w:eastAsia="en-GB"/>
        </w:rPr>
        <w:t xml:space="preserve"> </w:t>
      </w:r>
      <w:r>
        <w:rPr>
          <w:rFonts w:ascii="Arial" w:hAnsi="Arial" w:eastAsia="Times New Roman" w:cs="Arial"/>
          <w:lang w:eastAsia="en-GB"/>
        </w:rPr>
        <w:t>which has recently joined The Three Saints Academy Trust and is on a journey of rapid school improvement</w:t>
      </w:r>
      <w:r w:rsidRPr="00E00F9B" w:rsidR="008D56AE">
        <w:rPr>
          <w:rFonts w:ascii="Arial" w:hAnsi="Arial" w:eastAsia="Times New Roman" w:cs="Arial"/>
          <w:lang w:eastAsia="en-GB"/>
        </w:rPr>
        <w:t>.  </w:t>
      </w:r>
      <w:r w:rsidRPr="00E00F9B" w:rsidR="008D56AE">
        <w:rPr>
          <w:rFonts w:ascii="Arial" w:hAnsi="Arial" w:cs="Arial"/>
        </w:rPr>
        <w:t xml:space="preserve">We nurture and care for our children, placing our </w:t>
      </w:r>
      <w:r w:rsidR="00044827">
        <w:rPr>
          <w:rFonts w:ascii="Arial" w:hAnsi="Arial" w:cs="Arial"/>
        </w:rPr>
        <w:t>pupils</w:t>
      </w:r>
      <w:r w:rsidRPr="00E00F9B" w:rsidR="008D56AE">
        <w:rPr>
          <w:rFonts w:ascii="Arial" w:hAnsi="Arial" w:cs="Arial"/>
        </w:rPr>
        <w:t xml:space="preserve"> and their family at the centre of our work. Our children are encouraged to be independent, creative and reflective learners who can self-manage, work within a team and effectively participate and communicate. </w:t>
      </w:r>
    </w:p>
    <w:p w:rsidRPr="00E00F9B" w:rsidR="008D56AE" w:rsidP="008D56AE" w:rsidRDefault="008D56AE" w14:paraId="3201B166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b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What we can offer you:</w:t>
      </w:r>
    </w:p>
    <w:p w:rsidRPr="00E00F9B" w:rsidR="008D56AE" w:rsidP="008D56AE" w:rsidRDefault="008D56AE" w14:paraId="05FF64F5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We can offer you:</w:t>
      </w:r>
    </w:p>
    <w:p w:rsidRPr="00E00F9B" w:rsidR="008D56AE" w:rsidP="008D56AE" w:rsidRDefault="008D56AE" w14:paraId="31D0C8BF" w14:textId="77777777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>fantastic children with a positive attitude towards learning and excellent behaviour;</w:t>
      </w:r>
    </w:p>
    <w:p w:rsidRPr="00E00F9B" w:rsidR="008D56AE" w:rsidP="008D56AE" w:rsidRDefault="008D56AE" w14:paraId="31B214A4" w14:textId="77777777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eastAsia="Times New Roman" w:cs="Arial"/>
          <w:color w:val="222222"/>
          <w:lang w:eastAsia="en-GB"/>
        </w:rPr>
        <w:t>the support of a dedicated, committed and creative staff team;</w:t>
      </w:r>
    </w:p>
    <w:p w:rsidRPr="00E00F9B" w:rsidR="008D56AE" w:rsidP="008D56AE" w:rsidRDefault="008D56AE" w14:paraId="17CE9579" w14:textId="1AFAABC6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41FF6846">
        <w:rPr>
          <w:rFonts w:ascii="Arial" w:hAnsi="Arial" w:cs="Arial"/>
          <w:lang w:eastAsia="en-GB"/>
        </w:rPr>
        <w:t xml:space="preserve">the opportunity to be part of </w:t>
      </w:r>
      <w:r w:rsidRPr="41FF6846" w:rsidR="00475B05">
        <w:rPr>
          <w:rFonts w:ascii="Arial" w:hAnsi="Arial" w:cs="Arial"/>
          <w:lang w:eastAsia="en-GB"/>
        </w:rPr>
        <w:t>a</w:t>
      </w:r>
      <w:r w:rsidRPr="41FF6846">
        <w:rPr>
          <w:rFonts w:ascii="Arial" w:hAnsi="Arial" w:cs="Arial"/>
          <w:lang w:eastAsia="en-GB"/>
        </w:rPr>
        <w:t xml:space="preserve"> school</w:t>
      </w:r>
      <w:r w:rsidRPr="41FF6846" w:rsidR="00475B05">
        <w:rPr>
          <w:rFonts w:ascii="Arial" w:hAnsi="Arial" w:cs="Arial"/>
          <w:lang w:eastAsia="en-GB"/>
        </w:rPr>
        <w:t xml:space="preserve"> which </w:t>
      </w:r>
      <w:r w:rsidRPr="41FF6846" w:rsidR="00842A19">
        <w:rPr>
          <w:rFonts w:ascii="Arial" w:hAnsi="Arial" w:cs="Arial"/>
          <w:lang w:eastAsia="en-GB"/>
        </w:rPr>
        <w:t>st</w:t>
      </w:r>
      <w:r w:rsidRPr="41FF6846" w:rsidR="1332B063">
        <w:rPr>
          <w:rFonts w:ascii="Arial" w:hAnsi="Arial" w:cs="Arial"/>
          <w:lang w:eastAsia="en-GB"/>
        </w:rPr>
        <w:t>r</w:t>
      </w:r>
      <w:r w:rsidRPr="41FF6846" w:rsidR="00842A19">
        <w:rPr>
          <w:rFonts w:ascii="Arial" w:hAnsi="Arial" w:cs="Arial"/>
          <w:lang w:eastAsia="en-GB"/>
        </w:rPr>
        <w:t>ives for excellence in all areas</w:t>
      </w:r>
      <w:r w:rsidRPr="41FF6846">
        <w:rPr>
          <w:rFonts w:ascii="Arial" w:hAnsi="Arial" w:cs="Arial"/>
          <w:lang w:eastAsia="en-GB"/>
        </w:rPr>
        <w:t xml:space="preserve">; </w:t>
      </w:r>
    </w:p>
    <w:p w:rsidRPr="00E00F9B" w:rsidR="008D56AE" w:rsidP="008D56AE" w:rsidRDefault="008D56AE" w14:paraId="6B48F7C7" w14:textId="0067D463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 xml:space="preserve">a </w:t>
      </w:r>
      <w:r w:rsidR="00044827">
        <w:rPr>
          <w:rFonts w:ascii="Arial" w:hAnsi="Arial" w:cs="Arial"/>
          <w:lang w:eastAsia="en-GB"/>
        </w:rPr>
        <w:t>Trust</w:t>
      </w:r>
      <w:r w:rsidRPr="00E00F9B">
        <w:rPr>
          <w:rFonts w:ascii="Arial" w:hAnsi="Arial" w:cs="Arial"/>
          <w:lang w:eastAsia="en-GB"/>
        </w:rPr>
        <w:t xml:space="preserve"> already </w:t>
      </w:r>
      <w:r w:rsidRPr="00E00F9B">
        <w:rPr>
          <w:rFonts w:ascii="Arial" w:hAnsi="Arial" w:eastAsia="Times New Roman" w:cs="Arial"/>
          <w:color w:val="222222"/>
          <w:lang w:eastAsia="en-GB"/>
        </w:rPr>
        <w:t xml:space="preserve">established in developing practitioners and nurturing its staff because of its unrivalled opportunities for professional development through the </w:t>
      </w:r>
      <w:r w:rsidRPr="00E00F9B" w:rsidR="00475B05">
        <w:rPr>
          <w:rFonts w:ascii="Arial" w:hAnsi="Arial" w:eastAsia="Times New Roman" w:cs="Arial"/>
          <w:color w:val="222222"/>
          <w:lang w:eastAsia="en-GB"/>
        </w:rPr>
        <w:t xml:space="preserve">North West Learning Partnership </w:t>
      </w:r>
      <w:r w:rsidRPr="00E00F9B">
        <w:rPr>
          <w:rFonts w:ascii="Arial" w:hAnsi="Arial" w:eastAsia="Times New Roman" w:cs="Arial"/>
          <w:color w:val="222222"/>
          <w:lang w:eastAsia="en-GB"/>
        </w:rPr>
        <w:t>and NW3 Maths Hub which are within our MAT;</w:t>
      </w:r>
    </w:p>
    <w:p w:rsidRPr="00E00F9B" w:rsidR="008D56AE" w:rsidP="008D56AE" w:rsidRDefault="008D56AE" w14:paraId="69568FAA" w14:textId="77777777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>an engaging, bespoke curriculum;</w:t>
      </w:r>
    </w:p>
    <w:p w:rsidRPr="00E00F9B" w:rsidR="008D56AE" w:rsidP="008D56AE" w:rsidRDefault="008D56AE" w14:paraId="38D26F0F" w14:textId="47E4795F">
      <w:pPr>
        <w:pStyle w:val="NoSpacing"/>
        <w:numPr>
          <w:ilvl w:val="0"/>
          <w:numId w:val="3"/>
        </w:numPr>
        <w:rPr>
          <w:rFonts w:ascii="Arial" w:hAnsi="Arial" w:cs="Arial"/>
          <w:lang w:eastAsia="en-GB"/>
        </w:rPr>
      </w:pPr>
      <w:r w:rsidRPr="00E00F9B">
        <w:rPr>
          <w:rFonts w:ascii="Arial" w:hAnsi="Arial" w:cs="Arial"/>
          <w:lang w:eastAsia="en-GB"/>
        </w:rPr>
        <w:t xml:space="preserve">supportive </w:t>
      </w:r>
      <w:r w:rsidRPr="00E00F9B" w:rsidR="00335CDF">
        <w:rPr>
          <w:rFonts w:ascii="Arial" w:hAnsi="Arial" w:cs="Arial"/>
          <w:lang w:eastAsia="en-GB"/>
        </w:rPr>
        <w:t>School Committee</w:t>
      </w:r>
      <w:r w:rsidRPr="00E00F9B">
        <w:rPr>
          <w:rFonts w:ascii="Arial" w:hAnsi="Arial" w:cs="Arial"/>
          <w:lang w:eastAsia="en-GB"/>
        </w:rPr>
        <w:t>, Directors and parents</w:t>
      </w:r>
    </w:p>
    <w:p w:rsidRPr="00E00F9B" w:rsidR="00475B05" w:rsidP="008D56AE" w:rsidRDefault="00475B05" w14:paraId="583DC1FC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</w:p>
    <w:p w:rsidRPr="00E00F9B" w:rsidR="008D56AE" w:rsidP="1D7AC4D4" w:rsidRDefault="008D56AE" w14:paraId="6AA6AC77" w14:textId="55B38832">
      <w:pPr>
        <w:pStyle w:val="Normal"/>
        <w:shd w:val="clear" w:color="auto" w:fill="FFFFFF" w:themeFill="background1"/>
        <w:spacing w:after="150" w:line="240" w:lineRule="auto"/>
      </w:pPr>
      <w:r w:rsidRPr="1D7AC4D4" w:rsidR="0C1789A3">
        <w:rPr>
          <w:rFonts w:ascii="Arial" w:hAnsi="Arial" w:eastAsia="Times New Roman" w:cs="Arial"/>
          <w:color w:val="222222"/>
          <w:lang w:eastAsia="en-GB"/>
        </w:rPr>
        <w:t>The application pack is available on</w:t>
      </w:r>
      <w:r w:rsidRPr="1D7AC4D4" w:rsidR="55505C17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1D7AC4D4" w:rsidR="600F8A4C">
        <w:rPr>
          <w:rFonts w:ascii="Arial" w:hAnsi="Arial" w:eastAsia="Times New Roman" w:cs="Arial"/>
          <w:color w:val="222222"/>
          <w:lang w:eastAsia="en-GB"/>
        </w:rPr>
        <w:t>the Trust</w:t>
      </w:r>
      <w:r w:rsidRPr="1D7AC4D4" w:rsidR="55505C17">
        <w:rPr>
          <w:rFonts w:ascii="Arial" w:hAnsi="Arial" w:eastAsia="Times New Roman" w:cs="Arial"/>
          <w:color w:val="222222"/>
          <w:lang w:eastAsia="en-GB"/>
        </w:rPr>
        <w:t xml:space="preserve"> website</w:t>
      </w:r>
      <w:r w:rsidRPr="1D7AC4D4" w:rsidR="38E04F98">
        <w:rPr>
          <w:rFonts w:ascii="Arial" w:hAnsi="Arial" w:eastAsia="Times New Roman" w:cs="Arial"/>
          <w:color w:val="222222"/>
          <w:lang w:eastAsia="en-GB"/>
        </w:rPr>
        <w:t>:</w:t>
      </w:r>
      <w:r w:rsidRPr="1D7AC4D4" w:rsidR="3D18572E">
        <w:rPr>
          <w:rFonts w:ascii="Arial" w:hAnsi="Arial" w:eastAsia="Times New Roman" w:cs="Arial"/>
          <w:color w:val="222222"/>
          <w:lang w:eastAsia="en-GB"/>
        </w:rPr>
        <w:t xml:space="preserve"> </w:t>
      </w:r>
      <w:hyperlink r:id="Rde38be0478ad4ae9">
        <w:r w:rsidRPr="1D7AC4D4" w:rsidR="045FF09C">
          <w:rPr>
            <w:rStyle w:val="Hyperlink"/>
            <w:rFonts w:ascii="Arial" w:hAnsi="Arial" w:eastAsia="Arial" w:cs="Arial"/>
            <w:noProof w:val="0"/>
            <w:sz w:val="22"/>
            <w:szCs w:val="22"/>
            <w:lang w:val="en-GB"/>
          </w:rPr>
          <w:t>Three Saints Academy</w:t>
        </w:r>
      </w:hyperlink>
      <w:r w:rsidRPr="1D7AC4D4" w:rsidR="045FF09C">
        <w:rPr>
          <w:rFonts w:ascii="Arial" w:hAnsi="Arial" w:eastAsia="Times New Roman" w:cs="Arial"/>
          <w:color w:val="222222"/>
          <w:lang w:eastAsia="en-GB"/>
        </w:rPr>
        <w:t xml:space="preserve"> </w:t>
      </w:r>
      <w:r w:rsidRPr="1D7AC4D4" w:rsidR="0C1789A3">
        <w:rPr>
          <w:rFonts w:ascii="Arial" w:hAnsi="Arial" w:eastAsia="Times New Roman" w:cs="Arial"/>
          <w:color w:val="222222"/>
          <w:lang w:eastAsia="en-GB"/>
        </w:rPr>
        <w:t xml:space="preserve"> </w:t>
      </w:r>
    </w:p>
    <w:p w:rsidRPr="00E00F9B" w:rsidR="008D56AE" w:rsidP="1D7AC4D4" w:rsidRDefault="008D56AE" w14:paraId="0A845229" w14:textId="4C1C2E6A">
      <w:pPr>
        <w:pStyle w:val="Normal"/>
        <w:shd w:val="clear" w:color="auto" w:fill="FFFFFF" w:themeFill="background1"/>
        <w:spacing w:after="150" w:line="240" w:lineRule="auto"/>
        <w:rPr>
          <w:rFonts w:ascii="Arial" w:hAnsi="Arial" w:eastAsia="Times New Roman" w:cs="Arial"/>
          <w:color w:val="222222"/>
          <w:lang w:eastAsia="en-GB"/>
        </w:rPr>
      </w:pPr>
      <w:r w:rsidRPr="1D7AC4D4" w:rsidR="0C1789A3">
        <w:rPr>
          <w:rFonts w:ascii="Arial" w:hAnsi="Arial" w:eastAsia="Times New Roman" w:cs="Arial"/>
          <w:color w:val="222222"/>
          <w:lang w:eastAsia="en-GB"/>
        </w:rPr>
        <w:t>CVs will not be accepted.</w:t>
      </w:r>
    </w:p>
    <w:p w:rsidRPr="00E00F9B" w:rsidR="008D56AE" w:rsidP="008D56AE" w:rsidRDefault="008D56AE" w14:paraId="1150ABD0" w14:textId="77777777">
      <w:pPr>
        <w:shd w:val="clear" w:color="auto" w:fill="FFFFFF"/>
        <w:spacing w:after="150" w:line="240" w:lineRule="auto"/>
        <w:rPr>
          <w:rFonts w:ascii="Arial" w:hAnsi="Arial" w:eastAsia="Times New Roman" w:cs="Arial"/>
          <w:b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>Application Process:</w:t>
      </w:r>
    </w:p>
    <w:p w:rsidRPr="000A61EB" w:rsidR="008E5DE1" w:rsidP="008D56AE" w:rsidRDefault="008E5DE1" w14:paraId="15BEDDF0" w14:textId="173556A5">
      <w:pPr>
        <w:shd w:val="clear" w:color="auto" w:fill="FFFFFF"/>
        <w:spacing w:after="150" w:line="240" w:lineRule="auto"/>
        <w:rPr>
          <w:rFonts w:ascii="Arial" w:hAnsi="Arial" w:eastAsia="Times New Roman" w:cs="Arial"/>
          <w:bCs/>
          <w:color w:val="222222"/>
          <w:lang w:eastAsia="en-GB"/>
        </w:rPr>
      </w:pPr>
      <w:r w:rsidRPr="00E00F9B">
        <w:rPr>
          <w:rFonts w:ascii="Arial" w:hAnsi="Arial" w:eastAsia="Times New Roman" w:cs="Arial"/>
          <w:b/>
          <w:color w:val="222222"/>
          <w:lang w:eastAsia="en-GB"/>
        </w:rPr>
        <w:t xml:space="preserve">School Visits: </w:t>
      </w:r>
      <w:r w:rsidRPr="00E00F9B" w:rsidR="003A314F">
        <w:rPr>
          <w:rFonts w:ascii="Arial" w:hAnsi="Arial" w:eastAsia="Times New Roman" w:cs="Arial"/>
          <w:color w:val="222222"/>
          <w:lang w:eastAsia="en-GB"/>
        </w:rPr>
        <w:t>Visits to the school are encouraged and warmly welcomed. Please telephone to arrange an appointment (</w:t>
      </w:r>
      <w:r w:rsidR="00940BAC">
        <w:rPr>
          <w:rFonts w:ascii="Arial" w:hAnsi="Arial" w:eastAsia="Times New Roman" w:cs="Arial"/>
          <w:color w:val="222222"/>
          <w:lang w:eastAsia="en-GB"/>
        </w:rPr>
        <w:t>01744 6787</w:t>
      </w:r>
      <w:r w:rsidR="007D13B5">
        <w:rPr>
          <w:rFonts w:ascii="Arial" w:hAnsi="Arial" w:eastAsia="Times New Roman" w:cs="Arial"/>
          <w:color w:val="222222"/>
          <w:lang w:eastAsia="en-GB"/>
        </w:rPr>
        <w:t>30</w:t>
      </w:r>
      <w:r w:rsidRPr="00E00F9B" w:rsidR="003A314F">
        <w:rPr>
          <w:rFonts w:ascii="Arial" w:hAnsi="Arial" w:eastAsia="Times New Roman" w:cs="Arial"/>
          <w:color w:val="222222"/>
          <w:lang w:eastAsia="en-GB"/>
        </w:rPr>
        <w:t>).</w:t>
      </w:r>
    </w:p>
    <w:p w:rsidRPr="00E00F9B" w:rsidR="008D56AE" w:rsidP="1D7AC4D4" w:rsidRDefault="008D56AE" w14:paraId="5EDC17E3" w14:textId="22EA5709">
      <w:pPr>
        <w:pStyle w:val="Normal"/>
        <w:suppressLineNumbers w:val="0"/>
        <w:shd w:val="clear" w:color="auto" w:fill="FFFFFF" w:themeFill="background1"/>
        <w:spacing w:before="0" w:beforeAutospacing="off" w:after="150" w:afterAutospacing="off" w:line="240" w:lineRule="auto"/>
        <w:ind w:left="0" w:right="0"/>
        <w:jc w:val="left"/>
      </w:pPr>
      <w:r w:rsidRPr="1D7AC4D4" w:rsidR="0C1789A3">
        <w:rPr>
          <w:rFonts w:ascii="Arial" w:hAnsi="Arial" w:eastAsia="Times New Roman" w:cs="Arial"/>
          <w:b w:val="1"/>
          <w:bCs w:val="1"/>
          <w:color w:val="222222"/>
          <w:lang w:eastAsia="en-GB"/>
        </w:rPr>
        <w:t>Closing Date</w:t>
      </w:r>
      <w:r w:rsidRPr="1D7AC4D4" w:rsidR="7D45A8F5">
        <w:rPr>
          <w:rFonts w:ascii="Arial" w:hAnsi="Arial" w:eastAsia="Times New Roman" w:cs="Arial"/>
          <w:b w:val="1"/>
          <w:bCs w:val="1"/>
          <w:color w:val="222222"/>
          <w:lang w:eastAsia="en-GB"/>
        </w:rPr>
        <w:t xml:space="preserve"> &amp; Shortlisting</w:t>
      </w:r>
      <w:r w:rsidRPr="1D7AC4D4" w:rsidR="0C1789A3">
        <w:rPr>
          <w:rFonts w:ascii="Arial" w:hAnsi="Arial" w:eastAsia="Times New Roman" w:cs="Arial"/>
          <w:color w:val="222222"/>
          <w:lang w:eastAsia="en-GB"/>
        </w:rPr>
        <w:t>: </w:t>
      </w:r>
      <w:r w:rsidRPr="1D7AC4D4" w:rsidR="6C1DC26C">
        <w:rPr>
          <w:rFonts w:ascii="Arial" w:hAnsi="Arial" w:eastAsia="Times New Roman" w:cs="Arial"/>
          <w:color w:val="222222"/>
          <w:lang w:eastAsia="en-GB"/>
        </w:rPr>
        <w:t>Monday 28</w:t>
      </w:r>
      <w:r w:rsidRPr="1D7AC4D4" w:rsidR="6C1DC26C">
        <w:rPr>
          <w:rFonts w:ascii="Arial" w:hAnsi="Arial" w:eastAsia="Times New Roman" w:cs="Arial"/>
          <w:color w:val="222222"/>
          <w:vertAlign w:val="superscript"/>
          <w:lang w:eastAsia="en-GB"/>
        </w:rPr>
        <w:t>th</w:t>
      </w:r>
      <w:r w:rsidRPr="1D7AC4D4" w:rsidR="6C1DC26C">
        <w:rPr>
          <w:rFonts w:ascii="Arial" w:hAnsi="Arial" w:eastAsia="Times New Roman" w:cs="Arial"/>
          <w:color w:val="222222"/>
          <w:lang w:eastAsia="en-GB"/>
        </w:rPr>
        <w:t xml:space="preserve"> September - 12pm</w:t>
      </w:r>
    </w:p>
    <w:p w:rsidRPr="00E00F9B" w:rsidR="008D56AE" w:rsidP="1D7AC4D4" w:rsidRDefault="008D56AE" w14:paraId="13771902" w14:textId="7DFBE39B">
      <w:pPr>
        <w:pStyle w:val="Normal"/>
        <w:suppressLineNumbers w:val="0"/>
        <w:shd w:val="clear" w:color="auto" w:fill="FFFFFF" w:themeFill="background1"/>
        <w:spacing w:before="0" w:beforeAutospacing="off" w:after="150" w:afterAutospacing="off" w:line="240" w:lineRule="auto"/>
        <w:ind w:left="0" w:right="0"/>
        <w:jc w:val="left"/>
        <w:rPr>
          <w:rFonts w:ascii="Arial" w:hAnsi="Arial" w:eastAsia="Times New Roman" w:cs="Arial"/>
          <w:color w:val="222222"/>
          <w:lang w:eastAsia="en-GB"/>
        </w:rPr>
      </w:pPr>
      <w:r w:rsidRPr="1D7AC4D4" w:rsidR="0C1789A3">
        <w:rPr>
          <w:rFonts w:ascii="Arial" w:hAnsi="Arial" w:eastAsia="Times New Roman" w:cs="Arial"/>
          <w:b w:val="1"/>
          <w:bCs w:val="1"/>
          <w:color w:val="222222"/>
          <w:lang w:eastAsia="en-GB"/>
        </w:rPr>
        <w:t>Interviews:</w:t>
      </w:r>
      <w:r w:rsidRPr="1D7AC4D4" w:rsidR="0C1789A3">
        <w:rPr>
          <w:rFonts w:ascii="Arial" w:hAnsi="Arial" w:eastAsia="Times New Roman" w:cs="Arial"/>
          <w:color w:val="222222"/>
          <w:lang w:eastAsia="en-GB"/>
        </w:rPr>
        <w:t xml:space="preserve">  </w:t>
      </w:r>
      <w:r w:rsidRPr="1D7AC4D4" w:rsidR="40810EF3">
        <w:rPr>
          <w:rFonts w:ascii="Arial" w:hAnsi="Arial" w:eastAsia="Times New Roman" w:cs="Arial"/>
          <w:color w:val="222222"/>
          <w:lang w:eastAsia="en-GB"/>
        </w:rPr>
        <w:t>Monday 5</w:t>
      </w:r>
      <w:r w:rsidRPr="1D7AC4D4" w:rsidR="40810EF3">
        <w:rPr>
          <w:rFonts w:ascii="Arial" w:hAnsi="Arial" w:eastAsia="Times New Roman" w:cs="Arial"/>
          <w:color w:val="222222"/>
          <w:vertAlign w:val="superscript"/>
          <w:lang w:eastAsia="en-GB"/>
        </w:rPr>
        <w:t>th</w:t>
      </w:r>
      <w:r w:rsidRPr="1D7AC4D4" w:rsidR="40810EF3">
        <w:rPr>
          <w:rFonts w:ascii="Arial" w:hAnsi="Arial" w:eastAsia="Times New Roman" w:cs="Arial"/>
          <w:color w:val="222222"/>
          <w:lang w:eastAsia="en-GB"/>
        </w:rPr>
        <w:t xml:space="preserve"> October </w:t>
      </w:r>
      <w:r w:rsidRPr="1D7AC4D4" w:rsidR="4B54BA23">
        <w:rPr>
          <w:rFonts w:ascii="Arial" w:hAnsi="Arial" w:eastAsia="Times New Roman" w:cs="Arial"/>
          <w:color w:val="222222"/>
          <w:lang w:eastAsia="en-GB"/>
        </w:rPr>
        <w:t xml:space="preserve"> </w:t>
      </w:r>
    </w:p>
    <w:p w:rsidRPr="00E00F9B" w:rsidR="008D56AE" w:rsidP="5B89B10B" w:rsidRDefault="008D56AE" w14:paraId="5B0717C0" w14:textId="4168D119">
      <w:pPr>
        <w:pStyle w:val="StyleHeading2Before12ptAfter12ptLinespacingsin"/>
        <w:spacing w:before="120" w:after="120"/>
        <w:jc w:val="center"/>
        <w:rPr>
          <w:rFonts w:ascii="Arial" w:hAnsi="Arial" w:cs="Arial"/>
          <w:b w:val="1"/>
          <w:bCs w:val="1"/>
          <w:color w:val="auto"/>
          <w:sz w:val="22"/>
          <w:szCs w:val="22"/>
        </w:rPr>
      </w:pPr>
      <w:r w:rsidRPr="00E00F9B" w:rsidR="0C1789A3">
        <w:rPr>
          <w:rFonts w:ascii="Arial" w:hAnsi="Arial" w:cs="Arial"/>
          <w:color w:val="auto"/>
          <w:sz w:val="22"/>
          <w:szCs w:val="22"/>
        </w:rPr>
        <w:t>The Three Saints Academy Trust is committed to safeguarding and promoting the welfare of</w:t>
      </w:r>
      <w:r w:rsidRPr="1D7AC4D4" w:rsidR="6A6AC03E">
        <w:rPr>
          <w:rFonts w:ascii="Arial" w:hAnsi="Arial" w:cs="Arial"/>
          <w:color w:val="auto"/>
          <w:sz w:val="22"/>
          <w:szCs w:val="22"/>
        </w:rPr>
        <w:t xml:space="preserve"> </w:t>
      </w:r>
      <w:r w:rsidRPr="1D7AC4D4" w:rsidR="0C1789A3">
        <w:rPr>
          <w:rFonts w:ascii="Arial" w:hAnsi="Arial" w:cs="Arial"/>
          <w:color w:val="auto"/>
          <w:sz w:val="22"/>
          <w:szCs w:val="22"/>
        </w:rPr>
        <w:t>its pupils and expects all those working within the trust to share this commitment.</w:t>
      </w:r>
      <w:r w:rsidRPr="1D7AC4D4" w:rsidR="0C1789A3">
        <w:rPr>
          <w:rStyle w:val="Strong"/>
          <w:rFonts w:ascii="Arial" w:hAnsi="Arial" w:eastAsia="ＭＳ ゴシック" w:cs="Arial" w:eastAsiaTheme="majorEastAsia"/>
          <w:color w:val="auto"/>
          <w:sz w:val="22"/>
          <w:szCs w:val="22"/>
        </w:rPr>
        <w:t xml:space="preserve"> </w:t>
      </w:r>
      <w:r w:rsidRPr="1D7AC4D4" w:rsidR="0C1789A3">
        <w:rPr>
          <w:rStyle w:val="Strong"/>
          <w:rFonts w:ascii="Arial" w:hAnsi="Arial" w:eastAsia="ＭＳ ゴシック" w:cs="Arial" w:eastAsiaTheme="majorEastAsia"/>
          <w:b w:val="0"/>
          <w:bCs w:val="0"/>
          <w:color w:val="auto"/>
          <w:sz w:val="22"/>
          <w:szCs w:val="22"/>
        </w:rPr>
        <w:t xml:space="preserve">All offers of employment are subject to an Enhanced DBS check, and where applicable, a prohibition from teaching </w:t>
      </w:r>
      <w:r w:rsidRPr="1D7AC4D4" w:rsidR="0A2454B6">
        <w:rPr>
          <w:rStyle w:val="Strong"/>
          <w:rFonts w:ascii="Arial" w:hAnsi="Arial" w:eastAsia="ＭＳ ゴシック" w:cs="Arial" w:eastAsiaTheme="majorEastAsia"/>
          <w:b w:val="0"/>
          <w:bCs w:val="0"/>
          <w:color w:val="auto"/>
          <w:sz w:val="22"/>
          <w:szCs w:val="22"/>
        </w:rPr>
        <w:t xml:space="preserve">and barred list </w:t>
      </w:r>
      <w:r w:rsidRPr="1D7AC4D4" w:rsidR="0C1789A3">
        <w:rPr>
          <w:rStyle w:val="Strong"/>
          <w:rFonts w:ascii="Arial" w:hAnsi="Arial" w:eastAsia="ＭＳ ゴシック" w:cs="Arial" w:eastAsiaTheme="majorEastAsia"/>
          <w:b w:val="0"/>
          <w:bCs w:val="0"/>
          <w:color w:val="auto"/>
          <w:sz w:val="22"/>
          <w:szCs w:val="22"/>
        </w:rPr>
        <w:t>check will be completed for all applicants.</w:t>
      </w:r>
    </w:p>
    <w:p w:rsidRPr="00E00F9B" w:rsidR="008D56AE" w:rsidP="008D56AE" w:rsidRDefault="008D56AE" w14:paraId="2FC12A24" w14:textId="77777777">
      <w:pPr>
        <w:spacing w:after="0"/>
        <w:rPr>
          <w:rFonts w:ascii="Arial" w:hAnsi="Arial" w:cs="Arial"/>
          <w:bCs/>
          <w:iCs/>
        </w:rPr>
      </w:pPr>
    </w:p>
    <w:p w:rsidRPr="00E00F9B" w:rsidR="009347FC" w:rsidP="009347FC" w:rsidRDefault="00A81FB6" w14:paraId="0FBEFA50" w14:textId="6E8B2D87">
      <w:pPr>
        <w:spacing w:after="0"/>
        <w:rPr>
          <w:rFonts w:ascii="Arial" w:hAnsi="Arial" w:cs="Arial"/>
          <w:bCs/>
          <w:iCs/>
        </w:rPr>
      </w:pPr>
      <w:r w:rsidRPr="00E00F9B">
        <w:rPr>
          <w:rFonts w:ascii="Arial" w:hAnsi="Arial" w:cs="Arial"/>
          <w:bCs/>
          <w:iCs/>
        </w:rPr>
        <w:t xml:space="preserve"> </w:t>
      </w:r>
    </w:p>
    <w:sectPr w:rsidRPr="00E00F9B" w:rsidR="009347FC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61E" w:rsidP="007704B5" w:rsidRDefault="0090061E" w14:paraId="42D2D206" w14:textId="77777777">
      <w:pPr>
        <w:spacing w:after="0" w:line="240" w:lineRule="auto"/>
      </w:pPr>
      <w:r>
        <w:separator/>
      </w:r>
    </w:p>
  </w:endnote>
  <w:endnote w:type="continuationSeparator" w:id="0">
    <w:p w:rsidR="0090061E" w:rsidP="007704B5" w:rsidRDefault="0090061E" w14:paraId="466D58D9" w14:textId="77777777">
      <w:pPr>
        <w:spacing w:after="0" w:line="240" w:lineRule="auto"/>
      </w:pPr>
      <w:r>
        <w:continuationSeparator/>
      </w:r>
    </w:p>
  </w:endnote>
  <w:endnote w:type="continuationNotice" w:id="1">
    <w:p w:rsidR="0090061E" w:rsidRDefault="0090061E" w14:paraId="6398DF7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5B5C47DA" w:rsidTr="5B5C47DA" w14:paraId="7644E2C5" w14:textId="77777777">
      <w:tc>
        <w:tcPr>
          <w:tcW w:w="3009" w:type="dxa"/>
        </w:tcPr>
        <w:p w:rsidR="5B5C47DA" w:rsidP="5B5C47DA" w:rsidRDefault="5B5C47DA" w14:paraId="328C8941" w14:textId="77777777">
          <w:pPr>
            <w:pStyle w:val="Header"/>
            <w:ind w:left="-115"/>
          </w:pPr>
        </w:p>
      </w:tc>
      <w:tc>
        <w:tcPr>
          <w:tcW w:w="3009" w:type="dxa"/>
        </w:tcPr>
        <w:p w:rsidR="5B5C47DA" w:rsidP="5B5C47DA" w:rsidRDefault="5B5C47DA" w14:paraId="547A4B71" w14:textId="77777777">
          <w:pPr>
            <w:pStyle w:val="Header"/>
            <w:jc w:val="center"/>
          </w:pPr>
        </w:p>
      </w:tc>
      <w:tc>
        <w:tcPr>
          <w:tcW w:w="3009" w:type="dxa"/>
        </w:tcPr>
        <w:p w:rsidR="5B5C47DA" w:rsidP="5B5C47DA" w:rsidRDefault="5B5C47DA" w14:paraId="72AD1D2B" w14:textId="77777777">
          <w:pPr>
            <w:pStyle w:val="Header"/>
            <w:ind w:right="-115"/>
            <w:jc w:val="right"/>
          </w:pPr>
        </w:p>
      </w:tc>
    </w:tr>
  </w:tbl>
  <w:p w:rsidR="5B5C47DA" w:rsidP="5B5C47DA" w:rsidRDefault="5B5C47DA" w14:paraId="4BBC8B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61E" w:rsidP="007704B5" w:rsidRDefault="0090061E" w14:paraId="6F4E677D" w14:textId="77777777">
      <w:pPr>
        <w:spacing w:after="0" w:line="240" w:lineRule="auto"/>
      </w:pPr>
      <w:r>
        <w:separator/>
      </w:r>
    </w:p>
  </w:footnote>
  <w:footnote w:type="continuationSeparator" w:id="0">
    <w:p w:rsidR="0090061E" w:rsidP="007704B5" w:rsidRDefault="0090061E" w14:paraId="4A82ECBB" w14:textId="77777777">
      <w:pPr>
        <w:spacing w:after="0" w:line="240" w:lineRule="auto"/>
      </w:pPr>
      <w:r>
        <w:continuationSeparator/>
      </w:r>
    </w:p>
  </w:footnote>
  <w:footnote w:type="continuationNotice" w:id="1">
    <w:p w:rsidR="0090061E" w:rsidRDefault="0090061E" w14:paraId="47C8A53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sdtfl w16du wp14">
  <w:p w:rsidR="007704B5" w:rsidRDefault="00B561B3" w14:paraId="794FFBA8" w14:textId="57BA8C2D">
    <w:pPr>
      <w:pStyle w:val="Header"/>
    </w:pPr>
    <w:r w:rsidRPr="00F251D7">
      <w:rPr>
        <w:noProof/>
      </w:rPr>
      <w:drawing>
        <wp:anchor distT="0" distB="0" distL="114300" distR="114300" simplePos="0" relativeHeight="251658240" behindDoc="0" locked="0" layoutInCell="1" allowOverlap="1" wp14:anchorId="0E0119F6" wp14:editId="2A74E9FB">
          <wp:simplePos x="0" y="0"/>
          <wp:positionH relativeFrom="margin">
            <wp:posOffset>665480</wp:posOffset>
          </wp:positionH>
          <wp:positionV relativeFrom="paragraph">
            <wp:posOffset>7620</wp:posOffset>
          </wp:positionV>
          <wp:extent cx="4860290" cy="304165"/>
          <wp:effectExtent l="0" t="0" r="0" b="635"/>
          <wp:wrapNone/>
          <wp:docPr id="20615037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50371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29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51D7">
      <w:rPr>
        <w:noProof/>
      </w:rPr>
      <w:drawing>
        <wp:anchor distT="0" distB="0" distL="114300" distR="114300" simplePos="0" relativeHeight="251687936" behindDoc="0" locked="0" layoutInCell="1" allowOverlap="1" wp14:anchorId="4D309D85" wp14:editId="43839842">
          <wp:simplePos x="0" y="0"/>
          <wp:positionH relativeFrom="margin">
            <wp:posOffset>-528955</wp:posOffset>
          </wp:positionH>
          <wp:positionV relativeFrom="paragraph">
            <wp:posOffset>-165100</wp:posOffset>
          </wp:positionV>
          <wp:extent cx="1050925" cy="968375"/>
          <wp:effectExtent l="0" t="0" r="0" b="0"/>
          <wp:wrapThrough wrapText="bothSides">
            <wp:wrapPolygon edited="0">
              <wp:start x="11355" y="425"/>
              <wp:lineTo x="7048" y="1275"/>
              <wp:lineTo x="1566" y="5524"/>
              <wp:lineTo x="1175" y="10623"/>
              <wp:lineTo x="1958" y="14872"/>
              <wp:lineTo x="8614" y="19121"/>
              <wp:lineTo x="9005" y="19971"/>
              <wp:lineTo x="11355" y="19971"/>
              <wp:lineTo x="11746" y="19121"/>
              <wp:lineTo x="14095" y="15297"/>
              <wp:lineTo x="14095" y="14872"/>
              <wp:lineTo x="18402" y="13172"/>
              <wp:lineTo x="19969" y="10198"/>
              <wp:lineTo x="18011" y="8073"/>
              <wp:lineTo x="18794" y="6374"/>
              <wp:lineTo x="16053" y="2550"/>
              <wp:lineTo x="13312" y="425"/>
              <wp:lineTo x="11355" y="425"/>
            </wp:wrapPolygon>
          </wp:wrapThrough>
          <wp:docPr id="2015023955" name="Picture 4" descr="A logo of a person with colorful leav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41FD52A2-DE88-46C5-8CC0-BEE4DBF16A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023955" name="Picture 4" descr="A logo of a person with colorful leav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2AD7"/>
    <w:multiLevelType w:val="multilevel"/>
    <w:tmpl w:val="62DC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81A6F78"/>
    <w:multiLevelType w:val="hybridMultilevel"/>
    <w:tmpl w:val="1C5680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D20C81"/>
    <w:multiLevelType w:val="hybridMultilevel"/>
    <w:tmpl w:val="AED46B9E"/>
    <w:lvl w:ilvl="0" w:tplc="F9781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3412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A607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7EDF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C86D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48B0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0CD7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BCF1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80F5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77A4D59"/>
    <w:multiLevelType w:val="hybridMultilevel"/>
    <w:tmpl w:val="43162A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41830401">
    <w:abstractNumId w:val="2"/>
  </w:num>
  <w:num w:numId="2" w16cid:durableId="344405290">
    <w:abstractNumId w:val="1"/>
  </w:num>
  <w:num w:numId="3" w16cid:durableId="134640204">
    <w:abstractNumId w:val="3"/>
  </w:num>
  <w:num w:numId="4" w16cid:durableId="121635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EE0"/>
    <w:rsid w:val="00020FBC"/>
    <w:rsid w:val="0004428F"/>
    <w:rsid w:val="00044827"/>
    <w:rsid w:val="00060CCF"/>
    <w:rsid w:val="000965B7"/>
    <w:rsid w:val="000A61EB"/>
    <w:rsid w:val="00120C7B"/>
    <w:rsid w:val="001429E9"/>
    <w:rsid w:val="00167731"/>
    <w:rsid w:val="001A5D99"/>
    <w:rsid w:val="001D4B89"/>
    <w:rsid w:val="001E5464"/>
    <w:rsid w:val="0028247C"/>
    <w:rsid w:val="002C6BB1"/>
    <w:rsid w:val="00320A5B"/>
    <w:rsid w:val="00335CDF"/>
    <w:rsid w:val="00350614"/>
    <w:rsid w:val="003A314F"/>
    <w:rsid w:val="004308BA"/>
    <w:rsid w:val="00462B53"/>
    <w:rsid w:val="004642C7"/>
    <w:rsid w:val="00475B05"/>
    <w:rsid w:val="00492F6D"/>
    <w:rsid w:val="004D21CF"/>
    <w:rsid w:val="004F023C"/>
    <w:rsid w:val="00587804"/>
    <w:rsid w:val="00591B82"/>
    <w:rsid w:val="005B06F7"/>
    <w:rsid w:val="00606631"/>
    <w:rsid w:val="00630029"/>
    <w:rsid w:val="0063245E"/>
    <w:rsid w:val="006A1117"/>
    <w:rsid w:val="006B3D12"/>
    <w:rsid w:val="006C2A95"/>
    <w:rsid w:val="006D67EE"/>
    <w:rsid w:val="006F3040"/>
    <w:rsid w:val="00704016"/>
    <w:rsid w:val="00721CE6"/>
    <w:rsid w:val="007704B5"/>
    <w:rsid w:val="007754D8"/>
    <w:rsid w:val="00780C6D"/>
    <w:rsid w:val="007862D4"/>
    <w:rsid w:val="00797620"/>
    <w:rsid w:val="007A7CA3"/>
    <w:rsid w:val="007D13B5"/>
    <w:rsid w:val="00806E73"/>
    <w:rsid w:val="0083411D"/>
    <w:rsid w:val="00842A19"/>
    <w:rsid w:val="00844B84"/>
    <w:rsid w:val="00882E81"/>
    <w:rsid w:val="008C6CA8"/>
    <w:rsid w:val="008D1B15"/>
    <w:rsid w:val="008D56AE"/>
    <w:rsid w:val="008E5DE1"/>
    <w:rsid w:val="0090061E"/>
    <w:rsid w:val="009347FC"/>
    <w:rsid w:val="00940BAC"/>
    <w:rsid w:val="00954958"/>
    <w:rsid w:val="00962E36"/>
    <w:rsid w:val="009812E5"/>
    <w:rsid w:val="009A5081"/>
    <w:rsid w:val="009C7FE8"/>
    <w:rsid w:val="009E0364"/>
    <w:rsid w:val="009E2EBF"/>
    <w:rsid w:val="00A05B22"/>
    <w:rsid w:val="00A1547D"/>
    <w:rsid w:val="00A3183E"/>
    <w:rsid w:val="00A460CC"/>
    <w:rsid w:val="00A63E0E"/>
    <w:rsid w:val="00A81FB6"/>
    <w:rsid w:val="00AF452A"/>
    <w:rsid w:val="00B00ACD"/>
    <w:rsid w:val="00B561B3"/>
    <w:rsid w:val="00B56FF9"/>
    <w:rsid w:val="00B7464E"/>
    <w:rsid w:val="00B8651F"/>
    <w:rsid w:val="00B90C30"/>
    <w:rsid w:val="00BC1CA1"/>
    <w:rsid w:val="00BE6036"/>
    <w:rsid w:val="00C14EE0"/>
    <w:rsid w:val="00C22573"/>
    <w:rsid w:val="00C301CE"/>
    <w:rsid w:val="00C670BC"/>
    <w:rsid w:val="00C70A82"/>
    <w:rsid w:val="00CE76CF"/>
    <w:rsid w:val="00CF71C9"/>
    <w:rsid w:val="00D001AF"/>
    <w:rsid w:val="00D117F5"/>
    <w:rsid w:val="00D76213"/>
    <w:rsid w:val="00D926F4"/>
    <w:rsid w:val="00DA21D3"/>
    <w:rsid w:val="00DC4105"/>
    <w:rsid w:val="00DD11D3"/>
    <w:rsid w:val="00DD1D5B"/>
    <w:rsid w:val="00DF7373"/>
    <w:rsid w:val="00E00F9B"/>
    <w:rsid w:val="00E25D2C"/>
    <w:rsid w:val="00E71C5A"/>
    <w:rsid w:val="00E84653"/>
    <w:rsid w:val="00E8487C"/>
    <w:rsid w:val="00EB305A"/>
    <w:rsid w:val="00EC72AF"/>
    <w:rsid w:val="00EE4F2E"/>
    <w:rsid w:val="00F14178"/>
    <w:rsid w:val="00FD7F35"/>
    <w:rsid w:val="045FF09C"/>
    <w:rsid w:val="0A02716F"/>
    <w:rsid w:val="0A2454B6"/>
    <w:rsid w:val="0C1789A3"/>
    <w:rsid w:val="1332B063"/>
    <w:rsid w:val="144939AD"/>
    <w:rsid w:val="17537846"/>
    <w:rsid w:val="1772F3E4"/>
    <w:rsid w:val="1D7AC4D4"/>
    <w:rsid w:val="1DCCAAF3"/>
    <w:rsid w:val="1EE41148"/>
    <w:rsid w:val="1F368807"/>
    <w:rsid w:val="22D0A4A0"/>
    <w:rsid w:val="2D4F63F8"/>
    <w:rsid w:val="2FE7E317"/>
    <w:rsid w:val="3626581C"/>
    <w:rsid w:val="38C81CAD"/>
    <w:rsid w:val="38E04F98"/>
    <w:rsid w:val="3AA102A5"/>
    <w:rsid w:val="3D18572E"/>
    <w:rsid w:val="3D32604D"/>
    <w:rsid w:val="3ED0CD40"/>
    <w:rsid w:val="40810EF3"/>
    <w:rsid w:val="41FF6846"/>
    <w:rsid w:val="46E6B58D"/>
    <w:rsid w:val="4B54BA23"/>
    <w:rsid w:val="4E4E285D"/>
    <w:rsid w:val="52091C98"/>
    <w:rsid w:val="55505C17"/>
    <w:rsid w:val="56B657D8"/>
    <w:rsid w:val="56C3D35F"/>
    <w:rsid w:val="5B1C5BBD"/>
    <w:rsid w:val="5B5C47DA"/>
    <w:rsid w:val="5B89B10B"/>
    <w:rsid w:val="5ED68F16"/>
    <w:rsid w:val="600F8A4C"/>
    <w:rsid w:val="62003F6B"/>
    <w:rsid w:val="66958BF1"/>
    <w:rsid w:val="69007FA8"/>
    <w:rsid w:val="6A6AC03E"/>
    <w:rsid w:val="6C1DC26C"/>
    <w:rsid w:val="7094ECE1"/>
    <w:rsid w:val="79B19906"/>
    <w:rsid w:val="7D45A8F5"/>
    <w:rsid w:val="7DDF2734"/>
    <w:rsid w:val="7FF5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65CF"/>
  <w15:docId w15:val="{2DB58D45-572F-4099-AC31-A430DE0D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04B5"/>
    <w:rPr>
      <w:rFonts w:ascii="Calibri" w:hAnsi="Calibri" w:eastAsia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6A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4B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704B5"/>
    <w:rPr>
      <w:rFonts w:ascii="Calibri" w:hAnsi="Calibri"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704B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704B5"/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rsid w:val="00A3183E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E6036"/>
    <w:rPr>
      <w:rFonts w:ascii="Tahoma" w:hAnsi="Tahoma" w:eastAsia="Calibri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0FBC"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rsid w:val="008D56AE"/>
    <w:pPr>
      <w:spacing w:after="0" w:line="240" w:lineRule="auto"/>
    </w:pPr>
    <w:rPr>
      <w:rFonts w:ascii="Calibri" w:hAnsi="Calibri" w:eastAsia="Calibri" w:cs="Times New Roman"/>
    </w:rPr>
  </w:style>
  <w:style w:type="character" w:styleId="Hyperlink">
    <w:name w:val="Hyperlink"/>
    <w:uiPriority w:val="99"/>
    <w:unhideWhenUsed/>
    <w:rsid w:val="008D56AE"/>
    <w:rPr>
      <w:color w:val="0000FF"/>
      <w:u w:val="single"/>
    </w:rPr>
  </w:style>
  <w:style w:type="character" w:styleId="Strong">
    <w:name w:val="Strong"/>
    <w:uiPriority w:val="22"/>
    <w:qFormat/>
    <w:rsid w:val="008D56AE"/>
    <w:rPr>
      <w:b/>
      <w:bCs/>
      <w:color w:val="02B12C"/>
    </w:rPr>
  </w:style>
  <w:style w:type="paragraph" w:styleId="StyleHeading2Before12ptAfter12ptLinespacingsin" w:customStyle="1">
    <w:name w:val="Style Heading 2 + Before:  12 pt After:  12 pt Line spacing:  sin..."/>
    <w:basedOn w:val="Heading2"/>
    <w:rsid w:val="008D56AE"/>
    <w:pPr>
      <w:keepNext w:val="0"/>
      <w:keepLines w:val="0"/>
      <w:numPr>
        <w:ilvl w:val="1"/>
      </w:numPr>
      <w:tabs>
        <w:tab w:val="num" w:pos="720"/>
      </w:tabs>
      <w:spacing w:before="240" w:after="240" w:line="240" w:lineRule="auto"/>
      <w:ind w:left="720" w:hanging="720"/>
      <w:jc w:val="both"/>
    </w:pPr>
    <w:rPr>
      <w:rFonts w:ascii="Trebuchet MS" w:hAnsi="Trebuchet MS" w:eastAsia="Times New Roman" w:cs="Times New Roman"/>
      <w:color w:val="000000"/>
      <w:sz w:val="20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D56AE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C2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31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8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297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00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23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853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99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22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530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392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421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9043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097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3228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178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three-saints.org.uk/vacancies/index.htm" TargetMode="External" Id="Rde38be0478ad4ae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e.Lydiat\Downloads\New%20Letterhead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0636d6-891b-49c8-8094-d06dbf79866a">
      <Terms xmlns="http://schemas.microsoft.com/office/infopath/2007/PartnerControls"/>
    </lcf76f155ced4ddcb4097134ff3c332f>
    <TaxCatchAll xmlns="a6920386-fc74-411f-85fe-c038e5197f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C263802639C47BE7B8D158691E9B4" ma:contentTypeVersion="11" ma:contentTypeDescription="Create a new document." ma:contentTypeScope="" ma:versionID="5e171389404e937f74da3220ed28954f">
  <xsd:schema xmlns:xsd="http://www.w3.org/2001/XMLSchema" xmlns:xs="http://www.w3.org/2001/XMLSchema" xmlns:p="http://schemas.microsoft.com/office/2006/metadata/properties" xmlns:ns2="f30636d6-891b-49c8-8094-d06dbf79866a" xmlns:ns3="a6920386-fc74-411f-85fe-c038e5197f0a" targetNamespace="http://schemas.microsoft.com/office/2006/metadata/properties" ma:root="true" ma:fieldsID="1f27005d1f9df28ebec858794c3d2f0f" ns2:_="" ns3:_="">
    <xsd:import namespace="f30636d6-891b-49c8-8094-d06dbf79866a"/>
    <xsd:import namespace="a6920386-fc74-411f-85fe-c038e5197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636d6-891b-49c8-8094-d06dbf798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a6fc01d-5cba-417f-8e9f-7dec0d33a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20386-fc74-411f-85fe-c038e5197f0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25773a-56cd-47f9-9794-b82d73ecfb25}" ma:internalName="TaxCatchAll" ma:showField="CatchAllData" ma:web="a6920386-fc74-411f-85fe-c038e5197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8EEFE7-653C-45D8-AC7F-CB1EAB69C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D4207-CCAE-4954-B706-2C8C35E2F7D7}">
  <ds:schemaRefs>
    <ds:schemaRef ds:uri="http://schemas.microsoft.com/office/2006/metadata/properties"/>
    <ds:schemaRef ds:uri="http://schemas.microsoft.com/office/infopath/2007/PartnerControls"/>
    <ds:schemaRef ds:uri="f30636d6-891b-49c8-8094-d06dbf79866a"/>
    <ds:schemaRef ds:uri="a6920386-fc74-411f-85fe-c038e5197f0a"/>
  </ds:schemaRefs>
</ds:datastoreItem>
</file>

<file path=customXml/itemProps3.xml><?xml version="1.0" encoding="utf-8"?>
<ds:datastoreItem xmlns:ds="http://schemas.openxmlformats.org/officeDocument/2006/customXml" ds:itemID="{744511D9-1791-4062-A749-812745BECEA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New Letterhead template (2)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Joanne Lydiat</dc:creator>
  <keywords/>
  <lastModifiedBy>Michelle Slingsby</lastModifiedBy>
  <revision>15</revision>
  <lastPrinted>2019-10-09T05:50:00.0000000Z</lastPrinted>
  <dcterms:created xsi:type="dcterms:W3CDTF">2025-10-29T13:35:00.0000000Z</dcterms:created>
  <dcterms:modified xsi:type="dcterms:W3CDTF">2026-09-07T14:07:56.5116618Z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0x0101008AEC263802639C47BE7B8D158691E9B4</vt:lpwstr>
  </property>
  <property fmtid="{D5CDD505-2E9C-101B-9397-08002B2CF9AE}" pid="3" name="Order">
    <vt:r8>19600</vt:r8>
  </property>
  <property fmtid="{D5CDD505-2E9C-101B-9397-08002B2CF9AE}" pid="4" name="MediaServiceImageTags">
    <vt:lpwstr/>
  </property>
</Properties>
</file>