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213DA80E" w14:textId="5E68151A" w:rsidR="00A7380A" w:rsidRDefault="00E16438" w:rsidP="00561369">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Early Years Teacher</w:t>
                            </w:r>
                            <w:r w:rsidR="00E2521F" w:rsidRPr="00B57C25">
                              <w:rPr>
                                <w:rFonts w:ascii="DM Sans" w:hAnsi="DM Sans"/>
                                <w:b/>
                                <w:noProof/>
                                <w:color w:val="2F5496" w:themeColor="accent1" w:themeShade="BF"/>
                                <w:sz w:val="52"/>
                                <w:szCs w:val="52"/>
                              </w:rPr>
                              <w:t xml:space="preserve"> Application Pack</w:t>
                            </w:r>
                            <w:r w:rsidR="00A7380A" w:rsidRPr="00B57C25">
                              <w:rPr>
                                <w:rFonts w:ascii="DM Sans" w:hAnsi="DM Sans"/>
                                <w:b/>
                                <w:noProof/>
                                <w:color w:val="2F5496" w:themeColor="accent1" w:themeShade="BF"/>
                                <w:sz w:val="52"/>
                                <w:szCs w:val="52"/>
                              </w:rPr>
                              <w:t xml:space="preserve"> </w:t>
                            </w:r>
                          </w:p>
                          <w:p w14:paraId="7C2E0A51" w14:textId="77777777" w:rsidR="00364063" w:rsidRPr="006E5ADC" w:rsidRDefault="00364063" w:rsidP="00561369">
                            <w:pPr>
                              <w:jc w:val="center"/>
                              <w:rPr>
                                <w:rFonts w:ascii="DM Sans" w:hAnsi="DM Sans"/>
                                <w:b/>
                                <w:noProof/>
                                <w:color w:val="2F5496" w:themeColor="accent1" w:themeShade="BF"/>
                                <w:sz w:val="8"/>
                                <w:szCs w:val="8"/>
                              </w:rPr>
                            </w:pPr>
                          </w:p>
                          <w:p w14:paraId="57209B5D" w14:textId="777427FC"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Maternity Cover</w:t>
                            </w:r>
                          </w:p>
                          <w:p w14:paraId="27A4436E" w14:textId="36B8D747"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Fixed Term 0.6FTE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213DA80E" w14:textId="5E68151A" w:rsidR="00A7380A" w:rsidRDefault="00E16438" w:rsidP="00561369">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Early Years Teacher</w:t>
                      </w:r>
                      <w:r w:rsidR="00E2521F" w:rsidRPr="00B57C25">
                        <w:rPr>
                          <w:rFonts w:ascii="DM Sans" w:hAnsi="DM Sans"/>
                          <w:b/>
                          <w:noProof/>
                          <w:color w:val="2F5496" w:themeColor="accent1" w:themeShade="BF"/>
                          <w:sz w:val="52"/>
                          <w:szCs w:val="52"/>
                        </w:rPr>
                        <w:t xml:space="preserve"> Application Pack</w:t>
                      </w:r>
                      <w:r w:rsidR="00A7380A" w:rsidRPr="00B57C25">
                        <w:rPr>
                          <w:rFonts w:ascii="DM Sans" w:hAnsi="DM Sans"/>
                          <w:b/>
                          <w:noProof/>
                          <w:color w:val="2F5496" w:themeColor="accent1" w:themeShade="BF"/>
                          <w:sz w:val="52"/>
                          <w:szCs w:val="52"/>
                        </w:rPr>
                        <w:t xml:space="preserve"> </w:t>
                      </w:r>
                    </w:p>
                    <w:p w14:paraId="7C2E0A51" w14:textId="77777777" w:rsidR="00364063" w:rsidRPr="006E5ADC" w:rsidRDefault="00364063" w:rsidP="00561369">
                      <w:pPr>
                        <w:jc w:val="center"/>
                        <w:rPr>
                          <w:rFonts w:ascii="DM Sans" w:hAnsi="DM Sans"/>
                          <w:b/>
                          <w:noProof/>
                          <w:color w:val="2F5496" w:themeColor="accent1" w:themeShade="BF"/>
                          <w:sz w:val="8"/>
                          <w:szCs w:val="8"/>
                        </w:rPr>
                      </w:pPr>
                    </w:p>
                    <w:p w14:paraId="57209B5D" w14:textId="777427FC"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Maternity Cover</w:t>
                      </w:r>
                    </w:p>
                    <w:p w14:paraId="27A4436E" w14:textId="36B8D747"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Fixed Term 0.6FTE</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1693BCB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23EC350C" w14:textId="7F96573D" w:rsidR="00951B71" w:rsidRDefault="00C10B0D">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37BBCA21" w14:textId="50B77977" w:rsidR="00951B71" w:rsidRDefault="00C10B0D">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3A461361" w14:textId="1DC041A7" w:rsidR="00951B71" w:rsidRDefault="00C10B0D">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D623D57" w14:textId="6118A126" w:rsidR="00951B71" w:rsidRDefault="00C10B0D">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CD808ED" w14:textId="3DA5DD5F" w:rsidR="00951B71" w:rsidRDefault="00C10B0D">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6DB2929" w14:textId="34CA31B3" w:rsidR="00951B71" w:rsidRDefault="00C10B0D">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115AB802" w14:textId="232715AB" w:rsidR="00951B71" w:rsidRDefault="00C10B0D">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8A2392B" w14:textId="5D133E91" w:rsidR="001670E3" w:rsidRDefault="00E16438" w:rsidP="001670E3">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Early Years Teacher</w:t>
      </w:r>
      <w:r w:rsidR="001670E3" w:rsidRPr="00CB41B3">
        <w:rPr>
          <w:rFonts w:ascii="DM Sans" w:eastAsia="Arial" w:hAnsi="DM Sans" w:cstheme="minorHAnsi"/>
          <w:b/>
          <w:szCs w:val="24"/>
          <w:lang w:eastAsia="en-GB"/>
        </w:rPr>
        <w:t xml:space="preserve"> at </w:t>
      </w:r>
      <w:r w:rsidR="00B57C25">
        <w:rPr>
          <w:rFonts w:ascii="DM Sans" w:eastAsia="Arial" w:hAnsi="DM Sans" w:cstheme="minorHAnsi"/>
          <w:b/>
          <w:szCs w:val="24"/>
          <w:lang w:eastAsia="en-GB"/>
        </w:rPr>
        <w:t>Civitas</w:t>
      </w:r>
      <w:r w:rsidR="001670E3" w:rsidRPr="00CB41B3">
        <w:rPr>
          <w:rFonts w:ascii="DM Sans" w:eastAsia="Arial" w:hAnsi="DM Sans" w:cstheme="minorHAnsi"/>
          <w:b/>
          <w:szCs w:val="24"/>
          <w:lang w:eastAsia="en-GB"/>
        </w:rPr>
        <w:t xml:space="preserve"> </w:t>
      </w:r>
    </w:p>
    <w:p w14:paraId="7FB824E1" w14:textId="1971B537" w:rsidR="004471AA" w:rsidRPr="004E4984"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Post</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215BAA">
        <w:rPr>
          <w:rFonts w:ascii="DM Sans" w:eastAsia="Times New Roman" w:hAnsi="DM Sans" w:cs="Arial"/>
          <w:lang w:val="en-US" w:eastAsia="en-GB"/>
        </w:rPr>
        <w:t xml:space="preserve">Early Years Teacher </w:t>
      </w:r>
      <w:r w:rsidR="0067028C">
        <w:rPr>
          <w:rFonts w:ascii="DM Sans" w:eastAsia="Times New Roman" w:hAnsi="DM Sans" w:cs="Arial"/>
          <w:lang w:val="en-US" w:eastAsia="en-GB"/>
        </w:rPr>
        <w:t>– maternity cover</w:t>
      </w:r>
      <w:r>
        <w:rPr>
          <w:rFonts w:ascii="DM Sans" w:eastAsia="Times New Roman" w:hAnsi="DM Sans" w:cs="Arial"/>
          <w:lang w:val="en-US" w:eastAsia="en-GB"/>
        </w:rPr>
        <w:t xml:space="preserve"> – </w:t>
      </w:r>
      <w:proofErr w:type="gramStart"/>
      <w:r w:rsidR="0067028C">
        <w:rPr>
          <w:rFonts w:ascii="DM Sans" w:eastAsia="Times New Roman" w:hAnsi="DM Sans" w:cs="Arial"/>
          <w:lang w:val="en-US" w:eastAsia="en-GB"/>
        </w:rPr>
        <w:t>12 month</w:t>
      </w:r>
      <w:proofErr w:type="gramEnd"/>
      <w:r w:rsidR="0067028C">
        <w:rPr>
          <w:rFonts w:ascii="DM Sans" w:eastAsia="Times New Roman" w:hAnsi="DM Sans" w:cs="Arial"/>
          <w:lang w:val="en-US" w:eastAsia="en-GB"/>
        </w:rPr>
        <w:t xml:space="preserve"> f</w:t>
      </w:r>
      <w:r>
        <w:rPr>
          <w:rFonts w:ascii="DM Sans" w:eastAsia="Times New Roman" w:hAnsi="DM Sans" w:cs="Arial"/>
          <w:lang w:val="en-US" w:eastAsia="en-GB"/>
        </w:rPr>
        <w:t xml:space="preserve">ixed </w:t>
      </w:r>
      <w:r w:rsidR="0067028C">
        <w:rPr>
          <w:rFonts w:ascii="DM Sans" w:eastAsia="Times New Roman" w:hAnsi="DM Sans" w:cs="Arial"/>
          <w:lang w:val="en-US" w:eastAsia="en-GB"/>
        </w:rPr>
        <w:t>t</w:t>
      </w:r>
      <w:r>
        <w:rPr>
          <w:rFonts w:ascii="DM Sans" w:eastAsia="Times New Roman" w:hAnsi="DM Sans" w:cs="Arial"/>
          <w:lang w:val="en-US" w:eastAsia="en-GB"/>
        </w:rPr>
        <w:t xml:space="preserve">erm </w:t>
      </w:r>
      <w:r w:rsidR="0067028C">
        <w:rPr>
          <w:rFonts w:ascii="DM Sans" w:eastAsia="Times New Roman" w:hAnsi="DM Sans" w:cs="Arial"/>
          <w:lang w:val="en-US" w:eastAsia="en-GB"/>
        </w:rPr>
        <w:t>contract</w:t>
      </w:r>
    </w:p>
    <w:p w14:paraId="566BB6A9" w14:textId="6DC895A7" w:rsidR="004471AA"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Hours</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5F5436">
        <w:rPr>
          <w:rFonts w:ascii="DM Sans" w:eastAsia="Times New Roman" w:hAnsi="DM Sans" w:cs="Arial"/>
          <w:lang w:val="en-US" w:eastAsia="en-GB"/>
        </w:rPr>
        <w:t>0.6 FTE</w:t>
      </w:r>
      <w:r>
        <w:rPr>
          <w:rFonts w:ascii="DM Sans" w:eastAsia="Times New Roman" w:hAnsi="DM Sans" w:cs="Arial"/>
          <w:lang w:val="en-US" w:eastAsia="en-GB"/>
        </w:rPr>
        <w:tab/>
      </w:r>
    </w:p>
    <w:p w14:paraId="6641B0F8" w14:textId="34E0E838" w:rsidR="006A0531" w:rsidRPr="00CB41B3" w:rsidRDefault="004471AA" w:rsidP="0067028C">
      <w:pPr>
        <w:spacing w:before="100" w:beforeAutospacing="1" w:after="100" w:afterAutospacing="1" w:line="240" w:lineRule="auto"/>
        <w:rPr>
          <w:rFonts w:ascii="DM Sans" w:eastAsia="Arial" w:hAnsi="DM Sans" w:cstheme="minorHAnsi"/>
          <w:b/>
          <w:color w:val="FF0000"/>
          <w:szCs w:val="24"/>
          <w:lang w:eastAsia="en-GB"/>
        </w:rPr>
      </w:pPr>
      <w:r w:rsidRPr="009766F8">
        <w:rPr>
          <w:rFonts w:ascii="DM Sans" w:eastAsia="Times New Roman" w:hAnsi="DM Sans" w:cs="Arial"/>
          <w:b/>
          <w:bCs/>
          <w:lang w:val="en-US" w:eastAsia="en-GB"/>
        </w:rPr>
        <w:t>Salary:</w:t>
      </w:r>
      <w:r>
        <w:rPr>
          <w:rFonts w:ascii="DM Sans" w:eastAsia="Times New Roman" w:hAnsi="DM Sans" w:cs="Arial"/>
          <w:lang w:val="en-US" w:eastAsia="en-GB"/>
        </w:rPr>
        <w:t xml:space="preserve"> </w:t>
      </w:r>
      <w:r>
        <w:rPr>
          <w:rFonts w:ascii="DM Sans" w:eastAsia="Times New Roman" w:hAnsi="DM Sans" w:cs="Arial"/>
          <w:lang w:val="en-US" w:eastAsia="en-GB"/>
        </w:rPr>
        <w:tab/>
      </w:r>
      <w:r w:rsidR="0067028C">
        <w:rPr>
          <w:rFonts w:ascii="DM Sans" w:eastAsia="Times New Roman" w:hAnsi="DM Sans" w:cs="Arial"/>
          <w:lang w:val="en-US" w:eastAsia="en-GB"/>
        </w:rPr>
        <w:t>MPS</w:t>
      </w:r>
    </w:p>
    <w:p w14:paraId="2A1F0714" w14:textId="77777777" w:rsidR="0015639A" w:rsidRPr="0015639A" w:rsidRDefault="0015639A" w:rsidP="0015639A">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035F51AD" w14:textId="77777777" w:rsidR="0015639A" w:rsidRPr="0015639A" w:rsidRDefault="0015639A" w:rsidP="0015639A">
      <w:pPr>
        <w:pStyle w:val="BodyText"/>
        <w:ind w:left="120" w:right="333"/>
        <w:jc w:val="both"/>
        <w:rPr>
          <w:rFonts w:ascii="DM Sans" w:hAnsi="DM Sans"/>
        </w:rPr>
      </w:pPr>
    </w:p>
    <w:p w14:paraId="7ACD114B" w14:textId="77777777" w:rsidR="0015639A" w:rsidRPr="0015639A" w:rsidRDefault="0015639A" w:rsidP="0015639A">
      <w:pPr>
        <w:pStyle w:val="BodyText"/>
        <w:ind w:left="120" w:right="333"/>
        <w:jc w:val="both"/>
        <w:rPr>
          <w:rFonts w:ascii="DM Sans" w:hAnsi="DM Sans"/>
        </w:rPr>
      </w:pPr>
      <w:r w:rsidRPr="0015639A">
        <w:rPr>
          <w:rFonts w:ascii="DM Sans" w:hAnsi="DM Sans"/>
        </w:rPr>
        <w:t>The post is open to ECTs to apply as well as experienced staff.</w:t>
      </w:r>
    </w:p>
    <w:p w14:paraId="281D53F9" w14:textId="77777777" w:rsidR="0015639A" w:rsidRPr="0015639A" w:rsidRDefault="0015639A" w:rsidP="0015639A">
      <w:pPr>
        <w:pStyle w:val="BodyText"/>
        <w:spacing w:before="11"/>
        <w:rPr>
          <w:rFonts w:ascii="DM Sans" w:hAnsi="DM Sans"/>
        </w:rPr>
      </w:pPr>
    </w:p>
    <w:p w14:paraId="082B3653" w14:textId="77777777" w:rsidR="0015639A" w:rsidRPr="0015639A" w:rsidRDefault="0015639A" w:rsidP="0015639A">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14:paraId="7CCFD0D6"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proofErr w:type="gramStart"/>
      <w:r w:rsidRPr="0015639A">
        <w:rPr>
          <w:rFonts w:ascii="DM Sans" w:hAnsi="DM Sans"/>
          <w:color w:val="111111"/>
          <w:spacing w:val="-2"/>
        </w:rPr>
        <w:t>excellence</w:t>
      </w:r>
      <w:proofErr w:type="gramEnd"/>
    </w:p>
    <w:p w14:paraId="4B8B94E8"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14:paraId="44DC692A"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14:paraId="56BB44C7"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14:paraId="694A5BEF"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14:paraId="64B5D144"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14:paraId="2E29F7B2" w14:textId="77777777" w:rsidR="0015639A" w:rsidRPr="0015639A" w:rsidRDefault="0015639A" w:rsidP="0015639A">
      <w:pPr>
        <w:pStyle w:val="BodyText"/>
        <w:spacing w:before="1"/>
        <w:rPr>
          <w:rFonts w:ascii="DM Sans" w:hAnsi="DM Sans"/>
        </w:rPr>
      </w:pPr>
    </w:p>
    <w:p w14:paraId="1B1020E9"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54CB5BCA" w14:textId="77777777" w:rsidR="0015639A" w:rsidRPr="0015639A" w:rsidRDefault="0015639A" w:rsidP="0015639A">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188D49B9"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7F5202EA"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0846BA81"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1C6DA522"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lastRenderedPageBreak/>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3564BAA8"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7459866F"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37DB9C45"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7F06C958"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003E279B">
        <w:rPr>
          <w:rFonts w:ascii="DM Sans" w:eastAsia="Times New Roman" w:hAnsi="DM Sans" w:cs="Arial"/>
          <w:b/>
          <w:bCs/>
          <w:color w:val="333333"/>
          <w:lang w:eastAsia="en-GB"/>
        </w:rPr>
        <w:t xml:space="preserve">If you have a genuine commitment to improving the </w:t>
      </w:r>
      <w:proofErr w:type="gramStart"/>
      <w:r w:rsidRPr="003E279B">
        <w:rPr>
          <w:rFonts w:ascii="DM Sans" w:eastAsia="Times New Roman" w:hAnsi="DM Sans" w:cs="Arial"/>
          <w:b/>
          <w:bCs/>
          <w:color w:val="333333"/>
          <w:lang w:eastAsia="en-GB"/>
        </w:rPr>
        <w:t>life</w:t>
      </w:r>
      <w:proofErr w:type="gramEnd"/>
      <w:r w:rsidRPr="003E279B">
        <w:rPr>
          <w:rFonts w:ascii="DM Sans" w:eastAsia="Times New Roman" w:hAnsi="DM Sans" w:cs="Arial"/>
          <w:b/>
          <w:bCs/>
          <w:color w:val="333333"/>
          <w:lang w:eastAsia="en-GB"/>
        </w:rPr>
        <w:t xml:space="preserve"> chances of children then we would like to hear from YOU! </w:t>
      </w:r>
    </w:p>
    <w:p w14:paraId="737ADD10" w14:textId="77777777" w:rsidR="001670E3" w:rsidRPr="00CB41B3" w:rsidRDefault="001670E3" w:rsidP="001670E3">
      <w:pPr>
        <w:spacing w:after="4" w:line="269" w:lineRule="auto"/>
        <w:ind w:left="357"/>
        <w:rPr>
          <w:rFonts w:ascii="DM Sans" w:eastAsia="Arial" w:hAnsi="DM Sans" w:cstheme="minorHAnsi"/>
          <w:b/>
          <w:color w:val="FF0000"/>
          <w:szCs w:val="24"/>
          <w:lang w:eastAsia="en-GB"/>
        </w:rPr>
      </w:pPr>
    </w:p>
    <w:p w14:paraId="17BB5463" w14:textId="553746A4"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009238"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59F65332" w14:textId="77777777" w:rsidR="002768C8" w:rsidRPr="00441671" w:rsidRDefault="002768C8" w:rsidP="002768C8">
      <w:pPr>
        <w:pStyle w:val="BodyText"/>
        <w:ind w:right="334"/>
        <w:jc w:val="both"/>
        <w:rPr>
          <w:rFonts w:ascii="DM Sans" w:hAnsi="DM Sans"/>
        </w:rPr>
      </w:pPr>
    </w:p>
    <w:p w14:paraId="59E291BC"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63FDBAB4" w14:textId="77777777" w:rsidR="002768C8" w:rsidRDefault="002768C8" w:rsidP="002768C8">
      <w:pPr>
        <w:pStyle w:val="BodyText"/>
        <w:ind w:left="0" w:right="334"/>
        <w:jc w:val="both"/>
        <w:rPr>
          <w:rFonts w:ascii="DM Sans" w:hAnsi="DM Sans"/>
        </w:rPr>
      </w:pPr>
    </w:p>
    <w:p w14:paraId="17F06A54"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7" w:history="1">
        <w:r w:rsidRPr="001C73CE">
          <w:rPr>
            <w:rStyle w:val="Hyperlink"/>
            <w:rFonts w:ascii="DM Sans" w:hAnsi="DM Sans"/>
          </w:rPr>
          <w:t>Civitas Academy</w:t>
        </w:r>
      </w:hyperlink>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7F1AFDA9"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4F51E765" w14:textId="77777777" w:rsidR="003E279B" w:rsidRDefault="003E279B" w:rsidP="00FA2647">
      <w:pPr>
        <w:spacing w:after="4" w:line="269" w:lineRule="auto"/>
        <w:rPr>
          <w:rFonts w:ascii="DM Sans" w:eastAsia="Arial" w:hAnsi="DM Sans" w:cstheme="minorHAnsi"/>
          <w:bCs/>
          <w:szCs w:val="24"/>
          <w:lang w:eastAsia="en-GB"/>
        </w:rPr>
      </w:pPr>
    </w:p>
    <w:p w14:paraId="368C9B8D" w14:textId="77777777" w:rsidR="003E279B" w:rsidRDefault="003E279B" w:rsidP="00FA2647">
      <w:pPr>
        <w:spacing w:after="4" w:line="269" w:lineRule="auto"/>
        <w:rPr>
          <w:rFonts w:ascii="DM Sans" w:eastAsia="Arial" w:hAnsi="DM Sans" w:cstheme="minorHAnsi"/>
          <w:bCs/>
          <w:szCs w:val="24"/>
          <w:lang w:eastAsia="en-GB"/>
        </w:rPr>
      </w:pPr>
    </w:p>
    <w:p w14:paraId="007FF5EF" w14:textId="77777777" w:rsidR="003E279B" w:rsidRDefault="003E279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6258D12F" w14:textId="5452EA66"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8"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45DEBC4" w14:textId="77777777" w:rsidR="00AA73D5" w:rsidRPr="00AA73D5" w:rsidRDefault="00AA73D5" w:rsidP="00AA73D5">
      <w:pPr>
        <w:autoSpaceDE w:val="0"/>
        <w:autoSpaceDN w:val="0"/>
        <w:adjustRightInd w:val="0"/>
        <w:spacing w:after="0" w:line="240" w:lineRule="auto"/>
        <w:rPr>
          <w:rFonts w:ascii="DM Sans" w:hAnsi="DM Sans" w:cstheme="minorHAnsi"/>
        </w:rPr>
      </w:pPr>
    </w:p>
    <w:p w14:paraId="222A831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19"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53F2D3E1" w14:textId="77777777" w:rsidR="00AA73D5" w:rsidRPr="00AA73D5" w:rsidRDefault="00AA73D5" w:rsidP="00AA73D5">
      <w:pPr>
        <w:autoSpaceDE w:val="0"/>
        <w:autoSpaceDN w:val="0"/>
        <w:adjustRightInd w:val="0"/>
        <w:spacing w:after="0" w:line="240" w:lineRule="auto"/>
        <w:rPr>
          <w:rFonts w:ascii="DM Sans" w:hAnsi="DM Sans" w:cstheme="minorHAnsi"/>
        </w:rPr>
      </w:pPr>
    </w:p>
    <w:p w14:paraId="25B73B2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0164130B" w14:textId="77777777" w:rsidR="00AA73D5" w:rsidRPr="00AA73D5" w:rsidRDefault="00AA73D5" w:rsidP="00AA73D5">
      <w:pPr>
        <w:autoSpaceDE w:val="0"/>
        <w:autoSpaceDN w:val="0"/>
        <w:adjustRightInd w:val="0"/>
        <w:spacing w:after="0" w:line="240" w:lineRule="auto"/>
        <w:rPr>
          <w:rFonts w:ascii="DM Sans" w:hAnsi="DM Sans" w:cstheme="minorHAnsi"/>
        </w:rPr>
      </w:pPr>
    </w:p>
    <w:p w14:paraId="773B4D5B" w14:textId="347F03E0"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CA584C2" w:rsidR="00263CBA" w:rsidRPr="002F0989" w:rsidRDefault="004F2D42"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Midday, Monday </w:t>
            </w:r>
            <w:r w:rsidR="00C10B0D">
              <w:rPr>
                <w:rFonts w:ascii="DM Sans" w:eastAsia="Times New Roman" w:hAnsi="DM Sans" w:cstheme="minorHAnsi"/>
                <w:bCs/>
                <w:lang w:eastAsia="en-GB"/>
              </w:rPr>
              <w:t>26 February</w:t>
            </w:r>
            <w:r>
              <w:rPr>
                <w:rFonts w:ascii="DM Sans" w:eastAsia="Times New Roman" w:hAnsi="DM Sans" w:cstheme="minorHAnsi"/>
                <w:bCs/>
                <w:lang w:eastAsia="en-GB"/>
              </w:rPr>
              <w:t xml:space="preserve"> 2024</w:t>
            </w:r>
            <w:r w:rsidR="00E649AB">
              <w:rPr>
                <w:rFonts w:ascii="DM Sans" w:eastAsia="Times New Roman" w:hAnsi="DM Sans" w:cstheme="minorHAnsi"/>
                <w:bCs/>
                <w:lang w:eastAsia="en-GB"/>
              </w:rPr>
              <w:t xml:space="preserve">. </w:t>
            </w:r>
            <w:r w:rsidR="00E649AB" w:rsidRPr="00C02391">
              <w:t>However, applications will be assessed upon submission</w:t>
            </w:r>
            <w:r w:rsidR="00E649AB">
              <w:t>.</w:t>
            </w:r>
          </w:p>
        </w:tc>
      </w:tr>
      <w:tr w:rsidR="00263CBA" w:rsidRPr="00CB41B3" w14:paraId="773FCB3D"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05D8D50" w:rsidR="00263CBA" w:rsidRPr="002F0989" w:rsidRDefault="0019060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5284E52" w:rsidR="00263CBA" w:rsidRPr="002F0989" w:rsidRDefault="0019060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Maternity Cover</w:t>
            </w:r>
            <w:r w:rsidR="004F2D42">
              <w:rPr>
                <w:rFonts w:ascii="DM Sans" w:eastAsia="Times New Roman" w:hAnsi="DM Sans" w:cstheme="minorHAnsi"/>
                <w:lang w:eastAsia="en-GB"/>
              </w:rPr>
              <w:t xml:space="preserve"> – 12 months fixed term</w:t>
            </w:r>
          </w:p>
        </w:tc>
      </w:tr>
      <w:tr w:rsidR="00263CBA" w:rsidRPr="00CB41B3" w14:paraId="4DB1E923"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73F5CB4" w:rsidR="00263CBA" w:rsidRPr="002F0989" w:rsidRDefault="004F2D42"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MP</w:t>
            </w:r>
            <w:r w:rsidR="00733E26">
              <w:rPr>
                <w:rFonts w:ascii="DM Sans" w:eastAsia="Times New Roman" w:hAnsi="DM Sans" w:cstheme="minorHAnsi"/>
                <w:lang w:eastAsia="en-GB"/>
              </w:rPr>
              <w:t>S</w:t>
            </w:r>
          </w:p>
        </w:tc>
      </w:tr>
      <w:tr w:rsidR="00263CBA" w:rsidRPr="00CB41B3" w14:paraId="1AC355A5"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EA79665" w:rsidR="00263CBA" w:rsidRPr="002F0989" w:rsidRDefault="00DF70E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w:t>
            </w:r>
            <w:r w:rsidR="00C10B0D">
              <w:rPr>
                <w:rFonts w:ascii="DM Sans" w:eastAsia="Times New Roman" w:hAnsi="DM Sans" w:cstheme="minorHAnsi"/>
                <w:lang w:eastAsia="en-GB"/>
              </w:rPr>
              <w:t>AP</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37B42BA5" w14:textId="77777777" w:rsidR="004F4D02" w:rsidRDefault="004F4D02" w:rsidP="009E5856">
      <w:pPr>
        <w:spacing w:after="0"/>
        <w:rPr>
          <w:rFonts w:ascii="DM Sans" w:hAnsi="DM Sans" w:cstheme="minorHAnsi"/>
        </w:rPr>
      </w:pPr>
    </w:p>
    <w:p w14:paraId="5FAFE1A6" w14:textId="77777777" w:rsidR="004F4D02" w:rsidRDefault="004F4D02" w:rsidP="009E5856">
      <w:pPr>
        <w:spacing w:after="0"/>
        <w:rPr>
          <w:rFonts w:ascii="DM Sans" w:hAnsi="DM Sans" w:cstheme="minorHAnsi"/>
        </w:rPr>
      </w:pPr>
    </w:p>
    <w:p w14:paraId="6AE5349F" w14:textId="77777777" w:rsidR="004F4D02" w:rsidRDefault="004F4D02" w:rsidP="009E5856">
      <w:pPr>
        <w:spacing w:after="0"/>
        <w:rPr>
          <w:rFonts w:ascii="DM Sans" w:hAnsi="DM Sans" w:cstheme="minorHAnsi"/>
        </w:rPr>
      </w:pPr>
    </w:p>
    <w:p w14:paraId="5B02CCBE" w14:textId="77777777" w:rsidR="004F4D02" w:rsidRDefault="004F4D02" w:rsidP="009E5856">
      <w:pPr>
        <w:spacing w:after="0"/>
        <w:rPr>
          <w:rFonts w:ascii="DM Sans" w:hAnsi="DM Sans" w:cstheme="minorHAnsi"/>
        </w:rPr>
      </w:pPr>
    </w:p>
    <w:p w14:paraId="1ACA19AE" w14:textId="77777777" w:rsidR="00AF7EC5" w:rsidRPr="002F0989" w:rsidRDefault="00AF7EC5"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52445811" w14:textId="77777777" w:rsidR="003E279B" w:rsidRDefault="003E279B" w:rsidP="0033767F">
      <w:pPr>
        <w:spacing w:after="200" w:line="276" w:lineRule="auto"/>
        <w:jc w:val="both"/>
        <w:rPr>
          <w:rFonts w:ascii="DM Sans" w:hAnsi="DM Sans" w:cstheme="minorHAnsi"/>
          <w:b/>
        </w:rPr>
      </w:pPr>
    </w:p>
    <w:p w14:paraId="0BA967FC" w14:textId="77777777" w:rsidR="003B5E8A" w:rsidRPr="004A227E" w:rsidRDefault="003B5E8A" w:rsidP="003B5E8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7D06D6EE" w14:textId="77777777" w:rsidR="003B5E8A" w:rsidRPr="004A227E" w:rsidRDefault="003B5E8A" w:rsidP="003B5E8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0A7064FF" w14:textId="77777777" w:rsidR="003B5E8A" w:rsidRPr="004A227E" w:rsidRDefault="003B5E8A" w:rsidP="003B5E8A">
      <w:pPr>
        <w:pStyle w:val="Body"/>
        <w:jc w:val="both"/>
        <w:rPr>
          <w:rFonts w:ascii="DM Sans" w:hAnsi="DM Sans"/>
        </w:rPr>
      </w:pPr>
    </w:p>
    <w:p w14:paraId="14DF39EB" w14:textId="77777777" w:rsidR="003B5E8A" w:rsidRPr="004A227E" w:rsidRDefault="003B5E8A" w:rsidP="003B5E8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BDB773" w14:textId="77777777" w:rsidR="003B5E8A" w:rsidRPr="004A227E" w:rsidRDefault="003B5E8A" w:rsidP="003B5E8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533390C4" w14:textId="77777777" w:rsidR="003B5E8A" w:rsidRPr="004A227E" w:rsidRDefault="003B5E8A" w:rsidP="003B5E8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C458ECF" w14:textId="77777777" w:rsidR="003B5E8A" w:rsidRPr="004A227E" w:rsidRDefault="003B5E8A" w:rsidP="003B5E8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38492B6" w14:textId="77777777" w:rsidR="003B5E8A" w:rsidRDefault="003B5E8A" w:rsidP="003B5E8A">
      <w:pPr>
        <w:jc w:val="both"/>
        <w:rPr>
          <w:rFonts w:ascii="DM Sans" w:hAnsi="DM Sans" w:cs="Calibri"/>
          <w:b/>
        </w:rPr>
      </w:pPr>
    </w:p>
    <w:p w14:paraId="5FFD1F2A" w14:textId="77777777" w:rsidR="003B5E8A" w:rsidRPr="004A227E" w:rsidRDefault="003B5E8A" w:rsidP="003B5E8A">
      <w:pPr>
        <w:jc w:val="both"/>
        <w:rPr>
          <w:rFonts w:ascii="DM Sans" w:hAnsi="DM Sans" w:cs="Calibri"/>
          <w:b/>
        </w:rPr>
      </w:pPr>
      <w:r w:rsidRPr="004A227E">
        <w:rPr>
          <w:rFonts w:ascii="DM Sans" w:hAnsi="DM Sans" w:cs="Calibri"/>
          <w:b/>
        </w:rPr>
        <w:t>Responsible for:</w:t>
      </w:r>
    </w:p>
    <w:p w14:paraId="0CA1804D"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AC3CEF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4E85830"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08BFD95"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258C164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401AEF"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855F493"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74949C9E"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4944D9" w14:textId="77777777" w:rsidR="003B5E8A" w:rsidRPr="004A227E" w:rsidRDefault="003B5E8A" w:rsidP="003B5E8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9E2FE98" w14:textId="77777777" w:rsidR="003B5E8A" w:rsidRPr="004A227E" w:rsidRDefault="003B5E8A" w:rsidP="003B5E8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644DC4D0"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68457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E1302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6A584A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824836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0BD1518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8312C0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117260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6BFF5A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E444CA5"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D3D297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E6D6832"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642FA18"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2281197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4DBB1D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1E7A1D0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DB825CD"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2C8F134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07E32A31" w14:textId="77777777" w:rsidR="003B5E8A" w:rsidRDefault="003B5E8A" w:rsidP="003B5E8A">
      <w:pPr>
        <w:pStyle w:val="ListParagraph"/>
        <w:spacing w:line="240" w:lineRule="auto"/>
        <w:ind w:left="0"/>
        <w:rPr>
          <w:rFonts w:ascii="DM Sans" w:hAnsi="DM Sans"/>
          <w:b/>
          <w:sz w:val="24"/>
          <w:szCs w:val="24"/>
        </w:rPr>
      </w:pPr>
    </w:p>
    <w:p w14:paraId="30D65166" w14:textId="77777777" w:rsidR="003B5E8A" w:rsidRPr="004A227E" w:rsidRDefault="003B5E8A" w:rsidP="003B5E8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8FD875B"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213E649C"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A67123"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194F3BF6"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FBC03BE" w14:textId="77777777" w:rsidR="003B5E8A" w:rsidRDefault="003B5E8A" w:rsidP="003B5E8A">
      <w:pPr>
        <w:pStyle w:val="ListParagraph"/>
        <w:spacing w:line="240" w:lineRule="auto"/>
        <w:ind w:left="90"/>
        <w:rPr>
          <w:rFonts w:ascii="DM Sans" w:hAnsi="DM Sans"/>
          <w:b/>
          <w:sz w:val="24"/>
          <w:szCs w:val="24"/>
        </w:rPr>
      </w:pPr>
      <w:bookmarkStart w:id="8" w:name="_Hlk95832038"/>
    </w:p>
    <w:p w14:paraId="3AE84C6B" w14:textId="77777777" w:rsidR="003B5E8A" w:rsidRPr="004A227E" w:rsidRDefault="003B5E8A" w:rsidP="003B5E8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7CC867C7"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2F42455D"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5E1B8FEF" w14:textId="4FA62C2E" w:rsidR="0033767F" w:rsidRPr="0015639A" w:rsidRDefault="0033767F" w:rsidP="0015639A">
      <w:pPr>
        <w:spacing w:after="0" w:line="240" w:lineRule="auto"/>
        <w:jc w:val="both"/>
        <w:rPr>
          <w:rFonts w:ascii="DM Sans" w:hAnsi="DM Sans" w:cstheme="minorHAnsi"/>
          <w:bCs/>
        </w:rPr>
      </w:pPr>
    </w:p>
    <w:p w14:paraId="626DB557" w14:textId="77777777" w:rsidR="0033767F" w:rsidRPr="009B2697" w:rsidRDefault="0033767F" w:rsidP="0033767F">
      <w:pPr>
        <w:spacing w:after="200" w:line="276" w:lineRule="auto"/>
        <w:jc w:val="both"/>
        <w:rPr>
          <w:rFonts w:ascii="DM Sans" w:hAnsi="DM Sans" w:cstheme="minorHAnsi"/>
          <w:bCs/>
        </w:rPr>
      </w:pPr>
    </w:p>
    <w:p w14:paraId="25D2AB91" w14:textId="77777777" w:rsidR="0033767F" w:rsidRPr="008F506D" w:rsidRDefault="0033767F" w:rsidP="0033767F">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4F4D02" w:rsidRPr="004A227E" w14:paraId="1EFB8BE7" w14:textId="77777777" w:rsidTr="003E163C">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1B77DAE" w14:textId="77777777" w:rsidR="004F4D02" w:rsidRPr="004A227E" w:rsidRDefault="004F4D02" w:rsidP="003E163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775D2771"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BBF12D6"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7C42852A"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F4D02" w:rsidRPr="004A227E" w14:paraId="2E6062AA" w14:textId="77777777" w:rsidTr="003E163C">
        <w:trPr>
          <w:trHeight w:val="307"/>
        </w:trPr>
        <w:tc>
          <w:tcPr>
            <w:tcW w:w="5500" w:type="dxa"/>
            <w:tcBorders>
              <w:top w:val="single" w:sz="4" w:space="0" w:color="auto"/>
              <w:left w:val="single" w:sz="4" w:space="0" w:color="auto"/>
              <w:bottom w:val="single" w:sz="4" w:space="0" w:color="auto"/>
              <w:right w:val="single" w:sz="4" w:space="0" w:color="auto"/>
            </w:tcBorders>
          </w:tcPr>
          <w:p w14:paraId="3332E945" w14:textId="77777777" w:rsidR="004F4D02" w:rsidRPr="004A227E" w:rsidRDefault="004F4D02" w:rsidP="003E163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32BD96D" w14:textId="77777777" w:rsidR="004F4D02" w:rsidRPr="004A227E" w:rsidRDefault="004F4D02" w:rsidP="003E163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4110E1" w14:textId="77777777" w:rsidR="004F4D02" w:rsidRPr="004A227E" w:rsidRDefault="004F4D02" w:rsidP="003E163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F3138E4" w14:textId="77777777" w:rsidR="004F4D02" w:rsidRPr="004A227E" w:rsidRDefault="004F4D02" w:rsidP="003E163C">
            <w:pPr>
              <w:jc w:val="center"/>
              <w:rPr>
                <w:rFonts w:ascii="DM Sans" w:hAnsi="DM Sans" w:cstheme="minorHAnsi"/>
                <w:b/>
                <w:color w:val="0070C0"/>
                <w:sz w:val="20"/>
                <w:szCs w:val="20"/>
              </w:rPr>
            </w:pPr>
          </w:p>
        </w:tc>
      </w:tr>
      <w:tr w:rsidR="004F4D02" w:rsidRPr="004A227E" w14:paraId="733EB329"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2B5D372" w14:textId="77777777" w:rsidR="004F4D02" w:rsidRPr="004A227E" w:rsidRDefault="004F4D02" w:rsidP="003E163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47DA563" w14:textId="77777777" w:rsidR="004F4D02" w:rsidRPr="004A227E" w:rsidRDefault="004F4D02" w:rsidP="003E163C">
            <w:pPr>
              <w:rPr>
                <w:rFonts w:ascii="DM Sans" w:hAnsi="DM Sans" w:cstheme="minorHAnsi"/>
                <w:b/>
                <w:color w:val="002060"/>
                <w:sz w:val="20"/>
                <w:szCs w:val="20"/>
              </w:rPr>
            </w:pPr>
          </w:p>
        </w:tc>
      </w:tr>
      <w:tr w:rsidR="004F4D02" w:rsidRPr="004A227E" w14:paraId="739C73FE" w14:textId="77777777" w:rsidTr="003E163C">
        <w:trPr>
          <w:trHeight w:val="462"/>
        </w:trPr>
        <w:tc>
          <w:tcPr>
            <w:tcW w:w="5500" w:type="dxa"/>
          </w:tcPr>
          <w:p w14:paraId="476C10D3" w14:textId="77777777" w:rsidR="004F4D02" w:rsidRPr="004A227E" w:rsidRDefault="004F4D02" w:rsidP="003E163C">
            <w:pPr>
              <w:rPr>
                <w:rFonts w:ascii="DM Sans" w:hAnsi="DM Sans" w:cstheme="minorHAnsi"/>
                <w:sz w:val="20"/>
                <w:szCs w:val="20"/>
              </w:rPr>
            </w:pPr>
            <w:r w:rsidRPr="004A227E">
              <w:rPr>
                <w:rFonts w:ascii="DM Sans" w:hAnsi="DM Sans"/>
                <w:sz w:val="20"/>
                <w:szCs w:val="20"/>
              </w:rPr>
              <w:t>Qualified Teacher status</w:t>
            </w:r>
          </w:p>
        </w:tc>
        <w:tc>
          <w:tcPr>
            <w:tcW w:w="1374" w:type="dxa"/>
          </w:tcPr>
          <w:p w14:paraId="17CE3BE8"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5DDCF12C" w14:textId="77777777" w:rsidR="004F4D02" w:rsidRPr="004A227E" w:rsidRDefault="004F4D02" w:rsidP="003E163C">
            <w:pPr>
              <w:jc w:val="center"/>
              <w:rPr>
                <w:rFonts w:ascii="DM Sans" w:hAnsi="DM Sans" w:cstheme="minorHAnsi"/>
                <w:sz w:val="20"/>
                <w:szCs w:val="20"/>
              </w:rPr>
            </w:pPr>
          </w:p>
        </w:tc>
        <w:tc>
          <w:tcPr>
            <w:tcW w:w="1374" w:type="dxa"/>
          </w:tcPr>
          <w:p w14:paraId="001D002D"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695054C3" w14:textId="77777777" w:rsidTr="003E163C">
        <w:trPr>
          <w:trHeight w:val="447"/>
        </w:trPr>
        <w:tc>
          <w:tcPr>
            <w:tcW w:w="5500" w:type="dxa"/>
          </w:tcPr>
          <w:p w14:paraId="541AD993" w14:textId="77777777" w:rsidR="004F4D02" w:rsidRPr="004A227E" w:rsidRDefault="004F4D02" w:rsidP="003E163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519BFD6"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7E129A4" w14:textId="77777777" w:rsidR="004F4D02" w:rsidRPr="004A227E" w:rsidRDefault="004F4D02" w:rsidP="003E163C">
            <w:pPr>
              <w:jc w:val="center"/>
              <w:rPr>
                <w:rFonts w:ascii="DM Sans" w:hAnsi="DM Sans" w:cstheme="minorHAnsi"/>
                <w:sz w:val="20"/>
                <w:szCs w:val="20"/>
              </w:rPr>
            </w:pPr>
          </w:p>
        </w:tc>
        <w:tc>
          <w:tcPr>
            <w:tcW w:w="1374" w:type="dxa"/>
          </w:tcPr>
          <w:p w14:paraId="44075B8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00FB978B" w14:textId="77777777" w:rsidTr="003E163C">
        <w:trPr>
          <w:trHeight w:val="447"/>
        </w:trPr>
        <w:tc>
          <w:tcPr>
            <w:tcW w:w="5500" w:type="dxa"/>
          </w:tcPr>
          <w:p w14:paraId="49D0B88C"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744A86D"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E4812" w14:textId="77777777" w:rsidR="004F4D02" w:rsidRPr="004A227E" w:rsidRDefault="004F4D02" w:rsidP="003E163C">
            <w:pPr>
              <w:jc w:val="center"/>
              <w:rPr>
                <w:rFonts w:ascii="DM Sans" w:hAnsi="DM Sans" w:cstheme="minorHAnsi"/>
                <w:sz w:val="20"/>
                <w:szCs w:val="20"/>
              </w:rPr>
            </w:pPr>
          </w:p>
        </w:tc>
        <w:tc>
          <w:tcPr>
            <w:tcW w:w="1374" w:type="dxa"/>
          </w:tcPr>
          <w:p w14:paraId="691FB8A6"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049387CD" w14:textId="77777777" w:rsidTr="003E163C">
        <w:trPr>
          <w:trHeight w:val="462"/>
        </w:trPr>
        <w:tc>
          <w:tcPr>
            <w:tcW w:w="5500" w:type="dxa"/>
          </w:tcPr>
          <w:p w14:paraId="4EF15DCD"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1CA8650E"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3399864" w14:textId="77777777" w:rsidR="004F4D02" w:rsidRPr="004A227E" w:rsidRDefault="004F4D02" w:rsidP="003E163C">
            <w:pPr>
              <w:jc w:val="center"/>
              <w:rPr>
                <w:rFonts w:ascii="DM Sans" w:hAnsi="DM Sans" w:cstheme="minorHAnsi"/>
                <w:sz w:val="20"/>
                <w:szCs w:val="20"/>
              </w:rPr>
            </w:pPr>
          </w:p>
        </w:tc>
        <w:tc>
          <w:tcPr>
            <w:tcW w:w="1374" w:type="dxa"/>
          </w:tcPr>
          <w:p w14:paraId="5397E0A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1E350320" w14:textId="77777777" w:rsidTr="003E163C">
        <w:trPr>
          <w:trHeight w:val="462"/>
        </w:trPr>
        <w:tc>
          <w:tcPr>
            <w:tcW w:w="5500" w:type="dxa"/>
          </w:tcPr>
          <w:p w14:paraId="2ACD6F02"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62867A9"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1D8041" w14:textId="77777777" w:rsidR="004F4D02" w:rsidRPr="004A227E" w:rsidRDefault="004F4D02" w:rsidP="003E163C">
            <w:pPr>
              <w:jc w:val="center"/>
              <w:rPr>
                <w:rFonts w:ascii="DM Sans" w:hAnsi="DM Sans" w:cstheme="minorHAnsi"/>
                <w:sz w:val="20"/>
                <w:szCs w:val="20"/>
              </w:rPr>
            </w:pPr>
          </w:p>
        </w:tc>
        <w:tc>
          <w:tcPr>
            <w:tcW w:w="1374" w:type="dxa"/>
          </w:tcPr>
          <w:p w14:paraId="41CE30D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26D2F6A4" w14:textId="77777777" w:rsidTr="003E163C">
        <w:trPr>
          <w:trHeight w:val="447"/>
        </w:trPr>
        <w:tc>
          <w:tcPr>
            <w:tcW w:w="5500" w:type="dxa"/>
          </w:tcPr>
          <w:p w14:paraId="72C593A0"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0BD5963"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B1AF2F9" w14:textId="77777777" w:rsidR="004F4D02" w:rsidRPr="004A227E" w:rsidRDefault="004F4D02" w:rsidP="003E163C">
            <w:pPr>
              <w:jc w:val="center"/>
              <w:rPr>
                <w:rFonts w:ascii="DM Sans" w:hAnsi="DM Sans" w:cstheme="minorHAnsi"/>
                <w:sz w:val="20"/>
                <w:szCs w:val="20"/>
              </w:rPr>
            </w:pPr>
          </w:p>
        </w:tc>
        <w:tc>
          <w:tcPr>
            <w:tcW w:w="1374" w:type="dxa"/>
          </w:tcPr>
          <w:p w14:paraId="73E80349"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7E1EE5DF"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4CB372" w14:textId="77777777" w:rsidR="004F4D02" w:rsidRPr="004A227E" w:rsidRDefault="004F4D02" w:rsidP="003E163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78CC2ED" w14:textId="77777777" w:rsidR="004F4D02" w:rsidRPr="004A227E" w:rsidRDefault="004F4D02" w:rsidP="003E163C">
            <w:pPr>
              <w:rPr>
                <w:rFonts w:ascii="DM Sans" w:hAnsi="DM Sans" w:cstheme="minorHAnsi"/>
                <w:b/>
                <w:color w:val="002060"/>
                <w:sz w:val="20"/>
                <w:szCs w:val="20"/>
              </w:rPr>
            </w:pPr>
          </w:p>
        </w:tc>
      </w:tr>
      <w:tr w:rsidR="004F4D02" w:rsidRPr="004A227E" w14:paraId="195CD71B" w14:textId="77777777" w:rsidTr="003E163C">
        <w:trPr>
          <w:trHeight w:val="755"/>
        </w:trPr>
        <w:tc>
          <w:tcPr>
            <w:tcW w:w="5500" w:type="dxa"/>
            <w:tcBorders>
              <w:top w:val="single" w:sz="4" w:space="0" w:color="auto"/>
              <w:left w:val="single" w:sz="4" w:space="0" w:color="auto"/>
              <w:bottom w:val="single" w:sz="4" w:space="0" w:color="auto"/>
              <w:right w:val="single" w:sz="4" w:space="0" w:color="auto"/>
            </w:tcBorders>
          </w:tcPr>
          <w:p w14:paraId="02658BC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CB137FA"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BD390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40BB43"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A R I</w:t>
            </w:r>
          </w:p>
        </w:tc>
      </w:tr>
      <w:tr w:rsidR="004F4D02" w:rsidRPr="004A227E" w14:paraId="4B6549BC" w14:textId="77777777" w:rsidTr="003E163C">
        <w:trPr>
          <w:trHeight w:val="344"/>
        </w:trPr>
        <w:tc>
          <w:tcPr>
            <w:tcW w:w="5500" w:type="dxa"/>
            <w:tcBorders>
              <w:top w:val="single" w:sz="4" w:space="0" w:color="auto"/>
              <w:left w:val="single" w:sz="4" w:space="0" w:color="auto"/>
              <w:bottom w:val="single" w:sz="4" w:space="0" w:color="auto"/>
              <w:right w:val="single" w:sz="4" w:space="0" w:color="auto"/>
            </w:tcBorders>
          </w:tcPr>
          <w:p w14:paraId="19B4EA9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C9997FF"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69015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665D33B"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R I</w:t>
            </w:r>
          </w:p>
        </w:tc>
      </w:tr>
      <w:tr w:rsidR="004F4D02" w:rsidRPr="004A227E" w14:paraId="7F1761F5" w14:textId="77777777" w:rsidTr="003E163C">
        <w:trPr>
          <w:trHeight w:val="875"/>
        </w:trPr>
        <w:tc>
          <w:tcPr>
            <w:tcW w:w="5500" w:type="dxa"/>
            <w:tcBorders>
              <w:top w:val="single" w:sz="4" w:space="0" w:color="auto"/>
              <w:left w:val="single" w:sz="4" w:space="0" w:color="auto"/>
              <w:bottom w:val="single" w:sz="4" w:space="0" w:color="auto"/>
              <w:right w:val="single" w:sz="4" w:space="0" w:color="auto"/>
            </w:tcBorders>
          </w:tcPr>
          <w:p w14:paraId="07CAA03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3704B0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FBDDA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725443"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R O I</w:t>
            </w:r>
          </w:p>
        </w:tc>
      </w:tr>
      <w:tr w:rsidR="004F4D02" w:rsidRPr="004A227E" w14:paraId="3DF1CE8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F15E91E"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69CFA24"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35138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3B7485"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4B63B47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8E1F4B"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67533478"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E10D095"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61EEC7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025B357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B0EAAB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CB73F5E"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069E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F44080"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48B76FD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1EA3DF"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28157B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0FC13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2739F6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 R</w:t>
            </w:r>
          </w:p>
        </w:tc>
      </w:tr>
      <w:tr w:rsidR="004F4D02" w:rsidRPr="004A227E" w14:paraId="0D92FCA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04A45C6"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7C639F62"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E6665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5F1F00C"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622FC93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AF2D1DB" w14:textId="77777777" w:rsidR="004F4D02" w:rsidRPr="004A227E" w:rsidRDefault="004F4D02" w:rsidP="003E163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6993D4"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58FA9D"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9347A1" w14:textId="77777777" w:rsidR="004F4D02" w:rsidRPr="004A227E" w:rsidRDefault="004F4D02" w:rsidP="003E163C">
            <w:pPr>
              <w:jc w:val="center"/>
              <w:rPr>
                <w:rFonts w:ascii="DM Sans" w:hAnsi="DM Sans"/>
                <w:sz w:val="20"/>
                <w:szCs w:val="20"/>
              </w:rPr>
            </w:pPr>
            <w:r w:rsidRPr="004A227E">
              <w:rPr>
                <w:rFonts w:ascii="DM Sans" w:hAnsi="DM Sans"/>
                <w:sz w:val="20"/>
                <w:szCs w:val="20"/>
              </w:rPr>
              <w:t>A I</w:t>
            </w:r>
          </w:p>
        </w:tc>
      </w:tr>
      <w:tr w:rsidR="004F4D02" w:rsidRPr="004A227E" w14:paraId="75FF0223"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477276" w14:textId="77777777" w:rsidR="004F4D02" w:rsidRPr="004A227E" w:rsidRDefault="004F4D02" w:rsidP="003E163C">
            <w:pPr>
              <w:rPr>
                <w:rFonts w:ascii="DM Sans" w:hAnsi="DM Sans"/>
                <w:b/>
                <w:sz w:val="20"/>
                <w:szCs w:val="20"/>
              </w:rPr>
            </w:pPr>
            <w:r w:rsidRPr="004A227E">
              <w:rPr>
                <w:rFonts w:ascii="DM Sans" w:hAnsi="DM Sans"/>
                <w:b/>
                <w:color w:val="002060"/>
                <w:sz w:val="20"/>
                <w:szCs w:val="20"/>
              </w:rPr>
              <w:t xml:space="preserve">Personal Qualities </w:t>
            </w:r>
          </w:p>
        </w:tc>
      </w:tr>
      <w:tr w:rsidR="004F4D02" w:rsidRPr="004A227E" w14:paraId="02EF694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30200C9" w14:textId="77777777" w:rsidR="004F4D02" w:rsidRPr="004A227E" w:rsidRDefault="004F4D02" w:rsidP="003E163C">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0EE4F37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5CEAE9"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AC957C"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306A5AC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5A77A1E" w14:textId="77777777" w:rsidR="004F4D02" w:rsidRPr="004A227E" w:rsidRDefault="004F4D02" w:rsidP="003E163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504A299"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DEBF6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614A3F" w14:textId="77777777" w:rsidR="004F4D02" w:rsidRPr="004A227E" w:rsidRDefault="004F4D02" w:rsidP="003E163C">
            <w:pPr>
              <w:jc w:val="center"/>
              <w:rPr>
                <w:rFonts w:ascii="DM Sans" w:hAnsi="DM Sans"/>
                <w:sz w:val="20"/>
                <w:szCs w:val="20"/>
              </w:rPr>
            </w:pPr>
            <w:r w:rsidRPr="004A227E">
              <w:rPr>
                <w:rFonts w:ascii="DM Sans" w:hAnsi="DM Sans"/>
                <w:sz w:val="20"/>
                <w:szCs w:val="20"/>
              </w:rPr>
              <w:t>O R I</w:t>
            </w:r>
          </w:p>
        </w:tc>
      </w:tr>
      <w:tr w:rsidR="004F4D02" w:rsidRPr="004A227E" w14:paraId="2065332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B2A7DDA" w14:textId="77777777" w:rsidR="004F4D02" w:rsidRPr="004A227E" w:rsidRDefault="004F4D02" w:rsidP="003E163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2B1F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60EBD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456CA1"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0F45F6B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5694B9E" w14:textId="77777777" w:rsidR="004F4D02" w:rsidRPr="004A227E" w:rsidRDefault="004F4D02" w:rsidP="003E163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386D96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74FC2B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EE1FC8"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182BB50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A160FF7" w14:textId="77777777" w:rsidR="004F4D02" w:rsidRPr="004A227E" w:rsidRDefault="004F4D02" w:rsidP="003E163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B6F2F8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7F1BB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582FB9"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O I </w:t>
            </w:r>
          </w:p>
        </w:tc>
      </w:tr>
      <w:tr w:rsidR="004F4D02" w:rsidRPr="004A227E" w14:paraId="4A629AC5"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FCCD23D" w14:textId="77777777" w:rsidR="004F4D02" w:rsidRPr="004A227E" w:rsidRDefault="004F4D02" w:rsidP="003E163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FAA624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89EC47"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3A4480"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5F16592A"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86137" w14:textId="77777777" w:rsidR="004F4D02" w:rsidRPr="004A227E" w:rsidRDefault="004F4D02" w:rsidP="003E163C">
            <w:pPr>
              <w:rPr>
                <w:rFonts w:ascii="DM Sans" w:hAnsi="DM Sans"/>
                <w:b/>
                <w:color w:val="002060"/>
                <w:sz w:val="20"/>
                <w:szCs w:val="20"/>
              </w:rPr>
            </w:pPr>
            <w:r w:rsidRPr="004A227E">
              <w:rPr>
                <w:rFonts w:ascii="DM Sans" w:hAnsi="DM Sans"/>
                <w:b/>
                <w:color w:val="002060"/>
                <w:sz w:val="20"/>
                <w:szCs w:val="20"/>
              </w:rPr>
              <w:t>Interest &amp; Motivation in the job</w:t>
            </w:r>
          </w:p>
        </w:tc>
      </w:tr>
      <w:tr w:rsidR="004F4D02" w:rsidRPr="004A227E" w14:paraId="198045E3"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7678675" w14:textId="77777777" w:rsidR="004F4D02" w:rsidRPr="004A227E" w:rsidRDefault="004F4D02" w:rsidP="003E163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99E2D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411F8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163B76A"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R A </w:t>
            </w:r>
          </w:p>
        </w:tc>
      </w:tr>
      <w:tr w:rsidR="004F4D02" w:rsidRPr="004A227E" w14:paraId="3D52199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905C9FD" w14:textId="77777777" w:rsidR="004F4D02" w:rsidRPr="004A227E" w:rsidRDefault="004F4D02" w:rsidP="003E163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1E22D5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620991"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115D326"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F4D02" w:rsidRPr="004A227E" w14:paraId="53FCA82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11ADA0D0" w14:textId="77777777" w:rsidR="004F4D02" w:rsidRPr="004A227E" w:rsidRDefault="004F4D02" w:rsidP="003E163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CFF056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7F49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C566F"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R I </w:t>
            </w:r>
          </w:p>
        </w:tc>
      </w:tr>
      <w:tr w:rsidR="004F4D02" w:rsidRPr="004A227E" w14:paraId="32067418" w14:textId="77777777" w:rsidTr="003E163C">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ECCCDF8" w14:textId="77777777" w:rsidR="004F4D02" w:rsidRPr="004A227E" w:rsidRDefault="004F4D02" w:rsidP="003E163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7C9BD95" w14:textId="77777777" w:rsidR="001670E3" w:rsidRPr="00E17AB1" w:rsidRDefault="001670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6EE2" w14:textId="77777777" w:rsidR="00B345C9" w:rsidRDefault="00B345C9" w:rsidP="00A7380A">
      <w:pPr>
        <w:spacing w:after="0" w:line="240" w:lineRule="auto"/>
      </w:pPr>
      <w:r>
        <w:separator/>
      </w:r>
    </w:p>
  </w:endnote>
  <w:endnote w:type="continuationSeparator" w:id="0">
    <w:p w14:paraId="69EBEB96" w14:textId="77777777" w:rsidR="00B345C9" w:rsidRDefault="00B345C9" w:rsidP="00A7380A">
      <w:pPr>
        <w:spacing w:after="0" w:line="240" w:lineRule="auto"/>
      </w:pPr>
      <w:r>
        <w:continuationSeparator/>
      </w:r>
    </w:p>
  </w:endnote>
  <w:endnote w:type="continuationNotice" w:id="1">
    <w:p w14:paraId="62FBE036" w14:textId="77777777" w:rsidR="00B345C9" w:rsidRDefault="00B345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DFB1A" w14:textId="77777777" w:rsidR="00B345C9" w:rsidRDefault="00B345C9" w:rsidP="00A7380A">
      <w:pPr>
        <w:spacing w:after="0" w:line="240" w:lineRule="auto"/>
      </w:pPr>
      <w:r>
        <w:separator/>
      </w:r>
    </w:p>
  </w:footnote>
  <w:footnote w:type="continuationSeparator" w:id="0">
    <w:p w14:paraId="2939A961" w14:textId="77777777" w:rsidR="00B345C9" w:rsidRDefault="00B345C9" w:rsidP="00A7380A">
      <w:pPr>
        <w:spacing w:after="0" w:line="240" w:lineRule="auto"/>
      </w:pPr>
      <w:r>
        <w:continuationSeparator/>
      </w:r>
    </w:p>
  </w:footnote>
  <w:footnote w:type="continuationNotice" w:id="1">
    <w:p w14:paraId="09B1709C" w14:textId="77777777" w:rsidR="00B345C9" w:rsidRDefault="00B345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ascii="Symbol" w:hAnsi="Symbol" w:hint="default"/>
        <w:b w:val="0"/>
        <w:bCs w:val="0"/>
        <w:i w:val="0"/>
        <w:iCs w:val="0"/>
        <w:color w:val="111111"/>
        <w:w w:val="100"/>
        <w:sz w:val="22"/>
        <w:szCs w:val="22"/>
        <w:lang w:val="en-US" w:eastAsia="en-US" w:bidi="ar-SA"/>
      </w:rPr>
    </w:lvl>
    <w:lvl w:ilvl="1" w:tplc="FFFFFFFF">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E60AC"/>
    <w:rsid w:val="001F07E3"/>
    <w:rsid w:val="001F4FAA"/>
    <w:rsid w:val="00205C52"/>
    <w:rsid w:val="00207CA5"/>
    <w:rsid w:val="00207FBB"/>
    <w:rsid w:val="00215BAA"/>
    <w:rsid w:val="002214A1"/>
    <w:rsid w:val="00241AC1"/>
    <w:rsid w:val="00254BFE"/>
    <w:rsid w:val="00254FB5"/>
    <w:rsid w:val="00263CBA"/>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B5E8A"/>
    <w:rsid w:val="003B6B28"/>
    <w:rsid w:val="003C2D4B"/>
    <w:rsid w:val="003C4EF2"/>
    <w:rsid w:val="003D1471"/>
    <w:rsid w:val="003E0AB4"/>
    <w:rsid w:val="003E0C89"/>
    <w:rsid w:val="003E279B"/>
    <w:rsid w:val="003E4EC1"/>
    <w:rsid w:val="00402575"/>
    <w:rsid w:val="004032CC"/>
    <w:rsid w:val="004154F2"/>
    <w:rsid w:val="004471AA"/>
    <w:rsid w:val="00456A45"/>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260A"/>
    <w:rsid w:val="006E4421"/>
    <w:rsid w:val="006E5ADC"/>
    <w:rsid w:val="006F4F32"/>
    <w:rsid w:val="007057BB"/>
    <w:rsid w:val="00712ED8"/>
    <w:rsid w:val="00733E26"/>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2EFD"/>
    <w:rsid w:val="0090327F"/>
    <w:rsid w:val="009054A2"/>
    <w:rsid w:val="00923B2B"/>
    <w:rsid w:val="00944CA1"/>
    <w:rsid w:val="00945F51"/>
    <w:rsid w:val="0094726B"/>
    <w:rsid w:val="00951B71"/>
    <w:rsid w:val="00955CF6"/>
    <w:rsid w:val="009562E4"/>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5C9"/>
    <w:rsid w:val="00B34F05"/>
    <w:rsid w:val="00B37C37"/>
    <w:rsid w:val="00B57C25"/>
    <w:rsid w:val="00B75607"/>
    <w:rsid w:val="00B877F7"/>
    <w:rsid w:val="00BA63CE"/>
    <w:rsid w:val="00BB0281"/>
    <w:rsid w:val="00C01676"/>
    <w:rsid w:val="00C03B72"/>
    <w:rsid w:val="00C05BE3"/>
    <w:rsid w:val="00C07FD4"/>
    <w:rsid w:val="00C10B0D"/>
    <w:rsid w:val="00C124CA"/>
    <w:rsid w:val="00C41F2A"/>
    <w:rsid w:val="00C4740A"/>
    <w:rsid w:val="00C507D9"/>
    <w:rsid w:val="00C52B05"/>
    <w:rsid w:val="00C6094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DF70EE"/>
    <w:rsid w:val="00E03EB4"/>
    <w:rsid w:val="00E16438"/>
    <w:rsid w:val="00E17AB1"/>
    <w:rsid w:val="00E244A9"/>
    <w:rsid w:val="00E2521F"/>
    <w:rsid w:val="00E42BBD"/>
    <w:rsid w:val="00E430A4"/>
    <w:rsid w:val="00E45773"/>
    <w:rsid w:val="00E62058"/>
    <w:rsid w:val="00E649AB"/>
    <w:rsid w:val="00E715BE"/>
    <w:rsid w:val="00E7375D"/>
    <w:rsid w:val="00ED0B5E"/>
    <w:rsid w:val="00ED4BA8"/>
    <w:rsid w:val="00EE7E57"/>
    <w:rsid w:val="00EF0C9F"/>
    <w:rsid w:val="00EF252B"/>
    <w:rsid w:val="00EF2DE0"/>
    <w:rsid w:val="00EF6095"/>
    <w:rsid w:val="00F051B8"/>
    <w:rsid w:val="00F06C4F"/>
    <w:rsid w:val="00F20D4D"/>
    <w:rsid w:val="00F3510A"/>
    <w:rsid w:val="00F44174"/>
    <w:rsid w:val="00F510B3"/>
    <w:rsid w:val="00F511E7"/>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ivitasacademy.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3" ma:contentTypeDescription="Create a new document." ma:contentTypeScope="" ma:versionID="8c65b8f2e092a57085a93f6d99dcf693">
  <xsd:schema xmlns:xsd="http://www.w3.org/2001/XMLSchema" xmlns:xs="http://www.w3.org/2001/XMLSchema" xmlns:p="http://schemas.microsoft.com/office/2006/metadata/properties" xmlns:ns2="0298ac69-e914-4335-9d9c-5d5cc7cd87e4" targetNamespace="http://schemas.microsoft.com/office/2006/metadata/properties" ma:root="true" ma:fieldsID="44010cc02d80747e4893102c9409f7a4"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19BAF632-F8D1-4482-A61B-3F13A00E0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298ac69-e914-4335-9d9c-5d5cc7cd87e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13</Pages>
  <Words>2599</Words>
  <Characters>14819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2017-08-17T15:13:00Z</cp:lastPrinted>
  <dcterms:created xsi:type="dcterms:W3CDTF">2024-01-30T16:15:00Z</dcterms:created>
  <dcterms:modified xsi:type="dcterms:W3CDTF">2024-01-30T16:15:00Z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