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1B" w:rsidRPr="00E3771B" w:rsidRDefault="00E3771B" w:rsidP="00E3771B">
      <w:pPr>
        <w:rPr>
          <w:b/>
        </w:rPr>
      </w:pPr>
      <w:r w:rsidRPr="00E3771B">
        <w:rPr>
          <w:b/>
        </w:rPr>
        <w:t>Exam Invigilator required asap</w:t>
      </w:r>
    </w:p>
    <w:p w:rsidR="00E3771B" w:rsidRDefault="00E3771B" w:rsidP="00E3771B"/>
    <w:p w:rsidR="00E3771B" w:rsidRPr="00E3771B" w:rsidRDefault="00E3771B" w:rsidP="00E3771B">
      <w:pPr>
        <w:rPr>
          <w:b/>
        </w:rPr>
      </w:pPr>
      <w:r w:rsidRPr="00E3771B">
        <w:rPr>
          <w:b/>
        </w:rPr>
        <w:t>Casual Contract</w:t>
      </w:r>
    </w:p>
    <w:p w:rsidR="00E3771B" w:rsidRPr="00E3771B" w:rsidRDefault="00E3771B" w:rsidP="00E3771B">
      <w:pPr>
        <w:rPr>
          <w:b/>
        </w:rPr>
      </w:pPr>
      <w:r w:rsidRPr="00E3771B">
        <w:rPr>
          <w:b/>
        </w:rPr>
        <w:t>APTC 1 Point 3.0</w:t>
      </w:r>
    </w:p>
    <w:p w:rsidR="00E3771B" w:rsidRPr="00E3771B" w:rsidRDefault="00BB4B96" w:rsidP="00E3771B">
      <w:pPr>
        <w:rPr>
          <w:b/>
        </w:rPr>
      </w:pPr>
      <w:r>
        <w:rPr>
          <w:b/>
        </w:rPr>
        <w:t>£</w:t>
      </w:r>
      <w:r w:rsidR="00761995">
        <w:rPr>
          <w:b/>
        </w:rPr>
        <w:t>14.77</w:t>
      </w:r>
      <w:r w:rsidR="00E3771B" w:rsidRPr="00E3771B">
        <w:rPr>
          <w:b/>
        </w:rPr>
        <w:t xml:space="preserve"> per hour</w:t>
      </w:r>
    </w:p>
    <w:p w:rsidR="00E3771B" w:rsidRDefault="00E3771B" w:rsidP="00E3771B"/>
    <w:p w:rsidR="00E3771B" w:rsidRDefault="00E3771B" w:rsidP="00E3771B">
      <w:r>
        <w:t>We are looking to appoint an Exam Invigilator to join our current team. Exam Invigilators are used throughout the academic year for both internal and external exams.</w:t>
      </w:r>
    </w:p>
    <w:p w:rsidR="00E3771B" w:rsidRDefault="00E3771B" w:rsidP="00E3771B"/>
    <w:p w:rsidR="00E3771B" w:rsidRDefault="00E3771B" w:rsidP="00E3771B">
      <w:r>
        <w:t>The post holder will have a calm and professional manner and must also be able to communicate effectively with both candidates and other members of staff, whilst maintaining examination integrity. They will be flexible and a good team player.</w:t>
      </w:r>
    </w:p>
    <w:p w:rsidR="00E3771B" w:rsidRDefault="00E3771B" w:rsidP="00E3771B"/>
    <w:p w:rsidR="00E3771B" w:rsidRDefault="00E3771B" w:rsidP="00E3771B">
      <w:r>
        <w:t>We are an aged 11-16 mixed comprehensive with good pupils, supportive parents and an excellent staff.</w:t>
      </w:r>
    </w:p>
    <w:p w:rsidR="00E3771B" w:rsidRDefault="00E3771B" w:rsidP="00E3771B"/>
    <w:p w:rsidR="00E3771B" w:rsidRDefault="00E3771B" w:rsidP="00E3771B">
      <w:r>
        <w:t>If you think you could be the right person for us, please complete the application form which is available on TES https://www.tes.com. Early applications are both welcomed and advised. We reserve the right to close this vacancy early if we receive sufficient applications for the role.</w:t>
      </w:r>
    </w:p>
    <w:p w:rsidR="00E3771B" w:rsidRDefault="00E3771B" w:rsidP="00E3771B"/>
    <w:p w:rsidR="00E3771B" w:rsidRDefault="00E3771B" w:rsidP="00E3771B">
      <w:r>
        <w:t xml:space="preserve">Closing date: </w:t>
      </w:r>
      <w:r w:rsidR="00D37879">
        <w:t xml:space="preserve">Midday, Sunday </w:t>
      </w:r>
      <w:r w:rsidR="00761995">
        <w:t>23</w:t>
      </w:r>
      <w:r w:rsidR="00761995" w:rsidRPr="00761995">
        <w:rPr>
          <w:vertAlign w:val="superscript"/>
        </w:rPr>
        <w:t>rd</w:t>
      </w:r>
      <w:r w:rsidR="00761995">
        <w:t xml:space="preserve"> March</w:t>
      </w:r>
      <w:r w:rsidR="00916AA3">
        <w:t xml:space="preserve"> 2025</w:t>
      </w:r>
    </w:p>
    <w:p w:rsidR="00E3771B" w:rsidRDefault="00E3771B" w:rsidP="00E3771B"/>
    <w:p w:rsidR="00E3771B" w:rsidRDefault="00761995" w:rsidP="00E3771B">
      <w:r w:rsidRPr="00761995">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761995" w:rsidRDefault="00761995" w:rsidP="00E3771B"/>
    <w:p w:rsidR="00E3771B" w:rsidRDefault="00E3771B" w:rsidP="00E3771B">
      <w:r>
        <w:t>We welcome applicants regardless of age, gender, ethnicity or religion.</w:t>
      </w:r>
    </w:p>
    <w:p w:rsidR="00E3771B" w:rsidRDefault="00E3771B" w:rsidP="00E3771B"/>
    <w:p w:rsidR="00E3771B" w:rsidRDefault="00E3771B" w:rsidP="00E3771B">
      <w:r>
        <w:t xml:space="preserve">Headteacher: Ms S </w:t>
      </w:r>
      <w:proofErr w:type="spellStart"/>
      <w:r>
        <w:t>Madhvani</w:t>
      </w:r>
      <w:bookmarkStart w:id="0" w:name="_GoBack"/>
      <w:bookmarkEnd w:id="0"/>
      <w:proofErr w:type="spellEnd"/>
    </w:p>
    <w:p w:rsidR="00E3771B" w:rsidRDefault="00E3771B" w:rsidP="00E3771B"/>
    <w:p w:rsidR="005F6523" w:rsidRPr="008F324F" w:rsidRDefault="00E3771B" w:rsidP="00E3771B">
      <w:r>
        <w:t>Hornchurch High School is part of the Partnership Learning Trust</w:t>
      </w:r>
    </w:p>
    <w:sectPr w:rsidR="005F6523" w:rsidRPr="008F324F"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EA7032">
    <w:pPr>
      <w:pStyle w:val="Header"/>
      <w:rPr>
        <w:noProof/>
        <w:lang w:eastAsia="en-GB"/>
      </w:rP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61995"/>
    <w:rsid w:val="007A780E"/>
    <w:rsid w:val="007C75BB"/>
    <w:rsid w:val="00805A4C"/>
    <w:rsid w:val="008F324F"/>
    <w:rsid w:val="00916AA3"/>
    <w:rsid w:val="00944D03"/>
    <w:rsid w:val="009524C7"/>
    <w:rsid w:val="009B2A16"/>
    <w:rsid w:val="009E629E"/>
    <w:rsid w:val="00A03696"/>
    <w:rsid w:val="00A1588F"/>
    <w:rsid w:val="00A556FB"/>
    <w:rsid w:val="00A748BE"/>
    <w:rsid w:val="00A815E4"/>
    <w:rsid w:val="00AB551B"/>
    <w:rsid w:val="00B05BF0"/>
    <w:rsid w:val="00B06D93"/>
    <w:rsid w:val="00B44603"/>
    <w:rsid w:val="00B52539"/>
    <w:rsid w:val="00BA7580"/>
    <w:rsid w:val="00BB4B96"/>
    <w:rsid w:val="00C51DF1"/>
    <w:rsid w:val="00C529AA"/>
    <w:rsid w:val="00C76C13"/>
    <w:rsid w:val="00C81CC6"/>
    <w:rsid w:val="00C85B46"/>
    <w:rsid w:val="00D37879"/>
    <w:rsid w:val="00E1338D"/>
    <w:rsid w:val="00E3771B"/>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421495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54C99A7D</Template>
  <TotalTime>5</TotalTime>
  <Pages>1</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6</cp:revision>
  <cp:lastPrinted>2024-05-02T08:53:00Z</cp:lastPrinted>
  <dcterms:created xsi:type="dcterms:W3CDTF">2024-09-27T10:10:00Z</dcterms:created>
  <dcterms:modified xsi:type="dcterms:W3CDTF">2025-03-10T12:21:00Z</dcterms:modified>
</cp:coreProperties>
</file>