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3C" w:rsidRDefault="00E21BD7" w:rsidP="002478B1">
      <w:pPr>
        <w:pStyle w:val="Heading1"/>
      </w:pPr>
      <w:r w:rsidRPr="00EA6672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5021015</wp:posOffset>
            </wp:positionH>
            <wp:positionV relativeFrom="paragraph">
              <wp:posOffset>-19685</wp:posOffset>
            </wp:positionV>
            <wp:extent cx="607802" cy="552202"/>
            <wp:effectExtent l="19050" t="0" r="3068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2" cy="5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-535940</wp:posOffset>
                </wp:positionH>
                <wp:positionV relativeFrom="paragraph">
                  <wp:posOffset>764253</wp:posOffset>
                </wp:positionV>
                <wp:extent cx="6946900" cy="0"/>
                <wp:effectExtent l="35560" t="36830" r="37465" b="29845"/>
                <wp:wrapNone/>
                <wp:docPr id="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F1DAB" id="Line 2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2pt,60.2pt" to="504.8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2EA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" strokeweight="4.5pt"/>
            </w:pict>
          </mc:Fallback>
        </mc:AlternateContent>
      </w:r>
      <w:r w:rsidR="00AB7536">
        <w:rPr>
          <w:rFonts w:ascii="Arial" w:hAnsi="Arial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5764530</wp:posOffset>
            </wp:positionH>
            <wp:positionV relativeFrom="paragraph">
              <wp:posOffset>-596900</wp:posOffset>
            </wp:positionV>
            <wp:extent cx="655320" cy="645795"/>
            <wp:effectExtent l="19050" t="0" r="0" b="0"/>
            <wp:wrapTight wrapText="left">
              <wp:wrapPolygon edited="0">
                <wp:start x="-628" y="0"/>
                <wp:lineTo x="-628" y="21027"/>
                <wp:lineTo x="21349" y="21027"/>
                <wp:lineTo x="21349" y="0"/>
                <wp:lineTo x="-628" y="0"/>
              </wp:wrapPolygon>
            </wp:wrapTight>
            <wp:docPr id="26" name="Picture 26" descr="St-Rich_72dpi-05cm (Wi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-Rich_72dpi-05cm (WinCE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536">
        <w:rPr>
          <w:rFonts w:ascii="Arial" w:hAnsi="Arial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-585470</wp:posOffset>
            </wp:positionV>
            <wp:extent cx="371475" cy="471170"/>
            <wp:effectExtent l="19050" t="0" r="9525" b="0"/>
            <wp:wrapTight wrapText="left">
              <wp:wrapPolygon edited="0">
                <wp:start x="-1108" y="0"/>
                <wp:lineTo x="-1108" y="20960"/>
                <wp:lineTo x="22154" y="20960"/>
                <wp:lineTo x="22154" y="0"/>
                <wp:lineTo x="-1108" y="0"/>
              </wp:wrapPolygon>
            </wp:wrapTight>
            <wp:docPr id="28" name="Picture 28" descr="Quality Mark Logo 2007 (Wi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uality Mark Logo 2007 (WinCE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7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536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-572770</wp:posOffset>
            </wp:positionV>
            <wp:extent cx="565150" cy="500380"/>
            <wp:effectExtent l="19050" t="0" r="6350" b="0"/>
            <wp:wrapTight wrapText="bothSides">
              <wp:wrapPolygon edited="0">
                <wp:start x="-728" y="0"/>
                <wp:lineTo x="-728" y="20558"/>
                <wp:lineTo x="21843" y="20558"/>
                <wp:lineTo x="21843" y="0"/>
                <wp:lineTo x="-728" y="0"/>
              </wp:wrapPolygon>
            </wp:wrapTight>
            <wp:docPr id="32" name="Picture 32" descr="Kitemarks_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itemarks_activ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536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-659130</wp:posOffset>
            </wp:positionV>
            <wp:extent cx="565150" cy="565785"/>
            <wp:effectExtent l="19050" t="0" r="6350" b="0"/>
            <wp:wrapSquare wrapText="bothSides"/>
            <wp:docPr id="31" name="Picture 31" descr="ARTSMARK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TSMARK_BL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536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-633095</wp:posOffset>
            </wp:positionV>
            <wp:extent cx="854075" cy="514985"/>
            <wp:effectExtent l="19050" t="0" r="3175" b="0"/>
            <wp:wrapTight wrapText="left">
              <wp:wrapPolygon edited="0">
                <wp:start x="-482" y="0"/>
                <wp:lineTo x="-482" y="20774"/>
                <wp:lineTo x="21680" y="20774"/>
                <wp:lineTo x="21680" y="0"/>
                <wp:lineTo x="-482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536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-625475</wp:posOffset>
            </wp:positionV>
            <wp:extent cx="844550" cy="508000"/>
            <wp:effectExtent l="19050" t="0" r="0" b="0"/>
            <wp:wrapTight wrapText="left">
              <wp:wrapPolygon edited="0">
                <wp:start x="-487" y="0"/>
                <wp:lineTo x="-487" y="21060"/>
                <wp:lineTo x="21438" y="21060"/>
                <wp:lineTo x="21438" y="0"/>
                <wp:lineTo x="-487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536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-495300</wp:posOffset>
            </wp:positionV>
            <wp:extent cx="714375" cy="398780"/>
            <wp:effectExtent l="19050" t="0" r="9525" b="0"/>
            <wp:wrapSquare wrapText="bothSides"/>
            <wp:docPr id="3" name="Picture 1" descr="O:\office\documents\Logos\we_are_ftschool_ne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ffice\documents\Logos\we_are_ftschool_new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536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-459105</wp:posOffset>
            </wp:positionV>
            <wp:extent cx="887730" cy="297180"/>
            <wp:effectExtent l="19050" t="0" r="7620" b="0"/>
            <wp:wrapTight wrapText="bothSides">
              <wp:wrapPolygon edited="0">
                <wp:start x="-464" y="0"/>
                <wp:lineTo x="-464" y="20769"/>
                <wp:lineTo x="21785" y="20769"/>
                <wp:lineTo x="21785" y="0"/>
                <wp:lineTo x="-464" y="0"/>
              </wp:wrapPolygon>
            </wp:wrapTight>
            <wp:docPr id="34" name="Picture 34" descr="npqh_pref_colour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pqh_pref_colour_prin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D7" w:rsidRPr="00AC75D7" w:rsidRDefault="00AC75D7" w:rsidP="002478B1">
      <w:pPr>
        <w:pStyle w:val="Heading1"/>
      </w:pPr>
      <w:r>
        <w:t>Headteacher:</w:t>
      </w:r>
      <w:r w:rsidR="00203E3C" w:rsidRPr="00203E3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t xml:space="preserve">  Mr M</w:t>
      </w:r>
      <w:r w:rsidRPr="00AC75D7">
        <w:t xml:space="preserve"> Holden</w:t>
      </w:r>
    </w:p>
    <w:p w:rsidR="001A03EA" w:rsidRDefault="001A03EA" w:rsidP="00AB7536">
      <w:pPr>
        <w:pStyle w:val="Heading1"/>
        <w:tabs>
          <w:tab w:val="left" w:pos="6120"/>
          <w:tab w:val="right" w:pos="9638"/>
        </w:tabs>
        <w:rPr>
          <w:rFonts w:ascii="Arial" w:hAnsi="Arial"/>
        </w:rPr>
      </w:pPr>
      <w:r>
        <w:rPr>
          <w:rFonts w:ascii="Arial" w:hAnsi="Arial"/>
        </w:rPr>
        <w:t xml:space="preserve">St. Richard’s </w:t>
      </w:r>
      <w:smartTag w:uri="urn:schemas-microsoft-com:office:smarttags" w:element="PlaceName">
        <w:r>
          <w:rPr>
            <w:rFonts w:ascii="Arial" w:hAnsi="Arial"/>
          </w:rPr>
          <w:t>Catholic</w:t>
        </w:r>
      </w:smartTag>
      <w:r>
        <w:rPr>
          <w:rFonts w:ascii="Arial" w:hAnsi="Arial"/>
        </w:rPr>
        <w:t xml:space="preserve"> Primary School</w:t>
      </w:r>
    </w:p>
    <w:p w:rsidR="001A03EA" w:rsidRDefault="001A03EA" w:rsidP="001A03EA">
      <w:pPr>
        <w:jc w:val="right"/>
        <w:rPr>
          <w:rFonts w:ascii="Arial" w:hAnsi="Arial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Arial" w:hAnsi="Arial"/>
            </w:rPr>
            <w:t>Sandy Lane</w:t>
          </w:r>
        </w:smartTag>
      </w:smartTag>
    </w:p>
    <w:p w:rsidR="001A03EA" w:rsidRDefault="001A03EA" w:rsidP="001A03EA">
      <w:pPr>
        <w:jc w:val="right"/>
        <w:rPr>
          <w:rFonts w:ascii="Arial" w:hAnsi="Arial"/>
        </w:rPr>
      </w:pPr>
      <w:r>
        <w:rPr>
          <w:rFonts w:ascii="Arial" w:hAnsi="Arial"/>
        </w:rPr>
        <w:t>Skelmersdale</w:t>
      </w:r>
    </w:p>
    <w:p w:rsidR="001A03EA" w:rsidRDefault="001A03EA" w:rsidP="001A03EA">
      <w:pPr>
        <w:jc w:val="right"/>
        <w:rPr>
          <w:rFonts w:ascii="Arial" w:hAnsi="Arial"/>
        </w:rPr>
      </w:pPr>
      <w:smartTag w:uri="urn:schemas-microsoft-com:office:smarttags" w:element="place">
        <w:r>
          <w:rPr>
            <w:rFonts w:ascii="Arial" w:hAnsi="Arial"/>
          </w:rPr>
          <w:t>Lancashire</w:t>
        </w:r>
      </w:smartTag>
    </w:p>
    <w:p w:rsidR="001A03EA" w:rsidRDefault="001A03EA" w:rsidP="001A03EA">
      <w:pPr>
        <w:jc w:val="right"/>
        <w:rPr>
          <w:rFonts w:ascii="Arial" w:hAnsi="Arial"/>
        </w:rPr>
      </w:pPr>
      <w:r>
        <w:rPr>
          <w:rFonts w:ascii="Arial" w:hAnsi="Arial"/>
        </w:rPr>
        <w:t>WN8 8LQ</w:t>
      </w:r>
    </w:p>
    <w:p w:rsidR="001A03EA" w:rsidRDefault="001A03EA" w:rsidP="001A03EA">
      <w:pPr>
        <w:jc w:val="right"/>
        <w:rPr>
          <w:rFonts w:ascii="Arial" w:hAnsi="Arial"/>
        </w:rPr>
      </w:pPr>
    </w:p>
    <w:p w:rsidR="00DF6EAD" w:rsidRDefault="00FC6F62" w:rsidP="001A03EA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Telephone </w:t>
      </w:r>
      <w:r w:rsidR="001A03EA">
        <w:rPr>
          <w:rFonts w:ascii="Arial" w:hAnsi="Arial"/>
        </w:rPr>
        <w:t>(01695) 722346</w:t>
      </w:r>
    </w:p>
    <w:p w:rsidR="00FC6F62" w:rsidRDefault="00FC6F62" w:rsidP="001A03EA">
      <w:pPr>
        <w:jc w:val="right"/>
        <w:rPr>
          <w:rFonts w:ascii="Arial" w:hAnsi="Arial"/>
        </w:rPr>
      </w:pPr>
      <w:r>
        <w:rPr>
          <w:rFonts w:ascii="Arial" w:hAnsi="Arial"/>
        </w:rPr>
        <w:t>Fax (01695) 735905</w:t>
      </w:r>
    </w:p>
    <w:p w:rsidR="001A03EA" w:rsidRDefault="001A03EA" w:rsidP="001A03EA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Email </w:t>
      </w:r>
      <w:hyperlink r:id="rId16" w:history="1">
        <w:r w:rsidR="00BB20A2" w:rsidRPr="00E121F6">
          <w:rPr>
            <w:rStyle w:val="Hyperlink"/>
            <w:rFonts w:ascii="Arial" w:hAnsi="Arial"/>
          </w:rPr>
          <w:t>head@st-richards.lancs.sch.uk</w:t>
        </w:r>
      </w:hyperlink>
    </w:p>
    <w:p w:rsidR="00D92162" w:rsidRDefault="002F50AE" w:rsidP="001A03EA">
      <w:pPr>
        <w:jc w:val="right"/>
        <w:rPr>
          <w:rFonts w:ascii="Arial" w:hAnsi="Arial"/>
        </w:rPr>
      </w:pPr>
      <w:r>
        <w:rPr>
          <w:rFonts w:ascii="Arial" w:hAnsi="Arial"/>
        </w:rPr>
        <w:t>May</w:t>
      </w:r>
      <w:r w:rsidR="00E21BD7">
        <w:rPr>
          <w:rFonts w:ascii="Arial" w:hAnsi="Arial"/>
        </w:rPr>
        <w:t>/June</w:t>
      </w:r>
      <w:r>
        <w:rPr>
          <w:rFonts w:ascii="Arial" w:hAnsi="Arial"/>
        </w:rPr>
        <w:t xml:space="preserve"> 2022</w:t>
      </w:r>
      <w:r w:rsidR="00811AD4">
        <w:rPr>
          <w:rFonts w:ascii="Arial" w:hAnsi="Arial"/>
        </w:rPr>
        <w:t xml:space="preserve"> </w:t>
      </w:r>
    </w:p>
    <w:p w:rsidR="00D92162" w:rsidRPr="00521611" w:rsidRDefault="00811AD4" w:rsidP="00521611">
      <w:pPr>
        <w:rPr>
          <w:rFonts w:ascii="Arial" w:hAnsi="Arial" w:cs="Arial"/>
        </w:rPr>
      </w:pPr>
      <w:r>
        <w:rPr>
          <w:rFonts w:ascii="Arial" w:hAnsi="Arial" w:cs="Arial"/>
        </w:rPr>
        <w:t>Dear Colleague</w:t>
      </w:r>
      <w:r w:rsidR="00521611">
        <w:rPr>
          <w:rFonts w:ascii="Arial" w:hAnsi="Arial" w:cs="Arial"/>
        </w:rPr>
        <w:t xml:space="preserve"> </w:t>
      </w:r>
    </w:p>
    <w:p w:rsidR="002B06D0" w:rsidRDefault="00811AD4" w:rsidP="00811AD4">
      <w:pPr>
        <w:pStyle w:val="Title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Welcome Letter</w:t>
      </w:r>
    </w:p>
    <w:p w:rsidR="00811AD4" w:rsidRDefault="00811AD4" w:rsidP="00811AD4">
      <w:pPr>
        <w:pStyle w:val="Title"/>
        <w:rPr>
          <w:sz w:val="24"/>
          <w:szCs w:val="24"/>
          <w:u w:val="single"/>
        </w:rPr>
      </w:pPr>
    </w:p>
    <w:p w:rsidR="00811AD4" w:rsidRDefault="00811AD4" w:rsidP="009937BB">
      <w:pPr>
        <w:pStyle w:val="Title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Thank you for your interest in our advertised post.  We are currently looking to appoint an enthusiastic, excellent </w:t>
      </w:r>
      <w:r w:rsidR="00F963E9">
        <w:rPr>
          <w:b w:val="0"/>
          <w:sz w:val="24"/>
          <w:szCs w:val="24"/>
        </w:rPr>
        <w:t xml:space="preserve">and </w:t>
      </w:r>
      <w:r w:rsidR="00F963E9" w:rsidRPr="00E21BD7">
        <w:rPr>
          <w:sz w:val="24"/>
          <w:szCs w:val="24"/>
        </w:rPr>
        <w:t>experienced</w:t>
      </w:r>
      <w:r w:rsidR="00F963E9">
        <w:rPr>
          <w:b w:val="0"/>
          <w:sz w:val="24"/>
          <w:szCs w:val="24"/>
        </w:rPr>
        <w:t xml:space="preserve"> KS1/</w:t>
      </w:r>
      <w:r w:rsidR="002F50AE">
        <w:rPr>
          <w:b w:val="0"/>
          <w:sz w:val="24"/>
          <w:szCs w:val="24"/>
        </w:rPr>
        <w:t xml:space="preserve">KS2 </w:t>
      </w:r>
      <w:r w:rsidR="00741C37">
        <w:rPr>
          <w:b w:val="0"/>
          <w:sz w:val="24"/>
          <w:szCs w:val="24"/>
        </w:rPr>
        <w:t>T</w:t>
      </w:r>
      <w:r>
        <w:rPr>
          <w:b w:val="0"/>
          <w:sz w:val="24"/>
          <w:szCs w:val="24"/>
        </w:rPr>
        <w:t>eacher</w:t>
      </w:r>
      <w:r w:rsidR="00E21BD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to join our outstanding school.</w:t>
      </w:r>
      <w:r w:rsidR="002F50AE">
        <w:rPr>
          <w:b w:val="0"/>
          <w:sz w:val="24"/>
          <w:szCs w:val="24"/>
        </w:rPr>
        <w:t xml:space="preserve"> The role would be for a p</w:t>
      </w:r>
      <w:r>
        <w:rPr>
          <w:b w:val="0"/>
          <w:sz w:val="24"/>
          <w:szCs w:val="24"/>
        </w:rPr>
        <w:t>ermanent class teacher required from 1</w:t>
      </w:r>
      <w:r w:rsidRPr="00811AD4">
        <w:rPr>
          <w:b w:val="0"/>
          <w:sz w:val="24"/>
          <w:szCs w:val="24"/>
          <w:vertAlign w:val="superscript"/>
        </w:rPr>
        <w:t>st</w:t>
      </w:r>
      <w:r>
        <w:rPr>
          <w:b w:val="0"/>
          <w:sz w:val="24"/>
          <w:szCs w:val="24"/>
        </w:rPr>
        <w:t xml:space="preserve"> </w:t>
      </w:r>
      <w:r w:rsidR="00E21BD7">
        <w:rPr>
          <w:b w:val="0"/>
          <w:sz w:val="24"/>
          <w:szCs w:val="24"/>
        </w:rPr>
        <w:t>January 2023 or earlier if agreement with current school</w:t>
      </w:r>
      <w:r w:rsidR="002F50AE">
        <w:rPr>
          <w:b w:val="0"/>
          <w:sz w:val="24"/>
          <w:szCs w:val="24"/>
        </w:rPr>
        <w:t>.</w:t>
      </w:r>
      <w:r w:rsidR="00A65D3B">
        <w:rPr>
          <w:b w:val="0"/>
          <w:sz w:val="24"/>
          <w:szCs w:val="24"/>
        </w:rPr>
        <w:t xml:space="preserve"> </w:t>
      </w:r>
    </w:p>
    <w:p w:rsidR="002C51F0" w:rsidRDefault="002C51F0" w:rsidP="009937BB">
      <w:pPr>
        <w:pStyle w:val="Title"/>
        <w:jc w:val="both"/>
        <w:rPr>
          <w:b w:val="0"/>
          <w:sz w:val="24"/>
          <w:szCs w:val="24"/>
        </w:rPr>
      </w:pPr>
    </w:p>
    <w:p w:rsidR="002C51F0" w:rsidRDefault="002C51F0" w:rsidP="009937BB">
      <w:pPr>
        <w:pStyle w:val="Title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Applications should be returned </w:t>
      </w:r>
      <w:r w:rsidR="00E74007">
        <w:rPr>
          <w:b w:val="0"/>
          <w:sz w:val="24"/>
          <w:szCs w:val="24"/>
        </w:rPr>
        <w:t>in hard copy format to</w:t>
      </w:r>
      <w:r>
        <w:rPr>
          <w:b w:val="0"/>
          <w:sz w:val="24"/>
          <w:szCs w:val="24"/>
        </w:rPr>
        <w:t xml:space="preserve"> Debbie </w:t>
      </w:r>
      <w:r w:rsidR="00A65D3B">
        <w:rPr>
          <w:b w:val="0"/>
          <w:sz w:val="24"/>
          <w:szCs w:val="24"/>
        </w:rPr>
        <w:t>Wenham</w:t>
      </w:r>
      <w:r>
        <w:rPr>
          <w:b w:val="0"/>
          <w:sz w:val="24"/>
          <w:szCs w:val="24"/>
        </w:rPr>
        <w:t xml:space="preserve"> (School Business Manager)</w:t>
      </w:r>
      <w:r w:rsidR="002F50AE">
        <w:rPr>
          <w:b w:val="0"/>
          <w:sz w:val="24"/>
          <w:szCs w:val="24"/>
        </w:rPr>
        <w:t xml:space="preserve"> by 12 noon on </w:t>
      </w:r>
      <w:r w:rsidR="00E21BD7">
        <w:rPr>
          <w:b w:val="0"/>
          <w:sz w:val="24"/>
          <w:szCs w:val="24"/>
        </w:rPr>
        <w:t>Friday 10</w:t>
      </w:r>
      <w:r w:rsidR="00E21BD7" w:rsidRPr="00E21BD7">
        <w:rPr>
          <w:b w:val="0"/>
          <w:sz w:val="24"/>
          <w:szCs w:val="24"/>
          <w:vertAlign w:val="superscript"/>
        </w:rPr>
        <w:t>th</w:t>
      </w:r>
      <w:r w:rsidR="00E21BD7">
        <w:rPr>
          <w:b w:val="0"/>
          <w:sz w:val="24"/>
          <w:szCs w:val="24"/>
        </w:rPr>
        <w:t xml:space="preserve"> June </w:t>
      </w:r>
      <w:r w:rsidR="002F50AE">
        <w:rPr>
          <w:b w:val="0"/>
          <w:sz w:val="24"/>
          <w:szCs w:val="24"/>
        </w:rPr>
        <w:t>2022</w:t>
      </w:r>
      <w:r w:rsidR="00741C37">
        <w:rPr>
          <w:b w:val="0"/>
          <w:sz w:val="24"/>
          <w:szCs w:val="24"/>
        </w:rPr>
        <w:t>.</w:t>
      </w:r>
      <w:r w:rsidR="009937BB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(Please </w:t>
      </w:r>
      <w:r w:rsidR="009937BB">
        <w:rPr>
          <w:b w:val="0"/>
          <w:sz w:val="24"/>
          <w:szCs w:val="24"/>
        </w:rPr>
        <w:t>use Catholic Education Service application form).</w:t>
      </w:r>
    </w:p>
    <w:p w:rsidR="002F50AE" w:rsidRDefault="002F50AE" w:rsidP="009937BB">
      <w:pPr>
        <w:pStyle w:val="Title"/>
        <w:jc w:val="both"/>
        <w:rPr>
          <w:b w:val="0"/>
          <w:sz w:val="24"/>
          <w:szCs w:val="24"/>
        </w:rPr>
      </w:pPr>
    </w:p>
    <w:p w:rsidR="002F50AE" w:rsidRDefault="002F50AE" w:rsidP="009937BB">
      <w:pPr>
        <w:pStyle w:val="Title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Applicants are welcome to visit on one of the following dates</w:t>
      </w:r>
      <w:r w:rsidR="0083444A">
        <w:rPr>
          <w:b w:val="0"/>
          <w:sz w:val="24"/>
          <w:szCs w:val="24"/>
        </w:rPr>
        <w:t>, please call school office and confirm attendance</w:t>
      </w:r>
      <w:r>
        <w:rPr>
          <w:b w:val="0"/>
          <w:sz w:val="24"/>
          <w:szCs w:val="24"/>
        </w:rPr>
        <w:t>:</w:t>
      </w:r>
      <w:bookmarkStart w:id="0" w:name="_GoBack"/>
      <w:bookmarkEnd w:id="0"/>
    </w:p>
    <w:p w:rsidR="002F50AE" w:rsidRDefault="002F50AE" w:rsidP="009937BB">
      <w:pPr>
        <w:pStyle w:val="Title"/>
        <w:jc w:val="both"/>
        <w:rPr>
          <w:b w:val="0"/>
          <w:sz w:val="24"/>
          <w:szCs w:val="24"/>
        </w:rPr>
      </w:pPr>
    </w:p>
    <w:p w:rsidR="002F50AE" w:rsidRDefault="00E21BD7" w:rsidP="009937BB">
      <w:pPr>
        <w:pStyle w:val="Title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Tuesday 7</w:t>
      </w:r>
      <w:r w:rsidRPr="00E21BD7">
        <w:rPr>
          <w:b w:val="0"/>
          <w:sz w:val="24"/>
          <w:szCs w:val="24"/>
          <w:vertAlign w:val="superscript"/>
        </w:rPr>
        <w:t>th</w:t>
      </w:r>
      <w:r>
        <w:rPr>
          <w:b w:val="0"/>
          <w:sz w:val="24"/>
          <w:szCs w:val="24"/>
        </w:rPr>
        <w:t xml:space="preserve"> June</w:t>
      </w:r>
      <w:r w:rsidR="002F50AE">
        <w:rPr>
          <w:b w:val="0"/>
          <w:sz w:val="24"/>
          <w:szCs w:val="24"/>
        </w:rPr>
        <w:t xml:space="preserve"> 8am</w:t>
      </w:r>
    </w:p>
    <w:p w:rsidR="002F50AE" w:rsidRDefault="00E21BD7" w:rsidP="009937BB">
      <w:pPr>
        <w:pStyle w:val="Title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Wednesday 8</w:t>
      </w:r>
      <w:r w:rsidRPr="00E21BD7">
        <w:rPr>
          <w:b w:val="0"/>
          <w:sz w:val="24"/>
          <w:szCs w:val="24"/>
          <w:vertAlign w:val="superscript"/>
        </w:rPr>
        <w:t>th</w:t>
      </w:r>
      <w:r>
        <w:rPr>
          <w:b w:val="0"/>
          <w:sz w:val="24"/>
          <w:szCs w:val="24"/>
        </w:rPr>
        <w:t xml:space="preserve"> June </w:t>
      </w:r>
      <w:r w:rsidR="00820F5F">
        <w:rPr>
          <w:b w:val="0"/>
          <w:sz w:val="24"/>
          <w:szCs w:val="24"/>
        </w:rPr>
        <w:t xml:space="preserve">3.30pm </w:t>
      </w:r>
    </w:p>
    <w:p w:rsidR="00820F5F" w:rsidRDefault="00820F5F" w:rsidP="009937BB">
      <w:pPr>
        <w:pStyle w:val="Title"/>
        <w:jc w:val="both"/>
        <w:rPr>
          <w:b w:val="0"/>
          <w:sz w:val="24"/>
          <w:szCs w:val="24"/>
        </w:rPr>
      </w:pPr>
    </w:p>
    <w:p w:rsidR="00820F5F" w:rsidRDefault="00820F5F" w:rsidP="009937BB">
      <w:pPr>
        <w:pStyle w:val="Title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Potential Interview</w:t>
      </w:r>
      <w:r w:rsidR="00CD7641">
        <w:rPr>
          <w:b w:val="0"/>
          <w:sz w:val="24"/>
          <w:szCs w:val="24"/>
        </w:rPr>
        <w:t xml:space="preserve"> Date: Friday 17</w:t>
      </w:r>
      <w:r w:rsidR="00CD7641" w:rsidRPr="00CD7641">
        <w:rPr>
          <w:b w:val="0"/>
          <w:sz w:val="24"/>
          <w:szCs w:val="24"/>
          <w:vertAlign w:val="superscript"/>
        </w:rPr>
        <w:t>th</w:t>
      </w:r>
      <w:r w:rsidR="00CD7641">
        <w:rPr>
          <w:b w:val="0"/>
          <w:sz w:val="24"/>
          <w:szCs w:val="24"/>
        </w:rPr>
        <w:t xml:space="preserve"> </w:t>
      </w:r>
      <w:r w:rsidR="00E21BD7">
        <w:rPr>
          <w:b w:val="0"/>
          <w:sz w:val="24"/>
          <w:szCs w:val="24"/>
        </w:rPr>
        <w:t>June</w:t>
      </w:r>
      <w:r>
        <w:rPr>
          <w:b w:val="0"/>
          <w:sz w:val="24"/>
          <w:szCs w:val="24"/>
        </w:rPr>
        <w:t xml:space="preserve"> 2022</w:t>
      </w:r>
    </w:p>
    <w:p w:rsidR="009937BB" w:rsidRDefault="009937BB" w:rsidP="009937BB">
      <w:pPr>
        <w:pStyle w:val="Title"/>
        <w:jc w:val="both"/>
        <w:rPr>
          <w:b w:val="0"/>
          <w:sz w:val="24"/>
          <w:szCs w:val="24"/>
        </w:rPr>
      </w:pPr>
    </w:p>
    <w:p w:rsidR="009937BB" w:rsidRDefault="009937BB" w:rsidP="009937BB">
      <w:pPr>
        <w:pStyle w:val="Title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More information about our schoo</w:t>
      </w:r>
      <w:r w:rsidR="00820F5F">
        <w:rPr>
          <w:b w:val="0"/>
          <w:sz w:val="24"/>
          <w:szCs w:val="24"/>
        </w:rPr>
        <w:t xml:space="preserve">l is available from the website </w:t>
      </w:r>
      <w:hyperlink r:id="rId17" w:history="1">
        <w:r w:rsidR="00820F5F" w:rsidRPr="003564FE">
          <w:rPr>
            <w:rStyle w:val="Hyperlink"/>
            <w:b w:val="0"/>
            <w:sz w:val="24"/>
            <w:szCs w:val="24"/>
          </w:rPr>
          <w:t>www.st-richards.lancs.sch.uk</w:t>
        </w:r>
      </w:hyperlink>
      <w:r w:rsidR="00820F5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We hope this provides you with appropriate information about our school and the advertised post, to help you in your application.</w:t>
      </w:r>
    </w:p>
    <w:p w:rsidR="009937BB" w:rsidRDefault="009937BB" w:rsidP="009937BB">
      <w:pPr>
        <w:pStyle w:val="Title"/>
        <w:jc w:val="both"/>
        <w:rPr>
          <w:b w:val="0"/>
          <w:sz w:val="24"/>
          <w:szCs w:val="24"/>
        </w:rPr>
      </w:pPr>
    </w:p>
    <w:p w:rsidR="009937BB" w:rsidRDefault="009937BB" w:rsidP="009937BB">
      <w:pPr>
        <w:pStyle w:val="Title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If you have any queries, please contact the school office.  We look forward to receiving your application. </w:t>
      </w:r>
    </w:p>
    <w:p w:rsidR="009937BB" w:rsidRDefault="009937BB" w:rsidP="009937BB">
      <w:pPr>
        <w:pStyle w:val="Title"/>
        <w:jc w:val="both"/>
        <w:rPr>
          <w:b w:val="0"/>
          <w:sz w:val="24"/>
          <w:szCs w:val="24"/>
        </w:rPr>
      </w:pPr>
    </w:p>
    <w:p w:rsidR="009937BB" w:rsidRDefault="009937BB" w:rsidP="00811AD4">
      <w:pPr>
        <w:pStyle w:val="Title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Yours sincerely</w:t>
      </w:r>
    </w:p>
    <w:p w:rsidR="009937BB" w:rsidRDefault="009937BB" w:rsidP="00811AD4">
      <w:pPr>
        <w:pStyle w:val="Title"/>
        <w:jc w:val="left"/>
        <w:rPr>
          <w:b w:val="0"/>
          <w:sz w:val="24"/>
          <w:szCs w:val="24"/>
        </w:rPr>
      </w:pPr>
    </w:p>
    <w:p w:rsidR="009937BB" w:rsidRDefault="009937BB" w:rsidP="00811AD4">
      <w:pPr>
        <w:pStyle w:val="Title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</w:t>
      </w:r>
      <w:r w:rsidR="00CD7641">
        <w:rPr>
          <w:b w:val="0"/>
          <w:sz w:val="24"/>
          <w:szCs w:val="24"/>
        </w:rPr>
        <w:t>r Michael</w:t>
      </w:r>
      <w:r>
        <w:rPr>
          <w:b w:val="0"/>
          <w:sz w:val="24"/>
          <w:szCs w:val="24"/>
        </w:rPr>
        <w:t xml:space="preserve"> Holden</w:t>
      </w:r>
      <w:r w:rsidR="00CD7641">
        <w:rPr>
          <w:b w:val="0"/>
          <w:sz w:val="24"/>
          <w:szCs w:val="24"/>
        </w:rPr>
        <w:t xml:space="preserve"> (Current Headteacher)</w:t>
      </w:r>
    </w:p>
    <w:p w:rsidR="00CD7641" w:rsidRPr="00811AD4" w:rsidRDefault="00CD7641" w:rsidP="00811AD4">
      <w:pPr>
        <w:pStyle w:val="Title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Mrs Jennifer Jackson (Headteacher from September) </w:t>
      </w:r>
    </w:p>
    <w:sectPr w:rsidR="00CD7641" w:rsidRPr="00811AD4" w:rsidSect="001A03EA">
      <w:pgSz w:w="11906" w:h="16838"/>
      <w:pgMar w:top="1134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AD4" w:rsidRDefault="00811AD4" w:rsidP="00006A9A">
      <w:r>
        <w:separator/>
      </w:r>
    </w:p>
  </w:endnote>
  <w:endnote w:type="continuationSeparator" w:id="0">
    <w:p w:rsidR="00811AD4" w:rsidRDefault="00811AD4" w:rsidP="00006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AD4" w:rsidRDefault="00811AD4" w:rsidP="00006A9A">
      <w:r>
        <w:separator/>
      </w:r>
    </w:p>
  </w:footnote>
  <w:footnote w:type="continuationSeparator" w:id="0">
    <w:p w:rsidR="00811AD4" w:rsidRDefault="00811AD4" w:rsidP="00006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B56FF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F0"/>
    <w:rsid w:val="00006A9A"/>
    <w:rsid w:val="00030097"/>
    <w:rsid w:val="00082488"/>
    <w:rsid w:val="000F0066"/>
    <w:rsid w:val="001A03EA"/>
    <w:rsid w:val="00203E3C"/>
    <w:rsid w:val="002478B1"/>
    <w:rsid w:val="002B06D0"/>
    <w:rsid w:val="002B50E4"/>
    <w:rsid w:val="002C51F0"/>
    <w:rsid w:val="002F50AE"/>
    <w:rsid w:val="00340284"/>
    <w:rsid w:val="00343803"/>
    <w:rsid w:val="00350BD2"/>
    <w:rsid w:val="00396FA3"/>
    <w:rsid w:val="003A120A"/>
    <w:rsid w:val="003B1302"/>
    <w:rsid w:val="003D0889"/>
    <w:rsid w:val="004045C2"/>
    <w:rsid w:val="00435104"/>
    <w:rsid w:val="004863F7"/>
    <w:rsid w:val="00501B59"/>
    <w:rsid w:val="00521611"/>
    <w:rsid w:val="00552939"/>
    <w:rsid w:val="00561B28"/>
    <w:rsid w:val="006870EB"/>
    <w:rsid w:val="00724FD8"/>
    <w:rsid w:val="00741C37"/>
    <w:rsid w:val="007A6844"/>
    <w:rsid w:val="00811AD4"/>
    <w:rsid w:val="00820F5F"/>
    <w:rsid w:val="00822B1C"/>
    <w:rsid w:val="0083444A"/>
    <w:rsid w:val="009937BB"/>
    <w:rsid w:val="009E1E24"/>
    <w:rsid w:val="00A22752"/>
    <w:rsid w:val="00A25AAF"/>
    <w:rsid w:val="00A25E3B"/>
    <w:rsid w:val="00A65D3B"/>
    <w:rsid w:val="00AB7536"/>
    <w:rsid w:val="00AC75D7"/>
    <w:rsid w:val="00B45D11"/>
    <w:rsid w:val="00BB20A2"/>
    <w:rsid w:val="00C456E4"/>
    <w:rsid w:val="00C77631"/>
    <w:rsid w:val="00CC4859"/>
    <w:rsid w:val="00CD7641"/>
    <w:rsid w:val="00CF0AAE"/>
    <w:rsid w:val="00D267C6"/>
    <w:rsid w:val="00D81EC6"/>
    <w:rsid w:val="00D92162"/>
    <w:rsid w:val="00DF6EAD"/>
    <w:rsid w:val="00E21BD7"/>
    <w:rsid w:val="00E5588F"/>
    <w:rsid w:val="00E6053E"/>
    <w:rsid w:val="00E74007"/>
    <w:rsid w:val="00E773C6"/>
    <w:rsid w:val="00E82CCB"/>
    <w:rsid w:val="00E96F21"/>
    <w:rsid w:val="00EA6672"/>
    <w:rsid w:val="00ED07FA"/>
    <w:rsid w:val="00F174FC"/>
    <w:rsid w:val="00F9255B"/>
    <w:rsid w:val="00F963E9"/>
    <w:rsid w:val="00FC6F62"/>
    <w:rsid w:val="00FD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Name"/>
  <w:shapeDefaults>
    <o:shapedefaults v:ext="edit" spidmax="26625"/>
    <o:shapelayout v:ext="edit">
      <o:idmap v:ext="edit" data="1"/>
    </o:shapelayout>
  </w:shapeDefaults>
  <w:decimalSymbol w:val="."/>
  <w:listSeparator w:val=","/>
  <w14:docId w14:val="10D0601D"/>
  <w15:docId w15:val="{CEBFAF68-7F06-41B5-9187-783F73B4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3EA"/>
    <w:rPr>
      <w:rFonts w:ascii="Comic Sans MS" w:hAnsi="Comic Sans MS"/>
      <w:sz w:val="24"/>
      <w:lang w:val="en-GB" w:eastAsia="en-GB"/>
    </w:rPr>
  </w:style>
  <w:style w:type="paragraph" w:styleId="Heading1">
    <w:name w:val="heading 1"/>
    <w:basedOn w:val="Normal"/>
    <w:next w:val="Normal"/>
    <w:qFormat/>
    <w:rsid w:val="001A03EA"/>
    <w:pPr>
      <w:keepNext/>
      <w:jc w:val="right"/>
      <w:outlineLvl w:val="0"/>
    </w:pPr>
    <w:rPr>
      <w:b/>
      <w:i/>
      <w:sz w:val="32"/>
    </w:rPr>
  </w:style>
  <w:style w:type="paragraph" w:styleId="Heading2">
    <w:name w:val="heading 2"/>
    <w:basedOn w:val="Normal"/>
    <w:next w:val="Normal"/>
    <w:qFormat/>
    <w:rsid w:val="001A03EA"/>
    <w:pPr>
      <w:keepNext/>
      <w:jc w:val="right"/>
      <w:outlineLvl w:val="1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F6EAD"/>
    <w:rPr>
      <w:color w:val="0000FF"/>
      <w:u w:val="single"/>
    </w:rPr>
  </w:style>
  <w:style w:type="paragraph" w:styleId="BalloonText">
    <w:name w:val="Balloon Text"/>
    <w:basedOn w:val="Normal"/>
    <w:semiHidden/>
    <w:rsid w:val="00AC75D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2B06D0"/>
    <w:rPr>
      <w:rFonts w:ascii="Times New Roman" w:hAnsi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2B06D0"/>
    <w:rPr>
      <w:sz w:val="24"/>
      <w:lang w:val="en-GB"/>
    </w:rPr>
  </w:style>
  <w:style w:type="paragraph" w:styleId="Title">
    <w:name w:val="Title"/>
    <w:basedOn w:val="Normal"/>
    <w:link w:val="TitleChar"/>
    <w:qFormat/>
    <w:rsid w:val="002B06D0"/>
    <w:pPr>
      <w:jc w:val="center"/>
    </w:pPr>
    <w:rPr>
      <w:rFonts w:ascii="Arial" w:hAnsi="Arial" w:cs="Arial"/>
      <w:b/>
      <w:bCs/>
      <w:sz w:val="22"/>
      <w:lang w:eastAsia="en-US"/>
    </w:rPr>
  </w:style>
  <w:style w:type="character" w:customStyle="1" w:styleId="TitleChar">
    <w:name w:val="Title Char"/>
    <w:basedOn w:val="DefaultParagraphFont"/>
    <w:link w:val="Title"/>
    <w:rsid w:val="002B06D0"/>
    <w:rPr>
      <w:rFonts w:ascii="Arial" w:hAnsi="Arial" w:cs="Arial"/>
      <w:b/>
      <w:bCs/>
      <w:sz w:val="22"/>
      <w:lang w:val="en-GB"/>
    </w:rPr>
  </w:style>
  <w:style w:type="paragraph" w:styleId="Footer">
    <w:name w:val="footer"/>
    <w:basedOn w:val="Normal"/>
    <w:link w:val="FooterChar"/>
    <w:rsid w:val="002B06D0"/>
    <w:pPr>
      <w:tabs>
        <w:tab w:val="center" w:pos="4153"/>
        <w:tab w:val="right" w:pos="8306"/>
      </w:tabs>
    </w:pPr>
    <w:rPr>
      <w:rFonts w:ascii="Times New Roman" w:hAnsi="Times New Roman"/>
      <w:sz w:val="20"/>
      <w:lang w:eastAsia="en-US"/>
    </w:rPr>
  </w:style>
  <w:style w:type="character" w:customStyle="1" w:styleId="FooterChar">
    <w:name w:val="Footer Char"/>
    <w:basedOn w:val="DefaultParagraphFont"/>
    <w:link w:val="Footer"/>
    <w:rsid w:val="002B06D0"/>
    <w:rPr>
      <w:lang w:val="en-GB"/>
    </w:rPr>
  </w:style>
  <w:style w:type="paragraph" w:styleId="Header">
    <w:name w:val="header"/>
    <w:basedOn w:val="Normal"/>
    <w:link w:val="HeaderChar"/>
    <w:rsid w:val="00006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06A9A"/>
    <w:rPr>
      <w:rFonts w:ascii="Comic Sans MS" w:hAnsi="Comic Sans MS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st-richards.lancs.sch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head@st-richards.lancs.sch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ouston\AppData\Roaming\Microsoft\Templates\Letterhead%20March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March 14</Template>
  <TotalTime>36</TotalTime>
  <Pages>1</Pages>
  <Words>201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Lancashire County Council</Company>
  <LinksUpToDate>false</LinksUpToDate>
  <CharactersWithSpaces>1502</CharactersWithSpaces>
  <SharedDoc>false</SharedDoc>
  <HLinks>
    <vt:vector size="6" baseType="variant">
      <vt:variant>
        <vt:i4>7274506</vt:i4>
      </vt:variant>
      <vt:variant>
        <vt:i4>0</vt:i4>
      </vt:variant>
      <vt:variant>
        <vt:i4>0</vt:i4>
      </vt:variant>
      <vt:variant>
        <vt:i4>5</vt:i4>
      </vt:variant>
      <vt:variant>
        <vt:lpwstr>mailto:head@st-richards.lancs.sch.uk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shorridge</dc:creator>
  <cp:lastModifiedBy>D. Houston</cp:lastModifiedBy>
  <cp:revision>6</cp:revision>
  <cp:lastPrinted>2010-09-01T10:02:00Z</cp:lastPrinted>
  <dcterms:created xsi:type="dcterms:W3CDTF">2022-05-23T10:16:00Z</dcterms:created>
  <dcterms:modified xsi:type="dcterms:W3CDTF">2022-05-25T09:58:00Z</dcterms:modified>
</cp:coreProperties>
</file>