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8"/>
      </w:tblGrid>
      <w:tr w:rsidR="00410AB5" w14:paraId="327DA790" w14:textId="77777777" w:rsidTr="00D821B6">
        <w:trPr>
          <w:trHeight w:val="1705"/>
        </w:trPr>
        <w:tc>
          <w:tcPr>
            <w:tcW w:w="5978" w:type="dxa"/>
          </w:tcPr>
          <w:p w14:paraId="1AEDD6AA" w14:textId="77777777" w:rsidR="00410AB5" w:rsidRPr="00B914CC" w:rsidRDefault="00410AB5" w:rsidP="00410AB5">
            <w:pPr>
              <w:rPr>
                <w:rFonts w:ascii="Arial" w:hAnsi="Arial" w:cs="Arial"/>
                <w:b/>
                <w:color w:val="3333FF"/>
                <w:sz w:val="32"/>
                <w:szCs w:val="32"/>
              </w:rPr>
            </w:pPr>
            <w:r w:rsidRPr="00B914CC">
              <w:rPr>
                <w:rFonts w:ascii="Arial" w:hAnsi="Arial" w:cs="Arial"/>
                <w:b/>
                <w:color w:val="3333FF"/>
                <w:sz w:val="32"/>
                <w:szCs w:val="32"/>
              </w:rPr>
              <w:t>BEACONSFIELD PRIMARY SCHOOL</w:t>
            </w:r>
          </w:p>
          <w:p w14:paraId="3150EFE1" w14:textId="77777777" w:rsidR="00410AB5" w:rsidRDefault="00410AB5" w:rsidP="00410AB5">
            <w:pPr>
              <w:rPr>
                <w:rFonts w:ascii="Arial" w:hAnsi="Arial" w:cs="Arial"/>
                <w:b/>
                <w:color w:val="3333FF"/>
              </w:rPr>
            </w:pPr>
            <w:r>
              <w:rPr>
                <w:rFonts w:ascii="Arial" w:hAnsi="Arial" w:cs="Arial"/>
                <w:b/>
                <w:color w:val="3333FF"/>
              </w:rPr>
              <w:t>Beaconsfield Road, Southall  UB1 1DR</w:t>
            </w:r>
          </w:p>
          <w:p w14:paraId="090F6674" w14:textId="77777777" w:rsidR="00410AB5" w:rsidRPr="00B914CC" w:rsidRDefault="00410AB5" w:rsidP="00410AB5">
            <w:pPr>
              <w:rPr>
                <w:rFonts w:ascii="Arial" w:hAnsi="Arial" w:cs="Arial"/>
                <w:b/>
                <w:color w:val="3333FF"/>
              </w:rPr>
            </w:pPr>
            <w:r w:rsidRPr="00BB7846">
              <w:rPr>
                <w:rFonts w:ascii="Arial" w:hAnsi="Arial" w:cs="Arial"/>
                <w:b/>
                <w:color w:val="3333FF"/>
                <w:u w:val="single"/>
              </w:rPr>
              <w:t>Email</w:t>
            </w:r>
            <w:r>
              <w:rPr>
                <w:rFonts w:ascii="Arial" w:hAnsi="Arial" w:cs="Arial"/>
                <w:b/>
                <w:color w:val="3333FF"/>
              </w:rPr>
              <w:t xml:space="preserve">: </w:t>
            </w:r>
            <w:hyperlink r:id="rId8" w:history="1">
              <w:r w:rsidRPr="00B914CC">
                <w:rPr>
                  <w:rStyle w:val="Hyperlink"/>
                  <w:rFonts w:ascii="Arial" w:hAnsi="Arial" w:cs="Arial"/>
                  <w:b/>
                  <w:u w:val="none"/>
                </w:rPr>
                <w:t>admin@beaconsfield.ealing.sch.uk</w:t>
              </w:r>
            </w:hyperlink>
          </w:p>
          <w:p w14:paraId="2EDA3035" w14:textId="50B0E84F" w:rsidR="00410AB5" w:rsidRPr="00E126CA" w:rsidRDefault="00410AB5" w:rsidP="00410AB5">
            <w:pPr>
              <w:rPr>
                <w:rFonts w:ascii="Arial" w:hAnsi="Arial" w:cs="Arial"/>
                <w:b/>
                <w:color w:val="3333FF"/>
              </w:rPr>
            </w:pPr>
            <w:r w:rsidRPr="00E126CA">
              <w:rPr>
                <w:rFonts w:ascii="Arial" w:hAnsi="Arial" w:cs="Arial"/>
                <w:b/>
                <w:color w:val="3333FF"/>
                <w:u w:val="single"/>
              </w:rPr>
              <w:t>Website</w:t>
            </w:r>
            <w:r w:rsidRPr="00E126CA">
              <w:rPr>
                <w:rFonts w:ascii="Arial" w:hAnsi="Arial" w:cs="Arial"/>
                <w:b/>
                <w:color w:val="3333FF"/>
              </w:rPr>
              <w:t xml:space="preserve">:  </w:t>
            </w:r>
            <w:hyperlink r:id="rId9" w:history="1">
              <w:r w:rsidRPr="00E126CA">
                <w:rPr>
                  <w:rStyle w:val="Hyperlink"/>
                  <w:rFonts w:ascii="Arial" w:hAnsi="Arial" w:cs="Arial"/>
                  <w:b/>
                </w:rPr>
                <w:t>www.beaconsfieldprimary.org.uk</w:t>
              </w:r>
            </w:hyperlink>
          </w:p>
          <w:p w14:paraId="03782059" w14:textId="77777777" w:rsidR="00410AB5" w:rsidRPr="00EC1224" w:rsidRDefault="00410AB5" w:rsidP="00410AB5">
            <w:pPr>
              <w:rPr>
                <w:rFonts w:ascii="Arial" w:hAnsi="Arial" w:cs="Arial"/>
                <w:b/>
                <w:color w:val="3333FF"/>
              </w:rPr>
            </w:pPr>
            <w:r w:rsidRPr="00072CC1">
              <w:rPr>
                <w:rFonts w:ascii="Arial" w:hAnsi="Arial" w:cs="Arial"/>
                <w:b/>
                <w:color w:val="3333FF"/>
              </w:rPr>
              <w:t>Tel:  020 8574 3506     Head Teacher: Mr D. Woods</w:t>
            </w:r>
          </w:p>
        </w:tc>
      </w:tr>
    </w:tbl>
    <w:p w14:paraId="1991FFC1" w14:textId="77777777" w:rsidR="00B62879" w:rsidRPr="00945E0A" w:rsidRDefault="00B62879" w:rsidP="00146A7F">
      <w:pPr>
        <w:tabs>
          <w:tab w:val="left" w:pos="4710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52FD2BA" wp14:editId="26B406A2">
            <wp:simplePos x="0" y="0"/>
            <wp:positionH relativeFrom="column">
              <wp:posOffset>5591175</wp:posOffset>
            </wp:positionH>
            <wp:positionV relativeFrom="paragraph">
              <wp:posOffset>-91440</wp:posOffset>
            </wp:positionV>
            <wp:extent cx="1193165" cy="1094740"/>
            <wp:effectExtent l="0" t="0" r="6985" b="0"/>
            <wp:wrapThrough wrapText="bothSides">
              <wp:wrapPolygon edited="0">
                <wp:start x="0" y="0"/>
                <wp:lineTo x="0" y="21049"/>
                <wp:lineTo x="21382" y="21049"/>
                <wp:lineTo x="2138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ill\Pictures\RRSA-ROC-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36F3F41" wp14:editId="3DDA889D">
            <wp:simplePos x="0" y="0"/>
            <wp:positionH relativeFrom="column">
              <wp:posOffset>-228600</wp:posOffset>
            </wp:positionH>
            <wp:positionV relativeFrom="paragraph">
              <wp:posOffset>-276225</wp:posOffset>
            </wp:positionV>
            <wp:extent cx="1383030" cy="1371600"/>
            <wp:effectExtent l="0" t="0" r="7620" b="0"/>
            <wp:wrapThrough wrapText="bothSides">
              <wp:wrapPolygon edited="0">
                <wp:start x="0" y="0"/>
                <wp:lineTo x="0" y="21300"/>
                <wp:lineTo x="21421" y="21300"/>
                <wp:lineTo x="2142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D4AAF" w14:textId="77777777" w:rsidR="00320A10" w:rsidRDefault="00320A10" w:rsidP="00320A10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/>
          <w:b/>
          <w:sz w:val="28"/>
          <w:szCs w:val="28"/>
          <w:u w:val="single"/>
        </w:rPr>
      </w:pPr>
    </w:p>
    <w:p w14:paraId="45F6DE8F" w14:textId="77777777" w:rsidR="00F44079" w:rsidRDefault="00F44079" w:rsidP="00D821B6">
      <w:pPr>
        <w:tabs>
          <w:tab w:val="left" w:pos="4710"/>
        </w:tabs>
        <w:jc w:val="center"/>
        <w:rPr>
          <w:rFonts w:ascii="Arial" w:hAnsi="Arial" w:cs="Arial"/>
          <w:iCs/>
          <w:color w:val="0000FF"/>
          <w:sz w:val="28"/>
          <w:szCs w:val="28"/>
        </w:rPr>
      </w:pPr>
    </w:p>
    <w:p w14:paraId="2AC4FCA0" w14:textId="77777777" w:rsidR="00F44079" w:rsidRDefault="00F44079" w:rsidP="00D821B6">
      <w:pPr>
        <w:tabs>
          <w:tab w:val="left" w:pos="4710"/>
        </w:tabs>
        <w:jc w:val="center"/>
        <w:rPr>
          <w:rFonts w:ascii="Arial" w:hAnsi="Arial" w:cs="Arial"/>
          <w:iCs/>
          <w:color w:val="0000FF"/>
          <w:sz w:val="28"/>
          <w:szCs w:val="28"/>
        </w:rPr>
      </w:pPr>
    </w:p>
    <w:p w14:paraId="621C5672" w14:textId="77777777" w:rsidR="00F44079" w:rsidRDefault="00F44079" w:rsidP="00D821B6">
      <w:pPr>
        <w:tabs>
          <w:tab w:val="left" w:pos="4710"/>
        </w:tabs>
        <w:jc w:val="center"/>
        <w:rPr>
          <w:rFonts w:ascii="Arial" w:hAnsi="Arial" w:cs="Arial"/>
          <w:iCs/>
          <w:color w:val="0000FF"/>
          <w:sz w:val="28"/>
          <w:szCs w:val="28"/>
        </w:rPr>
      </w:pPr>
    </w:p>
    <w:p w14:paraId="742D48D3" w14:textId="77777777" w:rsidR="00270B29" w:rsidRDefault="00270B29" w:rsidP="00D821B6">
      <w:pPr>
        <w:tabs>
          <w:tab w:val="left" w:pos="4710"/>
        </w:tabs>
        <w:jc w:val="center"/>
        <w:rPr>
          <w:rFonts w:ascii="Arial" w:hAnsi="Arial" w:cs="Arial"/>
          <w:iCs/>
          <w:color w:val="0000FF"/>
          <w:sz w:val="28"/>
          <w:szCs w:val="28"/>
        </w:rPr>
      </w:pPr>
    </w:p>
    <w:p w14:paraId="084FB8B2" w14:textId="462AFFD2" w:rsidR="00F44079" w:rsidRPr="006A6D24" w:rsidRDefault="006A6D24" w:rsidP="006A6D24">
      <w:pPr>
        <w:jc w:val="center"/>
        <w:rPr>
          <w:rFonts w:ascii="Arial" w:hAnsi="Arial" w:cs="Arial"/>
          <w:b/>
          <w:bCs/>
          <w:u w:val="single"/>
        </w:rPr>
      </w:pPr>
      <w:r w:rsidRPr="006A6D24">
        <w:rPr>
          <w:rFonts w:ascii="Arial" w:hAnsi="Arial" w:cs="Arial"/>
          <w:b/>
          <w:bCs/>
          <w:u w:val="single"/>
        </w:rPr>
        <w:t>PERSON SPECIFICATION</w:t>
      </w:r>
    </w:p>
    <w:tbl>
      <w:tblPr>
        <w:tblW w:w="10740" w:type="dxa"/>
        <w:tblLook w:val="0000" w:firstRow="0" w:lastRow="0" w:firstColumn="0" w:lastColumn="0" w:noHBand="0" w:noVBand="0"/>
      </w:tblPr>
      <w:tblGrid>
        <w:gridCol w:w="3414"/>
        <w:gridCol w:w="7326"/>
      </w:tblGrid>
      <w:tr w:rsidR="00232E1D" w:rsidRPr="001003A4" w14:paraId="6C40E9FA" w14:textId="77777777" w:rsidTr="00232E1D">
        <w:trPr>
          <w:trHeight w:val="582"/>
        </w:trPr>
        <w:tc>
          <w:tcPr>
            <w:tcW w:w="3414" w:type="dxa"/>
            <w:vAlign w:val="bottom"/>
          </w:tcPr>
          <w:p w14:paraId="0E3D0FB9" w14:textId="77777777" w:rsidR="00232E1D" w:rsidRPr="001003A4" w:rsidRDefault="00232E1D" w:rsidP="00232E1D">
            <w:pPr>
              <w:spacing w:line="276" w:lineRule="auto"/>
              <w:rPr>
                <w:rFonts w:ascii="Arial" w:hAnsi="Arial" w:cs="Arial"/>
                <w:b/>
                <w:color w:val="000080"/>
              </w:rPr>
            </w:pPr>
            <w:r w:rsidRPr="001003A4">
              <w:rPr>
                <w:rFonts w:ascii="Arial" w:hAnsi="Arial" w:cs="Arial"/>
                <w:b/>
                <w:color w:val="000080"/>
              </w:rPr>
              <w:t>Job title</w:t>
            </w:r>
          </w:p>
        </w:tc>
        <w:tc>
          <w:tcPr>
            <w:tcW w:w="7326" w:type="dxa"/>
            <w:vAlign w:val="bottom"/>
          </w:tcPr>
          <w:p w14:paraId="5790E227" w14:textId="1B434BA3" w:rsidR="00232E1D" w:rsidRPr="001003A4" w:rsidRDefault="00232E1D" w:rsidP="00232E1D">
            <w:pPr>
              <w:spacing w:line="276" w:lineRule="auto"/>
              <w:rPr>
                <w:rFonts w:ascii="Arial" w:hAnsi="Arial" w:cs="Arial"/>
              </w:rPr>
            </w:pPr>
            <w:r w:rsidRPr="001003A4">
              <w:rPr>
                <w:rFonts w:ascii="Arial" w:hAnsi="Arial" w:cs="Arial"/>
              </w:rPr>
              <w:t>Classroom Teacher</w:t>
            </w:r>
          </w:p>
        </w:tc>
      </w:tr>
      <w:tr w:rsidR="00232E1D" w:rsidRPr="001003A4" w14:paraId="77BBD87C" w14:textId="77777777" w:rsidTr="00232E1D">
        <w:tc>
          <w:tcPr>
            <w:tcW w:w="3414" w:type="dxa"/>
          </w:tcPr>
          <w:p w14:paraId="115D06AC" w14:textId="77777777" w:rsidR="00232E1D" w:rsidRPr="001003A4" w:rsidRDefault="00232E1D" w:rsidP="00232E1D">
            <w:pPr>
              <w:spacing w:line="276" w:lineRule="auto"/>
              <w:rPr>
                <w:rFonts w:ascii="Arial" w:hAnsi="Arial" w:cs="Arial"/>
                <w:b/>
                <w:color w:val="000080"/>
              </w:rPr>
            </w:pPr>
            <w:r w:rsidRPr="001003A4">
              <w:rPr>
                <w:rFonts w:ascii="Arial" w:hAnsi="Arial" w:cs="Arial"/>
                <w:b/>
                <w:color w:val="000080"/>
              </w:rPr>
              <w:t>Salary and grade:</w:t>
            </w:r>
          </w:p>
        </w:tc>
        <w:tc>
          <w:tcPr>
            <w:tcW w:w="7326" w:type="dxa"/>
          </w:tcPr>
          <w:p w14:paraId="38D5A8DC" w14:textId="52F7C17A" w:rsidR="00232E1D" w:rsidRPr="001003A4" w:rsidRDefault="00232E1D" w:rsidP="00232E1D">
            <w:pPr>
              <w:spacing w:line="276" w:lineRule="auto"/>
              <w:rPr>
                <w:rFonts w:ascii="Arial" w:hAnsi="Arial" w:cs="Arial"/>
                <w:bCs/>
              </w:rPr>
            </w:pPr>
            <w:r w:rsidRPr="001003A4">
              <w:rPr>
                <w:rFonts w:ascii="Arial" w:hAnsi="Arial" w:cs="Arial"/>
              </w:rPr>
              <w:t xml:space="preserve">Standard national scale in line with the current </w:t>
            </w:r>
            <w:r w:rsidRPr="001003A4">
              <w:rPr>
                <w:rFonts w:ascii="Arial" w:hAnsi="Arial" w:cs="Arial"/>
                <w:i/>
                <w:iCs/>
              </w:rPr>
              <w:t>School Teachers’ Pay and Conditions</w:t>
            </w:r>
            <w:r w:rsidRPr="001003A4">
              <w:rPr>
                <w:rFonts w:ascii="Arial" w:hAnsi="Arial" w:cs="Arial"/>
              </w:rPr>
              <w:t xml:space="preserve"> document (STPCD)</w:t>
            </w:r>
          </w:p>
        </w:tc>
      </w:tr>
      <w:tr w:rsidR="00232E1D" w:rsidRPr="001003A4" w14:paraId="56A360E8" w14:textId="77777777" w:rsidTr="00232E1D">
        <w:tc>
          <w:tcPr>
            <w:tcW w:w="3414" w:type="dxa"/>
          </w:tcPr>
          <w:p w14:paraId="7C6D01B5" w14:textId="77777777" w:rsidR="00232E1D" w:rsidRPr="001003A4" w:rsidRDefault="00232E1D" w:rsidP="00232E1D">
            <w:pPr>
              <w:spacing w:line="276" w:lineRule="auto"/>
              <w:rPr>
                <w:rFonts w:ascii="Arial" w:hAnsi="Arial" w:cs="Arial"/>
                <w:b/>
                <w:color w:val="000080"/>
              </w:rPr>
            </w:pPr>
            <w:r w:rsidRPr="001003A4">
              <w:rPr>
                <w:rFonts w:ascii="Arial" w:hAnsi="Arial" w:cs="Arial"/>
                <w:b/>
                <w:color w:val="000080"/>
              </w:rPr>
              <w:t>School:</w:t>
            </w:r>
          </w:p>
        </w:tc>
        <w:tc>
          <w:tcPr>
            <w:tcW w:w="7326" w:type="dxa"/>
          </w:tcPr>
          <w:p w14:paraId="7CE775E9" w14:textId="37DE741A" w:rsidR="00232E1D" w:rsidRPr="001003A4" w:rsidRDefault="00232E1D" w:rsidP="00232E1D">
            <w:pPr>
              <w:spacing w:line="276" w:lineRule="auto"/>
              <w:rPr>
                <w:rFonts w:ascii="Arial" w:hAnsi="Arial" w:cs="Arial"/>
                <w:bCs/>
              </w:rPr>
            </w:pPr>
            <w:r w:rsidRPr="001003A4">
              <w:rPr>
                <w:rFonts w:ascii="Arial" w:hAnsi="Arial" w:cs="Arial"/>
                <w:bCs/>
              </w:rPr>
              <w:t>Beaconsfield Primary School</w:t>
            </w:r>
          </w:p>
        </w:tc>
      </w:tr>
      <w:tr w:rsidR="00232E1D" w:rsidRPr="001003A4" w14:paraId="503B8B20" w14:textId="77777777" w:rsidTr="00232E1D">
        <w:tc>
          <w:tcPr>
            <w:tcW w:w="3414" w:type="dxa"/>
          </w:tcPr>
          <w:p w14:paraId="54C98876" w14:textId="77777777" w:rsidR="00232E1D" w:rsidRPr="001003A4" w:rsidRDefault="00232E1D" w:rsidP="00232E1D">
            <w:pPr>
              <w:spacing w:line="276" w:lineRule="auto"/>
              <w:rPr>
                <w:rFonts w:ascii="Arial" w:hAnsi="Arial" w:cs="Arial"/>
                <w:bCs/>
                <w:color w:val="000080"/>
              </w:rPr>
            </w:pPr>
            <w:r w:rsidRPr="001003A4">
              <w:rPr>
                <w:rFonts w:ascii="Arial" w:hAnsi="Arial" w:cs="Arial"/>
                <w:b/>
                <w:color w:val="000080"/>
              </w:rPr>
              <w:t>Line manager:</w:t>
            </w:r>
          </w:p>
        </w:tc>
        <w:tc>
          <w:tcPr>
            <w:tcW w:w="7326" w:type="dxa"/>
          </w:tcPr>
          <w:p w14:paraId="5284EB16" w14:textId="5B357B68" w:rsidR="00232E1D" w:rsidRPr="001003A4" w:rsidRDefault="00232E1D" w:rsidP="00232E1D">
            <w:pPr>
              <w:spacing w:line="276" w:lineRule="auto"/>
              <w:rPr>
                <w:rFonts w:ascii="Arial" w:hAnsi="Arial" w:cs="Arial"/>
                <w:bCs/>
              </w:rPr>
            </w:pPr>
            <w:r w:rsidRPr="001003A4">
              <w:rPr>
                <w:rFonts w:ascii="Arial" w:hAnsi="Arial" w:cs="Arial"/>
              </w:rPr>
              <w:t xml:space="preserve">Head teacher, senior leadership team (SLT), the governing body </w:t>
            </w:r>
          </w:p>
        </w:tc>
      </w:tr>
      <w:tr w:rsidR="00232E1D" w:rsidRPr="001003A4" w14:paraId="73B68CCA" w14:textId="77777777" w:rsidTr="00232E1D">
        <w:tc>
          <w:tcPr>
            <w:tcW w:w="3414" w:type="dxa"/>
          </w:tcPr>
          <w:p w14:paraId="17552631" w14:textId="77777777" w:rsidR="00232E1D" w:rsidRPr="001003A4" w:rsidRDefault="00232E1D" w:rsidP="00232E1D">
            <w:pPr>
              <w:spacing w:line="276" w:lineRule="auto"/>
              <w:rPr>
                <w:rFonts w:ascii="Arial" w:hAnsi="Arial" w:cs="Arial"/>
                <w:b/>
                <w:bCs/>
                <w:color w:val="000080"/>
              </w:rPr>
            </w:pPr>
            <w:r w:rsidRPr="001003A4">
              <w:rPr>
                <w:rFonts w:ascii="Arial" w:hAnsi="Arial" w:cs="Arial"/>
                <w:b/>
                <w:bCs/>
                <w:color w:val="000080"/>
              </w:rPr>
              <w:t>Supervisory responsibility:</w:t>
            </w:r>
          </w:p>
        </w:tc>
        <w:tc>
          <w:tcPr>
            <w:tcW w:w="7326" w:type="dxa"/>
          </w:tcPr>
          <w:p w14:paraId="38A6D7EE" w14:textId="43BD5DE6" w:rsidR="00232E1D" w:rsidRPr="001003A4" w:rsidRDefault="00232E1D" w:rsidP="00232E1D">
            <w:pPr>
              <w:spacing w:line="276" w:lineRule="auto"/>
              <w:rPr>
                <w:rFonts w:ascii="Arial" w:hAnsi="Arial" w:cs="Arial"/>
              </w:rPr>
            </w:pPr>
            <w:r w:rsidRPr="001003A4">
              <w:rPr>
                <w:rFonts w:ascii="Arial" w:hAnsi="Arial" w:cs="Arial"/>
              </w:rPr>
              <w:t>The postholder may be responsible for the supervision of the work of class support staff relevant to their responsibilities</w:t>
            </w:r>
          </w:p>
        </w:tc>
      </w:tr>
    </w:tbl>
    <w:p w14:paraId="756D49D2" w14:textId="77777777" w:rsidR="00EA30D5" w:rsidRPr="001003A4" w:rsidRDefault="00EA30D5" w:rsidP="00EA30D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CB5F03A" w14:textId="77777777" w:rsidR="00EA30D5" w:rsidRPr="001003A4" w:rsidRDefault="00EA30D5" w:rsidP="00EA30D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9DE1786" w14:textId="77777777" w:rsidR="00232E1D" w:rsidRPr="001003A4" w:rsidRDefault="00232E1D" w:rsidP="00232E1D">
      <w:pPr>
        <w:pStyle w:val="Heading1"/>
        <w:rPr>
          <w:b w:val="0"/>
          <w:szCs w:val="24"/>
        </w:rPr>
      </w:pPr>
      <w:r w:rsidRPr="001003A4">
        <w:rPr>
          <w:szCs w:val="24"/>
        </w:rPr>
        <w:t>Qualifications</w:t>
      </w:r>
    </w:p>
    <w:p w14:paraId="59A5F1DC" w14:textId="7520CF70" w:rsidR="00FB4247" w:rsidRDefault="00FB4247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Degree qualification (or equivalent) in education or relevant field</w:t>
      </w:r>
    </w:p>
    <w:p w14:paraId="58396A30" w14:textId="70A0889D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jc w:val="both"/>
        <w:rPr>
          <w:rFonts w:ascii="Arial" w:hAnsi="Arial" w:cs="Arial"/>
        </w:rPr>
      </w:pPr>
      <w:r w:rsidRPr="001003A4">
        <w:rPr>
          <w:rFonts w:ascii="Arial" w:hAnsi="Arial" w:cs="Arial"/>
        </w:rPr>
        <w:t>Qualified teacher status (QTS) or recognised equivalent (application form).</w:t>
      </w:r>
    </w:p>
    <w:p w14:paraId="2DAB8CAE" w14:textId="77777777" w:rsidR="00232E1D" w:rsidRPr="001003A4" w:rsidRDefault="00232E1D" w:rsidP="00232E1D">
      <w:pPr>
        <w:pStyle w:val="Heading1"/>
        <w:rPr>
          <w:szCs w:val="24"/>
        </w:rPr>
      </w:pPr>
      <w:r w:rsidRPr="001003A4">
        <w:rPr>
          <w:szCs w:val="24"/>
        </w:rPr>
        <w:t>Experience</w:t>
      </w:r>
    </w:p>
    <w:p w14:paraId="2940AF80" w14:textId="4918B53D" w:rsidR="00232E1D" w:rsidRPr="001003A4" w:rsidRDefault="00FB4247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Proven t</w:t>
      </w:r>
      <w:r w:rsidR="00232E1D" w:rsidRPr="001003A4">
        <w:rPr>
          <w:rFonts w:ascii="Arial" w:hAnsi="Arial" w:cs="Arial"/>
        </w:rPr>
        <w:t>eaching experience within the age range and/or subject(s) applying for.</w:t>
      </w:r>
    </w:p>
    <w:p w14:paraId="3199957F" w14:textId="77777777" w:rsidR="00232E1D" w:rsidRPr="001003A4" w:rsidRDefault="00232E1D" w:rsidP="00232E1D">
      <w:pPr>
        <w:pStyle w:val="Heading1"/>
        <w:rPr>
          <w:szCs w:val="24"/>
        </w:rPr>
      </w:pPr>
      <w:r w:rsidRPr="001003A4">
        <w:rPr>
          <w:szCs w:val="24"/>
        </w:rPr>
        <w:t>Knowledge and skills</w:t>
      </w:r>
    </w:p>
    <w:p w14:paraId="6C08F45D" w14:textId="141C3B87" w:rsidR="00232E1D" w:rsidRDefault="00232E1D" w:rsidP="00232E1D">
      <w:pPr>
        <w:tabs>
          <w:tab w:val="left" w:pos="-1440"/>
        </w:tabs>
        <w:spacing w:before="120" w:after="120" w:line="214" w:lineRule="auto"/>
        <w:jc w:val="both"/>
        <w:rPr>
          <w:rFonts w:ascii="Arial" w:hAnsi="Arial" w:cs="Arial"/>
        </w:rPr>
      </w:pPr>
      <w:r w:rsidRPr="001003A4">
        <w:rPr>
          <w:rFonts w:ascii="Arial" w:hAnsi="Arial" w:cs="Arial"/>
          <w:u w:val="single"/>
        </w:rPr>
        <w:t>The ability to effectively</w:t>
      </w:r>
      <w:r w:rsidRPr="001003A4">
        <w:rPr>
          <w:rFonts w:ascii="Arial" w:hAnsi="Arial" w:cs="Arial"/>
        </w:rPr>
        <w:t>:</w:t>
      </w:r>
    </w:p>
    <w:p w14:paraId="1A2470EE" w14:textId="77777777" w:rsidR="00E126CA" w:rsidRPr="001003A4" w:rsidRDefault="00E126CA" w:rsidP="00232E1D">
      <w:pPr>
        <w:tabs>
          <w:tab w:val="left" w:pos="-1440"/>
        </w:tabs>
        <w:spacing w:before="120" w:after="120" w:line="214" w:lineRule="auto"/>
        <w:jc w:val="both"/>
        <w:rPr>
          <w:rFonts w:ascii="Arial" w:hAnsi="Arial" w:cs="Arial"/>
        </w:rPr>
      </w:pPr>
    </w:p>
    <w:p w14:paraId="2E937BB6" w14:textId="1D70BEB4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rPr>
          <w:rFonts w:ascii="Arial" w:hAnsi="Arial" w:cs="Arial"/>
        </w:rPr>
      </w:pPr>
      <w:r w:rsidRPr="001003A4">
        <w:rPr>
          <w:rFonts w:ascii="Arial" w:hAnsi="Arial" w:cs="Arial"/>
        </w:rPr>
        <w:t>Create an exciting, stimulating and safe learning environment for all pupils.</w:t>
      </w:r>
    </w:p>
    <w:p w14:paraId="6AFDCC8E" w14:textId="77777777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rPr>
          <w:rFonts w:ascii="Arial" w:hAnsi="Arial" w:cs="Arial"/>
        </w:rPr>
      </w:pPr>
      <w:r w:rsidRPr="001003A4">
        <w:rPr>
          <w:rFonts w:ascii="Arial" w:hAnsi="Arial" w:cs="Arial"/>
        </w:rPr>
        <w:t>Establish and maintain a purposeful working atmosphere.</w:t>
      </w:r>
    </w:p>
    <w:p w14:paraId="259D62D1" w14:textId="728A88B4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rPr>
          <w:rFonts w:ascii="Arial" w:hAnsi="Arial" w:cs="Arial"/>
        </w:rPr>
      </w:pPr>
      <w:r w:rsidRPr="001003A4">
        <w:rPr>
          <w:rFonts w:ascii="Arial" w:hAnsi="Arial" w:cs="Arial"/>
        </w:rPr>
        <w:t>Plan, prepare and deliver the curriculum as relevant to the age and ability group/</w:t>
      </w:r>
      <w:r w:rsidR="001003A4" w:rsidRPr="001003A4">
        <w:rPr>
          <w:rFonts w:ascii="Arial" w:hAnsi="Arial" w:cs="Arial"/>
        </w:rPr>
        <w:t xml:space="preserve"> SEND needs/ </w:t>
      </w:r>
      <w:r w:rsidRPr="001003A4">
        <w:rPr>
          <w:rFonts w:ascii="Arial" w:hAnsi="Arial" w:cs="Arial"/>
        </w:rPr>
        <w:t>subject that you teach, other relevant initiatives and the school’s own policies.</w:t>
      </w:r>
    </w:p>
    <w:p w14:paraId="21E4AFE3" w14:textId="02432922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rPr>
          <w:rFonts w:ascii="Arial" w:hAnsi="Arial" w:cs="Arial"/>
        </w:rPr>
      </w:pPr>
      <w:r w:rsidRPr="001003A4">
        <w:rPr>
          <w:rFonts w:ascii="Arial" w:hAnsi="Arial" w:cs="Arial"/>
        </w:rPr>
        <w:t>Assess and record the progress of pupils’ learning to inform next steps</w:t>
      </w:r>
      <w:r w:rsidR="001003A4" w:rsidRPr="001003A4">
        <w:rPr>
          <w:rFonts w:ascii="Arial" w:hAnsi="Arial" w:cs="Arial"/>
        </w:rPr>
        <w:t xml:space="preserve"> of planning and teaching</w:t>
      </w:r>
      <w:r w:rsidRPr="001003A4">
        <w:rPr>
          <w:rFonts w:ascii="Arial" w:hAnsi="Arial" w:cs="Arial"/>
        </w:rPr>
        <w:t xml:space="preserve"> and</w:t>
      </w:r>
      <w:r w:rsidR="001003A4" w:rsidRPr="001003A4">
        <w:rPr>
          <w:rFonts w:ascii="Arial" w:hAnsi="Arial" w:cs="Arial"/>
        </w:rPr>
        <w:t xml:space="preserve"> to</w:t>
      </w:r>
      <w:r w:rsidRPr="001003A4">
        <w:rPr>
          <w:rFonts w:ascii="Arial" w:hAnsi="Arial" w:cs="Arial"/>
        </w:rPr>
        <w:t xml:space="preserve"> monitor progress</w:t>
      </w:r>
      <w:r w:rsidR="001003A4" w:rsidRPr="001003A4">
        <w:rPr>
          <w:rFonts w:ascii="Arial" w:hAnsi="Arial" w:cs="Arial"/>
        </w:rPr>
        <w:t xml:space="preserve"> over time</w:t>
      </w:r>
      <w:r w:rsidRPr="001003A4">
        <w:rPr>
          <w:rFonts w:ascii="Arial" w:hAnsi="Arial" w:cs="Arial"/>
        </w:rPr>
        <w:t>.</w:t>
      </w:r>
    </w:p>
    <w:p w14:paraId="5D3C67A3" w14:textId="4725E703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rPr>
          <w:rFonts w:ascii="Arial" w:hAnsi="Arial" w:cs="Arial"/>
        </w:rPr>
      </w:pPr>
      <w:r w:rsidRPr="001003A4">
        <w:rPr>
          <w:rFonts w:ascii="Arial" w:hAnsi="Arial" w:cs="Arial"/>
        </w:rPr>
        <w:t xml:space="preserve">Demonstrate a commitment to </w:t>
      </w:r>
      <w:r w:rsidR="001003A4" w:rsidRPr="001003A4">
        <w:rPr>
          <w:rFonts w:ascii="Arial" w:hAnsi="Arial" w:cs="Arial"/>
        </w:rPr>
        <w:t xml:space="preserve">diversity/ </w:t>
      </w:r>
      <w:r w:rsidRPr="001003A4">
        <w:rPr>
          <w:rFonts w:ascii="Arial" w:hAnsi="Arial" w:cs="Arial"/>
        </w:rPr>
        <w:t>equal</w:t>
      </w:r>
      <w:r w:rsidR="00E126CA">
        <w:rPr>
          <w:rFonts w:ascii="Arial" w:hAnsi="Arial" w:cs="Arial"/>
        </w:rPr>
        <w:t>ities</w:t>
      </w:r>
      <w:r w:rsidRPr="001003A4">
        <w:rPr>
          <w:rFonts w:ascii="Arial" w:hAnsi="Arial" w:cs="Arial"/>
        </w:rPr>
        <w:t xml:space="preserve"> and use a </w:t>
      </w:r>
      <w:r w:rsidR="00E126CA">
        <w:rPr>
          <w:rFonts w:ascii="Arial" w:hAnsi="Arial" w:cs="Arial"/>
        </w:rPr>
        <w:t xml:space="preserve">wide </w:t>
      </w:r>
      <w:r w:rsidRPr="001003A4">
        <w:rPr>
          <w:rFonts w:ascii="Arial" w:hAnsi="Arial" w:cs="Arial"/>
        </w:rPr>
        <w:t>variety of strategies and practices to promote the diverse cultural and equality issues in the classroom</w:t>
      </w:r>
      <w:r w:rsidR="001003A4" w:rsidRPr="001003A4">
        <w:rPr>
          <w:rFonts w:ascii="Arial" w:hAnsi="Arial" w:cs="Arial"/>
        </w:rPr>
        <w:t xml:space="preserve"> and wider school context</w:t>
      </w:r>
      <w:r w:rsidRPr="001003A4">
        <w:rPr>
          <w:rFonts w:ascii="Arial" w:hAnsi="Arial" w:cs="Arial"/>
        </w:rPr>
        <w:t>.</w:t>
      </w:r>
    </w:p>
    <w:p w14:paraId="7160BFB0" w14:textId="75ADC2E1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rPr>
          <w:rFonts w:ascii="Arial" w:hAnsi="Arial" w:cs="Arial"/>
        </w:rPr>
      </w:pPr>
      <w:r w:rsidRPr="001003A4">
        <w:rPr>
          <w:rFonts w:ascii="Arial" w:hAnsi="Arial" w:cs="Arial"/>
        </w:rPr>
        <w:t xml:space="preserve">Teach using a wide variety of strategies to maximise achievement for </w:t>
      </w:r>
      <w:r w:rsidRPr="001003A4">
        <w:rPr>
          <w:rFonts w:ascii="Arial" w:hAnsi="Arial" w:cs="Arial"/>
          <w:b/>
          <w:bCs/>
          <w:u w:val="single"/>
        </w:rPr>
        <w:t xml:space="preserve">all </w:t>
      </w:r>
      <w:r w:rsidR="001003A4" w:rsidRPr="001003A4">
        <w:rPr>
          <w:rFonts w:ascii="Arial" w:hAnsi="Arial" w:cs="Arial"/>
          <w:b/>
          <w:bCs/>
          <w:u w:val="single"/>
        </w:rPr>
        <w:t>pupils</w:t>
      </w:r>
      <w:r w:rsidRPr="001003A4">
        <w:rPr>
          <w:rFonts w:ascii="Arial" w:hAnsi="Arial" w:cs="Arial"/>
        </w:rPr>
        <w:t xml:space="preserve"> including those with special educational needs</w:t>
      </w:r>
      <w:r w:rsidR="001003A4" w:rsidRPr="001003A4">
        <w:rPr>
          <w:rFonts w:ascii="Arial" w:hAnsi="Arial" w:cs="Arial"/>
        </w:rPr>
        <w:t xml:space="preserve"> (SEND); English as an additional language (EAL)</w:t>
      </w:r>
      <w:r w:rsidRPr="001003A4">
        <w:rPr>
          <w:rFonts w:ascii="Arial" w:hAnsi="Arial" w:cs="Arial"/>
        </w:rPr>
        <w:t xml:space="preserve"> and high achievers and to meet differing learning styles.</w:t>
      </w:r>
    </w:p>
    <w:p w14:paraId="27A6BD39" w14:textId="562F0E73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rPr>
          <w:rFonts w:ascii="Arial" w:hAnsi="Arial" w:cs="Arial"/>
        </w:rPr>
      </w:pPr>
      <w:r w:rsidRPr="001003A4">
        <w:rPr>
          <w:rFonts w:ascii="Arial" w:hAnsi="Arial" w:cs="Arial"/>
        </w:rPr>
        <w:t xml:space="preserve">Encourage </w:t>
      </w:r>
      <w:r w:rsidR="001003A4" w:rsidRPr="001003A4">
        <w:rPr>
          <w:rFonts w:ascii="Arial" w:hAnsi="Arial" w:cs="Arial"/>
        </w:rPr>
        <w:t>pupils</w:t>
      </w:r>
      <w:r w:rsidRPr="001003A4">
        <w:rPr>
          <w:rFonts w:ascii="Arial" w:hAnsi="Arial" w:cs="Arial"/>
        </w:rPr>
        <w:t xml:space="preserve"> in developing </w:t>
      </w:r>
      <w:r w:rsidR="001003A4" w:rsidRPr="001003A4">
        <w:rPr>
          <w:rFonts w:ascii="Arial" w:hAnsi="Arial" w:cs="Arial"/>
        </w:rPr>
        <w:t xml:space="preserve">their own </w:t>
      </w:r>
      <w:r w:rsidRPr="001003A4">
        <w:rPr>
          <w:rFonts w:ascii="Arial" w:hAnsi="Arial" w:cs="Arial"/>
        </w:rPr>
        <w:t>self-esteem and respect for others.</w:t>
      </w:r>
    </w:p>
    <w:p w14:paraId="42B5F7F8" w14:textId="77777777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rPr>
          <w:rFonts w:ascii="Arial" w:hAnsi="Arial" w:cs="Arial"/>
        </w:rPr>
      </w:pPr>
      <w:r w:rsidRPr="001003A4">
        <w:rPr>
          <w:rFonts w:ascii="Arial" w:hAnsi="Arial" w:cs="Arial"/>
        </w:rPr>
        <w:t>Deploy a wide range of effective behaviour management strategies, successfully.</w:t>
      </w:r>
    </w:p>
    <w:p w14:paraId="59F6AAC7" w14:textId="664A22EC" w:rsidR="00232E1D" w:rsidRPr="001003A4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  <w:rPr>
          <w:rFonts w:ascii="Arial" w:hAnsi="Arial" w:cs="Arial"/>
        </w:rPr>
      </w:pPr>
      <w:r w:rsidRPr="001003A4">
        <w:rPr>
          <w:rFonts w:ascii="Arial" w:hAnsi="Arial" w:cs="Arial"/>
        </w:rPr>
        <w:t>Communicate to a range of audiences (verbal, written, using IT as appropriate).</w:t>
      </w:r>
    </w:p>
    <w:p w14:paraId="67026B48" w14:textId="1B62C68B" w:rsidR="00232E1D" w:rsidRDefault="00232E1D" w:rsidP="00232E1D">
      <w:pPr>
        <w:numPr>
          <w:ilvl w:val="0"/>
          <w:numId w:val="30"/>
        </w:numPr>
        <w:tabs>
          <w:tab w:val="clear" w:pos="720"/>
          <w:tab w:val="left" w:pos="-1440"/>
        </w:tabs>
        <w:spacing w:before="120" w:after="120" w:line="214" w:lineRule="auto"/>
        <w:ind w:left="641" w:hanging="357"/>
      </w:pPr>
      <w:r w:rsidRPr="001003A4">
        <w:rPr>
          <w:rFonts w:ascii="Arial" w:hAnsi="Arial" w:cs="Arial"/>
        </w:rPr>
        <w:t>Use IT</w:t>
      </w:r>
      <w:r w:rsidR="001003A4" w:rsidRPr="001003A4">
        <w:rPr>
          <w:rFonts w:ascii="Arial" w:hAnsi="Arial" w:cs="Arial"/>
        </w:rPr>
        <w:t>/ computing</w:t>
      </w:r>
      <w:r w:rsidRPr="001003A4">
        <w:rPr>
          <w:rFonts w:ascii="Arial" w:hAnsi="Arial" w:cs="Arial"/>
        </w:rPr>
        <w:t xml:space="preserve"> to </w:t>
      </w:r>
      <w:r w:rsidR="00E126CA">
        <w:rPr>
          <w:rFonts w:ascii="Arial" w:hAnsi="Arial" w:cs="Arial"/>
        </w:rPr>
        <w:t xml:space="preserve">support </w:t>
      </w:r>
      <w:r w:rsidR="00E126CA" w:rsidRPr="00E126CA">
        <w:rPr>
          <w:rFonts w:ascii="Arial" w:hAnsi="Arial" w:cs="Arial"/>
          <w:b/>
          <w:bCs/>
          <w:u w:val="single"/>
        </w:rPr>
        <w:t>AND</w:t>
      </w:r>
      <w:r w:rsidR="00E126CA">
        <w:rPr>
          <w:rFonts w:ascii="Arial" w:hAnsi="Arial" w:cs="Arial"/>
        </w:rPr>
        <w:t xml:space="preserve"> </w:t>
      </w:r>
      <w:r w:rsidRPr="001003A4">
        <w:rPr>
          <w:rFonts w:ascii="Arial" w:hAnsi="Arial" w:cs="Arial"/>
        </w:rPr>
        <w:t>advance pupils’ learning, and use common IT tools for their own and pupils’ benefit</w:t>
      </w:r>
      <w:r w:rsidRPr="001003A4">
        <w:t xml:space="preserve">. </w:t>
      </w:r>
    </w:p>
    <w:p w14:paraId="56E700BA" w14:textId="7713D5F4" w:rsidR="00E126CA" w:rsidRDefault="00E126CA" w:rsidP="00E126CA">
      <w:pPr>
        <w:tabs>
          <w:tab w:val="left" w:pos="-1440"/>
        </w:tabs>
        <w:spacing w:before="120" w:after="120" w:line="214" w:lineRule="auto"/>
      </w:pPr>
    </w:p>
    <w:p w14:paraId="4F03F18B" w14:textId="65563DBB" w:rsidR="00E126CA" w:rsidRDefault="00E126CA" w:rsidP="00E126CA">
      <w:pPr>
        <w:tabs>
          <w:tab w:val="left" w:pos="-1440"/>
        </w:tabs>
        <w:spacing w:before="120" w:after="120" w:line="214" w:lineRule="auto"/>
      </w:pPr>
    </w:p>
    <w:p w14:paraId="388B1FC7" w14:textId="77777777" w:rsidR="00E126CA" w:rsidRPr="001003A4" w:rsidRDefault="00E126CA" w:rsidP="00E126CA">
      <w:pPr>
        <w:tabs>
          <w:tab w:val="left" w:pos="-1440"/>
        </w:tabs>
        <w:spacing w:before="120" w:after="120" w:line="214" w:lineRule="auto"/>
      </w:pPr>
    </w:p>
    <w:p w14:paraId="62DAA4F0" w14:textId="77777777" w:rsidR="00232E1D" w:rsidRPr="001003A4" w:rsidRDefault="00232E1D" w:rsidP="00232E1D">
      <w:pPr>
        <w:pStyle w:val="Heading1"/>
        <w:rPr>
          <w:szCs w:val="24"/>
        </w:rPr>
      </w:pPr>
      <w:r w:rsidRPr="001003A4">
        <w:rPr>
          <w:szCs w:val="24"/>
        </w:rPr>
        <w:lastRenderedPageBreak/>
        <w:t>Commitment</w:t>
      </w:r>
    </w:p>
    <w:p w14:paraId="78F667B9" w14:textId="77777777" w:rsidR="00232E1D" w:rsidRPr="001003A4" w:rsidRDefault="00232E1D" w:rsidP="00232E1D">
      <w:pPr>
        <w:tabs>
          <w:tab w:val="left" w:pos="-1440"/>
        </w:tabs>
        <w:spacing w:before="120" w:line="214" w:lineRule="auto"/>
        <w:jc w:val="both"/>
        <w:rPr>
          <w:rFonts w:ascii="Arial" w:hAnsi="Arial" w:cs="Arial"/>
          <w:u w:val="single"/>
        </w:rPr>
      </w:pPr>
      <w:r w:rsidRPr="001003A4">
        <w:rPr>
          <w:rFonts w:ascii="Arial" w:hAnsi="Arial" w:cs="Arial"/>
          <w:u w:val="single"/>
        </w:rPr>
        <w:t xml:space="preserve">Demonstrate a commitment to: </w:t>
      </w:r>
    </w:p>
    <w:p w14:paraId="1FF60A90" w14:textId="02A1CFE6" w:rsidR="00232E1D" w:rsidRPr="001003A4" w:rsidRDefault="00E126CA" w:rsidP="00232E1D">
      <w:pPr>
        <w:numPr>
          <w:ilvl w:val="1"/>
          <w:numId w:val="31"/>
        </w:numPr>
        <w:rPr>
          <w:rFonts w:ascii="Arial" w:hAnsi="Arial" w:cs="Arial"/>
          <w:bCs/>
        </w:rPr>
      </w:pPr>
      <w:r w:rsidRPr="001003A4">
        <w:rPr>
          <w:rFonts w:ascii="Arial" w:hAnsi="Arial" w:cs="Arial"/>
          <w:bCs/>
        </w:rPr>
        <w:t>E</w:t>
      </w:r>
      <w:r w:rsidR="00232E1D" w:rsidRPr="001003A4">
        <w:rPr>
          <w:rFonts w:ascii="Arial" w:hAnsi="Arial" w:cs="Arial"/>
          <w:bCs/>
        </w:rPr>
        <w:t>qualities</w:t>
      </w:r>
      <w:r>
        <w:rPr>
          <w:rFonts w:ascii="Arial" w:hAnsi="Arial" w:cs="Arial"/>
          <w:bCs/>
        </w:rPr>
        <w:t xml:space="preserve"> (including all ‘protected characteristics’)</w:t>
      </w:r>
    </w:p>
    <w:p w14:paraId="3CFFEE96" w14:textId="77777777" w:rsidR="00232E1D" w:rsidRPr="001003A4" w:rsidRDefault="00232E1D" w:rsidP="00232E1D">
      <w:pPr>
        <w:numPr>
          <w:ilvl w:val="1"/>
          <w:numId w:val="31"/>
        </w:numPr>
        <w:rPr>
          <w:rFonts w:ascii="Arial" w:hAnsi="Arial" w:cs="Arial"/>
          <w:bCs/>
        </w:rPr>
      </w:pPr>
      <w:r w:rsidRPr="001003A4">
        <w:rPr>
          <w:rFonts w:ascii="Arial" w:hAnsi="Arial" w:cs="Arial"/>
          <w:bCs/>
        </w:rPr>
        <w:t>promoting the school’s vision and ethos</w:t>
      </w:r>
    </w:p>
    <w:p w14:paraId="0F81144D" w14:textId="3CA05515" w:rsidR="006A6D24" w:rsidRPr="00E126CA" w:rsidRDefault="00232E1D" w:rsidP="0061265B">
      <w:pPr>
        <w:numPr>
          <w:ilvl w:val="1"/>
          <w:numId w:val="31"/>
        </w:numPr>
        <w:rPr>
          <w:rFonts w:ascii="Arial" w:hAnsi="Arial" w:cs="Arial"/>
          <w:bCs/>
        </w:rPr>
      </w:pPr>
      <w:r w:rsidRPr="00E126CA">
        <w:rPr>
          <w:rFonts w:ascii="Arial" w:hAnsi="Arial" w:cs="Arial"/>
          <w:bCs/>
        </w:rPr>
        <w:t>high quality, stimulating</w:t>
      </w:r>
      <w:r w:rsidR="001003A4" w:rsidRPr="00E126CA">
        <w:rPr>
          <w:rFonts w:ascii="Arial" w:hAnsi="Arial" w:cs="Arial"/>
          <w:bCs/>
        </w:rPr>
        <w:t xml:space="preserve"> and safe</w:t>
      </w:r>
      <w:r w:rsidRPr="00E126CA">
        <w:rPr>
          <w:rFonts w:ascii="Arial" w:hAnsi="Arial" w:cs="Arial"/>
          <w:bCs/>
        </w:rPr>
        <w:t xml:space="preserve"> learning environments</w:t>
      </w:r>
      <w:r w:rsidR="00E126CA" w:rsidRPr="00E126CA">
        <w:rPr>
          <w:rFonts w:ascii="Arial" w:hAnsi="Arial" w:cs="Arial"/>
          <w:bCs/>
        </w:rPr>
        <w:t xml:space="preserve"> </w:t>
      </w:r>
    </w:p>
    <w:p w14:paraId="1BADB77B" w14:textId="77777777" w:rsidR="00232E1D" w:rsidRPr="001003A4" w:rsidRDefault="00232E1D" w:rsidP="00232E1D">
      <w:pPr>
        <w:numPr>
          <w:ilvl w:val="1"/>
          <w:numId w:val="31"/>
        </w:numPr>
        <w:ind w:right="99"/>
        <w:rPr>
          <w:rFonts w:ascii="Arial" w:hAnsi="Arial" w:cs="Arial"/>
          <w:bCs/>
        </w:rPr>
      </w:pPr>
      <w:r w:rsidRPr="001003A4">
        <w:rPr>
          <w:rFonts w:ascii="Arial" w:hAnsi="Arial" w:cs="Arial"/>
          <w:bCs/>
        </w:rPr>
        <w:t>relating positively to and showing respect for all members of the school and wider community</w:t>
      </w:r>
    </w:p>
    <w:p w14:paraId="7264A985" w14:textId="3FA7B9F0" w:rsidR="00232E1D" w:rsidRPr="001003A4" w:rsidRDefault="00232E1D" w:rsidP="00232E1D">
      <w:pPr>
        <w:numPr>
          <w:ilvl w:val="1"/>
          <w:numId w:val="31"/>
        </w:numPr>
        <w:ind w:right="99"/>
        <w:rPr>
          <w:rFonts w:ascii="Arial" w:hAnsi="Arial" w:cs="Arial"/>
          <w:bCs/>
        </w:rPr>
      </w:pPr>
      <w:r w:rsidRPr="001003A4">
        <w:rPr>
          <w:rFonts w:ascii="Arial" w:hAnsi="Arial" w:cs="Arial"/>
          <w:bCs/>
        </w:rPr>
        <w:t>ongoing relevant professional self-development</w:t>
      </w:r>
      <w:r w:rsidR="001003A4" w:rsidRPr="001003A4">
        <w:rPr>
          <w:rFonts w:ascii="Arial" w:hAnsi="Arial" w:cs="Arial"/>
          <w:bCs/>
        </w:rPr>
        <w:t xml:space="preserve"> and improvement</w:t>
      </w:r>
    </w:p>
    <w:p w14:paraId="1AC84A3B" w14:textId="77777777" w:rsidR="00232E1D" w:rsidRPr="001003A4" w:rsidRDefault="00232E1D" w:rsidP="00232E1D">
      <w:pPr>
        <w:numPr>
          <w:ilvl w:val="1"/>
          <w:numId w:val="31"/>
        </w:numPr>
        <w:ind w:right="99"/>
        <w:rPr>
          <w:rFonts w:ascii="Arial" w:hAnsi="Arial" w:cs="Arial"/>
        </w:rPr>
      </w:pPr>
      <w:r w:rsidRPr="001003A4">
        <w:rPr>
          <w:rFonts w:ascii="Arial" w:hAnsi="Arial" w:cs="Arial"/>
          <w:bCs/>
        </w:rPr>
        <w:t>safeguarding and child protection</w:t>
      </w:r>
    </w:p>
    <w:p w14:paraId="10D4771A" w14:textId="77777777" w:rsidR="00232E1D" w:rsidRDefault="00232E1D" w:rsidP="00232E1D">
      <w:pPr>
        <w:pStyle w:val="BodyTextIndent3"/>
        <w:ind w:left="0"/>
        <w:rPr>
          <w:b/>
          <w:bCs/>
          <w:sz w:val="20"/>
        </w:rPr>
      </w:pPr>
    </w:p>
    <w:p w14:paraId="41E9E6BA" w14:textId="67DCD0DC" w:rsidR="00232E1D" w:rsidRPr="006A6D24" w:rsidRDefault="00232E1D" w:rsidP="00232E1D">
      <w:pPr>
        <w:pStyle w:val="BodyTextIndent3"/>
        <w:ind w:left="0"/>
        <w:rPr>
          <w:b/>
          <w:bCs/>
          <w:sz w:val="24"/>
          <w:szCs w:val="24"/>
        </w:rPr>
      </w:pPr>
      <w:r w:rsidRPr="006A6D24">
        <w:rPr>
          <w:b/>
          <w:bCs/>
          <w:sz w:val="24"/>
          <w:szCs w:val="24"/>
        </w:rPr>
        <w:t>N.B. Candidates who apply for this post will be asked to write a personal statement</w:t>
      </w:r>
      <w:r w:rsidR="00E126CA">
        <w:rPr>
          <w:b/>
          <w:bCs/>
          <w:sz w:val="24"/>
          <w:szCs w:val="24"/>
        </w:rPr>
        <w:t xml:space="preserve"> as part of their application</w:t>
      </w:r>
      <w:r w:rsidRPr="006A6D24">
        <w:rPr>
          <w:b/>
          <w:bCs/>
          <w:sz w:val="24"/>
          <w:szCs w:val="24"/>
        </w:rPr>
        <w:t xml:space="preserve"> to show how they meet the selected criteria and how their examples demonstrate impact.  </w:t>
      </w:r>
    </w:p>
    <w:p w14:paraId="6ACDD37C" w14:textId="77777777" w:rsidR="00EA30D5" w:rsidRDefault="00EA30D5" w:rsidP="00270B29">
      <w:pPr>
        <w:rPr>
          <w:rFonts w:ascii="Arial" w:hAnsi="Arial" w:cs="Arial"/>
          <w:sz w:val="20"/>
          <w:szCs w:val="20"/>
        </w:rPr>
      </w:pPr>
    </w:p>
    <w:p w14:paraId="753723F8" w14:textId="77777777" w:rsidR="00EA30D5" w:rsidRDefault="00EA30D5" w:rsidP="00270B29">
      <w:pPr>
        <w:rPr>
          <w:rFonts w:ascii="Arial" w:hAnsi="Arial" w:cs="Arial"/>
          <w:sz w:val="20"/>
          <w:szCs w:val="20"/>
        </w:rPr>
      </w:pPr>
    </w:p>
    <w:p w14:paraId="5F6BDEE6" w14:textId="5DC8358B" w:rsidR="00EA30D5" w:rsidRDefault="00EA30D5" w:rsidP="00270B29">
      <w:pPr>
        <w:rPr>
          <w:rFonts w:ascii="Arial" w:hAnsi="Arial" w:cs="Arial"/>
          <w:sz w:val="20"/>
          <w:szCs w:val="20"/>
        </w:rPr>
      </w:pPr>
    </w:p>
    <w:p w14:paraId="64BB0F2D" w14:textId="6709E11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A089979" w14:textId="76F496A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043E9B2" w14:textId="16515BE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377DF67" w14:textId="48C2380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5DEC3491" w14:textId="49A9783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575B225" w14:textId="0F3FF8F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43E755F" w14:textId="0B2970FE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FE06B95" w14:textId="6F8C0C84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AC9188A" w14:textId="3FBF584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AA95B4E" w14:textId="3E2080D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FFAEF0C" w14:textId="58B19BBD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0B08F95" w14:textId="00810C84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1C9DF12" w14:textId="687F9B71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27B24A2" w14:textId="49390184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AFBF44E" w14:textId="1ED82C8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63108DD" w14:textId="022DED9E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7016605" w14:textId="4BB39A52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43417BA" w14:textId="1BA68FE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E83FA39" w14:textId="1823356D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9C54C79" w14:textId="4113887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565F94C" w14:textId="54198C7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32E5904" w14:textId="5419D99A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EBDB931" w14:textId="4F767B3F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F62EFD7" w14:textId="6197B75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4605859" w14:textId="6C00ABC1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BECF8D8" w14:textId="6D133E8C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6537706" w14:textId="212EF66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5C524F5" w14:textId="3CF2C79F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889B185" w14:textId="7078FB2B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5BB15104" w14:textId="47C03E0B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673D380" w14:textId="38B63062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8E0A00C" w14:textId="6FCF575A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14516AE" w14:textId="731DCD66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83C5625" w14:textId="65A7644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BE08D74" w14:textId="1DF78DE6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0071679" w14:textId="0FFF96E7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F36D6E7" w14:textId="28CD12CD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B94ADE3" w14:textId="4E14EA4B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D882885" w14:textId="7FBA631A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D8CAD8B" w14:textId="75ED0DBC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7682AA6" w14:textId="479133E0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EA10F73" w14:textId="21F98D65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332AB663" w14:textId="128519F2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FDBC0D9" w14:textId="2234E161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1FEC2E36" w14:textId="479C7BF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4AEF2751" w14:textId="35219A2C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2949335B" w14:textId="7EB9D7D3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392E905" w14:textId="4FEF7F68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70DF710B" w14:textId="51C8D1E9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69E0EB7A" w14:textId="1F67C121" w:rsidR="00183D66" w:rsidRDefault="00183D66" w:rsidP="00270B29">
      <w:pPr>
        <w:rPr>
          <w:rFonts w:ascii="Arial" w:hAnsi="Arial" w:cs="Arial"/>
          <w:sz w:val="20"/>
          <w:szCs w:val="20"/>
        </w:rPr>
      </w:pPr>
    </w:p>
    <w:p w14:paraId="7EF353C6" w14:textId="21A0DA4D" w:rsidR="00B15860" w:rsidRDefault="00B15860" w:rsidP="00270B29">
      <w:pPr>
        <w:rPr>
          <w:rFonts w:ascii="Arial" w:hAnsi="Arial" w:cs="Arial"/>
          <w:sz w:val="20"/>
          <w:szCs w:val="20"/>
        </w:rPr>
      </w:pPr>
    </w:p>
    <w:p w14:paraId="0DBE3625" w14:textId="74AA5C6A" w:rsidR="0007192B" w:rsidRPr="00EA30D5" w:rsidRDefault="0007192B" w:rsidP="004C62CE">
      <w:pPr>
        <w:jc w:val="right"/>
        <w:rPr>
          <w:rFonts w:ascii="Arial" w:hAnsi="Arial" w:cs="Arial"/>
          <w:b/>
          <w:sz w:val="22"/>
          <w:szCs w:val="22"/>
          <w:u w:val="single"/>
        </w:rPr>
      </w:pPr>
    </w:p>
    <w:sectPr w:rsidR="0007192B" w:rsidRPr="00EA30D5" w:rsidSect="00C7718E">
      <w:headerReference w:type="default" r:id="rId12"/>
      <w:footerReference w:type="default" r:id="rId13"/>
      <w:type w:val="continuous"/>
      <w:pgSz w:w="11907" w:h="16840" w:code="9"/>
      <w:pgMar w:top="170" w:right="357" w:bottom="357" w:left="720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A8229" w14:textId="77777777" w:rsidR="007D5294" w:rsidRDefault="007D5294">
      <w:r>
        <w:separator/>
      </w:r>
    </w:p>
  </w:endnote>
  <w:endnote w:type="continuationSeparator" w:id="0">
    <w:p w14:paraId="4CD23E10" w14:textId="77777777" w:rsidR="007D5294" w:rsidRDefault="007D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3A1C3" w14:textId="4DD70A09" w:rsidR="00ED77C0" w:rsidRPr="00F002F4" w:rsidRDefault="000643A1" w:rsidP="00E008AB">
    <w:pPr>
      <w:pStyle w:val="Foo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762688" behindDoc="0" locked="0" layoutInCell="1" allowOverlap="1" wp14:anchorId="3AEB5DE1" wp14:editId="60CF92A0">
          <wp:simplePos x="0" y="0"/>
          <wp:positionH relativeFrom="column">
            <wp:posOffset>5153025</wp:posOffset>
          </wp:positionH>
          <wp:positionV relativeFrom="paragraph">
            <wp:posOffset>-397510</wp:posOffset>
          </wp:positionV>
          <wp:extent cx="628650" cy="309880"/>
          <wp:effectExtent l="0" t="0" r="0" b="0"/>
          <wp:wrapThrough wrapText="bothSides">
            <wp:wrapPolygon edited="0">
              <wp:start x="0" y="0"/>
              <wp:lineTo x="0" y="19918"/>
              <wp:lineTo x="20945" y="19918"/>
              <wp:lineTo x="20945" y="0"/>
              <wp:lineTo x="0" y="0"/>
            </wp:wrapPolygon>
          </wp:wrapThrough>
          <wp:docPr id="2" name="Picture 2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31616" behindDoc="0" locked="0" layoutInCell="1" allowOverlap="1" wp14:anchorId="180E9F4C" wp14:editId="71F6E315">
          <wp:simplePos x="0" y="0"/>
          <wp:positionH relativeFrom="column">
            <wp:posOffset>5790565</wp:posOffset>
          </wp:positionH>
          <wp:positionV relativeFrom="paragraph">
            <wp:posOffset>-516255</wp:posOffset>
          </wp:positionV>
          <wp:extent cx="561975" cy="525780"/>
          <wp:effectExtent l="0" t="0" r="9525" b="7620"/>
          <wp:wrapSquare wrapText="bothSides"/>
          <wp:docPr id="9" name="Picture 9" descr="http://www.eco-schools.org.uk/members/Eco-Schools_Silver_award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eco-schools.org.uk/members/Eco-Schools_Silver_award_highre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2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0E0C111" wp14:editId="70E74C5C">
          <wp:simplePos x="0" y="0"/>
          <wp:positionH relativeFrom="column">
            <wp:posOffset>4648200</wp:posOffset>
          </wp:positionH>
          <wp:positionV relativeFrom="paragraph">
            <wp:posOffset>-397510</wp:posOffset>
          </wp:positionV>
          <wp:extent cx="463550" cy="365760"/>
          <wp:effectExtent l="0" t="0" r="0" b="0"/>
          <wp:wrapThrough wrapText="bothSides">
            <wp:wrapPolygon edited="0">
              <wp:start x="0" y="0"/>
              <wp:lineTo x="0" y="20250"/>
              <wp:lineTo x="20416" y="20250"/>
              <wp:lineTo x="20416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577344" behindDoc="0" locked="0" layoutInCell="1" allowOverlap="1" wp14:anchorId="573F804B" wp14:editId="0F37010E">
          <wp:simplePos x="0" y="0"/>
          <wp:positionH relativeFrom="column">
            <wp:posOffset>4076700</wp:posOffset>
          </wp:positionH>
          <wp:positionV relativeFrom="paragraph">
            <wp:posOffset>-455930</wp:posOffset>
          </wp:positionV>
          <wp:extent cx="561975" cy="457200"/>
          <wp:effectExtent l="0" t="0" r="9525" b="0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 200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12160" behindDoc="1" locked="0" layoutInCell="1" allowOverlap="1" wp14:anchorId="5E36A9F4" wp14:editId="4A5B7F96">
          <wp:simplePos x="0" y="0"/>
          <wp:positionH relativeFrom="column">
            <wp:posOffset>3571875</wp:posOffset>
          </wp:positionH>
          <wp:positionV relativeFrom="paragraph">
            <wp:posOffset>-456565</wp:posOffset>
          </wp:positionV>
          <wp:extent cx="527050" cy="448945"/>
          <wp:effectExtent l="0" t="0" r="6350" b="8255"/>
          <wp:wrapThrough wrapText="bothSides">
            <wp:wrapPolygon edited="0">
              <wp:start x="0" y="0"/>
              <wp:lineTo x="0" y="21081"/>
              <wp:lineTo x="21080" y="21081"/>
              <wp:lineTo x="21080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7C216386" wp14:editId="362680AC">
          <wp:simplePos x="0" y="0"/>
          <wp:positionH relativeFrom="column">
            <wp:posOffset>2705100</wp:posOffset>
          </wp:positionH>
          <wp:positionV relativeFrom="paragraph">
            <wp:posOffset>-337820</wp:posOffset>
          </wp:positionV>
          <wp:extent cx="853440" cy="304800"/>
          <wp:effectExtent l="0" t="0" r="3810" b="0"/>
          <wp:wrapThrough wrapText="bothSides">
            <wp:wrapPolygon edited="0">
              <wp:start x="0" y="0"/>
              <wp:lineTo x="0" y="20250"/>
              <wp:lineTo x="21214" y="20250"/>
              <wp:lineTo x="21214" y="0"/>
              <wp:lineTo x="0" y="0"/>
            </wp:wrapPolygon>
          </wp:wrapThrough>
          <wp:docPr id="5" name="Picture 5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co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9024" behindDoc="1" locked="0" layoutInCell="1" allowOverlap="1" wp14:anchorId="76701AAB" wp14:editId="15673E9D">
          <wp:simplePos x="0" y="0"/>
          <wp:positionH relativeFrom="column">
            <wp:posOffset>2324100</wp:posOffset>
          </wp:positionH>
          <wp:positionV relativeFrom="paragraph">
            <wp:posOffset>-420370</wp:posOffset>
          </wp:positionV>
          <wp:extent cx="295275" cy="430530"/>
          <wp:effectExtent l="0" t="0" r="9525" b="7620"/>
          <wp:wrapThrough wrapText="bothSides">
            <wp:wrapPolygon edited="0">
              <wp:start x="0" y="0"/>
              <wp:lineTo x="0" y="21027"/>
              <wp:lineTo x="20903" y="21027"/>
              <wp:lineTo x="20903" y="0"/>
              <wp:lineTo x="0" y="0"/>
            </wp:wrapPolygon>
          </wp:wrapThrough>
          <wp:docPr id="10" name="Picture 1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684">
      <w:rPr>
        <w:noProof/>
      </w:rPr>
      <w:drawing>
        <wp:anchor distT="0" distB="0" distL="114300" distR="114300" simplePos="0" relativeHeight="251736064" behindDoc="0" locked="0" layoutInCell="1" allowOverlap="1" wp14:anchorId="57525DF9" wp14:editId="1F5E0B87">
          <wp:simplePos x="0" y="0"/>
          <wp:positionH relativeFrom="column">
            <wp:posOffset>-219075</wp:posOffset>
          </wp:positionH>
          <wp:positionV relativeFrom="paragraph">
            <wp:posOffset>-359410</wp:posOffset>
          </wp:positionV>
          <wp:extent cx="707390" cy="323215"/>
          <wp:effectExtent l="0" t="0" r="0" b="635"/>
          <wp:wrapThrough wrapText="bothSides">
            <wp:wrapPolygon edited="0">
              <wp:start x="0" y="0"/>
              <wp:lineTo x="0" y="20369"/>
              <wp:lineTo x="20941" y="20369"/>
              <wp:lineTo x="20941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684">
      <w:rPr>
        <w:noProof/>
      </w:rPr>
      <w:drawing>
        <wp:anchor distT="0" distB="0" distL="114300" distR="114300" simplePos="0" relativeHeight="251722752" behindDoc="0" locked="0" layoutInCell="1" allowOverlap="1" wp14:anchorId="6A75AA07" wp14:editId="73006A4A">
          <wp:simplePos x="0" y="0"/>
          <wp:positionH relativeFrom="column">
            <wp:posOffset>1295400</wp:posOffset>
          </wp:positionH>
          <wp:positionV relativeFrom="paragraph">
            <wp:posOffset>-434340</wp:posOffset>
          </wp:positionV>
          <wp:extent cx="450850" cy="389890"/>
          <wp:effectExtent l="0" t="0" r="6350" b="0"/>
          <wp:wrapThrough wrapText="bothSides">
            <wp:wrapPolygon edited="0">
              <wp:start x="0" y="0"/>
              <wp:lineTo x="0" y="20052"/>
              <wp:lineTo x="20992" y="20052"/>
              <wp:lineTo x="20992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684">
      <w:rPr>
        <w:noProof/>
      </w:rPr>
      <w:drawing>
        <wp:anchor distT="0" distB="0" distL="114300" distR="114300" simplePos="0" relativeHeight="251709440" behindDoc="0" locked="0" layoutInCell="1" allowOverlap="1" wp14:anchorId="0CF1180C" wp14:editId="490C553C">
          <wp:simplePos x="0" y="0"/>
          <wp:positionH relativeFrom="column">
            <wp:posOffset>495300</wp:posOffset>
          </wp:positionH>
          <wp:positionV relativeFrom="paragraph">
            <wp:posOffset>-302895</wp:posOffset>
          </wp:positionV>
          <wp:extent cx="743585" cy="262255"/>
          <wp:effectExtent l="0" t="0" r="0" b="4445"/>
          <wp:wrapThrough wrapText="bothSides">
            <wp:wrapPolygon edited="0">
              <wp:start x="553" y="0"/>
              <wp:lineTo x="0" y="14121"/>
              <wp:lineTo x="2767" y="18828"/>
              <wp:lineTo x="8301" y="20397"/>
              <wp:lineTo x="10514" y="20397"/>
              <wp:lineTo x="20475" y="18828"/>
              <wp:lineTo x="21028" y="4707"/>
              <wp:lineTo x="17708" y="0"/>
              <wp:lineTo x="553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92C">
      <w:rPr>
        <w:rFonts w:ascii="Arial" w:hAnsi="Arial" w:cs="Arial"/>
        <w:noProof/>
        <w:lang w:eastAsia="en-GB"/>
      </w:rPr>
      <w:drawing>
        <wp:anchor distT="0" distB="0" distL="114300" distR="114300" simplePos="0" relativeHeight="251586560" behindDoc="1" locked="0" layoutInCell="1" allowOverlap="1" wp14:anchorId="2C7B5CC3" wp14:editId="063C8FBB">
          <wp:simplePos x="0" y="0"/>
          <wp:positionH relativeFrom="column">
            <wp:posOffset>1838325</wp:posOffset>
          </wp:positionH>
          <wp:positionV relativeFrom="paragraph">
            <wp:posOffset>-396875</wp:posOffset>
          </wp:positionV>
          <wp:extent cx="390525" cy="396240"/>
          <wp:effectExtent l="0" t="0" r="9525" b="3810"/>
          <wp:wrapThrough wrapText="bothSides">
            <wp:wrapPolygon edited="0">
              <wp:start x="0" y="0"/>
              <wp:lineTo x="0" y="20769"/>
              <wp:lineTo x="21073" y="20769"/>
              <wp:lineTo x="2107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A34">
      <w:rPr>
        <w:noProof/>
        <w:lang w:eastAsia="en-GB"/>
      </w:rPr>
      <w:drawing>
        <wp:anchor distT="0" distB="0" distL="114300" distR="114300" simplePos="0" relativeHeight="251553792" behindDoc="0" locked="0" layoutInCell="1" allowOverlap="1" wp14:anchorId="3A36F522" wp14:editId="31FBE671">
          <wp:simplePos x="0" y="0"/>
          <wp:positionH relativeFrom="column">
            <wp:posOffset>6305550</wp:posOffset>
          </wp:positionH>
          <wp:positionV relativeFrom="paragraph">
            <wp:posOffset>-530860</wp:posOffset>
          </wp:positionV>
          <wp:extent cx="571500" cy="57150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Q:\GLADIS\LETTERHEADANDLOGO\ISAintermediate.JP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77C0">
      <w:t xml:space="preserve">  </w:t>
    </w:r>
    <w:r w:rsidR="0073159E">
      <w:rPr>
        <w:noProof/>
        <w:lang w:eastAsia="en-GB"/>
      </w:rPr>
      <w:drawing>
        <wp:inline distT="0" distB="0" distL="0" distR="0" wp14:anchorId="40A323A2" wp14:editId="4E0B027B">
          <wp:extent cx="6877050" cy="95250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0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3C557" w14:textId="77777777" w:rsidR="007D5294" w:rsidRDefault="007D5294">
      <w:r>
        <w:separator/>
      </w:r>
    </w:p>
  </w:footnote>
  <w:footnote w:type="continuationSeparator" w:id="0">
    <w:p w14:paraId="2A1394EB" w14:textId="77777777" w:rsidR="007D5294" w:rsidRDefault="007D5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2F52C" w14:textId="77777777" w:rsidR="00D8521C" w:rsidRPr="00161778" w:rsidRDefault="00D8521C" w:rsidP="00161778">
    <w:pPr>
      <w:pStyle w:val="Header"/>
      <w:jc w:val="center"/>
    </w:pPr>
  </w:p>
  <w:p w14:paraId="2F445694" w14:textId="77777777" w:rsidR="0039043A" w:rsidRDefault="003904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010"/>
    <w:multiLevelType w:val="hybridMultilevel"/>
    <w:tmpl w:val="7A3A66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8125F6"/>
    <w:multiLevelType w:val="hybridMultilevel"/>
    <w:tmpl w:val="0A2A4EE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721BB4"/>
    <w:multiLevelType w:val="hybridMultilevel"/>
    <w:tmpl w:val="E1145F9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9920BF"/>
    <w:multiLevelType w:val="hybridMultilevel"/>
    <w:tmpl w:val="F858E07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8F1990"/>
    <w:multiLevelType w:val="hybridMultilevel"/>
    <w:tmpl w:val="C2F26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73381"/>
    <w:multiLevelType w:val="hybridMultilevel"/>
    <w:tmpl w:val="55B44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86911"/>
    <w:multiLevelType w:val="hybridMultilevel"/>
    <w:tmpl w:val="12E0910C"/>
    <w:lvl w:ilvl="0" w:tplc="4684B3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13244"/>
    <w:multiLevelType w:val="hybridMultilevel"/>
    <w:tmpl w:val="19A2D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58B1126"/>
    <w:multiLevelType w:val="hybridMultilevel"/>
    <w:tmpl w:val="13B68E1E"/>
    <w:lvl w:ilvl="0" w:tplc="0E148484">
      <w:start w:val="8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F03908"/>
    <w:multiLevelType w:val="hybridMultilevel"/>
    <w:tmpl w:val="6192B5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40727DE"/>
    <w:multiLevelType w:val="hybridMultilevel"/>
    <w:tmpl w:val="46F0F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37A3C"/>
    <w:multiLevelType w:val="hybridMultilevel"/>
    <w:tmpl w:val="62EA22F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A367B21"/>
    <w:multiLevelType w:val="hybridMultilevel"/>
    <w:tmpl w:val="CB725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65816"/>
    <w:multiLevelType w:val="hybridMultilevel"/>
    <w:tmpl w:val="05748152"/>
    <w:lvl w:ilvl="0" w:tplc="D9E4A94A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34025F6"/>
    <w:multiLevelType w:val="hybridMultilevel"/>
    <w:tmpl w:val="F58A67F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435688D"/>
    <w:multiLevelType w:val="hybridMultilevel"/>
    <w:tmpl w:val="822C5A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4E013D6"/>
    <w:multiLevelType w:val="hybridMultilevel"/>
    <w:tmpl w:val="57444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F72F9C"/>
    <w:multiLevelType w:val="hybridMultilevel"/>
    <w:tmpl w:val="521435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BB1D86"/>
    <w:multiLevelType w:val="hybridMultilevel"/>
    <w:tmpl w:val="B5806976"/>
    <w:lvl w:ilvl="0" w:tplc="FE0A59F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E6150A"/>
    <w:multiLevelType w:val="hybridMultilevel"/>
    <w:tmpl w:val="D07E086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9F21DBF"/>
    <w:multiLevelType w:val="hybridMultilevel"/>
    <w:tmpl w:val="A8A67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F52A0"/>
    <w:multiLevelType w:val="hybridMultilevel"/>
    <w:tmpl w:val="0BB22B62"/>
    <w:lvl w:ilvl="0" w:tplc="BBBED8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57983"/>
    <w:multiLevelType w:val="hybridMultilevel"/>
    <w:tmpl w:val="551C812E"/>
    <w:lvl w:ilvl="0" w:tplc="0E148484">
      <w:start w:val="8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E077E43"/>
    <w:multiLevelType w:val="hybridMultilevel"/>
    <w:tmpl w:val="A92A335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066140"/>
    <w:multiLevelType w:val="hybridMultilevel"/>
    <w:tmpl w:val="4D3A0B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A1CEC"/>
    <w:multiLevelType w:val="multilevel"/>
    <w:tmpl w:val="CB0E8DF8"/>
    <w:lvl w:ilvl="0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55D6ECA"/>
    <w:multiLevelType w:val="hybridMultilevel"/>
    <w:tmpl w:val="2C8C5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10F78"/>
    <w:multiLevelType w:val="multilevel"/>
    <w:tmpl w:val="05748152"/>
    <w:lvl w:ilvl="0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BFB5AFA"/>
    <w:multiLevelType w:val="hybridMultilevel"/>
    <w:tmpl w:val="E5688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313A70"/>
    <w:multiLevelType w:val="hybridMultilevel"/>
    <w:tmpl w:val="3FDA09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A776B0E"/>
    <w:multiLevelType w:val="hybridMultilevel"/>
    <w:tmpl w:val="CB0E8DF8"/>
    <w:lvl w:ilvl="0" w:tplc="BC5489FA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212184235">
    <w:abstractNumId w:val="13"/>
  </w:num>
  <w:num w:numId="2" w16cid:durableId="907377759">
    <w:abstractNumId w:val="27"/>
  </w:num>
  <w:num w:numId="3" w16cid:durableId="1636570036">
    <w:abstractNumId w:val="9"/>
  </w:num>
  <w:num w:numId="4" w16cid:durableId="1983073410">
    <w:abstractNumId w:val="30"/>
  </w:num>
  <w:num w:numId="5" w16cid:durableId="1398817827">
    <w:abstractNumId w:val="25"/>
  </w:num>
  <w:num w:numId="6" w16cid:durableId="785926772">
    <w:abstractNumId w:val="11"/>
  </w:num>
  <w:num w:numId="7" w16cid:durableId="1861040301">
    <w:abstractNumId w:val="23"/>
  </w:num>
  <w:num w:numId="8" w16cid:durableId="1435250558">
    <w:abstractNumId w:val="3"/>
  </w:num>
  <w:num w:numId="9" w16cid:durableId="1678144353">
    <w:abstractNumId w:val="14"/>
  </w:num>
  <w:num w:numId="10" w16cid:durableId="2021272946">
    <w:abstractNumId w:val="7"/>
  </w:num>
  <w:num w:numId="11" w16cid:durableId="634871052">
    <w:abstractNumId w:val="19"/>
  </w:num>
  <w:num w:numId="12" w16cid:durableId="759326335">
    <w:abstractNumId w:val="1"/>
  </w:num>
  <w:num w:numId="13" w16cid:durableId="1979603888">
    <w:abstractNumId w:val="2"/>
  </w:num>
  <w:num w:numId="14" w16cid:durableId="1758625628">
    <w:abstractNumId w:val="15"/>
  </w:num>
  <w:num w:numId="15" w16cid:durableId="1390618148">
    <w:abstractNumId w:val="22"/>
  </w:num>
  <w:num w:numId="16" w16cid:durableId="1505971536">
    <w:abstractNumId w:val="8"/>
  </w:num>
  <w:num w:numId="17" w16cid:durableId="394814130">
    <w:abstractNumId w:val="0"/>
  </w:num>
  <w:num w:numId="18" w16cid:durableId="1096634918">
    <w:abstractNumId w:val="21"/>
  </w:num>
  <w:num w:numId="19" w16cid:durableId="1551306456">
    <w:abstractNumId w:val="24"/>
  </w:num>
  <w:num w:numId="20" w16cid:durableId="843469649">
    <w:abstractNumId w:val="6"/>
  </w:num>
  <w:num w:numId="21" w16cid:durableId="1933736476">
    <w:abstractNumId w:val="18"/>
  </w:num>
  <w:num w:numId="22" w16cid:durableId="1750496174">
    <w:abstractNumId w:val="5"/>
  </w:num>
  <w:num w:numId="23" w16cid:durableId="1298954538">
    <w:abstractNumId w:val="10"/>
  </w:num>
  <w:num w:numId="24" w16cid:durableId="1841385549">
    <w:abstractNumId w:val="20"/>
  </w:num>
  <w:num w:numId="25" w16cid:durableId="1286158593">
    <w:abstractNumId w:val="26"/>
  </w:num>
  <w:num w:numId="26" w16cid:durableId="820847223">
    <w:abstractNumId w:val="12"/>
  </w:num>
  <w:num w:numId="27" w16cid:durableId="2001301502">
    <w:abstractNumId w:val="4"/>
  </w:num>
  <w:num w:numId="28" w16cid:durableId="187522004">
    <w:abstractNumId w:val="28"/>
  </w:num>
  <w:num w:numId="29" w16cid:durableId="1125856471">
    <w:abstractNumId w:val="16"/>
  </w:num>
  <w:num w:numId="30" w16cid:durableId="627200923">
    <w:abstractNumId w:val="29"/>
  </w:num>
  <w:num w:numId="31" w16cid:durableId="26477178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attachedTemplate r:id="rId1"/>
  <w:defaultTabStop w:val="720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81B"/>
    <w:rsid w:val="0000066C"/>
    <w:rsid w:val="000266EF"/>
    <w:rsid w:val="00037427"/>
    <w:rsid w:val="00047A94"/>
    <w:rsid w:val="00055BBF"/>
    <w:rsid w:val="0006169C"/>
    <w:rsid w:val="000643A1"/>
    <w:rsid w:val="000652A2"/>
    <w:rsid w:val="00070F07"/>
    <w:rsid w:val="0007192B"/>
    <w:rsid w:val="00072CC1"/>
    <w:rsid w:val="0007726B"/>
    <w:rsid w:val="00080CBF"/>
    <w:rsid w:val="00082128"/>
    <w:rsid w:val="000B1FD7"/>
    <w:rsid w:val="000B2382"/>
    <w:rsid w:val="000C1054"/>
    <w:rsid w:val="000C395F"/>
    <w:rsid w:val="000E767C"/>
    <w:rsid w:val="001003A4"/>
    <w:rsid w:val="001046AC"/>
    <w:rsid w:val="00106497"/>
    <w:rsid w:val="0011211F"/>
    <w:rsid w:val="00115BFD"/>
    <w:rsid w:val="00122632"/>
    <w:rsid w:val="0012541B"/>
    <w:rsid w:val="00136F74"/>
    <w:rsid w:val="00142DD6"/>
    <w:rsid w:val="00146A7F"/>
    <w:rsid w:val="00156875"/>
    <w:rsid w:val="00161778"/>
    <w:rsid w:val="00161BD3"/>
    <w:rsid w:val="00162042"/>
    <w:rsid w:val="00166D09"/>
    <w:rsid w:val="00183D66"/>
    <w:rsid w:val="00190BA6"/>
    <w:rsid w:val="001A1F05"/>
    <w:rsid w:val="001A2107"/>
    <w:rsid w:val="001B0815"/>
    <w:rsid w:val="001B2878"/>
    <w:rsid w:val="001B48F2"/>
    <w:rsid w:val="001C49E7"/>
    <w:rsid w:val="001D4EEE"/>
    <w:rsid w:val="001E381B"/>
    <w:rsid w:val="001E40A3"/>
    <w:rsid w:val="001E67C2"/>
    <w:rsid w:val="002128D7"/>
    <w:rsid w:val="00232E1D"/>
    <w:rsid w:val="00241B3D"/>
    <w:rsid w:val="00266825"/>
    <w:rsid w:val="00266DDC"/>
    <w:rsid w:val="00270B29"/>
    <w:rsid w:val="0028425C"/>
    <w:rsid w:val="0029078D"/>
    <w:rsid w:val="00291637"/>
    <w:rsid w:val="002B3C1A"/>
    <w:rsid w:val="002C0EA9"/>
    <w:rsid w:val="002E5930"/>
    <w:rsid w:val="002E6599"/>
    <w:rsid w:val="002F3AB0"/>
    <w:rsid w:val="00320A10"/>
    <w:rsid w:val="0032257D"/>
    <w:rsid w:val="00322962"/>
    <w:rsid w:val="00332445"/>
    <w:rsid w:val="003355CF"/>
    <w:rsid w:val="00342684"/>
    <w:rsid w:val="00347E9D"/>
    <w:rsid w:val="0035298C"/>
    <w:rsid w:val="00355D69"/>
    <w:rsid w:val="003724DA"/>
    <w:rsid w:val="00372EB0"/>
    <w:rsid w:val="00377D14"/>
    <w:rsid w:val="00385AD7"/>
    <w:rsid w:val="0039043A"/>
    <w:rsid w:val="003934C7"/>
    <w:rsid w:val="003B1713"/>
    <w:rsid w:val="003E169D"/>
    <w:rsid w:val="003E64FD"/>
    <w:rsid w:val="003F5338"/>
    <w:rsid w:val="00400A34"/>
    <w:rsid w:val="00404D85"/>
    <w:rsid w:val="00410AB5"/>
    <w:rsid w:val="00413AA9"/>
    <w:rsid w:val="0042198C"/>
    <w:rsid w:val="00426C18"/>
    <w:rsid w:val="0043045E"/>
    <w:rsid w:val="004306FD"/>
    <w:rsid w:val="004333E0"/>
    <w:rsid w:val="00435471"/>
    <w:rsid w:val="00456FD4"/>
    <w:rsid w:val="00461D9B"/>
    <w:rsid w:val="00461E5F"/>
    <w:rsid w:val="004775E1"/>
    <w:rsid w:val="00495D19"/>
    <w:rsid w:val="004A3E15"/>
    <w:rsid w:val="004A5EF9"/>
    <w:rsid w:val="004A686B"/>
    <w:rsid w:val="004B1D23"/>
    <w:rsid w:val="004B3715"/>
    <w:rsid w:val="004B5E90"/>
    <w:rsid w:val="004C62CE"/>
    <w:rsid w:val="004C651D"/>
    <w:rsid w:val="004D13C6"/>
    <w:rsid w:val="004E6E97"/>
    <w:rsid w:val="004F056A"/>
    <w:rsid w:val="004F5139"/>
    <w:rsid w:val="00511E07"/>
    <w:rsid w:val="00512531"/>
    <w:rsid w:val="00536D91"/>
    <w:rsid w:val="00562F46"/>
    <w:rsid w:val="0056466A"/>
    <w:rsid w:val="005678F6"/>
    <w:rsid w:val="00573C4D"/>
    <w:rsid w:val="005777FE"/>
    <w:rsid w:val="00586C04"/>
    <w:rsid w:val="005A49BC"/>
    <w:rsid w:val="005B3DC5"/>
    <w:rsid w:val="005B6C25"/>
    <w:rsid w:val="005D45D8"/>
    <w:rsid w:val="005E3085"/>
    <w:rsid w:val="005E7404"/>
    <w:rsid w:val="00611837"/>
    <w:rsid w:val="0061533C"/>
    <w:rsid w:val="006320DA"/>
    <w:rsid w:val="00632BD8"/>
    <w:rsid w:val="006430C3"/>
    <w:rsid w:val="00646FF6"/>
    <w:rsid w:val="00651B2B"/>
    <w:rsid w:val="006724C2"/>
    <w:rsid w:val="00680AEA"/>
    <w:rsid w:val="006843D4"/>
    <w:rsid w:val="006A41F4"/>
    <w:rsid w:val="006A5F6A"/>
    <w:rsid w:val="006A6D24"/>
    <w:rsid w:val="006E5429"/>
    <w:rsid w:val="006E67F4"/>
    <w:rsid w:val="006E6CBC"/>
    <w:rsid w:val="006F050C"/>
    <w:rsid w:val="006F693A"/>
    <w:rsid w:val="00705B17"/>
    <w:rsid w:val="007133E8"/>
    <w:rsid w:val="007211F7"/>
    <w:rsid w:val="00724251"/>
    <w:rsid w:val="00724330"/>
    <w:rsid w:val="007304C6"/>
    <w:rsid w:val="0073159E"/>
    <w:rsid w:val="00736392"/>
    <w:rsid w:val="007372DD"/>
    <w:rsid w:val="00740293"/>
    <w:rsid w:val="00754238"/>
    <w:rsid w:val="00755F35"/>
    <w:rsid w:val="00764FAD"/>
    <w:rsid w:val="00770B03"/>
    <w:rsid w:val="00774838"/>
    <w:rsid w:val="00777E1C"/>
    <w:rsid w:val="00782CAE"/>
    <w:rsid w:val="00784050"/>
    <w:rsid w:val="00796F32"/>
    <w:rsid w:val="007A21F0"/>
    <w:rsid w:val="007A39C7"/>
    <w:rsid w:val="007A7FA3"/>
    <w:rsid w:val="007B36C4"/>
    <w:rsid w:val="007D08D6"/>
    <w:rsid w:val="007D127D"/>
    <w:rsid w:val="007D5294"/>
    <w:rsid w:val="007E60DB"/>
    <w:rsid w:val="007E7099"/>
    <w:rsid w:val="007F354C"/>
    <w:rsid w:val="007F5094"/>
    <w:rsid w:val="007F692C"/>
    <w:rsid w:val="00810655"/>
    <w:rsid w:val="0084156D"/>
    <w:rsid w:val="0084199E"/>
    <w:rsid w:val="00842320"/>
    <w:rsid w:val="008438E7"/>
    <w:rsid w:val="0085654A"/>
    <w:rsid w:val="00862D60"/>
    <w:rsid w:val="008653DA"/>
    <w:rsid w:val="0087242B"/>
    <w:rsid w:val="00875F50"/>
    <w:rsid w:val="00883930"/>
    <w:rsid w:val="00885E3E"/>
    <w:rsid w:val="008B659C"/>
    <w:rsid w:val="008C74C7"/>
    <w:rsid w:val="008E0A7B"/>
    <w:rsid w:val="008E2E6F"/>
    <w:rsid w:val="00912A67"/>
    <w:rsid w:val="0092246B"/>
    <w:rsid w:val="009228D3"/>
    <w:rsid w:val="00925585"/>
    <w:rsid w:val="00934372"/>
    <w:rsid w:val="00935DF2"/>
    <w:rsid w:val="00936BFD"/>
    <w:rsid w:val="00944AF2"/>
    <w:rsid w:val="00945E0A"/>
    <w:rsid w:val="00946B29"/>
    <w:rsid w:val="00947E53"/>
    <w:rsid w:val="00955F95"/>
    <w:rsid w:val="00965051"/>
    <w:rsid w:val="00965644"/>
    <w:rsid w:val="009671AB"/>
    <w:rsid w:val="0097070C"/>
    <w:rsid w:val="00970A36"/>
    <w:rsid w:val="009806EB"/>
    <w:rsid w:val="00980B21"/>
    <w:rsid w:val="00981215"/>
    <w:rsid w:val="00985398"/>
    <w:rsid w:val="00991606"/>
    <w:rsid w:val="009A41E6"/>
    <w:rsid w:val="009B0746"/>
    <w:rsid w:val="009C2ABC"/>
    <w:rsid w:val="009E4774"/>
    <w:rsid w:val="00A0553B"/>
    <w:rsid w:val="00A240A9"/>
    <w:rsid w:val="00A24D34"/>
    <w:rsid w:val="00A452A7"/>
    <w:rsid w:val="00A45EB3"/>
    <w:rsid w:val="00A623AD"/>
    <w:rsid w:val="00A71242"/>
    <w:rsid w:val="00A72349"/>
    <w:rsid w:val="00A83C80"/>
    <w:rsid w:val="00A84EE4"/>
    <w:rsid w:val="00A91BAE"/>
    <w:rsid w:val="00AA3862"/>
    <w:rsid w:val="00AB3902"/>
    <w:rsid w:val="00AB678E"/>
    <w:rsid w:val="00AC1DEF"/>
    <w:rsid w:val="00AD3E0D"/>
    <w:rsid w:val="00AE134C"/>
    <w:rsid w:val="00AF3D74"/>
    <w:rsid w:val="00B14BF4"/>
    <w:rsid w:val="00B15860"/>
    <w:rsid w:val="00B220DE"/>
    <w:rsid w:val="00B400C8"/>
    <w:rsid w:val="00B4019C"/>
    <w:rsid w:val="00B43941"/>
    <w:rsid w:val="00B6124F"/>
    <w:rsid w:val="00B62879"/>
    <w:rsid w:val="00B656F2"/>
    <w:rsid w:val="00B706ED"/>
    <w:rsid w:val="00B72CB8"/>
    <w:rsid w:val="00B914CC"/>
    <w:rsid w:val="00BA26F9"/>
    <w:rsid w:val="00BB2202"/>
    <w:rsid w:val="00BB7846"/>
    <w:rsid w:val="00BC0374"/>
    <w:rsid w:val="00BC3F0B"/>
    <w:rsid w:val="00BD7280"/>
    <w:rsid w:val="00BE54A2"/>
    <w:rsid w:val="00BE7136"/>
    <w:rsid w:val="00BF36CD"/>
    <w:rsid w:val="00C01315"/>
    <w:rsid w:val="00C04C5B"/>
    <w:rsid w:val="00C05451"/>
    <w:rsid w:val="00C078D3"/>
    <w:rsid w:val="00C13EDD"/>
    <w:rsid w:val="00C31891"/>
    <w:rsid w:val="00C32782"/>
    <w:rsid w:val="00C44697"/>
    <w:rsid w:val="00C45D28"/>
    <w:rsid w:val="00C4798D"/>
    <w:rsid w:val="00C517E2"/>
    <w:rsid w:val="00C6397E"/>
    <w:rsid w:val="00C66CDF"/>
    <w:rsid w:val="00C66DC5"/>
    <w:rsid w:val="00C71D58"/>
    <w:rsid w:val="00C71DD8"/>
    <w:rsid w:val="00C7718E"/>
    <w:rsid w:val="00CA26A4"/>
    <w:rsid w:val="00CA2827"/>
    <w:rsid w:val="00CA4B04"/>
    <w:rsid w:val="00CA5B90"/>
    <w:rsid w:val="00CB3DAC"/>
    <w:rsid w:val="00CC48B5"/>
    <w:rsid w:val="00CD00CF"/>
    <w:rsid w:val="00CD573E"/>
    <w:rsid w:val="00D13681"/>
    <w:rsid w:val="00D16AFE"/>
    <w:rsid w:val="00D17BCB"/>
    <w:rsid w:val="00D21E87"/>
    <w:rsid w:val="00D2310D"/>
    <w:rsid w:val="00D246AE"/>
    <w:rsid w:val="00D41C43"/>
    <w:rsid w:val="00D43F3D"/>
    <w:rsid w:val="00D63F24"/>
    <w:rsid w:val="00D66CCE"/>
    <w:rsid w:val="00D806CA"/>
    <w:rsid w:val="00D821B6"/>
    <w:rsid w:val="00D84FED"/>
    <w:rsid w:val="00D8521C"/>
    <w:rsid w:val="00D911EC"/>
    <w:rsid w:val="00D97F9E"/>
    <w:rsid w:val="00DA235A"/>
    <w:rsid w:val="00DA6E9C"/>
    <w:rsid w:val="00DD581F"/>
    <w:rsid w:val="00DF3576"/>
    <w:rsid w:val="00DF520E"/>
    <w:rsid w:val="00DF5414"/>
    <w:rsid w:val="00E008AB"/>
    <w:rsid w:val="00E0459B"/>
    <w:rsid w:val="00E047AC"/>
    <w:rsid w:val="00E051F4"/>
    <w:rsid w:val="00E126CA"/>
    <w:rsid w:val="00E1303E"/>
    <w:rsid w:val="00E34D96"/>
    <w:rsid w:val="00E60346"/>
    <w:rsid w:val="00E72D48"/>
    <w:rsid w:val="00EA26DC"/>
    <w:rsid w:val="00EA30D5"/>
    <w:rsid w:val="00EC1224"/>
    <w:rsid w:val="00EC5F9E"/>
    <w:rsid w:val="00ED77C0"/>
    <w:rsid w:val="00ED7F5A"/>
    <w:rsid w:val="00EE062F"/>
    <w:rsid w:val="00EE12E8"/>
    <w:rsid w:val="00EF4531"/>
    <w:rsid w:val="00F0000E"/>
    <w:rsid w:val="00F002F4"/>
    <w:rsid w:val="00F01079"/>
    <w:rsid w:val="00F04415"/>
    <w:rsid w:val="00F068B7"/>
    <w:rsid w:val="00F13C2B"/>
    <w:rsid w:val="00F1738D"/>
    <w:rsid w:val="00F240A7"/>
    <w:rsid w:val="00F26796"/>
    <w:rsid w:val="00F439EB"/>
    <w:rsid w:val="00F44079"/>
    <w:rsid w:val="00F52083"/>
    <w:rsid w:val="00F67798"/>
    <w:rsid w:val="00F75852"/>
    <w:rsid w:val="00FA2F99"/>
    <w:rsid w:val="00FA3708"/>
    <w:rsid w:val="00FB0C3C"/>
    <w:rsid w:val="00FB4247"/>
    <w:rsid w:val="00FC0A1D"/>
    <w:rsid w:val="00FC0B52"/>
    <w:rsid w:val="00FE012E"/>
    <w:rsid w:val="00FE1D2B"/>
    <w:rsid w:val="00FF1408"/>
    <w:rsid w:val="00FF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137082C"/>
  <w15:docId w15:val="{34750864-B794-4F0B-8AC7-26D888C0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0D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232E1D"/>
    <w:pPr>
      <w:keepNext/>
      <w:spacing w:before="240" w:after="120"/>
      <w:outlineLvl w:val="0"/>
    </w:pPr>
    <w:rPr>
      <w:rFonts w:ascii="Arial" w:hAnsi="Arial" w:cs="Arial"/>
      <w:b/>
      <w:bCs/>
      <w:color w:val="000080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617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B238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617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B2382"/>
    <w:rPr>
      <w:sz w:val="24"/>
      <w:szCs w:val="24"/>
      <w:lang w:eastAsia="en-US"/>
    </w:rPr>
  </w:style>
  <w:style w:type="character" w:customStyle="1" w:styleId="body">
    <w:name w:val="body"/>
    <w:basedOn w:val="DefaultParagraphFont"/>
    <w:uiPriority w:val="99"/>
    <w:rsid w:val="002B3C1A"/>
    <w:rPr>
      <w:rFonts w:ascii="Verdana" w:hAnsi="Verdana" w:cs="Verdana"/>
      <w:sz w:val="20"/>
      <w:szCs w:val="20"/>
    </w:rPr>
  </w:style>
  <w:style w:type="paragraph" w:customStyle="1" w:styleId="Default">
    <w:name w:val="Default"/>
    <w:uiPriority w:val="99"/>
    <w:rsid w:val="00947E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EE062F"/>
    <w:rPr>
      <w:color w:val="0000FF"/>
      <w:u w:val="single"/>
    </w:rPr>
  </w:style>
  <w:style w:type="table" w:styleId="TableGrid">
    <w:name w:val="Table Grid"/>
    <w:basedOn w:val="TableNormal"/>
    <w:uiPriority w:val="99"/>
    <w:rsid w:val="00AB678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B220DE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B238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A1F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A1F05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link w:val="TitleChar"/>
    <w:uiPriority w:val="99"/>
    <w:qFormat/>
    <w:locked/>
    <w:rsid w:val="001A2107"/>
    <w:pPr>
      <w:widowControl w:val="0"/>
      <w:jc w:val="center"/>
    </w:pPr>
    <w:rPr>
      <w:rFonts w:ascii="Arial" w:hAnsi="Arial" w:cs="Arial"/>
      <w:b/>
      <w:bCs/>
      <w:color w:val="000000"/>
      <w:sz w:val="27"/>
      <w:szCs w:val="27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068B7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A30D5"/>
    <w:pPr>
      <w:spacing w:before="100" w:beforeAutospacing="1" w:after="100" w:afterAutospacing="1"/>
    </w:pPr>
    <w:rPr>
      <w:lang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32E1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32E1D"/>
    <w:rPr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232E1D"/>
    <w:rPr>
      <w:rFonts w:ascii="Arial" w:hAnsi="Arial" w:cs="Arial"/>
      <w:b/>
      <w:bCs/>
      <w:color w:val="00008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beaconsfield.ealing.sch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beaconsfieldprimary.org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jp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g"/><Relationship Id="rId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ill\Desktop\NEW%20Pupil%20LETTER%20-%20TEMPLATE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4F0AC-513A-46F5-BD40-A1218E4E3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Pupil LETTER - TEMPLATE 2014</Template>
  <TotalTime>0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Finance Committee</vt:lpstr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Finance Committee</dc:title>
  <dc:creator>bgill</dc:creator>
  <cp:lastModifiedBy>Dave Woods</cp:lastModifiedBy>
  <cp:revision>2</cp:revision>
  <cp:lastPrinted>2021-06-16T08:07:00Z</cp:lastPrinted>
  <dcterms:created xsi:type="dcterms:W3CDTF">2022-05-04T06:50:00Z</dcterms:created>
  <dcterms:modified xsi:type="dcterms:W3CDTF">2022-05-04T06:50:00Z</dcterms:modified>
</cp:coreProperties>
</file>