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3564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235643"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38833E45" w14:textId="77777777" w:rsidR="009730C2" w:rsidRDefault="009730C2" w:rsidP="009730C2">
      <w:pPr>
        <w:pStyle w:val="ListParagraph"/>
        <w:numPr>
          <w:ilvl w:val="0"/>
          <w:numId w:val="3"/>
        </w:numPr>
        <w:jc w:val="both"/>
      </w:pPr>
      <w:r>
        <w:t xml:space="preserve">We are St John Fisher Catholic High School, </w:t>
      </w:r>
      <w:proofErr w:type="spellStart"/>
      <w:r>
        <w:t>Baytree</w:t>
      </w:r>
      <w:proofErr w:type="spellEnd"/>
      <w:r>
        <w:t xml:space="preserve"> Road, Springfield, Wigan, WN6 7RN which is a voluntary aided school.</w:t>
      </w:r>
    </w:p>
    <w:p w14:paraId="1DF8A453" w14:textId="77777777" w:rsidR="009730C2" w:rsidRDefault="009730C2" w:rsidP="009730C2">
      <w:pPr>
        <w:pStyle w:val="ListParagraph"/>
        <w:jc w:val="both"/>
      </w:pPr>
    </w:p>
    <w:p w14:paraId="66C4D406" w14:textId="45FEA48B" w:rsidR="009730C2" w:rsidRDefault="009730C2" w:rsidP="009730C2">
      <w:pPr>
        <w:pStyle w:val="ListParagraph"/>
        <w:numPr>
          <w:ilvl w:val="0"/>
          <w:numId w:val="3"/>
        </w:numPr>
        <w:jc w:val="both"/>
      </w:pPr>
      <w:r>
        <w:t xml:space="preserve">Being </w:t>
      </w:r>
      <w:proofErr w:type="gramStart"/>
      <w:r>
        <w:t>a Catholic education provider</w:t>
      </w:r>
      <w:proofErr w:type="gramEnd"/>
      <w:r>
        <w:t xml:space="preserve"> we work closely with the school’s Diocesan Authority, </w:t>
      </w:r>
      <w:bookmarkStart w:id="97" w:name="_GoBack"/>
      <w:bookmarkEnd w:id="97"/>
      <w:r>
        <w:t>the Local Authority, the Department for Education and the Catholic Education Service with whom we may share information you provide on this application form if we consider it is necessary in order to fulfil our functions.</w:t>
      </w:r>
    </w:p>
    <w:p w14:paraId="2806DC26" w14:textId="77777777" w:rsidR="009730C2" w:rsidRDefault="009730C2" w:rsidP="009730C2">
      <w:pPr>
        <w:pStyle w:val="ListParagraph"/>
      </w:pPr>
    </w:p>
    <w:p w14:paraId="2A385BD9" w14:textId="77777777" w:rsidR="009730C2" w:rsidRPr="00643D67" w:rsidRDefault="009730C2" w:rsidP="009730C2">
      <w:pPr>
        <w:pStyle w:val="ListParagraph"/>
        <w:numPr>
          <w:ilvl w:val="0"/>
          <w:numId w:val="3"/>
        </w:numPr>
        <w:jc w:val="both"/>
      </w:pPr>
      <w:r>
        <w:t>The person responsible for data protection within our organisation is Paul Atherton, Business and Finance Manager and you can contact them with any questions relating to our handling of your data.  You can contact them by telephoning the school on 01942 520715.</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38B73732"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w:t>
      </w:r>
      <w:r w:rsidR="009730C2">
        <w:t>by contacting Paul Atherton, Business and Finance Manager at the school on 01942 510715</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w:t>
      </w:r>
      <w:r>
        <w:lastRenderedPageBreak/>
        <w:t xml:space="preserve">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35643"/>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610DB"/>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730C2"/>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schemas.microsoft.com/office/2006/documentManagement/type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52DE91-314B-426D-950D-E0A169D9B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41827413</Template>
  <TotalTime>1</TotalTime>
  <Pages>17</Pages>
  <Words>3015</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L.Maloney</cp:lastModifiedBy>
  <cp:revision>4</cp:revision>
  <cp:lastPrinted>2019-04-01T10:14:00Z</cp:lastPrinted>
  <dcterms:created xsi:type="dcterms:W3CDTF">2021-01-12T09:47:00Z</dcterms:created>
  <dcterms:modified xsi:type="dcterms:W3CDTF">2021-10-01T13:50:00Z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