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6D183" w14:textId="0A0A8670" w:rsidR="00595E27" w:rsidRPr="006A7E57" w:rsidRDefault="00EC0A0A">
      <w:pPr>
        <w:rPr>
          <w:sz w:val="22"/>
          <w:szCs w:val="22"/>
        </w:rPr>
      </w:pPr>
      <w:r w:rsidRPr="006A7E5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41EFD4" wp14:editId="02FB9EDF">
                <wp:simplePos x="0" y="0"/>
                <wp:positionH relativeFrom="column">
                  <wp:posOffset>1743075</wp:posOffset>
                </wp:positionH>
                <wp:positionV relativeFrom="paragraph">
                  <wp:posOffset>-504825</wp:posOffset>
                </wp:positionV>
                <wp:extent cx="2269490" cy="11620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49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7FEE9" w14:textId="5BCFD130" w:rsidR="00A4245E" w:rsidRDefault="00EC0A0A">
                            <w:r w:rsidRPr="004D784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A3313D" wp14:editId="6E0BF556">
                                  <wp:extent cx="2076450" cy="9429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DB0AEF" w14:textId="77777777" w:rsidR="00A4245E" w:rsidRDefault="00A424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1E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7.25pt;margin-top:-39.75pt;width:178.7pt;height:91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" strokecolor="white">
                <v:textbox>
                  <w:txbxContent>
                    <w:p w14:paraId="2C57FEE9" w14:textId="5BCFD130" w:rsidR="00A4245E" w:rsidRDefault="00EC0A0A">
                      <w:r w:rsidRPr="004D784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A3313D" wp14:editId="6E0BF556">
                            <wp:extent cx="2076450" cy="9429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DB0AEF" w14:textId="77777777" w:rsidR="00A4245E" w:rsidRDefault="00A4245E"/>
                  </w:txbxContent>
                </v:textbox>
              </v:shape>
            </w:pict>
          </mc:Fallback>
        </mc:AlternateContent>
      </w:r>
    </w:p>
    <w:p w14:paraId="5C406CD9" w14:textId="77777777" w:rsidR="001971C8" w:rsidRPr="006A7E57" w:rsidRDefault="001971C8">
      <w:pPr>
        <w:rPr>
          <w:sz w:val="22"/>
          <w:szCs w:val="22"/>
        </w:rPr>
      </w:pPr>
    </w:p>
    <w:p w14:paraId="2E9CAE01" w14:textId="77777777" w:rsidR="004E06BB" w:rsidRPr="006A7E57" w:rsidRDefault="004E06BB" w:rsidP="004E06BB">
      <w:pPr>
        <w:jc w:val="center"/>
        <w:rPr>
          <w:b/>
          <w:sz w:val="22"/>
          <w:szCs w:val="22"/>
          <w:lang w:eastAsia="en-GB"/>
        </w:rPr>
      </w:pPr>
    </w:p>
    <w:p w14:paraId="4BCC28CA" w14:textId="77777777" w:rsidR="004E06BB" w:rsidRPr="006A7E57" w:rsidRDefault="004E06BB" w:rsidP="004E06BB">
      <w:pPr>
        <w:jc w:val="center"/>
        <w:rPr>
          <w:b/>
          <w:sz w:val="22"/>
          <w:szCs w:val="22"/>
          <w:lang w:eastAsia="en-GB"/>
        </w:rPr>
      </w:pPr>
    </w:p>
    <w:p w14:paraId="5C417F78" w14:textId="7CADAD8C" w:rsidR="00375CD5" w:rsidRDefault="00375CD5" w:rsidP="00A3008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Early Years </w:t>
      </w:r>
      <w:r w:rsidR="00A30087" w:rsidRPr="006A7E57">
        <w:rPr>
          <w:b/>
          <w:sz w:val="22"/>
          <w:szCs w:val="22"/>
          <w:u w:val="single"/>
        </w:rPr>
        <w:t>Teach</w:t>
      </w:r>
      <w:r>
        <w:rPr>
          <w:b/>
          <w:sz w:val="22"/>
          <w:szCs w:val="22"/>
          <w:u w:val="single"/>
        </w:rPr>
        <w:t xml:space="preserve">er </w:t>
      </w:r>
      <w:r w:rsidR="006A69FF">
        <w:rPr>
          <w:b/>
          <w:sz w:val="22"/>
          <w:szCs w:val="22"/>
          <w:u w:val="single"/>
        </w:rPr>
        <w:t>to</w:t>
      </w:r>
      <w:r w:rsidR="00A30087" w:rsidRPr="006A7E57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Lead Little Kingfishers’ Day Nursery</w:t>
      </w:r>
    </w:p>
    <w:p w14:paraId="76BF7545" w14:textId="7C4D7CE3" w:rsidR="00A30087" w:rsidRPr="006A7E57" w:rsidRDefault="00375CD5" w:rsidP="00A3008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Job </w:t>
      </w:r>
      <w:r w:rsidR="00A30087" w:rsidRPr="006A7E57">
        <w:rPr>
          <w:b/>
          <w:sz w:val="22"/>
          <w:szCs w:val="22"/>
          <w:u w:val="single"/>
        </w:rPr>
        <w:t>Specification at Preston Primary Academy Trust</w:t>
      </w:r>
    </w:p>
    <w:p w14:paraId="49EAA3EB" w14:textId="77777777" w:rsidR="00A30087" w:rsidRPr="006A7E57" w:rsidRDefault="00A30087" w:rsidP="00A30087">
      <w:pPr>
        <w:jc w:val="center"/>
        <w:rPr>
          <w:b/>
          <w:sz w:val="22"/>
          <w:szCs w:val="22"/>
          <w:u w:val="single"/>
        </w:rPr>
      </w:pPr>
    </w:p>
    <w:p w14:paraId="499F3E8B" w14:textId="77777777" w:rsidR="00A30087" w:rsidRPr="006A7E57" w:rsidRDefault="00A30087" w:rsidP="00A30087">
      <w:pPr>
        <w:jc w:val="center"/>
        <w:rPr>
          <w:b/>
          <w:sz w:val="22"/>
          <w:szCs w:val="22"/>
        </w:rPr>
      </w:pPr>
      <w:r w:rsidRPr="006A7E57">
        <w:rPr>
          <w:b/>
          <w:sz w:val="22"/>
          <w:szCs w:val="22"/>
        </w:rPr>
        <w:t>RESPONSIBLE TO THE HEADTEACHER/TRUSTEES</w:t>
      </w:r>
    </w:p>
    <w:p w14:paraId="7D2F41F8" w14:textId="77777777" w:rsidR="00A30087" w:rsidRPr="006A7E57" w:rsidRDefault="00A30087" w:rsidP="00A30087">
      <w:pPr>
        <w:jc w:val="center"/>
        <w:rPr>
          <w:b/>
          <w:sz w:val="22"/>
          <w:szCs w:val="22"/>
        </w:rPr>
      </w:pPr>
    </w:p>
    <w:p w14:paraId="1902C161" w14:textId="77777777" w:rsidR="00A30087" w:rsidRPr="006A7E57" w:rsidRDefault="00A30087" w:rsidP="00A30087">
      <w:pPr>
        <w:rPr>
          <w:b/>
          <w:sz w:val="22"/>
          <w:szCs w:val="22"/>
        </w:rPr>
      </w:pPr>
      <w:r w:rsidRPr="006A7E57">
        <w:rPr>
          <w:b/>
          <w:sz w:val="22"/>
          <w:szCs w:val="22"/>
        </w:rPr>
        <w:t>PURPOSE OF THE JOB:</w:t>
      </w:r>
    </w:p>
    <w:p w14:paraId="19C16A80" w14:textId="77777777" w:rsidR="00A30087" w:rsidRPr="006A7E57" w:rsidRDefault="00A30087" w:rsidP="00A30087">
      <w:pPr>
        <w:rPr>
          <w:b/>
          <w:sz w:val="22"/>
          <w:szCs w:val="22"/>
        </w:rPr>
      </w:pPr>
    </w:p>
    <w:p w14:paraId="2C1F762F" w14:textId="21B2BE7E" w:rsidR="00A30087" w:rsidRPr="006A7E57" w:rsidRDefault="00A30087" w:rsidP="00A30087">
      <w:pPr>
        <w:rPr>
          <w:sz w:val="22"/>
          <w:szCs w:val="22"/>
        </w:rPr>
      </w:pPr>
      <w:r w:rsidRPr="006A7E57">
        <w:rPr>
          <w:sz w:val="22"/>
          <w:szCs w:val="22"/>
        </w:rPr>
        <w:t xml:space="preserve">To take overall responsibility for </w:t>
      </w:r>
      <w:r w:rsidR="00FE3E85">
        <w:rPr>
          <w:sz w:val="22"/>
          <w:szCs w:val="22"/>
        </w:rPr>
        <w:t>the nursery setting</w:t>
      </w:r>
      <w:r w:rsidRPr="006A7E57">
        <w:rPr>
          <w:sz w:val="22"/>
          <w:szCs w:val="22"/>
        </w:rPr>
        <w:t xml:space="preserve"> as designated by the Headteacher.  This responsibility will include:</w:t>
      </w:r>
    </w:p>
    <w:p w14:paraId="4DA62198" w14:textId="77777777" w:rsidR="00A30087" w:rsidRPr="006A7E57" w:rsidRDefault="00A30087" w:rsidP="00A30087">
      <w:pPr>
        <w:rPr>
          <w:sz w:val="22"/>
          <w:szCs w:val="22"/>
        </w:rPr>
      </w:pPr>
    </w:p>
    <w:p w14:paraId="7963A0C1" w14:textId="77777777" w:rsidR="00A30087" w:rsidRPr="006A7E57" w:rsidRDefault="00A30087" w:rsidP="00A30087">
      <w:pPr>
        <w:rPr>
          <w:b/>
          <w:sz w:val="22"/>
          <w:szCs w:val="22"/>
        </w:rPr>
      </w:pPr>
      <w:r w:rsidRPr="006A7E57">
        <w:rPr>
          <w:b/>
          <w:sz w:val="22"/>
          <w:szCs w:val="22"/>
        </w:rPr>
        <w:t>RESPONSIBILITIES:</w:t>
      </w:r>
    </w:p>
    <w:p w14:paraId="7E1AF276" w14:textId="77777777" w:rsidR="00A30087" w:rsidRPr="006A7E57" w:rsidRDefault="00A30087" w:rsidP="00A30087">
      <w:pPr>
        <w:rPr>
          <w:b/>
          <w:sz w:val="22"/>
          <w:szCs w:val="22"/>
        </w:rPr>
      </w:pPr>
    </w:p>
    <w:p w14:paraId="6AD49DDD" w14:textId="4D550D5A" w:rsidR="00A30087" w:rsidRPr="006A7E57" w:rsidRDefault="00A30087" w:rsidP="00A30087">
      <w:pPr>
        <w:rPr>
          <w:sz w:val="22"/>
          <w:szCs w:val="22"/>
        </w:rPr>
      </w:pPr>
      <w:r w:rsidRPr="006A7E57">
        <w:rPr>
          <w:sz w:val="22"/>
          <w:szCs w:val="22"/>
        </w:rPr>
        <w:t>1</w:t>
      </w:r>
      <w:r w:rsidRPr="006A7E57">
        <w:rPr>
          <w:sz w:val="22"/>
          <w:szCs w:val="22"/>
        </w:rPr>
        <w:tab/>
        <w:t xml:space="preserve">Planning and teaching programmes of </w:t>
      </w:r>
      <w:r w:rsidR="00375CD5">
        <w:rPr>
          <w:sz w:val="22"/>
          <w:szCs w:val="22"/>
        </w:rPr>
        <w:t>education</w:t>
      </w:r>
      <w:r w:rsidRPr="006A7E57">
        <w:rPr>
          <w:sz w:val="22"/>
          <w:szCs w:val="22"/>
        </w:rPr>
        <w:t xml:space="preserve"> and monitoring the progress and </w:t>
      </w:r>
      <w:r w:rsidRPr="006A7E57">
        <w:rPr>
          <w:sz w:val="22"/>
          <w:szCs w:val="22"/>
        </w:rPr>
        <w:tab/>
        <w:t>welfare of all the children in the</w:t>
      </w:r>
      <w:r w:rsidR="00FE3E85">
        <w:rPr>
          <w:sz w:val="22"/>
          <w:szCs w:val="22"/>
        </w:rPr>
        <w:t xml:space="preserve"> </w:t>
      </w:r>
      <w:r w:rsidR="00375CD5">
        <w:rPr>
          <w:sz w:val="22"/>
          <w:szCs w:val="22"/>
        </w:rPr>
        <w:t>nursery</w:t>
      </w:r>
      <w:r w:rsidRPr="006A7E57">
        <w:rPr>
          <w:sz w:val="22"/>
          <w:szCs w:val="22"/>
        </w:rPr>
        <w:t>.</w:t>
      </w:r>
    </w:p>
    <w:p w14:paraId="79B91101" w14:textId="77777777" w:rsidR="00A30087" w:rsidRPr="006A7E57" w:rsidRDefault="00A30087" w:rsidP="00A30087">
      <w:pPr>
        <w:rPr>
          <w:sz w:val="22"/>
          <w:szCs w:val="22"/>
        </w:rPr>
      </w:pPr>
    </w:p>
    <w:p w14:paraId="471D9FC4" w14:textId="7C50883F" w:rsidR="00A30087" w:rsidRPr="006A7E57" w:rsidRDefault="00A30087" w:rsidP="00375CD5">
      <w:pPr>
        <w:ind w:left="720" w:hanging="720"/>
        <w:rPr>
          <w:sz w:val="22"/>
          <w:szCs w:val="22"/>
        </w:rPr>
      </w:pPr>
      <w:r w:rsidRPr="006A7E57">
        <w:rPr>
          <w:sz w:val="22"/>
          <w:szCs w:val="22"/>
        </w:rPr>
        <w:t>2</w:t>
      </w:r>
      <w:r w:rsidRPr="006A7E57">
        <w:rPr>
          <w:sz w:val="22"/>
          <w:szCs w:val="22"/>
        </w:rPr>
        <w:tab/>
      </w:r>
      <w:r w:rsidR="005A44DB">
        <w:rPr>
          <w:sz w:val="22"/>
          <w:szCs w:val="22"/>
        </w:rPr>
        <w:t xml:space="preserve">Leading staff effectively to provide exceptional educational experiences for </w:t>
      </w:r>
      <w:r w:rsidR="008B19E0">
        <w:rPr>
          <w:sz w:val="22"/>
          <w:szCs w:val="22"/>
        </w:rPr>
        <w:t>all p</w:t>
      </w:r>
      <w:r w:rsidR="005A44DB">
        <w:rPr>
          <w:sz w:val="22"/>
          <w:szCs w:val="22"/>
        </w:rPr>
        <w:t>upil</w:t>
      </w:r>
      <w:r w:rsidR="008B19E0">
        <w:rPr>
          <w:sz w:val="22"/>
          <w:szCs w:val="22"/>
        </w:rPr>
        <w:t>s</w:t>
      </w:r>
    </w:p>
    <w:p w14:paraId="5686F5F9" w14:textId="77777777" w:rsidR="00A30087" w:rsidRPr="006A7E57" w:rsidRDefault="00A30087" w:rsidP="00A30087">
      <w:pPr>
        <w:rPr>
          <w:sz w:val="22"/>
          <w:szCs w:val="22"/>
        </w:rPr>
      </w:pPr>
    </w:p>
    <w:p w14:paraId="12972E25" w14:textId="77777777" w:rsidR="00A30087" w:rsidRPr="006A7E57" w:rsidRDefault="00A30087" w:rsidP="00A30087">
      <w:pPr>
        <w:rPr>
          <w:sz w:val="22"/>
          <w:szCs w:val="22"/>
        </w:rPr>
      </w:pPr>
      <w:r w:rsidRPr="006A7E57">
        <w:rPr>
          <w:sz w:val="22"/>
          <w:szCs w:val="22"/>
        </w:rPr>
        <w:t>3</w:t>
      </w:r>
      <w:r w:rsidRPr="006A7E57">
        <w:rPr>
          <w:sz w:val="22"/>
          <w:szCs w:val="22"/>
        </w:rPr>
        <w:tab/>
        <w:t>Encouraging the involvement and support of parents, the community and</w:t>
      </w:r>
    </w:p>
    <w:p w14:paraId="4CD20F5E" w14:textId="77777777" w:rsidR="00A30087" w:rsidRPr="006A7E57" w:rsidRDefault="00A30087" w:rsidP="00A30087">
      <w:pPr>
        <w:rPr>
          <w:sz w:val="22"/>
          <w:szCs w:val="22"/>
        </w:rPr>
      </w:pPr>
      <w:r w:rsidRPr="006A7E57">
        <w:rPr>
          <w:sz w:val="22"/>
          <w:szCs w:val="22"/>
        </w:rPr>
        <w:tab/>
        <w:t>support services.</w:t>
      </w:r>
    </w:p>
    <w:p w14:paraId="31A45F64" w14:textId="77777777" w:rsidR="00A30087" w:rsidRPr="006A7E57" w:rsidRDefault="00A30087" w:rsidP="00A30087">
      <w:pPr>
        <w:rPr>
          <w:sz w:val="22"/>
          <w:szCs w:val="22"/>
        </w:rPr>
      </w:pPr>
    </w:p>
    <w:p w14:paraId="09EC5BCB" w14:textId="77CB70BA" w:rsidR="00A30087" w:rsidRPr="006A7E57" w:rsidRDefault="00A30087" w:rsidP="00A30087">
      <w:pPr>
        <w:rPr>
          <w:sz w:val="22"/>
          <w:szCs w:val="22"/>
        </w:rPr>
      </w:pPr>
      <w:r w:rsidRPr="006A7E57">
        <w:rPr>
          <w:sz w:val="22"/>
          <w:szCs w:val="22"/>
        </w:rPr>
        <w:t>4</w:t>
      </w:r>
      <w:r w:rsidRPr="006A7E57">
        <w:rPr>
          <w:sz w:val="22"/>
          <w:szCs w:val="22"/>
        </w:rPr>
        <w:tab/>
        <w:t xml:space="preserve">Day to day responsibility for the </w:t>
      </w:r>
      <w:r w:rsidR="00375CD5">
        <w:rPr>
          <w:sz w:val="22"/>
          <w:szCs w:val="22"/>
        </w:rPr>
        <w:t>nursery</w:t>
      </w:r>
      <w:r w:rsidRPr="006A7E57">
        <w:rPr>
          <w:sz w:val="22"/>
          <w:szCs w:val="22"/>
        </w:rPr>
        <w:t xml:space="preserve"> environment</w:t>
      </w:r>
      <w:r w:rsidR="005A44DB">
        <w:rPr>
          <w:sz w:val="22"/>
          <w:szCs w:val="22"/>
        </w:rPr>
        <w:t xml:space="preserve"> and staffing levels</w:t>
      </w:r>
      <w:r w:rsidRPr="006A7E57">
        <w:rPr>
          <w:sz w:val="22"/>
          <w:szCs w:val="22"/>
        </w:rPr>
        <w:t xml:space="preserve">.  </w:t>
      </w:r>
    </w:p>
    <w:p w14:paraId="4B8A33C4" w14:textId="77777777" w:rsidR="00A30087" w:rsidRPr="006A7E57" w:rsidRDefault="00A30087" w:rsidP="00A30087">
      <w:pPr>
        <w:rPr>
          <w:sz w:val="22"/>
          <w:szCs w:val="22"/>
        </w:rPr>
      </w:pPr>
    </w:p>
    <w:p w14:paraId="0FF0C8D0" w14:textId="77777777" w:rsidR="00A30087" w:rsidRPr="006A7E57" w:rsidRDefault="00A30087" w:rsidP="00A30087">
      <w:pPr>
        <w:rPr>
          <w:sz w:val="22"/>
          <w:szCs w:val="22"/>
        </w:rPr>
      </w:pPr>
      <w:r w:rsidRPr="006A7E57">
        <w:rPr>
          <w:sz w:val="22"/>
          <w:szCs w:val="22"/>
        </w:rPr>
        <w:t>5</w:t>
      </w:r>
      <w:r w:rsidRPr="006A7E57">
        <w:rPr>
          <w:sz w:val="22"/>
          <w:szCs w:val="22"/>
        </w:rPr>
        <w:tab/>
        <w:t xml:space="preserve">Responsibility for registration and other general administrative matters </w:t>
      </w:r>
    </w:p>
    <w:p w14:paraId="2354888A" w14:textId="1200A334" w:rsidR="00A30087" w:rsidRPr="006A7E57" w:rsidRDefault="00A30087" w:rsidP="00A30087">
      <w:pPr>
        <w:rPr>
          <w:sz w:val="22"/>
          <w:szCs w:val="22"/>
        </w:rPr>
      </w:pPr>
      <w:r w:rsidRPr="006A7E57">
        <w:rPr>
          <w:sz w:val="22"/>
          <w:szCs w:val="22"/>
        </w:rPr>
        <w:tab/>
        <w:t xml:space="preserve">relating to the </w:t>
      </w:r>
      <w:r w:rsidR="00375CD5">
        <w:rPr>
          <w:sz w:val="22"/>
          <w:szCs w:val="22"/>
        </w:rPr>
        <w:t>nursery</w:t>
      </w:r>
      <w:r w:rsidR="00B97EB4">
        <w:rPr>
          <w:sz w:val="22"/>
          <w:szCs w:val="22"/>
        </w:rPr>
        <w:t>.</w:t>
      </w:r>
    </w:p>
    <w:p w14:paraId="7D06D9B7" w14:textId="77777777" w:rsidR="00A30087" w:rsidRPr="006A7E57" w:rsidRDefault="00A30087" w:rsidP="00A30087">
      <w:pPr>
        <w:rPr>
          <w:sz w:val="22"/>
          <w:szCs w:val="22"/>
        </w:rPr>
      </w:pPr>
    </w:p>
    <w:p w14:paraId="0ADB3B8B" w14:textId="77777777" w:rsidR="00A30087" w:rsidRPr="006A7E57" w:rsidRDefault="00A30087" w:rsidP="00A30087">
      <w:pPr>
        <w:rPr>
          <w:sz w:val="22"/>
          <w:szCs w:val="22"/>
        </w:rPr>
      </w:pPr>
      <w:r w:rsidRPr="006A7E57">
        <w:rPr>
          <w:sz w:val="22"/>
          <w:szCs w:val="22"/>
        </w:rPr>
        <w:t>6</w:t>
      </w:r>
      <w:r w:rsidRPr="006A7E57">
        <w:rPr>
          <w:sz w:val="22"/>
          <w:szCs w:val="22"/>
        </w:rPr>
        <w:tab/>
        <w:t>Undertaking the assessment and recording of pupil progress.</w:t>
      </w:r>
    </w:p>
    <w:p w14:paraId="1787F2EE" w14:textId="77777777" w:rsidR="00A30087" w:rsidRPr="006A7E57" w:rsidRDefault="00A30087" w:rsidP="00A30087">
      <w:pPr>
        <w:rPr>
          <w:sz w:val="22"/>
          <w:szCs w:val="22"/>
        </w:rPr>
      </w:pPr>
    </w:p>
    <w:p w14:paraId="00F70CDB" w14:textId="77777777" w:rsidR="00164AF2" w:rsidRDefault="00A30087" w:rsidP="00375CD5">
      <w:pPr>
        <w:ind w:left="720" w:hanging="720"/>
        <w:rPr>
          <w:sz w:val="22"/>
          <w:szCs w:val="22"/>
        </w:rPr>
      </w:pPr>
      <w:r w:rsidRPr="006A7E57">
        <w:rPr>
          <w:sz w:val="22"/>
          <w:szCs w:val="22"/>
        </w:rPr>
        <w:t>7</w:t>
      </w:r>
      <w:r w:rsidRPr="006A7E57">
        <w:rPr>
          <w:sz w:val="22"/>
          <w:szCs w:val="22"/>
        </w:rPr>
        <w:tab/>
      </w:r>
      <w:r w:rsidR="00375CD5" w:rsidRPr="00375CD5">
        <w:rPr>
          <w:sz w:val="22"/>
          <w:szCs w:val="22"/>
        </w:rPr>
        <w:t>Ensuring a high standard of physical, personal, emotional, social and intellectual education and care for all children in the nursery.</w:t>
      </w:r>
    </w:p>
    <w:p w14:paraId="54949A2D" w14:textId="77777777" w:rsidR="00164AF2" w:rsidRDefault="00164AF2" w:rsidP="00375CD5">
      <w:pPr>
        <w:ind w:left="720" w:hanging="720"/>
        <w:rPr>
          <w:sz w:val="22"/>
          <w:szCs w:val="22"/>
        </w:rPr>
      </w:pPr>
    </w:p>
    <w:p w14:paraId="5865B10E" w14:textId="48642339" w:rsidR="00A30087" w:rsidRPr="006A7E57" w:rsidRDefault="00164AF2" w:rsidP="00375CD5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>8</w:t>
      </w:r>
      <w:r>
        <w:rPr>
          <w:sz w:val="22"/>
          <w:szCs w:val="22"/>
        </w:rPr>
        <w:tab/>
      </w:r>
      <w:r w:rsidR="005A44DB" w:rsidRPr="006A7E57">
        <w:rPr>
          <w:sz w:val="22"/>
          <w:szCs w:val="22"/>
        </w:rPr>
        <w:t xml:space="preserve">Liaison with other </w:t>
      </w:r>
      <w:r w:rsidR="005A44DB">
        <w:rPr>
          <w:sz w:val="22"/>
          <w:szCs w:val="22"/>
        </w:rPr>
        <w:t xml:space="preserve">Early Years </w:t>
      </w:r>
      <w:r w:rsidR="005A44DB" w:rsidRPr="006A7E57">
        <w:rPr>
          <w:sz w:val="22"/>
          <w:szCs w:val="22"/>
        </w:rPr>
        <w:t>teaching and non-teaching staff, parents and other support</w:t>
      </w:r>
      <w:r w:rsidR="005A44DB">
        <w:rPr>
          <w:sz w:val="22"/>
          <w:szCs w:val="22"/>
        </w:rPr>
        <w:t xml:space="preserve"> </w:t>
      </w:r>
      <w:r w:rsidR="005A44DB" w:rsidRPr="006A7E57">
        <w:rPr>
          <w:sz w:val="22"/>
          <w:szCs w:val="22"/>
        </w:rPr>
        <w:t>services, as necessary.</w:t>
      </w:r>
    </w:p>
    <w:p w14:paraId="59F03741" w14:textId="77777777" w:rsidR="00375CD5" w:rsidRDefault="00375CD5" w:rsidP="00A30087">
      <w:pPr>
        <w:rPr>
          <w:b/>
          <w:sz w:val="22"/>
          <w:szCs w:val="22"/>
        </w:rPr>
      </w:pPr>
    </w:p>
    <w:p w14:paraId="50465893" w14:textId="5CAFA8EB" w:rsidR="00A30087" w:rsidRPr="006A7E57" w:rsidRDefault="00A30087" w:rsidP="00A30087">
      <w:pPr>
        <w:rPr>
          <w:b/>
          <w:sz w:val="22"/>
          <w:szCs w:val="22"/>
        </w:rPr>
      </w:pPr>
      <w:r w:rsidRPr="006A7E57">
        <w:rPr>
          <w:b/>
          <w:sz w:val="22"/>
          <w:szCs w:val="22"/>
        </w:rPr>
        <w:t>KEY TASKS</w:t>
      </w:r>
    </w:p>
    <w:p w14:paraId="35C0EE39" w14:textId="77777777" w:rsidR="00A30087" w:rsidRPr="006A7E57" w:rsidRDefault="00A30087" w:rsidP="00A30087">
      <w:pPr>
        <w:rPr>
          <w:b/>
          <w:sz w:val="22"/>
          <w:szCs w:val="22"/>
        </w:rPr>
      </w:pPr>
    </w:p>
    <w:p w14:paraId="457FCCFC" w14:textId="43886ACF" w:rsidR="00A30087" w:rsidRPr="006A7E57" w:rsidRDefault="00A30087" w:rsidP="00A30087">
      <w:pPr>
        <w:rPr>
          <w:sz w:val="22"/>
          <w:szCs w:val="22"/>
        </w:rPr>
      </w:pPr>
      <w:r w:rsidRPr="006A7E57">
        <w:rPr>
          <w:sz w:val="22"/>
          <w:szCs w:val="22"/>
        </w:rPr>
        <w:t>To keep abreast of trends and development in education, especially those relevant to the duties and responsibilities of the post.</w:t>
      </w:r>
      <w:r w:rsidR="00806D39">
        <w:rPr>
          <w:sz w:val="22"/>
          <w:szCs w:val="22"/>
        </w:rPr>
        <w:t xml:space="preserve"> To effectively lead our team of </w:t>
      </w:r>
      <w:r w:rsidR="00DD72EA">
        <w:rPr>
          <w:sz w:val="22"/>
          <w:szCs w:val="22"/>
        </w:rPr>
        <w:t>passionate nursery practitioners to ensure high-quality curriculum and care for all pupils.</w:t>
      </w:r>
    </w:p>
    <w:p w14:paraId="52E7B5F0" w14:textId="77777777" w:rsidR="00A30087" w:rsidRPr="006A7E57" w:rsidRDefault="00A30087" w:rsidP="00A30087">
      <w:pPr>
        <w:rPr>
          <w:sz w:val="22"/>
          <w:szCs w:val="22"/>
        </w:rPr>
      </w:pPr>
    </w:p>
    <w:p w14:paraId="1E3BA297" w14:textId="77777777" w:rsidR="00A30087" w:rsidRPr="006A7E57" w:rsidRDefault="00A30087" w:rsidP="00A30087">
      <w:pPr>
        <w:rPr>
          <w:sz w:val="22"/>
          <w:szCs w:val="22"/>
        </w:rPr>
      </w:pPr>
      <w:r w:rsidRPr="006A7E57">
        <w:rPr>
          <w:sz w:val="22"/>
          <w:szCs w:val="22"/>
        </w:rPr>
        <w:t>Elements of this job description may be re-negotiated at the request of either party and with the agreement of both.</w:t>
      </w:r>
    </w:p>
    <w:p w14:paraId="70D92BA2" w14:textId="77777777" w:rsidR="00A30087" w:rsidRPr="006A7E57" w:rsidRDefault="00A30087" w:rsidP="00A30087">
      <w:pPr>
        <w:rPr>
          <w:sz w:val="22"/>
          <w:szCs w:val="22"/>
        </w:rPr>
      </w:pPr>
    </w:p>
    <w:p w14:paraId="566BC935" w14:textId="77777777" w:rsidR="00A30087" w:rsidRPr="006A7E57" w:rsidRDefault="00A30087" w:rsidP="00A30087">
      <w:pPr>
        <w:rPr>
          <w:sz w:val="22"/>
          <w:szCs w:val="22"/>
        </w:rPr>
      </w:pPr>
      <w:r w:rsidRPr="006A7E57">
        <w:rPr>
          <w:sz w:val="22"/>
          <w:szCs w:val="22"/>
        </w:rPr>
        <w:t>To complement this job description, the postholder will be required to carry out such duties as set out in the relevant paragraphs of the current School Teacher’s Pay and Conditions Document.</w:t>
      </w:r>
      <w:r w:rsidRPr="006A7E57">
        <w:rPr>
          <w:sz w:val="22"/>
          <w:szCs w:val="22"/>
        </w:rPr>
        <w:tab/>
      </w:r>
    </w:p>
    <w:p w14:paraId="0012CAB4" w14:textId="77777777" w:rsidR="00A30087" w:rsidRPr="006A7E57" w:rsidRDefault="00A30087" w:rsidP="00A30087">
      <w:pPr>
        <w:rPr>
          <w:sz w:val="22"/>
          <w:szCs w:val="22"/>
        </w:rPr>
      </w:pPr>
    </w:p>
    <w:p w14:paraId="6BF703B3" w14:textId="77777777" w:rsidR="00A30087" w:rsidRPr="006A7E57" w:rsidRDefault="00A30087" w:rsidP="00A30087">
      <w:pPr>
        <w:rPr>
          <w:rFonts w:cs="Arial"/>
          <w:sz w:val="22"/>
          <w:szCs w:val="22"/>
        </w:rPr>
      </w:pPr>
      <w:r w:rsidRPr="006A7E57">
        <w:rPr>
          <w:rFonts w:cs="Arial"/>
          <w:sz w:val="22"/>
          <w:szCs w:val="22"/>
        </w:rPr>
        <w:t>This job description does not define in detail all the duties/responsibilities of the post, will be reviewed at least once a year and may be subject to modification or amendment after consultation and agreement with the postholder.</w:t>
      </w:r>
    </w:p>
    <w:p w14:paraId="7E55DF96" w14:textId="77777777" w:rsidR="00A30087" w:rsidRPr="006A7E57" w:rsidRDefault="00A30087" w:rsidP="00A30087">
      <w:pPr>
        <w:rPr>
          <w:rFonts w:cs="Arial"/>
          <w:sz w:val="22"/>
          <w:szCs w:val="22"/>
        </w:rPr>
      </w:pPr>
    </w:p>
    <w:p w14:paraId="3F6F8B2F" w14:textId="182B241B" w:rsidR="00A30087" w:rsidRPr="006A7E57" w:rsidRDefault="7D54A449" w:rsidP="00A30087">
      <w:pPr>
        <w:rPr>
          <w:rFonts w:cs="Arial"/>
          <w:sz w:val="22"/>
          <w:szCs w:val="22"/>
        </w:rPr>
      </w:pPr>
      <w:r w:rsidRPr="2F326482">
        <w:rPr>
          <w:rFonts w:cs="Arial"/>
          <w:sz w:val="22"/>
          <w:szCs w:val="22"/>
        </w:rPr>
        <w:t>Employee s</w:t>
      </w:r>
      <w:r w:rsidR="00A30087" w:rsidRPr="2F326482">
        <w:rPr>
          <w:rFonts w:cs="Arial"/>
          <w:sz w:val="22"/>
          <w:szCs w:val="22"/>
        </w:rPr>
        <w:t>igned</w:t>
      </w:r>
      <w:r w:rsidR="563AA6AE" w:rsidRPr="2F326482">
        <w:rPr>
          <w:rFonts w:cs="Arial"/>
          <w:sz w:val="22"/>
          <w:szCs w:val="22"/>
        </w:rPr>
        <w:t>:</w:t>
      </w:r>
      <w:r w:rsidR="00A30087" w:rsidRPr="2F326482">
        <w:rPr>
          <w:rFonts w:cs="Arial"/>
          <w:sz w:val="22"/>
          <w:szCs w:val="22"/>
        </w:rPr>
        <w:t>……………………………………………..</w:t>
      </w:r>
      <w:r w:rsidR="006A7E57" w:rsidRPr="2F326482">
        <w:rPr>
          <w:rFonts w:cs="Arial"/>
          <w:sz w:val="22"/>
          <w:szCs w:val="22"/>
        </w:rPr>
        <w:t xml:space="preserve">   Date: ………………………….</w:t>
      </w:r>
    </w:p>
    <w:p w14:paraId="353B5022" w14:textId="77777777" w:rsidR="00A30087" w:rsidRPr="006A7E57" w:rsidRDefault="00A30087" w:rsidP="00A30087">
      <w:pPr>
        <w:rPr>
          <w:rFonts w:cs="Arial"/>
          <w:sz w:val="22"/>
          <w:szCs w:val="22"/>
        </w:rPr>
      </w:pPr>
    </w:p>
    <w:p w14:paraId="127A41FB" w14:textId="22056BB4" w:rsidR="004E06BB" w:rsidRPr="006A7E57" w:rsidRDefault="00A30087" w:rsidP="2F326482">
      <w:pPr>
        <w:rPr>
          <w:rFonts w:cs="Arial"/>
          <w:sz w:val="22"/>
          <w:szCs w:val="22"/>
          <w:lang w:eastAsia="en-GB"/>
        </w:rPr>
      </w:pPr>
      <w:r w:rsidRPr="2F326482">
        <w:rPr>
          <w:rFonts w:cs="Arial"/>
          <w:sz w:val="22"/>
          <w:szCs w:val="22"/>
        </w:rPr>
        <w:t xml:space="preserve">Headteacher </w:t>
      </w:r>
      <w:r w:rsidR="77DE77F8" w:rsidRPr="2F326482">
        <w:rPr>
          <w:rFonts w:cs="Arial"/>
          <w:sz w:val="22"/>
          <w:szCs w:val="22"/>
        </w:rPr>
        <w:t>signed</w:t>
      </w:r>
      <w:r w:rsidR="14BCBD38" w:rsidRPr="2F326482">
        <w:rPr>
          <w:rFonts w:cs="Arial"/>
          <w:sz w:val="22"/>
          <w:szCs w:val="22"/>
        </w:rPr>
        <w:t>:</w:t>
      </w:r>
      <w:r w:rsidRPr="2F326482">
        <w:rPr>
          <w:rFonts w:cs="Arial"/>
          <w:sz w:val="22"/>
          <w:szCs w:val="22"/>
        </w:rPr>
        <w:t>…………………………………………</w:t>
      </w:r>
      <w:r w:rsidR="004E06BB">
        <w:tab/>
      </w:r>
      <w:r w:rsidR="68C60340" w:rsidRPr="2F326482">
        <w:rPr>
          <w:rFonts w:cs="Arial"/>
          <w:sz w:val="22"/>
          <w:szCs w:val="22"/>
        </w:rPr>
        <w:t xml:space="preserve"> Date: ….................................</w:t>
      </w:r>
    </w:p>
    <w:sectPr w:rsidR="004E06BB" w:rsidRPr="006A7E57" w:rsidSect="005A44DB">
      <w:pgSz w:w="11906" w:h="16838" w:code="9"/>
      <w:pgMar w:top="1440" w:right="1440" w:bottom="709" w:left="1440" w:header="720" w:footer="171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CFAF3" w14:textId="77777777" w:rsidR="00EC0A0A" w:rsidRDefault="00EC0A0A">
      <w:r>
        <w:separator/>
      </w:r>
    </w:p>
  </w:endnote>
  <w:endnote w:type="continuationSeparator" w:id="0">
    <w:p w14:paraId="295CACF3" w14:textId="77777777" w:rsidR="00EC0A0A" w:rsidRDefault="00EC0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A9A51" w14:textId="77777777" w:rsidR="00EC0A0A" w:rsidRDefault="00EC0A0A">
      <w:r>
        <w:separator/>
      </w:r>
    </w:p>
  </w:footnote>
  <w:footnote w:type="continuationSeparator" w:id="0">
    <w:p w14:paraId="5A15DDA7" w14:textId="77777777" w:rsidR="00EC0A0A" w:rsidRDefault="00EC0A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55D4E"/>
    <w:multiLevelType w:val="multilevel"/>
    <w:tmpl w:val="4984BAA2"/>
    <w:styleLink w:val="Bullets"/>
    <w:lvl w:ilvl="0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Bullet2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cs="Times New Roman" w:hint="default"/>
        <w:color w:val="auto"/>
      </w:rPr>
    </w:lvl>
    <w:lvl w:ilvl="2">
      <w:start w:val="1"/>
      <w:numFmt w:val="bullet"/>
      <w:pStyle w:val="Bullet3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color w:val="auto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A0A"/>
    <w:rsid w:val="000001CE"/>
    <w:rsid w:val="000145BA"/>
    <w:rsid w:val="000F1D24"/>
    <w:rsid w:val="0010531C"/>
    <w:rsid w:val="00115919"/>
    <w:rsid w:val="00137FD6"/>
    <w:rsid w:val="00164AF2"/>
    <w:rsid w:val="001971C8"/>
    <w:rsid w:val="001A6095"/>
    <w:rsid w:val="001D026C"/>
    <w:rsid w:val="001D50BD"/>
    <w:rsid w:val="001F56EC"/>
    <w:rsid w:val="001F5F58"/>
    <w:rsid w:val="00213EC7"/>
    <w:rsid w:val="002742CA"/>
    <w:rsid w:val="00276DC7"/>
    <w:rsid w:val="00360AD3"/>
    <w:rsid w:val="00375CD5"/>
    <w:rsid w:val="003D1B61"/>
    <w:rsid w:val="003D5B03"/>
    <w:rsid w:val="003E5EEB"/>
    <w:rsid w:val="004218E3"/>
    <w:rsid w:val="00444C5D"/>
    <w:rsid w:val="004A53AF"/>
    <w:rsid w:val="004A57EB"/>
    <w:rsid w:val="004E06BB"/>
    <w:rsid w:val="0052469E"/>
    <w:rsid w:val="005309D8"/>
    <w:rsid w:val="00560D3B"/>
    <w:rsid w:val="005766BD"/>
    <w:rsid w:val="00595E27"/>
    <w:rsid w:val="005A44DB"/>
    <w:rsid w:val="005C1533"/>
    <w:rsid w:val="005E13B6"/>
    <w:rsid w:val="005E26B5"/>
    <w:rsid w:val="00677C82"/>
    <w:rsid w:val="00680E57"/>
    <w:rsid w:val="006812FF"/>
    <w:rsid w:val="006A627A"/>
    <w:rsid w:val="006A69FF"/>
    <w:rsid w:val="006A7E57"/>
    <w:rsid w:val="006D44EC"/>
    <w:rsid w:val="006E1FEF"/>
    <w:rsid w:val="006E4982"/>
    <w:rsid w:val="006F682A"/>
    <w:rsid w:val="00704AA6"/>
    <w:rsid w:val="0073303D"/>
    <w:rsid w:val="0077633C"/>
    <w:rsid w:val="00783342"/>
    <w:rsid w:val="007A42FE"/>
    <w:rsid w:val="007C4B7E"/>
    <w:rsid w:val="00806D39"/>
    <w:rsid w:val="008112DA"/>
    <w:rsid w:val="0084774F"/>
    <w:rsid w:val="008648B4"/>
    <w:rsid w:val="008653EE"/>
    <w:rsid w:val="008A5C2B"/>
    <w:rsid w:val="008B19E0"/>
    <w:rsid w:val="008C3B99"/>
    <w:rsid w:val="008D4E49"/>
    <w:rsid w:val="00955AC5"/>
    <w:rsid w:val="009A1BD2"/>
    <w:rsid w:val="009B3DB2"/>
    <w:rsid w:val="009D2AC5"/>
    <w:rsid w:val="009D69A3"/>
    <w:rsid w:val="00A14AC7"/>
    <w:rsid w:val="00A30087"/>
    <w:rsid w:val="00A4245E"/>
    <w:rsid w:val="00A80BE4"/>
    <w:rsid w:val="00B2698E"/>
    <w:rsid w:val="00B611BC"/>
    <w:rsid w:val="00B958A5"/>
    <w:rsid w:val="00B97EB4"/>
    <w:rsid w:val="00BE6365"/>
    <w:rsid w:val="00C0082A"/>
    <w:rsid w:val="00C070BA"/>
    <w:rsid w:val="00C162C7"/>
    <w:rsid w:val="00C4614D"/>
    <w:rsid w:val="00C76638"/>
    <w:rsid w:val="00C86E42"/>
    <w:rsid w:val="00D363A1"/>
    <w:rsid w:val="00DD72EA"/>
    <w:rsid w:val="00DE3773"/>
    <w:rsid w:val="00DF38E2"/>
    <w:rsid w:val="00E03F5E"/>
    <w:rsid w:val="00E50C9F"/>
    <w:rsid w:val="00E70FE7"/>
    <w:rsid w:val="00EA6BA2"/>
    <w:rsid w:val="00EC0A0A"/>
    <w:rsid w:val="00F329A0"/>
    <w:rsid w:val="00FE3E85"/>
    <w:rsid w:val="0F377B05"/>
    <w:rsid w:val="14BCBD38"/>
    <w:rsid w:val="2F326482"/>
    <w:rsid w:val="563AA6AE"/>
    <w:rsid w:val="68C60340"/>
    <w:rsid w:val="77DE77F8"/>
    <w:rsid w:val="7D54A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085623F"/>
  <w15:chartTrackingRefBased/>
  <w15:docId w15:val="{92D65C25-9EED-42F0-B819-3691623FD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971C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971C8"/>
    <w:pPr>
      <w:tabs>
        <w:tab w:val="center" w:pos="4153"/>
        <w:tab w:val="right" w:pos="8306"/>
      </w:tabs>
    </w:pPr>
  </w:style>
  <w:style w:type="character" w:styleId="Hyperlink">
    <w:name w:val="Hyperlink"/>
    <w:rsid w:val="00EA6BA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424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4245E"/>
    <w:rPr>
      <w:rFonts w:ascii="Tahoma" w:hAnsi="Tahoma" w:cs="Tahoma"/>
      <w:sz w:val="16"/>
      <w:szCs w:val="16"/>
      <w:lang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8648B4"/>
    <w:pPr>
      <w:spacing w:after="240"/>
      <w:jc w:val="both"/>
    </w:pPr>
    <w:rPr>
      <w:rFonts w:ascii="Trebuchet MS" w:eastAsia="Calibri" w:hAnsi="Trebuchet MS"/>
      <w:sz w:val="22"/>
      <w:szCs w:val="20"/>
    </w:rPr>
  </w:style>
  <w:style w:type="character" w:customStyle="1" w:styleId="BodyTextChar">
    <w:name w:val="Body Text Char"/>
    <w:link w:val="BodyText"/>
    <w:uiPriority w:val="1"/>
    <w:rsid w:val="008648B4"/>
    <w:rPr>
      <w:rFonts w:ascii="Trebuchet MS" w:eastAsia="Calibri" w:hAnsi="Trebuchet MS" w:cs="Times New Roman"/>
      <w:sz w:val="22"/>
      <w:lang w:eastAsia="en-US"/>
    </w:rPr>
  </w:style>
  <w:style w:type="paragraph" w:customStyle="1" w:styleId="Bullet1">
    <w:name w:val="Bullet 1"/>
    <w:basedOn w:val="Normal"/>
    <w:uiPriority w:val="29"/>
    <w:qFormat/>
    <w:rsid w:val="008648B4"/>
    <w:pPr>
      <w:numPr>
        <w:numId w:val="1"/>
      </w:numPr>
      <w:spacing w:after="240"/>
      <w:jc w:val="both"/>
    </w:pPr>
    <w:rPr>
      <w:rFonts w:ascii="Trebuchet MS" w:eastAsia="Calibri" w:hAnsi="Trebuchet MS"/>
      <w:sz w:val="22"/>
      <w:szCs w:val="22"/>
    </w:rPr>
  </w:style>
  <w:style w:type="paragraph" w:customStyle="1" w:styleId="Bullet2">
    <w:name w:val="Bullet 2"/>
    <w:basedOn w:val="Normal"/>
    <w:uiPriority w:val="29"/>
    <w:qFormat/>
    <w:rsid w:val="008648B4"/>
    <w:pPr>
      <w:numPr>
        <w:ilvl w:val="1"/>
        <w:numId w:val="1"/>
      </w:numPr>
      <w:spacing w:after="240"/>
      <w:jc w:val="both"/>
    </w:pPr>
    <w:rPr>
      <w:rFonts w:ascii="Trebuchet MS" w:eastAsia="Calibri" w:hAnsi="Trebuchet MS"/>
      <w:sz w:val="22"/>
      <w:szCs w:val="22"/>
    </w:rPr>
  </w:style>
  <w:style w:type="paragraph" w:customStyle="1" w:styleId="Bullet3">
    <w:name w:val="Bullet 3"/>
    <w:basedOn w:val="Normal"/>
    <w:uiPriority w:val="29"/>
    <w:qFormat/>
    <w:rsid w:val="008648B4"/>
    <w:pPr>
      <w:numPr>
        <w:ilvl w:val="2"/>
        <w:numId w:val="1"/>
      </w:numPr>
      <w:spacing w:after="240"/>
      <w:jc w:val="both"/>
    </w:pPr>
    <w:rPr>
      <w:rFonts w:ascii="Trebuchet MS" w:eastAsia="Calibri" w:hAnsi="Trebuchet MS"/>
      <w:sz w:val="22"/>
      <w:szCs w:val="22"/>
    </w:rPr>
  </w:style>
  <w:style w:type="numbering" w:customStyle="1" w:styleId="Bullets">
    <w:name w:val="Bullets"/>
    <w:uiPriority w:val="99"/>
    <w:rsid w:val="008648B4"/>
    <w:pPr>
      <w:numPr>
        <w:numId w:val="1"/>
      </w:numPr>
    </w:pPr>
  </w:style>
  <w:style w:type="table" w:styleId="TableGrid">
    <w:name w:val="Table Grid"/>
    <w:basedOn w:val="TableNormal"/>
    <w:rsid w:val="004E06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MAT%20HR\Recruitment%20archive\Teachers\Teacher%20Recruitment%20September%202020\Teaching%20Job%20Specif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6b955f3-6f34-4a34-a5b1-3970d6625b5e">
      <UserInfo>
        <DisplayName>Diana Hunt - Manor Court</DisplayName>
        <AccountId>26</AccountId>
        <AccountType/>
      </UserInfo>
      <UserInfo>
        <DisplayName>Luke Talmage - Manor Court</DisplayName>
        <AccountId>93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25E0B0C540E74AB3E877683919BC3B" ma:contentTypeVersion="13" ma:contentTypeDescription="Create a new document." ma:contentTypeScope="" ma:versionID="14126ec32e0423804b079010dc13cd13">
  <xsd:schema xmlns:xsd="http://www.w3.org/2001/XMLSchema" xmlns:xs="http://www.w3.org/2001/XMLSchema" xmlns:p="http://schemas.microsoft.com/office/2006/metadata/properties" xmlns:ns2="36b955f3-6f34-4a34-a5b1-3970d6625b5e" xmlns:ns3="faf92ac3-8925-40fb-92dd-1ebd602b9420" targetNamespace="http://schemas.microsoft.com/office/2006/metadata/properties" ma:root="true" ma:fieldsID="efdfab3570f46e74521712f33837c25a" ns2:_="" ns3:_="">
    <xsd:import namespace="36b955f3-6f34-4a34-a5b1-3970d6625b5e"/>
    <xsd:import namespace="faf92ac3-8925-40fb-92dd-1ebd602b94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955f3-6f34-4a34-a5b1-3970d6625b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92ac3-8925-40fb-92dd-1ebd602b94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EDC060-B40C-4CDA-9CDA-631A0FBAF880}">
  <ds:schemaRefs>
    <ds:schemaRef ds:uri="http://schemas.microsoft.com/office/2006/metadata/properties"/>
    <ds:schemaRef ds:uri="http://schemas.microsoft.com/office/infopath/2007/PartnerControls"/>
    <ds:schemaRef ds:uri="ff0a0345-7f73-42e7-9830-2970ec70d6d2"/>
  </ds:schemaRefs>
</ds:datastoreItem>
</file>

<file path=customXml/itemProps2.xml><?xml version="1.0" encoding="utf-8"?>
<ds:datastoreItem xmlns:ds="http://schemas.openxmlformats.org/officeDocument/2006/customXml" ds:itemID="{8D22A844-A933-47FB-AB21-7C739EA21EE9}"/>
</file>

<file path=customXml/itemProps3.xml><?xml version="1.0" encoding="utf-8"?>
<ds:datastoreItem xmlns:ds="http://schemas.openxmlformats.org/officeDocument/2006/customXml" ds:itemID="{FC237787-AD3C-42E4-AA7E-0082DD90A1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Teaching Job Specification</Template>
  <TotalTime>6</TotalTime>
  <Pages>1</Pages>
  <Words>295</Words>
  <Characters>1784</Characters>
  <Application>Microsoft Office Word</Application>
  <DocSecurity>0</DocSecurity>
  <Lines>14</Lines>
  <Paragraphs>4</Paragraphs>
  <ScaleCrop>false</ScaleCrop>
  <Company>Somerset County Council</Company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Bicknell - PPAT</dc:creator>
  <cp:keywords/>
  <cp:lastModifiedBy>Daniel Glentworth - Kingfisher</cp:lastModifiedBy>
  <cp:revision>10</cp:revision>
  <cp:lastPrinted>2020-02-24T11:33:00Z</cp:lastPrinted>
  <dcterms:created xsi:type="dcterms:W3CDTF">2021-11-01T11:01:00Z</dcterms:created>
  <dcterms:modified xsi:type="dcterms:W3CDTF">2022-01-12T13:55:00Z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0x0101002B25E0B0C540E74AB3E877683919BC3B</vt:lpwstr>
  </property>
</Properties>
</file>