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173C5" w:rsidP="004173C5" w:rsidRDefault="004173C5" w14:paraId="12612B2B" w14:textId="77777777">
      <w:pPr>
        <w:spacing w:after="0" w:line="240" w:lineRule="auto"/>
        <w:jc w:val="both"/>
        <w:rPr>
          <w:sz w:val="22"/>
          <w:szCs w:val="22"/>
        </w:rPr>
      </w:pPr>
    </w:p>
    <w:p w:rsidR="000231CD" w:rsidP="004173C5" w:rsidRDefault="000231CD" w14:paraId="06CD0B2A" w14:textId="77777777">
      <w:pPr>
        <w:pStyle w:val="NoSpacing"/>
        <w:jc w:val="both"/>
        <w:rPr>
          <w:rFonts w:asciiTheme="minorHAnsi" w:hAnsiTheme="minorHAnsi"/>
          <w:sz w:val="22"/>
          <w:szCs w:val="22"/>
        </w:rPr>
      </w:pPr>
    </w:p>
    <w:p w:rsidR="000231CD" w:rsidP="004173C5" w:rsidRDefault="000231CD" w14:paraId="30C2FCC1" w14:textId="77777777">
      <w:pPr>
        <w:pStyle w:val="NoSpacing"/>
        <w:jc w:val="both"/>
        <w:rPr>
          <w:rFonts w:asciiTheme="minorHAnsi" w:hAnsiTheme="minorHAnsi"/>
          <w:sz w:val="22"/>
          <w:szCs w:val="22"/>
        </w:rPr>
      </w:pPr>
    </w:p>
    <w:p w:rsidR="000231CD" w:rsidP="0AEA7379" w:rsidRDefault="000231CD" w14:paraId="6AE2E74B" w14:textId="77777777">
      <w:pPr>
        <w:pStyle w:val="NoSpacing"/>
        <w:jc w:val="both"/>
        <w:rPr>
          <w:rFonts w:ascii="Aptos" w:hAnsi="Aptos" w:asciiTheme="minorAscii" w:hAnsiTheme="minorAscii"/>
          <w:sz w:val="22"/>
          <w:szCs w:val="22"/>
        </w:rPr>
      </w:pPr>
    </w:p>
    <w:p w:rsidR="0AEA7379" w:rsidP="0AEA7379" w:rsidRDefault="0AEA7379" w14:paraId="4AE73790" w14:textId="49557035">
      <w:pPr>
        <w:pStyle w:val="NoSpacing"/>
        <w:jc w:val="both"/>
        <w:rPr>
          <w:rFonts w:ascii="Aptos" w:hAnsi="Aptos" w:asciiTheme="minorAscii" w:hAnsiTheme="minorAscii"/>
          <w:sz w:val="22"/>
          <w:szCs w:val="22"/>
        </w:rPr>
      </w:pPr>
    </w:p>
    <w:p w:rsidR="0AEA7379" w:rsidP="0AEA7379" w:rsidRDefault="0AEA7379" w14:paraId="69A5E09D" w14:textId="1678FB30">
      <w:pPr>
        <w:pStyle w:val="NoSpacing"/>
        <w:jc w:val="both"/>
        <w:rPr>
          <w:rFonts w:ascii="Aptos" w:hAnsi="Aptos" w:asciiTheme="minorAscii" w:hAnsiTheme="minorAscii"/>
          <w:sz w:val="22"/>
          <w:szCs w:val="22"/>
        </w:rPr>
      </w:pPr>
    </w:p>
    <w:p w:rsidR="0AEA7379" w:rsidP="0AEA7379" w:rsidRDefault="0AEA7379" w14:paraId="17B0280B" w14:textId="32EF3E25">
      <w:pPr>
        <w:pStyle w:val="NoSpacing"/>
        <w:jc w:val="both"/>
        <w:rPr>
          <w:rFonts w:ascii="Aptos" w:hAnsi="Aptos" w:asciiTheme="minorAscii" w:hAnsiTheme="minorAscii"/>
          <w:sz w:val="22"/>
          <w:szCs w:val="22"/>
        </w:rPr>
      </w:pPr>
    </w:p>
    <w:p w:rsidR="000231CD" w:rsidP="004173C5" w:rsidRDefault="000231CD" w14:paraId="50C18E2B" w14:textId="77777777">
      <w:pPr>
        <w:pStyle w:val="NoSpacing"/>
        <w:jc w:val="both"/>
        <w:rPr>
          <w:rFonts w:asciiTheme="minorHAnsi" w:hAnsiTheme="minorHAnsi"/>
          <w:sz w:val="22"/>
          <w:szCs w:val="22"/>
        </w:rPr>
      </w:pPr>
    </w:p>
    <w:p w:rsidR="004173C5" w:rsidP="004173C5" w:rsidRDefault="003A1994" w14:paraId="41140966" w14:textId="1804DC7E">
      <w:pPr>
        <w:pStyle w:val="NoSpacing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7</w:t>
      </w:r>
      <w:r w:rsidRPr="003A1994">
        <w:rPr>
          <w:rFonts w:asciiTheme="minorHAnsi" w:hAnsiTheme="minorHAnsi"/>
          <w:sz w:val="22"/>
          <w:szCs w:val="22"/>
          <w:vertAlign w:val="superscript"/>
        </w:rPr>
        <w:t>th</w:t>
      </w:r>
      <w:r>
        <w:rPr>
          <w:rFonts w:asciiTheme="minorHAnsi" w:hAnsiTheme="minorHAnsi"/>
          <w:sz w:val="22"/>
          <w:szCs w:val="22"/>
        </w:rPr>
        <w:t xml:space="preserve"> </w:t>
      </w:r>
      <w:r w:rsidR="004173C5">
        <w:rPr>
          <w:rFonts w:asciiTheme="minorHAnsi" w:hAnsiTheme="minorHAnsi"/>
          <w:sz w:val="22"/>
          <w:szCs w:val="22"/>
        </w:rPr>
        <w:t xml:space="preserve">October 2026 </w:t>
      </w:r>
    </w:p>
    <w:p w:rsidR="004173C5" w:rsidP="004173C5" w:rsidRDefault="004173C5" w14:paraId="7EDBD9CD" w14:textId="77777777">
      <w:pPr>
        <w:pStyle w:val="NoSpacing"/>
        <w:jc w:val="both"/>
        <w:rPr>
          <w:rFonts w:asciiTheme="minorHAnsi" w:hAnsiTheme="minorHAnsi"/>
          <w:sz w:val="22"/>
          <w:szCs w:val="22"/>
        </w:rPr>
      </w:pPr>
    </w:p>
    <w:p w:rsidR="004173C5" w:rsidP="004173C5" w:rsidRDefault="004173C5" w14:paraId="476A602F" w14:textId="77777777">
      <w:pPr>
        <w:pStyle w:val="NoSpacing"/>
        <w:jc w:val="both"/>
        <w:rPr>
          <w:rFonts w:asciiTheme="minorHAnsi" w:hAnsiTheme="minorHAnsi"/>
          <w:sz w:val="22"/>
          <w:szCs w:val="22"/>
        </w:rPr>
      </w:pPr>
    </w:p>
    <w:p w:rsidR="004173C5" w:rsidP="004173C5" w:rsidRDefault="004173C5" w14:paraId="21B82A65" w14:textId="77777777">
      <w:pPr>
        <w:pStyle w:val="NoSpacing"/>
        <w:jc w:val="both"/>
        <w:rPr>
          <w:rFonts w:asciiTheme="minorHAnsi" w:hAnsiTheme="minorHAnsi"/>
          <w:sz w:val="22"/>
          <w:szCs w:val="22"/>
        </w:rPr>
      </w:pPr>
    </w:p>
    <w:p w:rsidR="00831306" w:rsidP="00831306" w:rsidRDefault="00831306" w14:paraId="3CEE066B" w14:textId="77777777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1279082C" w14:textId="77777777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483B3688" w14:textId="77777777">
      <w:pPr>
        <w:spacing w:after="0" w:line="240" w:lineRule="auto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Dear Applicant</w:t>
      </w:r>
    </w:p>
    <w:p w:rsidR="00831306" w:rsidP="00831306" w:rsidRDefault="00831306" w14:paraId="22A7E23D" w14:textId="77777777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1D9F080B" w14:textId="1B83E6CC">
      <w:pPr>
        <w:spacing w:after="0" w:line="240" w:lineRule="auto"/>
        <w:jc w:val="center"/>
        <w:rPr>
          <w:b/>
          <w:kern w:val="0"/>
          <w:sz w:val="22"/>
          <w:szCs w:val="22"/>
          <w14:ligatures w14:val="none"/>
        </w:rPr>
      </w:pPr>
      <w:r>
        <w:rPr>
          <w:b/>
          <w:kern w:val="0"/>
          <w:sz w:val="22"/>
          <w:szCs w:val="22"/>
          <w14:ligatures w14:val="none"/>
        </w:rPr>
        <w:t xml:space="preserve">Head of </w:t>
      </w:r>
      <w:r w:rsidR="000231CD">
        <w:rPr>
          <w:b/>
          <w:kern w:val="0"/>
          <w:sz w:val="22"/>
          <w:szCs w:val="22"/>
          <w14:ligatures w14:val="none"/>
        </w:rPr>
        <w:t>M</w:t>
      </w:r>
      <w:r>
        <w:rPr>
          <w:b/>
          <w:kern w:val="0"/>
          <w:sz w:val="22"/>
          <w:szCs w:val="22"/>
          <w14:ligatures w14:val="none"/>
        </w:rPr>
        <w:t>athematics</w:t>
      </w:r>
    </w:p>
    <w:p w:rsidR="00831306" w:rsidP="00831306" w:rsidRDefault="000231CD" w14:paraId="6C5A44C8" w14:textId="5EC7AC31">
      <w:pPr>
        <w:spacing w:after="0" w:line="240" w:lineRule="auto"/>
        <w:jc w:val="center"/>
        <w:rPr>
          <w:b/>
          <w:kern w:val="0"/>
          <w:sz w:val="22"/>
          <w:szCs w:val="22"/>
          <w14:ligatures w14:val="none"/>
        </w:rPr>
      </w:pPr>
      <w:r>
        <w:rPr>
          <w:b/>
          <w:kern w:val="0"/>
          <w:sz w:val="22"/>
          <w:szCs w:val="22"/>
          <w14:ligatures w14:val="none"/>
        </w:rPr>
        <w:t>Fulltime Permanent Post</w:t>
      </w:r>
    </w:p>
    <w:p w:rsidR="000231CD" w:rsidP="00831306" w:rsidRDefault="000231CD" w14:paraId="14051DD0" w14:textId="5141919E">
      <w:pPr>
        <w:spacing w:after="0" w:line="240" w:lineRule="auto"/>
        <w:jc w:val="center"/>
        <w:rPr>
          <w:b/>
          <w:kern w:val="0"/>
          <w:sz w:val="22"/>
          <w:szCs w:val="22"/>
          <w14:ligatures w14:val="none"/>
        </w:rPr>
      </w:pPr>
      <w:r>
        <w:rPr>
          <w:b/>
          <w:kern w:val="0"/>
          <w:sz w:val="22"/>
          <w:szCs w:val="22"/>
          <w14:ligatures w14:val="none"/>
        </w:rPr>
        <w:t>MPS / UPS + TLR1b - £12,267</w:t>
      </w:r>
    </w:p>
    <w:p w:rsidR="00831306" w:rsidP="00831306" w:rsidRDefault="00831306" w14:paraId="5E0DA97C" w14:textId="77777777">
      <w:pPr>
        <w:spacing w:after="0" w:line="240" w:lineRule="auto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4D2BEB90" w14:textId="2D25BAFA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Thank you for requesting further information about the above post at Withernsea High School.  Please find enclosed with this letter:</w:t>
      </w:r>
    </w:p>
    <w:p w:rsidR="00831306" w:rsidP="00831306" w:rsidRDefault="00831306" w14:paraId="28F8D445" w14:textId="77777777">
      <w:pPr>
        <w:numPr>
          <w:ilvl w:val="0"/>
          <w:numId w:val="4"/>
        </w:numPr>
        <w:spacing w:after="0" w:line="240" w:lineRule="auto"/>
        <w:contextualSpacing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Roles and Responsibilities of the post</w:t>
      </w:r>
    </w:p>
    <w:p w:rsidR="00831306" w:rsidP="00831306" w:rsidRDefault="00831306" w14:paraId="6CF4368D" w14:textId="77777777">
      <w:pPr>
        <w:numPr>
          <w:ilvl w:val="0"/>
          <w:numId w:val="4"/>
        </w:num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Person Specification</w:t>
      </w:r>
    </w:p>
    <w:p w:rsidR="000231CD" w:rsidP="00831306" w:rsidRDefault="000231CD" w14:paraId="07ED972E" w14:textId="1109456A">
      <w:pPr>
        <w:numPr>
          <w:ilvl w:val="0"/>
          <w:numId w:val="4"/>
        </w:num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Details about the Maths Faculty</w:t>
      </w:r>
    </w:p>
    <w:p w:rsidR="00831306" w:rsidP="00831306" w:rsidRDefault="00831306" w14:paraId="6FDDB71B" w14:textId="77777777">
      <w:pPr>
        <w:numPr>
          <w:ilvl w:val="0"/>
          <w:numId w:val="4"/>
        </w:num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An application form</w:t>
      </w:r>
    </w:p>
    <w:p w:rsidR="00831306" w:rsidP="00831306" w:rsidRDefault="00831306" w14:paraId="2E458681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3C45D01D" w14:textId="646C8FBB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 xml:space="preserve">The closing date for the receipt of application forms is </w:t>
      </w:r>
      <w:r w:rsidR="003A1994">
        <w:rPr>
          <w:kern w:val="0"/>
          <w:sz w:val="22"/>
          <w:szCs w:val="22"/>
          <w14:ligatures w14:val="none"/>
        </w:rPr>
        <w:t>Monday 19</w:t>
      </w:r>
      <w:r w:rsidRPr="003A1994" w:rsidR="003A1994">
        <w:rPr>
          <w:kern w:val="0"/>
          <w:sz w:val="22"/>
          <w:szCs w:val="22"/>
          <w:vertAlign w:val="superscript"/>
          <w14:ligatures w14:val="none"/>
        </w:rPr>
        <w:t>th</w:t>
      </w:r>
      <w:r w:rsidR="003A1994">
        <w:rPr>
          <w:kern w:val="0"/>
          <w:sz w:val="22"/>
          <w:szCs w:val="22"/>
          <w14:ligatures w14:val="none"/>
        </w:rPr>
        <w:t xml:space="preserve"> October 2026</w:t>
      </w:r>
      <w:r>
        <w:rPr>
          <w:kern w:val="0"/>
          <w:sz w:val="22"/>
          <w:szCs w:val="22"/>
          <w14:ligatures w14:val="none"/>
        </w:rPr>
        <w:t xml:space="preserve">, these should be addressed to Mrs K Burton, Headteachers PA or emailed to </w:t>
      </w:r>
      <w:hyperlink w:history="1" r:id="rId10">
        <w:r>
          <w:rPr>
            <w:rStyle w:val="Hyperlink"/>
            <w:kern w:val="0"/>
            <w:sz w:val="22"/>
            <w:szCs w:val="22"/>
            <w14:ligatures w14:val="none"/>
          </w:rPr>
          <w:t>burtonk@wscampus.net</w:t>
        </w:r>
      </w:hyperlink>
      <w:r>
        <w:rPr>
          <w:kern w:val="0"/>
          <w:sz w:val="22"/>
          <w:szCs w:val="22"/>
          <w14:ligatures w14:val="none"/>
        </w:rPr>
        <w:t xml:space="preserve"> </w:t>
      </w:r>
    </w:p>
    <w:p w:rsidR="00831306" w:rsidP="00831306" w:rsidRDefault="00831306" w14:paraId="5D4DCCCA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0CB63C93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I look forward to receiving your application.</w:t>
      </w:r>
    </w:p>
    <w:p w:rsidR="00831306" w:rsidP="00831306" w:rsidRDefault="00831306" w14:paraId="463E890D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681C93A8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Yours sincerely</w:t>
      </w:r>
    </w:p>
    <w:p w:rsidR="00831306" w:rsidP="00831306" w:rsidRDefault="00831306" w14:paraId="2B598F5D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25DDBBE0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467D5917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</w:p>
    <w:p w:rsidR="00831306" w:rsidP="00831306" w:rsidRDefault="00831306" w14:paraId="51CFA397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Mr M R Crofts</w:t>
      </w:r>
    </w:p>
    <w:p w:rsidR="00831306" w:rsidP="00831306" w:rsidRDefault="00831306" w14:paraId="25C3C8B3" w14:textId="77777777">
      <w:pPr>
        <w:spacing w:after="0" w:line="240" w:lineRule="auto"/>
        <w:jc w:val="both"/>
        <w:rPr>
          <w:kern w:val="0"/>
          <w:sz w:val="22"/>
          <w:szCs w:val="22"/>
          <w14:ligatures w14:val="none"/>
        </w:rPr>
      </w:pPr>
      <w:r>
        <w:rPr>
          <w:kern w:val="0"/>
          <w:sz w:val="22"/>
          <w:szCs w:val="22"/>
          <w14:ligatures w14:val="none"/>
        </w:rPr>
        <w:t>Headteacher</w:t>
      </w:r>
    </w:p>
    <w:p w:rsidR="00831306" w:rsidP="00831306" w:rsidRDefault="00831306" w14:paraId="62F743A2" w14:textId="77777777">
      <w:pPr>
        <w:pStyle w:val="NoSpacing"/>
        <w:jc w:val="both"/>
        <w:rPr>
          <w:sz w:val="22"/>
          <w:szCs w:val="22"/>
          <w:lang w:eastAsia="en-US"/>
        </w:rPr>
      </w:pPr>
    </w:p>
    <w:p w:rsidR="0EF26D29" w:rsidP="0EF26D29" w:rsidRDefault="0EF26D29" w14:paraId="53EF3575" w14:textId="5CE1C12B">
      <w:pPr>
        <w:pStyle w:val="paragraph"/>
        <w:spacing w:before="0" w:beforeAutospacing="0" w:after="0" w:afterAutospacing="0"/>
        <w:jc w:val="both"/>
      </w:pPr>
    </w:p>
    <w:p w:rsidRPr="004173C5" w:rsidR="00EC278C" w:rsidP="004173C5" w:rsidRDefault="00EC278C" w14:paraId="5F936C54" w14:textId="77777777">
      <w:pPr>
        <w:pStyle w:val="NoSpacing"/>
        <w:jc w:val="both"/>
        <w:rPr>
          <w:rFonts w:cs="Arial" w:asciiTheme="minorHAnsi" w:hAnsiTheme="minorHAnsi"/>
          <w:color w:val="000000" w:themeColor="text1"/>
          <w:sz w:val="22"/>
          <w:szCs w:val="22"/>
        </w:rPr>
      </w:pPr>
    </w:p>
    <w:p w:rsidRPr="004173C5" w:rsidR="00CA6C1E" w:rsidP="004173C5" w:rsidRDefault="00CA6C1E" w14:paraId="2FA327CC" w14:textId="77777777">
      <w:pPr>
        <w:pStyle w:val="NoSpacing"/>
        <w:jc w:val="both"/>
        <w:rPr>
          <w:rFonts w:asciiTheme="minorHAnsi" w:hAnsiTheme="minorHAnsi" w:eastAsiaTheme="minorHAnsi"/>
          <w:sz w:val="22"/>
          <w:szCs w:val="22"/>
        </w:rPr>
      </w:pPr>
    </w:p>
    <w:p w:rsidRPr="00CA6C1E" w:rsidR="00047D17" w:rsidP="00CA6C1E" w:rsidRDefault="00047D17" w14:paraId="476A3C36" w14:textId="77777777">
      <w:pPr>
        <w:pStyle w:val="NoSpacing"/>
        <w:jc w:val="both"/>
        <w:rPr>
          <w:rFonts w:cs="Arial"/>
          <w:color w:val="000000" w:themeColor="text1"/>
          <w:sz w:val="22"/>
          <w:szCs w:val="22"/>
        </w:rPr>
      </w:pPr>
    </w:p>
    <w:p w:rsidRPr="00CA6C1E" w:rsidR="005F6102" w:rsidP="00CA6C1E" w:rsidRDefault="005F6102" w14:paraId="17C7FA46" w14:textId="73B09B52">
      <w:pPr>
        <w:pStyle w:val="NoSpacing"/>
        <w:jc w:val="both"/>
        <w:rPr>
          <w:rFonts w:ascii="Segoe UI" w:hAnsi="Segoe UI" w:cs="Segoe UI"/>
          <w:sz w:val="22"/>
          <w:szCs w:val="22"/>
        </w:rPr>
      </w:pPr>
    </w:p>
    <w:p w:rsidRPr="00CA6C1E" w:rsidR="00A83AA0" w:rsidP="00CA6C1E" w:rsidRDefault="00A83AA0" w14:paraId="285D382B" w14:textId="77777777">
      <w:pPr>
        <w:pStyle w:val="NoSpacing"/>
        <w:jc w:val="both"/>
        <w:rPr>
          <w:rFonts w:cs="Arial"/>
          <w:sz w:val="22"/>
          <w:szCs w:val="22"/>
        </w:rPr>
      </w:pPr>
    </w:p>
    <w:sectPr w:rsidRPr="00CA6C1E" w:rsidR="00A83AA0" w:rsidSect="00381F43">
      <w:headerReference w:type="first" r:id="rId11"/>
      <w:footerReference w:type="first" r:id="rId12"/>
      <w:pgSz w:w="11900" w:h="16820" w:orient="portrait"/>
      <w:pgMar w:top="720" w:right="720" w:bottom="720" w:left="720" w:header="1474" w:footer="15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00E15" w:rsidP="001771FE" w:rsidRDefault="00800E15" w14:paraId="35B69E7C" w14:textId="77777777">
      <w:pPr>
        <w:spacing w:after="0" w:line="240" w:lineRule="auto"/>
      </w:pPr>
      <w:r>
        <w:separator/>
      </w:r>
    </w:p>
  </w:endnote>
  <w:endnote w:type="continuationSeparator" w:id="0">
    <w:p w:rsidR="00800E15" w:rsidP="001771FE" w:rsidRDefault="00800E15" w14:paraId="01EA2F2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381F43" w:rsidRDefault="00381F43" w14:paraId="459AE5BF" w14:textId="4005BCB4">
    <w:pPr>
      <w:pStyle w:val="Footer"/>
    </w:pPr>
    <w:r>
      <w:rPr>
        <w:noProof/>
      </w:rPr>
      <w:drawing>
        <wp:anchor distT="0" distB="0" distL="114300" distR="114300" simplePos="0" relativeHeight="251658241" behindDoc="1" locked="0" layoutInCell="1" allowOverlap="1" wp14:anchorId="6A6C426C" wp14:editId="3E74EE88">
          <wp:simplePos x="0" y="0"/>
          <wp:positionH relativeFrom="page">
            <wp:posOffset>0</wp:posOffset>
          </wp:positionH>
          <wp:positionV relativeFrom="paragraph">
            <wp:posOffset>49855</wp:posOffset>
          </wp:positionV>
          <wp:extent cx="7610475" cy="1066726"/>
          <wp:effectExtent l="0" t="0" r="0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357350" name="Picture 145935735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001"/>
                  <a:stretch/>
                </pic:blipFill>
                <pic:spPr bwMode="auto">
                  <a:xfrm>
                    <a:off x="0" y="0"/>
                    <a:ext cx="7610475" cy="10667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00E15" w:rsidP="001771FE" w:rsidRDefault="00800E15" w14:paraId="5AF39E49" w14:textId="77777777">
      <w:pPr>
        <w:spacing w:after="0" w:line="240" w:lineRule="auto"/>
      </w:pPr>
      <w:r>
        <w:separator/>
      </w:r>
    </w:p>
  </w:footnote>
  <w:footnote w:type="continuationSeparator" w:id="0">
    <w:p w:rsidR="00800E15" w:rsidP="001771FE" w:rsidRDefault="00800E15" w14:paraId="2542C19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06FFA" w:rsidRDefault="00906FFA" w14:paraId="6EFE7EAD" w14:textId="78D28A0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DB0DDB" wp14:editId="37252BF8">
          <wp:simplePos x="0" y="0"/>
          <wp:positionH relativeFrom="page">
            <wp:posOffset>0</wp:posOffset>
          </wp:positionH>
          <wp:positionV relativeFrom="paragraph">
            <wp:posOffset>-956472</wp:posOffset>
          </wp:positionV>
          <wp:extent cx="7610475" cy="10668000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357350" name="Picture 145935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0475" cy="1066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628FA"/>
    <w:multiLevelType w:val="multilevel"/>
    <w:tmpl w:val="53E8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22164BAE"/>
    <w:multiLevelType w:val="hybridMultilevel"/>
    <w:tmpl w:val="295874F6"/>
    <w:lvl w:ilvl="0" w:tplc="620845A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hAnsi="Times New Roman" w:eastAsia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 w15:restartNumberingAfterBreak="0">
    <w:nsid w:val="27692263"/>
    <w:multiLevelType w:val="hybridMultilevel"/>
    <w:tmpl w:val="BF5469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7D450BC5"/>
    <w:multiLevelType w:val="multilevel"/>
    <w:tmpl w:val="81E83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475678937">
    <w:abstractNumId w:val="0"/>
  </w:num>
  <w:num w:numId="2" w16cid:durableId="627198007">
    <w:abstractNumId w:val="3"/>
  </w:num>
  <w:num w:numId="3" w16cid:durableId="1277059049">
    <w:abstractNumId w:val="2"/>
  </w:num>
  <w:num w:numId="4" w16cid:durableId="10907822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EBF"/>
    <w:rsid w:val="000173D6"/>
    <w:rsid w:val="000231CD"/>
    <w:rsid w:val="00047D17"/>
    <w:rsid w:val="00092E39"/>
    <w:rsid w:val="00096CF8"/>
    <w:rsid w:val="000A249C"/>
    <w:rsid w:val="000A7206"/>
    <w:rsid w:val="000C0ACD"/>
    <w:rsid w:val="001360F9"/>
    <w:rsid w:val="00146346"/>
    <w:rsid w:val="001771FE"/>
    <w:rsid w:val="001827E3"/>
    <w:rsid w:val="001E49C9"/>
    <w:rsid w:val="002040EF"/>
    <w:rsid w:val="00223B70"/>
    <w:rsid w:val="00236C60"/>
    <w:rsid w:val="00244878"/>
    <w:rsid w:val="00244FC3"/>
    <w:rsid w:val="00270EE7"/>
    <w:rsid w:val="00277DAE"/>
    <w:rsid w:val="002B1E8B"/>
    <w:rsid w:val="002B30B7"/>
    <w:rsid w:val="002B3D0F"/>
    <w:rsid w:val="002C3EE3"/>
    <w:rsid w:val="002E4737"/>
    <w:rsid w:val="002E4859"/>
    <w:rsid w:val="002E63EC"/>
    <w:rsid w:val="003152A9"/>
    <w:rsid w:val="00337737"/>
    <w:rsid w:val="003459B3"/>
    <w:rsid w:val="00354476"/>
    <w:rsid w:val="00362F81"/>
    <w:rsid w:val="00367478"/>
    <w:rsid w:val="00381F43"/>
    <w:rsid w:val="00382450"/>
    <w:rsid w:val="0039799C"/>
    <w:rsid w:val="003A1994"/>
    <w:rsid w:val="003B2F21"/>
    <w:rsid w:val="003B45D8"/>
    <w:rsid w:val="003D6064"/>
    <w:rsid w:val="003E61B3"/>
    <w:rsid w:val="003E7CE8"/>
    <w:rsid w:val="00411526"/>
    <w:rsid w:val="004173C5"/>
    <w:rsid w:val="00436E01"/>
    <w:rsid w:val="00450855"/>
    <w:rsid w:val="004603A1"/>
    <w:rsid w:val="004617EA"/>
    <w:rsid w:val="004656DB"/>
    <w:rsid w:val="00465B7F"/>
    <w:rsid w:val="00475A4C"/>
    <w:rsid w:val="004C1CC4"/>
    <w:rsid w:val="004D6D6B"/>
    <w:rsid w:val="00531402"/>
    <w:rsid w:val="005341A1"/>
    <w:rsid w:val="00536A0D"/>
    <w:rsid w:val="00541EB5"/>
    <w:rsid w:val="00545DFB"/>
    <w:rsid w:val="005632F7"/>
    <w:rsid w:val="00571E54"/>
    <w:rsid w:val="005755B8"/>
    <w:rsid w:val="005874CB"/>
    <w:rsid w:val="005B0464"/>
    <w:rsid w:val="005B0639"/>
    <w:rsid w:val="005B2D1E"/>
    <w:rsid w:val="005B65E7"/>
    <w:rsid w:val="005B68EC"/>
    <w:rsid w:val="005C1D3B"/>
    <w:rsid w:val="005D5E6B"/>
    <w:rsid w:val="005E2411"/>
    <w:rsid w:val="005F6102"/>
    <w:rsid w:val="00611474"/>
    <w:rsid w:val="00622759"/>
    <w:rsid w:val="006227A4"/>
    <w:rsid w:val="006241F6"/>
    <w:rsid w:val="00624A29"/>
    <w:rsid w:val="00631442"/>
    <w:rsid w:val="006672DF"/>
    <w:rsid w:val="00680E46"/>
    <w:rsid w:val="006829B3"/>
    <w:rsid w:val="006943BB"/>
    <w:rsid w:val="00694422"/>
    <w:rsid w:val="00694DE7"/>
    <w:rsid w:val="006C2CA1"/>
    <w:rsid w:val="0070393D"/>
    <w:rsid w:val="0070503D"/>
    <w:rsid w:val="007346A0"/>
    <w:rsid w:val="007355B5"/>
    <w:rsid w:val="00747AE2"/>
    <w:rsid w:val="007512A6"/>
    <w:rsid w:val="00757288"/>
    <w:rsid w:val="00794C26"/>
    <w:rsid w:val="007B0F16"/>
    <w:rsid w:val="007D3BE3"/>
    <w:rsid w:val="007F4E72"/>
    <w:rsid w:val="00800E15"/>
    <w:rsid w:val="008025DC"/>
    <w:rsid w:val="008104CB"/>
    <w:rsid w:val="00831306"/>
    <w:rsid w:val="008379C1"/>
    <w:rsid w:val="008551EC"/>
    <w:rsid w:val="008C0FAA"/>
    <w:rsid w:val="008C49DB"/>
    <w:rsid w:val="008D44FA"/>
    <w:rsid w:val="008F6BEF"/>
    <w:rsid w:val="0090113B"/>
    <w:rsid w:val="0090207D"/>
    <w:rsid w:val="00903010"/>
    <w:rsid w:val="00906FFA"/>
    <w:rsid w:val="0092594C"/>
    <w:rsid w:val="009275EA"/>
    <w:rsid w:val="0093281B"/>
    <w:rsid w:val="009366D8"/>
    <w:rsid w:val="009446AC"/>
    <w:rsid w:val="0097655F"/>
    <w:rsid w:val="00980019"/>
    <w:rsid w:val="0099384F"/>
    <w:rsid w:val="009B0355"/>
    <w:rsid w:val="009B4B8B"/>
    <w:rsid w:val="009C02E5"/>
    <w:rsid w:val="009C0A43"/>
    <w:rsid w:val="009C740F"/>
    <w:rsid w:val="009D3827"/>
    <w:rsid w:val="009E655C"/>
    <w:rsid w:val="009F0D77"/>
    <w:rsid w:val="00A30538"/>
    <w:rsid w:val="00A343DA"/>
    <w:rsid w:val="00A61EEA"/>
    <w:rsid w:val="00A83AA0"/>
    <w:rsid w:val="00A84E8B"/>
    <w:rsid w:val="00A85568"/>
    <w:rsid w:val="00A91523"/>
    <w:rsid w:val="00A964CD"/>
    <w:rsid w:val="00AB66DC"/>
    <w:rsid w:val="00AC542C"/>
    <w:rsid w:val="00AD705F"/>
    <w:rsid w:val="00AE47A4"/>
    <w:rsid w:val="00B41C31"/>
    <w:rsid w:val="00B465C1"/>
    <w:rsid w:val="00B97839"/>
    <w:rsid w:val="00BA23BA"/>
    <w:rsid w:val="00BA6096"/>
    <w:rsid w:val="00BB204B"/>
    <w:rsid w:val="00BF0275"/>
    <w:rsid w:val="00C17730"/>
    <w:rsid w:val="00C2780F"/>
    <w:rsid w:val="00C30526"/>
    <w:rsid w:val="00C516E7"/>
    <w:rsid w:val="00C6504A"/>
    <w:rsid w:val="00C71EC9"/>
    <w:rsid w:val="00CA3754"/>
    <w:rsid w:val="00CA4BDB"/>
    <w:rsid w:val="00CA6C1E"/>
    <w:rsid w:val="00CB5544"/>
    <w:rsid w:val="00CB6E99"/>
    <w:rsid w:val="00CC08D4"/>
    <w:rsid w:val="00CD449B"/>
    <w:rsid w:val="00CD4A83"/>
    <w:rsid w:val="00CD67D8"/>
    <w:rsid w:val="00CE3C35"/>
    <w:rsid w:val="00CE5FBE"/>
    <w:rsid w:val="00CF7D63"/>
    <w:rsid w:val="00D029ED"/>
    <w:rsid w:val="00D156F4"/>
    <w:rsid w:val="00D22CE6"/>
    <w:rsid w:val="00D462DF"/>
    <w:rsid w:val="00D47DBF"/>
    <w:rsid w:val="00D57938"/>
    <w:rsid w:val="00D626BD"/>
    <w:rsid w:val="00D659B0"/>
    <w:rsid w:val="00D67893"/>
    <w:rsid w:val="00D9234F"/>
    <w:rsid w:val="00DB5092"/>
    <w:rsid w:val="00DC0638"/>
    <w:rsid w:val="00DD0898"/>
    <w:rsid w:val="00DD2C4E"/>
    <w:rsid w:val="00DD384A"/>
    <w:rsid w:val="00E00A42"/>
    <w:rsid w:val="00E0585E"/>
    <w:rsid w:val="00E135D5"/>
    <w:rsid w:val="00E253B8"/>
    <w:rsid w:val="00E3177D"/>
    <w:rsid w:val="00E3226E"/>
    <w:rsid w:val="00E324D3"/>
    <w:rsid w:val="00E3296E"/>
    <w:rsid w:val="00E56506"/>
    <w:rsid w:val="00E7425F"/>
    <w:rsid w:val="00E84D9F"/>
    <w:rsid w:val="00E865B3"/>
    <w:rsid w:val="00EC278C"/>
    <w:rsid w:val="00EE1174"/>
    <w:rsid w:val="00EE313B"/>
    <w:rsid w:val="00F02A21"/>
    <w:rsid w:val="00F2344B"/>
    <w:rsid w:val="00F30A43"/>
    <w:rsid w:val="00F76095"/>
    <w:rsid w:val="00F84EBF"/>
    <w:rsid w:val="00F94E86"/>
    <w:rsid w:val="00FE07C1"/>
    <w:rsid w:val="00FE44B4"/>
    <w:rsid w:val="00FF352E"/>
    <w:rsid w:val="0AEA7379"/>
    <w:rsid w:val="0EF26D29"/>
    <w:rsid w:val="207029B6"/>
    <w:rsid w:val="2603ACEC"/>
    <w:rsid w:val="27E34050"/>
    <w:rsid w:val="55D7C6B2"/>
    <w:rsid w:val="58DDFB77"/>
    <w:rsid w:val="5D13B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ED5DDC"/>
  <w15:chartTrackingRefBased/>
  <w15:docId w15:val="{9D43EFC6-4E64-403F-8694-7B90A56A6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874CB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1F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71F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71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71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71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71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71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71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71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771F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771F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771F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771F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771F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1771F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771F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771F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771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71F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1771F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1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1771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71F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1771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71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71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71F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771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71F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771F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771F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771F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771FE"/>
    <w:rPr>
      <w:rFonts w:eastAsiaTheme="minorEastAsia"/>
    </w:rPr>
  </w:style>
  <w:style w:type="paragraph" w:styleId="NoSpacing">
    <w:name w:val="No Spacing"/>
    <w:uiPriority w:val="1"/>
    <w:qFormat/>
    <w:rsid w:val="00BB204B"/>
    <w:pPr>
      <w:spacing w:after="0" w:line="240" w:lineRule="auto"/>
    </w:pPr>
    <w:rPr>
      <w:rFonts w:ascii="Calibri" w:hAnsi="Calibri" w:eastAsia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paragraph" w:customStyle="1">
    <w:name w:val="paragraph"/>
    <w:basedOn w:val="Normal"/>
    <w:rsid w:val="00BB204B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normaltextrun" w:customStyle="1">
    <w:name w:val="normaltextrun"/>
    <w:basedOn w:val="DefaultParagraphFont"/>
    <w:rsid w:val="00BB204B"/>
  </w:style>
  <w:style w:type="character" w:styleId="eop" w:customStyle="1">
    <w:name w:val="eop"/>
    <w:basedOn w:val="DefaultParagraphFont"/>
    <w:rsid w:val="00BB204B"/>
  </w:style>
  <w:style w:type="paragraph" w:styleId="xxxelementtoproof" w:customStyle="1">
    <w:name w:val="x_xxelementtoproof"/>
    <w:basedOn w:val="Normal"/>
    <w:rsid w:val="00CD67D8"/>
    <w:pPr>
      <w:spacing w:after="0" w:line="240" w:lineRule="auto"/>
    </w:pPr>
    <w:rPr>
      <w:rFonts w:ascii="Aptos" w:hAnsi="Aptos" w:cs="Aptos" w:eastAsiaTheme="minorHAnsi"/>
      <w:kern w:val="0"/>
      <w:lang w:eastAsia="en-GB"/>
      <w14:ligatures w14:val="none"/>
    </w:rPr>
  </w:style>
  <w:style w:type="paragraph" w:styleId="xxxxelementtoproof" w:customStyle="1">
    <w:name w:val="x_xxxelementtoproof"/>
    <w:basedOn w:val="Normal"/>
    <w:rsid w:val="00CD67D8"/>
    <w:pPr>
      <w:spacing w:after="0" w:line="240" w:lineRule="auto"/>
    </w:pPr>
    <w:rPr>
      <w:rFonts w:ascii="Aptos" w:hAnsi="Aptos" w:cs="Aptos" w:eastAsiaTheme="minorHAnsi"/>
      <w:kern w:val="0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0C0AC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C0ACD"/>
    <w:rPr>
      <w:b/>
      <w:bCs/>
    </w:rPr>
  </w:style>
  <w:style w:type="character" w:styleId="Hyperlink">
    <w:name w:val="Hyperlink"/>
    <w:basedOn w:val="DefaultParagraphFont"/>
    <w:uiPriority w:val="99"/>
    <w:unhideWhenUsed/>
    <w:rsid w:val="00CF7D63"/>
    <w:rPr>
      <w:color w:val="467886" w:themeColor="hyperlink"/>
      <w:u w:val="single"/>
    </w:rPr>
  </w:style>
  <w:style w:type="character" w:styleId="scxw139601567" w:customStyle="1">
    <w:name w:val="scxw139601567"/>
    <w:basedOn w:val="DefaultParagraphFont"/>
    <w:rsid w:val="00C650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hyperlink" Target="mailto:burtonk@wscampus.net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im\Desktop\Withernsea-High-Letterhead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b4e3c9-7ae3-473f-aac1-7b4c95187a12"/>
    <Date xmlns="ea685c70-da0d-4f1b-ab93-a09f3cfb7546" xsi:nil="true"/>
    <lcf76f155ced4ddcb4097134ff3c332f xmlns="ea685c70-da0d-4f1b-ab93-a09f3cfb754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9C3428DC47C14C986E69396C7BA53D" ma:contentTypeVersion="20" ma:contentTypeDescription="Create a new document." ma:contentTypeScope="" ma:versionID="4fe0a033ffd112a011343cf08ee03390">
  <xsd:schema xmlns:xsd="http://www.w3.org/2001/XMLSchema" xmlns:xs="http://www.w3.org/2001/XMLSchema" xmlns:p="http://schemas.microsoft.com/office/2006/metadata/properties" xmlns:ns2="ea685c70-da0d-4f1b-ab93-a09f3cfb7546" xmlns:ns3="98b4e3c9-7ae3-473f-aac1-7b4c95187a12" targetNamespace="http://schemas.microsoft.com/office/2006/metadata/properties" ma:root="true" ma:fieldsID="7a35bee7613a02ee4f57fa2d34a5e92f" ns2:_="" ns3:_="">
    <xsd:import namespace="ea685c70-da0d-4f1b-ab93-a09f3cfb7546"/>
    <xsd:import namespace="98b4e3c9-7ae3-473f-aac1-7b4c95187a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Date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685c70-da0d-4f1b-ab93-a09f3cfb7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e" ma:index="12" nillable="true" ma:displayName="Date" ma:format="DateOnly" ma:internalName="Date">
      <xsd:simpleType>
        <xsd:restriction base="dms:DateTim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4a43ce2-0ffb-4fce-955a-ee31720999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4e3c9-7ae3-473f-aac1-7b4c95187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1e6638a-8cec-436e-beda-436884200933}" ma:internalName="TaxCatchAll" ma:showField="CatchAllData" ma:web="98b4e3c9-7ae3-473f-aac1-7b4c95187a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250C4-1716-476A-B612-D37BD27E7B9F}">
  <ds:schemaRefs>
    <ds:schemaRef ds:uri="http://schemas.microsoft.com/office/2006/metadata/properties"/>
    <ds:schemaRef ds:uri="http://schemas.microsoft.com/office/infopath/2007/PartnerControls"/>
    <ds:schemaRef ds:uri="98b4e3c9-7ae3-473f-aac1-7b4c95187a12"/>
    <ds:schemaRef ds:uri="ea685c70-da0d-4f1b-ab93-a09f3cfb7546"/>
  </ds:schemaRefs>
</ds:datastoreItem>
</file>

<file path=customXml/itemProps2.xml><?xml version="1.0" encoding="utf-8"?>
<ds:datastoreItem xmlns:ds="http://schemas.openxmlformats.org/officeDocument/2006/customXml" ds:itemID="{8D110F3C-9982-4EC9-BD49-C0CF207B42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D0D456-F482-4E34-8428-49171F69BD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a685c70-da0d-4f1b-ab93-a09f3cfb7546"/>
    <ds:schemaRef ds:uri="98b4e3c9-7ae3-473f-aac1-7b4c95187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Withernsea-High-Letterhead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Tim Nuttall</dc:creator>
  <keywords/>
  <dc:description/>
  <lastModifiedBy>Karen Burton</lastModifiedBy>
  <revision>5</revision>
  <lastPrinted>2026-08-14T05:31:00.0000000Z</lastPrinted>
  <dcterms:created xsi:type="dcterms:W3CDTF">2026-10-01T15:33:00.0000000Z</dcterms:created>
  <dcterms:modified xsi:type="dcterms:W3CDTF">2026-10-07T15:07:02.5139066Z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0x0101009C9C3428DC47C14C986E69396C7BA53D</vt:lpwstr>
  </property>
  <property fmtid="{D5CDD505-2E9C-101B-9397-08002B2CF9AE}" pid="3" name="MediaServiceImageTags">
    <vt:lpwstr/>
  </property>
</Properties>
</file>