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CCDB6D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720ADECE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6126891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B425386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A8B1525" w14:textId="77777777" w:rsidR="00EC5B5C" w:rsidRPr="001A658F" w:rsidRDefault="002A77C1" w:rsidP="006C03AE">
      <w:pPr>
        <w:tabs>
          <w:tab w:val="left" w:pos="3840"/>
        </w:tabs>
        <w:rPr>
          <w:rFonts w:cs="Arial"/>
        </w:rPr>
      </w:pPr>
      <w:r w:rsidRPr="00B27E72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6FF22FF6" wp14:editId="3926D991">
            <wp:simplePos x="0" y="0"/>
            <wp:positionH relativeFrom="margin">
              <wp:posOffset>31750</wp:posOffset>
            </wp:positionH>
            <wp:positionV relativeFrom="margin">
              <wp:posOffset>666115</wp:posOffset>
            </wp:positionV>
            <wp:extent cx="5814695" cy="232791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12-17 at 12.15.0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695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701A3" w14:textId="77777777" w:rsidR="00EC5B5C" w:rsidRDefault="00EC5B5C" w:rsidP="006C03AE">
      <w:pPr>
        <w:tabs>
          <w:tab w:val="left" w:pos="3840"/>
        </w:tabs>
        <w:rPr>
          <w:rFonts w:cs="Arial"/>
        </w:rPr>
      </w:pPr>
    </w:p>
    <w:p w14:paraId="6BC691D8" w14:textId="77777777" w:rsidR="002A77C1" w:rsidRPr="001A658F" w:rsidRDefault="002A77C1" w:rsidP="006C03AE">
      <w:pPr>
        <w:tabs>
          <w:tab w:val="left" w:pos="3840"/>
        </w:tabs>
        <w:rPr>
          <w:rFonts w:cs="Arial"/>
        </w:rPr>
      </w:pPr>
    </w:p>
    <w:p w14:paraId="3BD5FE2F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1B852E83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5F561E78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05DBDB5B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5E7AEBE7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CB8DF73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4B611325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66286082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360B54E9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6BC547E2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0A638FC2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88EB31C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057A0467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3507A4FB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0151088E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1CC1DB1F" w14:textId="77777777" w:rsidR="00AD1BC1" w:rsidRDefault="00AD1BC1" w:rsidP="006C03AE">
      <w:pPr>
        <w:tabs>
          <w:tab w:val="left" w:pos="3840"/>
        </w:tabs>
        <w:rPr>
          <w:rFonts w:cs="Arial"/>
        </w:rPr>
      </w:pPr>
    </w:p>
    <w:p w14:paraId="53FFFC31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1E7AD788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69AB319A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679ADFCC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3B8882CE" w14:textId="77777777" w:rsidR="008D142F" w:rsidRDefault="002A77C1" w:rsidP="006C03AE">
      <w:pPr>
        <w:tabs>
          <w:tab w:val="left" w:pos="3840"/>
        </w:tabs>
        <w:rPr>
          <w:rFonts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56A6B" wp14:editId="0D803D14">
                <wp:simplePos x="0" y="0"/>
                <wp:positionH relativeFrom="column">
                  <wp:posOffset>-563880</wp:posOffset>
                </wp:positionH>
                <wp:positionV relativeFrom="paragraph">
                  <wp:posOffset>546735</wp:posOffset>
                </wp:positionV>
                <wp:extent cx="6850380" cy="1574800"/>
                <wp:effectExtent l="0" t="0" r="0" b="635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38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75896" w14:textId="77777777" w:rsidR="00432342" w:rsidRDefault="00432342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Job Description &amp; Person Specification</w:t>
                            </w:r>
                          </w:p>
                          <w:p w14:paraId="3A4E5F4A" w14:textId="28291BB8" w:rsidR="00432342" w:rsidRPr="00036D47" w:rsidRDefault="00432342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Head of S</w:t>
                            </w:r>
                            <w:r w:rsidR="00B65D8B"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chool</w:t>
                            </w: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 xml:space="preserve"> – New Bridge </w:t>
                            </w:r>
                            <w:r w:rsidR="00030051"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Pathways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56A6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4.4pt;margin-top:43.05pt;width:539.4pt;height:1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" filled="f" stroked="f">
                <v:textbox>
                  <w:txbxContent>
                    <w:p w14:paraId="64375896" w14:textId="77777777" w:rsidR="00432342" w:rsidRDefault="00432342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Job Description &amp; Person Specification</w:t>
                      </w:r>
                    </w:p>
                    <w:p w14:paraId="3A4E5F4A" w14:textId="28291BB8" w:rsidR="00432342" w:rsidRPr="00036D47" w:rsidRDefault="00432342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Head of S</w:t>
                      </w:r>
                      <w:r w:rsidR="00B65D8B"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chool</w:t>
                      </w: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 xml:space="preserve"> – New Bridge </w:t>
                      </w:r>
                      <w:r w:rsidR="00030051"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Pathways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0EEFAD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7B0DADB0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tbl>
      <w:tblPr>
        <w:tblW w:w="9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1"/>
        <w:gridCol w:w="5855"/>
      </w:tblGrid>
      <w:tr w:rsidR="00030051" w:rsidRPr="00C83946" w14:paraId="5B223C25" w14:textId="77777777" w:rsidTr="004776FB">
        <w:trPr>
          <w:trHeight w:val="781"/>
          <w:jc w:val="center"/>
        </w:trPr>
        <w:tc>
          <w:tcPr>
            <w:tcW w:w="9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1489F"/>
            <w:vAlign w:val="center"/>
            <w:hideMark/>
          </w:tcPr>
          <w:p w14:paraId="28CCFD68" w14:textId="77777777" w:rsidR="00030051" w:rsidRPr="00C83946" w:rsidRDefault="00030051" w:rsidP="004776FB">
            <w:pPr>
              <w:pStyle w:val="Heading1"/>
              <w:rPr>
                <w:rFonts w:cs="Arial"/>
                <w:i w:val="0"/>
                <w:color w:val="FFFFFF" w:themeColor="background1"/>
              </w:rPr>
            </w:pPr>
            <w:r w:rsidRPr="00C83946">
              <w:rPr>
                <w:rFonts w:cs="Arial"/>
                <w:i w:val="0"/>
                <w:color w:val="FFFFFF" w:themeColor="background1"/>
              </w:rPr>
              <w:t>Job Description</w:t>
            </w:r>
          </w:p>
        </w:tc>
      </w:tr>
      <w:tr w:rsidR="00030051" w:rsidRPr="00C83946" w14:paraId="0CDB21A8" w14:textId="77777777" w:rsidTr="004776FB">
        <w:trPr>
          <w:trHeight w:val="659"/>
          <w:jc w:val="center"/>
        </w:trPr>
        <w:tc>
          <w:tcPr>
            <w:tcW w:w="3351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4B6A4E94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 w:rsidRPr="00C83946">
              <w:rPr>
                <w:rFonts w:cs="Arial"/>
                <w:bCs w:val="0"/>
                <w:iCs w:val="0"/>
                <w:color w:val="000000"/>
              </w:rPr>
              <w:br w:type="page"/>
            </w:r>
            <w:r w:rsidRPr="00C83946">
              <w:rPr>
                <w:rFonts w:cs="Arial"/>
                <w:b w:val="0"/>
                <w:i w:val="0"/>
                <w:color w:val="000000"/>
              </w:rPr>
              <w:t>Job Title:</w:t>
            </w:r>
          </w:p>
        </w:tc>
        <w:tc>
          <w:tcPr>
            <w:tcW w:w="5855" w:type="dxa"/>
            <w:tcBorders>
              <w:top w:val="single" w:sz="12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vAlign w:val="center"/>
            <w:hideMark/>
          </w:tcPr>
          <w:p w14:paraId="48555643" w14:textId="77777777" w:rsidR="00030051" w:rsidRPr="00C83946" w:rsidRDefault="00030051" w:rsidP="004776FB">
            <w:pPr>
              <w:overflowPunct w:val="0"/>
              <w:autoSpaceDE w:val="0"/>
              <w:autoSpaceDN w:val="0"/>
              <w:adjustRightInd w:val="0"/>
              <w:rPr>
                <w:rFonts w:cs="Arial"/>
              </w:rPr>
            </w:pPr>
            <w:r w:rsidRPr="00C83946">
              <w:rPr>
                <w:rFonts w:cs="Arial"/>
                <w:color w:val="000000"/>
              </w:rPr>
              <w:t>Head of S</w:t>
            </w:r>
            <w:r>
              <w:rPr>
                <w:rFonts w:cs="Arial"/>
                <w:color w:val="000000"/>
              </w:rPr>
              <w:t>chool</w:t>
            </w:r>
            <w:r w:rsidRPr="00C83946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–</w:t>
            </w:r>
            <w:r w:rsidRPr="00C83946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 xml:space="preserve">New Bridge Pathways </w:t>
            </w:r>
          </w:p>
        </w:tc>
      </w:tr>
      <w:tr w:rsidR="00030051" w:rsidRPr="00C83946" w14:paraId="05FCA515" w14:textId="77777777" w:rsidTr="004776FB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4DA6F14A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 w:rsidRPr="00C83946">
              <w:rPr>
                <w:rFonts w:cs="Arial"/>
                <w:b w:val="0"/>
                <w:i w:val="0"/>
                <w:color w:val="000000"/>
              </w:rPr>
              <w:t>Pay Grade / Scale / Range: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188373C2" w14:textId="77777777" w:rsidR="00030051" w:rsidRPr="00F50C3E" w:rsidRDefault="00030051" w:rsidP="004776FB">
            <w:pPr>
              <w:rPr>
                <w:rFonts w:cs="Arial"/>
              </w:rPr>
            </w:pPr>
            <w:r w:rsidRPr="00F50C3E">
              <w:rPr>
                <w:rFonts w:cs="Arial"/>
              </w:rPr>
              <w:t>L15 – L19</w:t>
            </w:r>
          </w:p>
        </w:tc>
      </w:tr>
      <w:tr w:rsidR="00030051" w:rsidRPr="00C83946" w14:paraId="6EE0BDCE" w14:textId="77777777" w:rsidTr="004776FB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4855D4AB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 w:rsidRPr="00C83946">
              <w:rPr>
                <w:rFonts w:cs="Arial"/>
                <w:b w:val="0"/>
                <w:i w:val="0"/>
                <w:color w:val="000000"/>
              </w:rPr>
              <w:t>Benefits &amp; Perks: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1FCC8D3F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 w:themeColor="text1"/>
              </w:rPr>
            </w:pPr>
          </w:p>
          <w:p w14:paraId="05537DA9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 w:themeColor="text1"/>
              </w:rPr>
            </w:pPr>
            <w:r w:rsidRPr="00C83946">
              <w:rPr>
                <w:rFonts w:cs="Arial"/>
                <w:b w:val="0"/>
                <w:i w:val="0"/>
                <w:color w:val="000000" w:themeColor="text1"/>
              </w:rPr>
              <w:t xml:space="preserve">TOIL scheme, Occupational Pension Scheme, Occupational Sickness Scheme, Workplace Health Scheme </w:t>
            </w:r>
          </w:p>
          <w:p w14:paraId="6F0872B7" w14:textId="77777777" w:rsidR="00030051" w:rsidRPr="00C83946" w:rsidRDefault="00030051" w:rsidP="004776FB">
            <w:pPr>
              <w:rPr>
                <w:rFonts w:cs="Arial"/>
              </w:rPr>
            </w:pPr>
          </w:p>
          <w:p w14:paraId="3225CAC5" w14:textId="77777777" w:rsidR="00030051" w:rsidRPr="00C83946" w:rsidRDefault="00030051" w:rsidP="004776FB">
            <w:pPr>
              <w:rPr>
                <w:rFonts w:cs="Arial"/>
              </w:rPr>
            </w:pPr>
          </w:p>
        </w:tc>
      </w:tr>
      <w:tr w:rsidR="00030051" w:rsidRPr="00C83946" w14:paraId="5AFAD6C7" w14:textId="77777777" w:rsidTr="004776FB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3EDE8AA9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 w:rsidRPr="00C83946">
              <w:rPr>
                <w:rFonts w:cs="Arial"/>
                <w:b w:val="0"/>
                <w:i w:val="0"/>
                <w:color w:val="000000"/>
              </w:rPr>
              <w:t>Working hours: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7A7A54C6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</w:p>
          <w:p w14:paraId="421338E6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 w:rsidRPr="00C83946">
              <w:rPr>
                <w:rFonts w:cs="Arial"/>
                <w:b w:val="0"/>
                <w:i w:val="0"/>
                <w:color w:val="000000"/>
              </w:rPr>
              <w:t>Hours in accordance with School teachers’ pay and conditions document</w:t>
            </w:r>
            <w:r>
              <w:rPr>
                <w:rFonts w:cs="Arial"/>
                <w:b w:val="0"/>
                <w:i w:val="0"/>
                <w:color w:val="000000"/>
              </w:rPr>
              <w:t xml:space="preserve"> as they apply to Senior Leadership</w:t>
            </w:r>
          </w:p>
          <w:p w14:paraId="767AAAE4" w14:textId="77777777" w:rsidR="00030051" w:rsidRPr="00C83946" w:rsidRDefault="00030051" w:rsidP="004776FB">
            <w:pPr>
              <w:rPr>
                <w:rFonts w:cs="Arial"/>
              </w:rPr>
            </w:pPr>
          </w:p>
        </w:tc>
      </w:tr>
      <w:tr w:rsidR="00030051" w:rsidRPr="00C83946" w14:paraId="28FFC028" w14:textId="77777777" w:rsidTr="004776FB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640E63FC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 w:rsidRPr="00C83946">
              <w:rPr>
                <w:rFonts w:cs="Arial"/>
                <w:b w:val="0"/>
                <w:i w:val="0"/>
                <w:color w:val="000000"/>
              </w:rPr>
              <w:t>Location: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171EB6A2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</w:p>
          <w:p w14:paraId="1051108A" w14:textId="77777777" w:rsidR="00030051" w:rsidRPr="00C83946" w:rsidRDefault="00030051" w:rsidP="004776FB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 w:rsidRPr="00C83946">
              <w:rPr>
                <w:rFonts w:cs="Arial"/>
                <w:b w:val="0"/>
                <w:i w:val="0"/>
                <w:color w:val="000000"/>
              </w:rPr>
              <w:t xml:space="preserve">Initially based at the </w:t>
            </w:r>
            <w:r>
              <w:rPr>
                <w:rFonts w:cs="Arial"/>
                <w:b w:val="0"/>
                <w:i w:val="0"/>
                <w:color w:val="000000"/>
              </w:rPr>
              <w:t xml:space="preserve">New Bridge Pathways Oldham Town Centre </w:t>
            </w:r>
            <w:r w:rsidRPr="00C83946">
              <w:rPr>
                <w:rFonts w:cs="Arial"/>
                <w:b w:val="0"/>
                <w:i w:val="0"/>
                <w:color w:val="000000"/>
              </w:rPr>
              <w:t>site but all staff are required to work at any site of the New Bridge MAT if operationally needed</w:t>
            </w:r>
          </w:p>
          <w:p w14:paraId="10F42DA4" w14:textId="77777777" w:rsidR="00030051" w:rsidRPr="00C83946" w:rsidRDefault="00030051" w:rsidP="004776FB">
            <w:pPr>
              <w:rPr>
                <w:rFonts w:cs="Arial"/>
              </w:rPr>
            </w:pPr>
          </w:p>
          <w:p w14:paraId="0287A634" w14:textId="77777777" w:rsidR="00030051" w:rsidRPr="00C83946" w:rsidRDefault="00030051" w:rsidP="004776FB">
            <w:pPr>
              <w:rPr>
                <w:rFonts w:cs="Arial"/>
              </w:rPr>
            </w:pPr>
          </w:p>
        </w:tc>
      </w:tr>
      <w:tr w:rsidR="00030051" w:rsidRPr="00C83946" w14:paraId="3E2B10C2" w14:textId="77777777" w:rsidTr="004776FB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767B78E6" w14:textId="77777777" w:rsidR="00030051" w:rsidRPr="00C83946" w:rsidRDefault="00030051" w:rsidP="004776FB">
            <w:pPr>
              <w:rPr>
                <w:rFonts w:cs="Arial"/>
                <w:color w:val="000000"/>
              </w:rPr>
            </w:pPr>
            <w:r w:rsidRPr="00C83946">
              <w:rPr>
                <w:rFonts w:cs="Arial"/>
                <w:color w:val="000000"/>
              </w:rPr>
              <w:t>Staff responsible to: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79DA1380" w14:textId="77777777" w:rsidR="00030051" w:rsidRPr="00C83946" w:rsidRDefault="00030051" w:rsidP="004776FB">
            <w:pPr>
              <w:rPr>
                <w:rFonts w:cs="Arial"/>
                <w:color w:val="000000"/>
              </w:rPr>
            </w:pPr>
            <w:r w:rsidRPr="00C83946">
              <w:rPr>
                <w:rFonts w:cs="Arial"/>
                <w:color w:val="000000"/>
              </w:rPr>
              <w:t>Executive Headteacher</w:t>
            </w:r>
          </w:p>
        </w:tc>
      </w:tr>
      <w:tr w:rsidR="00030051" w:rsidRPr="00C83946" w14:paraId="1DEF04A0" w14:textId="77777777" w:rsidTr="004776FB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152EB4AD" w14:textId="77777777" w:rsidR="00030051" w:rsidRPr="00C83946" w:rsidRDefault="00030051" w:rsidP="004776FB">
            <w:pPr>
              <w:rPr>
                <w:rFonts w:cs="Arial"/>
                <w:color w:val="000000"/>
              </w:rPr>
            </w:pPr>
            <w:r w:rsidRPr="00C83946">
              <w:rPr>
                <w:rFonts w:cs="Arial"/>
                <w:color w:val="000000"/>
              </w:rPr>
              <w:t>Staff responsible for: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3BD60E4A" w14:textId="77777777" w:rsidR="00030051" w:rsidRPr="00C83946" w:rsidRDefault="00030051" w:rsidP="004776FB">
            <w:pPr>
              <w:rPr>
                <w:rFonts w:cs="Arial"/>
                <w:color w:val="000000"/>
              </w:rPr>
            </w:pPr>
            <w:r w:rsidRPr="00C83946">
              <w:rPr>
                <w:rFonts w:cs="Arial"/>
                <w:color w:val="000000"/>
              </w:rPr>
              <w:t xml:space="preserve">Staff within </w:t>
            </w:r>
            <w:r>
              <w:rPr>
                <w:rFonts w:cs="Arial"/>
                <w:color w:val="000000"/>
              </w:rPr>
              <w:t>New Bridge Pathways</w:t>
            </w:r>
          </w:p>
        </w:tc>
      </w:tr>
      <w:tr w:rsidR="00030051" w:rsidRPr="00C83946" w14:paraId="033B1F9D" w14:textId="77777777" w:rsidTr="004776FB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75913C7F" w14:textId="77777777" w:rsidR="00030051" w:rsidRPr="00C83946" w:rsidRDefault="00030051" w:rsidP="004776FB">
            <w:pPr>
              <w:rPr>
                <w:rFonts w:cs="Arial"/>
                <w:color w:val="000000"/>
              </w:rPr>
            </w:pPr>
            <w:r w:rsidRPr="00C83946">
              <w:rPr>
                <w:rFonts w:cs="Arial"/>
                <w:color w:val="000000"/>
              </w:rPr>
              <w:t>Probationary period: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CAD430" w14:textId="77777777" w:rsidR="00030051" w:rsidRPr="00C83946" w:rsidRDefault="00030051" w:rsidP="004776FB">
            <w:pPr>
              <w:rPr>
                <w:rFonts w:cs="Arial"/>
                <w:color w:val="000000"/>
              </w:rPr>
            </w:pPr>
            <w:r w:rsidRPr="00C83946">
              <w:rPr>
                <w:rFonts w:cs="Arial"/>
                <w:color w:val="000000"/>
              </w:rPr>
              <w:t>Not applicable</w:t>
            </w:r>
          </w:p>
        </w:tc>
      </w:tr>
    </w:tbl>
    <w:p w14:paraId="56CD4414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1696A859" w14:textId="77777777" w:rsidR="009E4817" w:rsidRDefault="009E4817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2CC511F6" w14:textId="77777777" w:rsidR="009E4817" w:rsidRDefault="009E4817">
      <w:pPr>
        <w:rPr>
          <w:rFonts w:eastAsia="Times New Roman" w:cs="Arial"/>
          <w:b/>
          <w:bCs/>
          <w:sz w:val="40"/>
          <w:szCs w:val="40"/>
          <w:lang w:eastAsia="en-GB"/>
        </w:rPr>
      </w:pPr>
      <w:r>
        <w:rPr>
          <w:b/>
          <w:bCs/>
          <w:sz w:val="40"/>
          <w:szCs w:val="40"/>
        </w:rPr>
        <w:br w:type="page"/>
      </w:r>
    </w:p>
    <w:p w14:paraId="1F4EC39D" w14:textId="77777777" w:rsidR="00AB11D3" w:rsidRPr="005077BD" w:rsidRDefault="00AB11D3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 xml:space="preserve">New Bridge </w:t>
      </w:r>
      <w:r w:rsidR="00BD5713">
        <w:rPr>
          <w:b/>
          <w:bCs/>
          <w:color w:val="auto"/>
          <w:sz w:val="40"/>
          <w:szCs w:val="40"/>
        </w:rPr>
        <w:t>MAT</w:t>
      </w:r>
    </w:p>
    <w:p w14:paraId="2BB32F2F" w14:textId="52D47942" w:rsidR="00AB11D3" w:rsidRDefault="00E16388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Head of S</w:t>
      </w:r>
      <w:r w:rsidR="00B65D8B">
        <w:rPr>
          <w:b/>
          <w:bCs/>
          <w:color w:val="auto"/>
          <w:sz w:val="40"/>
          <w:szCs w:val="40"/>
        </w:rPr>
        <w:t>chool</w:t>
      </w:r>
      <w:r>
        <w:rPr>
          <w:b/>
          <w:bCs/>
          <w:color w:val="auto"/>
          <w:sz w:val="40"/>
          <w:szCs w:val="40"/>
        </w:rPr>
        <w:t xml:space="preserve"> (New Bridge </w:t>
      </w:r>
      <w:r w:rsidR="00030051">
        <w:rPr>
          <w:b/>
          <w:bCs/>
          <w:color w:val="auto"/>
          <w:sz w:val="40"/>
          <w:szCs w:val="40"/>
        </w:rPr>
        <w:t>Pathways</w:t>
      </w:r>
      <w:r>
        <w:rPr>
          <w:b/>
          <w:bCs/>
          <w:color w:val="auto"/>
          <w:sz w:val="40"/>
          <w:szCs w:val="40"/>
        </w:rPr>
        <w:t>)</w:t>
      </w:r>
    </w:p>
    <w:p w14:paraId="1425ED0D" w14:textId="77777777" w:rsidR="00E16388" w:rsidRDefault="00E16388" w:rsidP="00AB11D3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E53E2F" w14:paraId="267A5A26" w14:textId="77777777" w:rsidTr="0037441B">
        <w:tc>
          <w:tcPr>
            <w:tcW w:w="9606" w:type="dxa"/>
          </w:tcPr>
          <w:p w14:paraId="0E03D06F" w14:textId="77777777" w:rsidR="00E53E2F" w:rsidRPr="00E53E2F" w:rsidRDefault="00E53E2F" w:rsidP="008D6812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 w:rsidRPr="00E53E2F">
              <w:rPr>
                <w:rFonts w:cs="Arial"/>
                <w:b/>
              </w:rPr>
              <w:t>Purpose of the post</w:t>
            </w:r>
          </w:p>
          <w:p w14:paraId="435FFB74" w14:textId="77777777" w:rsidR="00E53E2F" w:rsidRDefault="00E53E2F" w:rsidP="008D6812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7B38DE3B" w14:textId="7D530E6B" w:rsidR="00E16388" w:rsidRDefault="00E16388" w:rsidP="008D6812">
            <w:pPr>
              <w:pStyle w:val="Default"/>
              <w:spacing w:after="1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To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pr</w:t>
            </w:r>
            <w:r w:rsidRPr="005077BD">
              <w:rPr>
                <w:color w:val="auto"/>
                <w:sz w:val="22"/>
                <w:szCs w:val="22"/>
              </w:rPr>
              <w:t xml:space="preserve">ovide inspirational and professional leadership </w:t>
            </w:r>
            <w:r>
              <w:rPr>
                <w:color w:val="auto"/>
                <w:sz w:val="22"/>
                <w:szCs w:val="22"/>
              </w:rPr>
              <w:t xml:space="preserve">to staff </w:t>
            </w:r>
            <w:r w:rsidRPr="005077BD">
              <w:rPr>
                <w:color w:val="auto"/>
                <w:sz w:val="22"/>
                <w:szCs w:val="22"/>
              </w:rPr>
              <w:t>which secures an</w:t>
            </w:r>
            <w:r w:rsidR="008D6812"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 xml:space="preserve">outstanding </w:t>
            </w:r>
            <w:r w:rsidR="008D6812">
              <w:rPr>
                <w:color w:val="auto"/>
                <w:sz w:val="22"/>
                <w:szCs w:val="22"/>
              </w:rPr>
              <w:t>e</w:t>
            </w:r>
            <w:r w:rsidRPr="005077BD">
              <w:rPr>
                <w:color w:val="auto"/>
                <w:sz w:val="22"/>
                <w:szCs w:val="22"/>
              </w:rPr>
              <w:t xml:space="preserve">ducation for </w:t>
            </w:r>
            <w:r w:rsidR="00B65D8B">
              <w:rPr>
                <w:color w:val="auto"/>
                <w:sz w:val="22"/>
                <w:szCs w:val="22"/>
              </w:rPr>
              <w:t>pupil</w:t>
            </w:r>
            <w:r>
              <w:rPr>
                <w:color w:val="auto"/>
                <w:sz w:val="22"/>
                <w:szCs w:val="22"/>
              </w:rPr>
              <w:t xml:space="preserve">s </w:t>
            </w:r>
            <w:r w:rsidRPr="005077BD">
              <w:rPr>
                <w:color w:val="auto"/>
                <w:sz w:val="22"/>
                <w:szCs w:val="22"/>
              </w:rPr>
              <w:t xml:space="preserve">at </w:t>
            </w:r>
            <w:r>
              <w:rPr>
                <w:color w:val="auto"/>
                <w:sz w:val="22"/>
                <w:szCs w:val="22"/>
              </w:rPr>
              <w:t xml:space="preserve">New Bridge </w:t>
            </w:r>
            <w:r w:rsidR="00030051">
              <w:rPr>
                <w:color w:val="auto"/>
                <w:sz w:val="22"/>
                <w:szCs w:val="22"/>
              </w:rPr>
              <w:t>Pathways</w:t>
            </w:r>
            <w:r w:rsidR="008D6812">
              <w:rPr>
                <w:color w:val="auto"/>
                <w:sz w:val="22"/>
                <w:szCs w:val="22"/>
              </w:rPr>
              <w:t>.</w:t>
            </w:r>
          </w:p>
          <w:p w14:paraId="4FB26B34" w14:textId="77777777" w:rsidR="00E16388" w:rsidRPr="005077BD" w:rsidRDefault="00E16388" w:rsidP="008D6812">
            <w:pPr>
              <w:pStyle w:val="Default"/>
              <w:spacing w:after="13"/>
              <w:rPr>
                <w:color w:val="auto"/>
                <w:sz w:val="22"/>
                <w:szCs w:val="22"/>
              </w:rPr>
            </w:pPr>
          </w:p>
          <w:p w14:paraId="23B0A7A0" w14:textId="3973245E" w:rsidR="00E16388" w:rsidRPr="005077BD" w:rsidRDefault="00E16388" w:rsidP="008D681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To w</w:t>
            </w:r>
            <w:r w:rsidRPr="005077BD">
              <w:rPr>
                <w:color w:val="auto"/>
                <w:sz w:val="22"/>
                <w:szCs w:val="22"/>
              </w:rPr>
              <w:t>ork in partnership as a lead member or attendee at local governing</w:t>
            </w:r>
            <w:r w:rsidR="008D6812"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b</w:t>
            </w:r>
            <w:r w:rsidRPr="005077BD">
              <w:rPr>
                <w:color w:val="auto"/>
                <w:sz w:val="22"/>
                <w:szCs w:val="22"/>
              </w:rPr>
              <w:t xml:space="preserve">ody </w:t>
            </w:r>
            <w:r>
              <w:rPr>
                <w:color w:val="auto"/>
                <w:sz w:val="22"/>
                <w:szCs w:val="22"/>
              </w:rPr>
              <w:t xml:space="preserve">/ Trustee </w:t>
            </w:r>
            <w:r w:rsidRPr="005077BD">
              <w:rPr>
                <w:color w:val="auto"/>
                <w:sz w:val="22"/>
                <w:szCs w:val="22"/>
              </w:rPr>
              <w:t>meetings and with other stakeholders to fulfil the aims of the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school</w:t>
            </w:r>
            <w:r w:rsidR="008D6812">
              <w:rPr>
                <w:color w:val="auto"/>
                <w:sz w:val="22"/>
                <w:szCs w:val="22"/>
              </w:rPr>
              <w:t>.</w:t>
            </w:r>
          </w:p>
          <w:p w14:paraId="4B1B5FCB" w14:textId="77777777" w:rsidR="001C6BA1" w:rsidRDefault="001C6BA1" w:rsidP="008D6812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7436D133" w14:textId="6C083E76" w:rsidR="00E53E2F" w:rsidRPr="00432342" w:rsidRDefault="00432342" w:rsidP="008D681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To be responsible for </w:t>
            </w:r>
            <w:r w:rsidR="00B65D8B">
              <w:rPr>
                <w:rFonts w:cs="Arial"/>
                <w:bCs/>
              </w:rPr>
              <w:t>pupil</w:t>
            </w:r>
            <w:r>
              <w:rPr>
                <w:rFonts w:cs="Arial"/>
                <w:bCs/>
              </w:rPr>
              <w:t>s</w:t>
            </w:r>
            <w:r w:rsidR="00C35C82">
              <w:rPr>
                <w:rFonts w:cs="Arial"/>
                <w:bCs/>
              </w:rPr>
              <w:t>’ safeguarding acting as the</w:t>
            </w:r>
            <w:r>
              <w:rPr>
                <w:rFonts w:cs="Arial"/>
                <w:bCs/>
              </w:rPr>
              <w:t xml:space="preserve"> </w:t>
            </w:r>
            <w:r w:rsidRPr="00432342">
              <w:rPr>
                <w:rFonts w:cs="Arial"/>
                <w:bCs/>
              </w:rPr>
              <w:t xml:space="preserve">Designated Safeguarding </w:t>
            </w:r>
            <w:r w:rsidR="008D6812">
              <w:rPr>
                <w:rFonts w:cs="Arial"/>
                <w:bCs/>
              </w:rPr>
              <w:t>L</w:t>
            </w:r>
            <w:r w:rsidRPr="00432342">
              <w:rPr>
                <w:rFonts w:cs="Arial"/>
                <w:bCs/>
              </w:rPr>
              <w:t>ead</w:t>
            </w:r>
            <w:r w:rsidR="008D6812">
              <w:rPr>
                <w:rFonts w:cs="Arial"/>
                <w:bCs/>
              </w:rPr>
              <w:t>.</w:t>
            </w:r>
          </w:p>
          <w:p w14:paraId="7604854A" w14:textId="77777777" w:rsidR="00432342" w:rsidRDefault="00432342" w:rsidP="008D681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FF3F1E" w14:paraId="1BD2CCDC" w14:textId="77777777" w:rsidTr="00FF3F1E">
        <w:trPr>
          <w:trHeight w:val="268"/>
        </w:trPr>
        <w:tc>
          <w:tcPr>
            <w:tcW w:w="9606" w:type="dxa"/>
          </w:tcPr>
          <w:p w14:paraId="3EE13DCB" w14:textId="77777777" w:rsidR="00FF3F1E" w:rsidRDefault="00FF3F1E" w:rsidP="00FF3F1E">
            <w:pPr>
              <w:rPr>
                <w:rFonts w:cs="Arial"/>
              </w:rPr>
            </w:pPr>
          </w:p>
          <w:p w14:paraId="620C745A" w14:textId="77777777" w:rsidR="00E16388" w:rsidRPr="00E16388" w:rsidRDefault="00E16388" w:rsidP="00FF3F1E">
            <w:pPr>
              <w:rPr>
                <w:rFonts w:cs="Arial"/>
                <w:b/>
              </w:rPr>
            </w:pPr>
            <w:r w:rsidRPr="00E16388">
              <w:rPr>
                <w:rFonts w:cs="Arial"/>
                <w:b/>
              </w:rPr>
              <w:t>Key Tasks</w:t>
            </w:r>
          </w:p>
          <w:p w14:paraId="12D89836" w14:textId="77777777" w:rsidR="00E16388" w:rsidRPr="00C11146" w:rsidRDefault="00E16388" w:rsidP="00FF3F1E">
            <w:pPr>
              <w:rPr>
                <w:rFonts w:cs="Arial"/>
              </w:rPr>
            </w:pPr>
          </w:p>
          <w:p w14:paraId="1A53F83B" w14:textId="77777777" w:rsidR="00E16388" w:rsidRPr="005077BD" w:rsidRDefault="00E16388" w:rsidP="00131F24">
            <w:pPr>
              <w:pStyle w:val="Default"/>
              <w:numPr>
                <w:ilvl w:val="0"/>
                <w:numId w:val="2"/>
              </w:numPr>
              <w:ind w:left="567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Teaching and learning</w:t>
            </w:r>
          </w:p>
          <w:p w14:paraId="2266B425" w14:textId="77777777" w:rsidR="00E16388" w:rsidRPr="005077BD" w:rsidRDefault="00E16388" w:rsidP="00E16388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0C8E42E2" w14:textId="493E8348" w:rsidR="00030051" w:rsidRPr="00CB6DBE" w:rsidRDefault="00030051" w:rsidP="00030051">
            <w:pPr>
              <w:pStyle w:val="Default"/>
              <w:numPr>
                <w:ilvl w:val="0"/>
                <w:numId w:val="3"/>
              </w:numPr>
              <w:spacing w:before="240" w:after="120"/>
              <w:ind w:left="426"/>
              <w:rPr>
                <w:color w:val="auto"/>
                <w:sz w:val="22"/>
                <w:szCs w:val="22"/>
              </w:rPr>
            </w:pPr>
            <w:r w:rsidRPr="00C83946">
              <w:rPr>
                <w:color w:val="auto"/>
                <w:sz w:val="22"/>
                <w:szCs w:val="22"/>
              </w:rPr>
              <w:t>Have a proven track record of outstanding teaching which clearly reflects current thinking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auto"/>
                <w:sz w:val="22"/>
                <w:szCs w:val="22"/>
              </w:rPr>
              <w:t>with</w:t>
            </w:r>
            <w:r w:rsidR="00B65D8B">
              <w:rPr>
                <w:color w:val="auto"/>
                <w:sz w:val="22"/>
                <w:szCs w:val="22"/>
              </w:rPr>
              <w:t xml:space="preserve"> regard to</w:t>
            </w:r>
            <w:proofErr w:type="gramEnd"/>
            <w:r w:rsidR="00B65D8B">
              <w:rPr>
                <w:color w:val="auto"/>
                <w:sz w:val="22"/>
                <w:szCs w:val="22"/>
              </w:rPr>
              <w:t xml:space="preserve"> the </w:t>
            </w:r>
            <w:r w:rsidRPr="00CB6DBE">
              <w:rPr>
                <w:sz w:val="22"/>
                <w:szCs w:val="22"/>
              </w:rPr>
              <w:t>range of special educational needs and disabilitie</w:t>
            </w:r>
            <w:r w:rsidR="00B65D8B">
              <w:rPr>
                <w:sz w:val="22"/>
                <w:szCs w:val="22"/>
              </w:rPr>
              <w:t>s served by New Bridge School.</w:t>
            </w:r>
          </w:p>
          <w:p w14:paraId="4ACA9DAB" w14:textId="0D295515" w:rsidR="00E16388" w:rsidRPr="002561E8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2561E8">
              <w:rPr>
                <w:color w:val="auto"/>
                <w:sz w:val="22"/>
                <w:szCs w:val="22"/>
              </w:rPr>
              <w:t>Ensure a consistent and continuous focus on pupil achievement, using data and benchmarks to monitor progress</w:t>
            </w:r>
            <w:r w:rsidR="00EF2B96">
              <w:rPr>
                <w:color w:val="auto"/>
                <w:sz w:val="22"/>
                <w:szCs w:val="22"/>
              </w:rPr>
              <w:t>.</w:t>
            </w:r>
          </w:p>
          <w:p w14:paraId="5A0F80C9" w14:textId="14FD4A65" w:rsidR="00E16388" w:rsidRPr="002561E8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2561E8">
              <w:rPr>
                <w:color w:val="auto"/>
                <w:sz w:val="22"/>
                <w:szCs w:val="22"/>
              </w:rPr>
              <w:t>Ensure that personalised learning is at the centre of strategic planning and resource management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2561E8">
              <w:rPr>
                <w:color w:val="auto"/>
                <w:sz w:val="22"/>
                <w:szCs w:val="22"/>
              </w:rPr>
              <w:t xml:space="preserve"> </w:t>
            </w:r>
          </w:p>
          <w:p w14:paraId="1FCC8CCB" w14:textId="51B82839" w:rsidR="00E16388" w:rsidRPr="002561E8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2561E8">
              <w:rPr>
                <w:color w:val="auto"/>
                <w:sz w:val="22"/>
                <w:szCs w:val="22"/>
              </w:rPr>
              <w:t xml:space="preserve">Ensure a culture and ethos of challenge and support, where all </w:t>
            </w:r>
            <w:r>
              <w:rPr>
                <w:color w:val="auto"/>
                <w:sz w:val="22"/>
                <w:szCs w:val="22"/>
              </w:rPr>
              <w:t xml:space="preserve">our </w:t>
            </w:r>
            <w:r w:rsidR="00B65D8B">
              <w:rPr>
                <w:color w:val="auto"/>
                <w:sz w:val="22"/>
                <w:szCs w:val="22"/>
              </w:rPr>
              <w:t>pupils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2561E8">
              <w:rPr>
                <w:color w:val="auto"/>
                <w:sz w:val="22"/>
                <w:szCs w:val="22"/>
              </w:rPr>
              <w:t>can achieve success and become engaged in their own learning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2561E8">
              <w:rPr>
                <w:color w:val="auto"/>
                <w:sz w:val="22"/>
                <w:szCs w:val="22"/>
              </w:rPr>
              <w:t xml:space="preserve"> </w:t>
            </w:r>
          </w:p>
          <w:p w14:paraId="0541FF32" w14:textId="461EDF2C" w:rsidR="00E16388" w:rsidRPr="002561E8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2561E8">
              <w:rPr>
                <w:color w:val="auto"/>
                <w:sz w:val="22"/>
                <w:szCs w:val="22"/>
              </w:rPr>
              <w:t>Demonstrate and articulate high expectations and set challenging targets</w:t>
            </w:r>
            <w:r w:rsidR="00EF2B96">
              <w:rPr>
                <w:color w:val="auto"/>
                <w:sz w:val="22"/>
                <w:szCs w:val="22"/>
              </w:rPr>
              <w:t>.</w:t>
            </w:r>
          </w:p>
          <w:p w14:paraId="4FE7E486" w14:textId="4083E6F7" w:rsidR="00E16388" w:rsidRPr="002561E8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2561E8">
              <w:rPr>
                <w:color w:val="auto"/>
                <w:sz w:val="22"/>
                <w:szCs w:val="22"/>
              </w:rPr>
              <w:t>Implement strategies which secure high standards of behaviour and attendance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2561E8">
              <w:rPr>
                <w:color w:val="auto"/>
                <w:sz w:val="22"/>
                <w:szCs w:val="22"/>
              </w:rPr>
              <w:t xml:space="preserve"> </w:t>
            </w:r>
          </w:p>
          <w:p w14:paraId="0E36CDD6" w14:textId="4E15B9BC" w:rsidR="00E16388" w:rsidRPr="002561E8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2561E8">
              <w:rPr>
                <w:color w:val="auto"/>
                <w:sz w:val="22"/>
                <w:szCs w:val="22"/>
              </w:rPr>
              <w:t xml:space="preserve">Shape, organise and implement a diverse curriculum and liaise with </w:t>
            </w:r>
            <w:r>
              <w:rPr>
                <w:color w:val="auto"/>
                <w:sz w:val="22"/>
                <w:szCs w:val="22"/>
              </w:rPr>
              <w:t>senior colleagues</w:t>
            </w:r>
            <w:r w:rsidRPr="002561E8">
              <w:rPr>
                <w:color w:val="auto"/>
                <w:sz w:val="22"/>
                <w:szCs w:val="22"/>
              </w:rPr>
              <w:t xml:space="preserve"> on the assessment framework</w:t>
            </w:r>
            <w:r w:rsidR="00EF2B96">
              <w:rPr>
                <w:color w:val="auto"/>
                <w:sz w:val="22"/>
                <w:szCs w:val="22"/>
              </w:rPr>
              <w:t>.</w:t>
            </w:r>
          </w:p>
          <w:p w14:paraId="67834675" w14:textId="77777777" w:rsidR="00E16388" w:rsidRPr="00A74448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A74448">
              <w:rPr>
                <w:color w:val="auto"/>
                <w:sz w:val="22"/>
                <w:szCs w:val="22"/>
              </w:rPr>
              <w:t xml:space="preserve">Monitor, evaluate and review classroom practice and promote improvement strategies </w:t>
            </w:r>
          </w:p>
          <w:p w14:paraId="3232EDCA" w14:textId="22CBA058" w:rsidR="00E16388" w:rsidRDefault="00E16388" w:rsidP="00131F24">
            <w:pPr>
              <w:pStyle w:val="Default"/>
              <w:numPr>
                <w:ilvl w:val="0"/>
                <w:numId w:val="3"/>
              </w:numPr>
              <w:spacing w:after="13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Challenge under-performance at all levels and ensure effective follow-up</w:t>
            </w:r>
            <w:r w:rsidR="00030051">
              <w:rPr>
                <w:color w:val="auto"/>
                <w:sz w:val="22"/>
                <w:szCs w:val="22"/>
              </w:rPr>
              <w:t>.</w:t>
            </w:r>
          </w:p>
          <w:p w14:paraId="66D93ED0" w14:textId="77777777" w:rsidR="00E16388" w:rsidRDefault="00E16388" w:rsidP="00E16388">
            <w:pPr>
              <w:pStyle w:val="Default"/>
              <w:spacing w:after="13"/>
              <w:rPr>
                <w:color w:val="auto"/>
                <w:sz w:val="22"/>
                <w:szCs w:val="22"/>
              </w:rPr>
            </w:pPr>
          </w:p>
          <w:p w14:paraId="374BA900" w14:textId="77777777" w:rsidR="00E16388" w:rsidRPr="005077BD" w:rsidRDefault="00E16388" w:rsidP="00131F24">
            <w:pPr>
              <w:pStyle w:val="Default"/>
              <w:numPr>
                <w:ilvl w:val="0"/>
                <w:numId w:val="2"/>
              </w:numPr>
              <w:ind w:left="426"/>
              <w:rPr>
                <w:b/>
                <w:bCs/>
                <w:color w:val="auto"/>
                <w:sz w:val="20"/>
                <w:szCs w:val="20"/>
              </w:rPr>
            </w:pPr>
            <w:r w:rsidRPr="005077BD">
              <w:rPr>
                <w:b/>
                <w:bCs/>
                <w:color w:val="auto"/>
                <w:sz w:val="20"/>
                <w:szCs w:val="20"/>
              </w:rPr>
              <w:t xml:space="preserve">Shaping the future </w:t>
            </w:r>
          </w:p>
          <w:p w14:paraId="6C9F2D01" w14:textId="77777777" w:rsidR="00E16388" w:rsidRPr="005077BD" w:rsidRDefault="00E16388" w:rsidP="00E16388">
            <w:pPr>
              <w:pStyle w:val="Default"/>
              <w:ind w:left="426"/>
              <w:rPr>
                <w:color w:val="auto"/>
                <w:sz w:val="20"/>
                <w:szCs w:val="20"/>
              </w:rPr>
            </w:pPr>
          </w:p>
          <w:p w14:paraId="318E6E8F" w14:textId="16C19E51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Work with the </w:t>
            </w:r>
            <w:r w:rsidR="00476DD0">
              <w:rPr>
                <w:color w:val="auto"/>
                <w:sz w:val="22"/>
                <w:szCs w:val="22"/>
              </w:rPr>
              <w:t>Executive Headteacher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 xml:space="preserve">(and named key colleagues) to ensure the highest priority is given to safeguarding and promoting the welfare of </w:t>
            </w:r>
            <w:r>
              <w:rPr>
                <w:color w:val="auto"/>
                <w:sz w:val="22"/>
                <w:szCs w:val="22"/>
              </w:rPr>
              <w:t xml:space="preserve">our </w:t>
            </w:r>
            <w:r w:rsidR="00B65D8B">
              <w:rPr>
                <w:color w:val="auto"/>
                <w:sz w:val="22"/>
                <w:szCs w:val="22"/>
              </w:rPr>
              <w:t>pupils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and staff in the school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40342CB4" w14:textId="5786FA5A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Ensure that the resources of the school are fully exploited to best raise the standards for </w:t>
            </w:r>
            <w:r>
              <w:rPr>
                <w:color w:val="auto"/>
                <w:sz w:val="22"/>
                <w:szCs w:val="22"/>
              </w:rPr>
              <w:t xml:space="preserve">our </w:t>
            </w:r>
            <w:r w:rsidR="00B65D8B">
              <w:rPr>
                <w:color w:val="auto"/>
                <w:sz w:val="22"/>
                <w:szCs w:val="22"/>
              </w:rPr>
              <w:t>pupils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2CA3DD8B" w14:textId="21DCAEF6" w:rsidR="00E16388" w:rsidRPr="00F359BB" w:rsidRDefault="00E16388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Work with the community to translate the </w:t>
            </w:r>
            <w:r w:rsidR="00555418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EF2B96">
              <w:rPr>
                <w:color w:val="auto"/>
                <w:sz w:val="22"/>
                <w:szCs w:val="22"/>
              </w:rPr>
              <w:t>School</w:t>
            </w:r>
            <w:r w:rsidR="00F359BB" w:rsidRPr="00F359BB">
              <w:rPr>
                <w:color w:val="auto"/>
                <w:sz w:val="22"/>
                <w:szCs w:val="22"/>
              </w:rPr>
              <w:t xml:space="preserve"> </w:t>
            </w:r>
            <w:r w:rsidRPr="00F359BB">
              <w:rPr>
                <w:color w:val="auto"/>
                <w:sz w:val="22"/>
                <w:szCs w:val="22"/>
              </w:rPr>
              <w:t>vision into agreed operational plans which will promote and sustain improvement</w:t>
            </w:r>
            <w:r w:rsidR="00EF2B96">
              <w:rPr>
                <w:color w:val="auto"/>
                <w:sz w:val="22"/>
                <w:szCs w:val="22"/>
              </w:rPr>
              <w:t>.</w:t>
            </w:r>
          </w:p>
          <w:p w14:paraId="2576E368" w14:textId="38549417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Line </w:t>
            </w:r>
            <w:proofErr w:type="gramStart"/>
            <w:r w:rsidRPr="005077BD">
              <w:rPr>
                <w:color w:val="auto"/>
                <w:sz w:val="22"/>
                <w:szCs w:val="22"/>
              </w:rPr>
              <w:t>manage</w:t>
            </w:r>
            <w:proofErr w:type="gramEnd"/>
            <w:r w:rsidRPr="005077BD">
              <w:rPr>
                <w:color w:val="auto"/>
                <w:sz w:val="22"/>
                <w:szCs w:val="22"/>
              </w:rPr>
              <w:t xml:space="preserve"> all </w:t>
            </w:r>
            <w:r w:rsidR="00F359BB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A76FDB">
              <w:rPr>
                <w:color w:val="auto"/>
                <w:sz w:val="22"/>
                <w:szCs w:val="22"/>
              </w:rPr>
              <w:t>Pathways</w:t>
            </w:r>
            <w:r w:rsidR="00F359BB" w:rsidRPr="00F359BB"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staff on a day-to-day basis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5CFED250" w14:textId="15249307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With agreed support, be responsible for the performance management and development of teachers in the </w:t>
            </w:r>
            <w:r w:rsidR="00F359BB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A76FDB">
              <w:rPr>
                <w:color w:val="auto"/>
                <w:sz w:val="22"/>
                <w:szCs w:val="22"/>
              </w:rPr>
              <w:t>Pathways</w:t>
            </w:r>
            <w:r w:rsidR="00EF2B96">
              <w:rPr>
                <w:color w:val="auto"/>
                <w:sz w:val="22"/>
                <w:szCs w:val="22"/>
              </w:rPr>
              <w:t>.</w:t>
            </w:r>
          </w:p>
          <w:p w14:paraId="36D7367B" w14:textId="61392BD1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Ensure the </w:t>
            </w:r>
            <w:r w:rsidR="00F359BB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EF2B96">
              <w:rPr>
                <w:color w:val="auto"/>
                <w:sz w:val="22"/>
                <w:szCs w:val="22"/>
              </w:rPr>
              <w:t>School</w:t>
            </w:r>
            <w:r w:rsidR="00F359BB">
              <w:rPr>
                <w:color w:val="auto"/>
                <w:sz w:val="22"/>
                <w:szCs w:val="22"/>
              </w:rPr>
              <w:t xml:space="preserve">’s </w:t>
            </w:r>
            <w:r w:rsidRPr="005077BD">
              <w:rPr>
                <w:color w:val="auto"/>
                <w:sz w:val="22"/>
                <w:szCs w:val="22"/>
              </w:rPr>
              <w:t>vision is clearly articulated, shared, understood and implemented</w:t>
            </w:r>
            <w:r w:rsidR="00EF2B96">
              <w:rPr>
                <w:color w:val="auto"/>
                <w:sz w:val="22"/>
                <w:szCs w:val="22"/>
              </w:rPr>
              <w:t xml:space="preserve"> at the New Bridge </w:t>
            </w:r>
            <w:r w:rsidR="00A76FDB">
              <w:rPr>
                <w:color w:val="auto"/>
                <w:sz w:val="22"/>
                <w:szCs w:val="22"/>
              </w:rPr>
              <w:t>Pathway</w:t>
            </w:r>
            <w:r w:rsidR="00EF2B96">
              <w:rPr>
                <w:color w:val="auto"/>
                <w:sz w:val="22"/>
                <w:szCs w:val="22"/>
              </w:rPr>
              <w:t xml:space="preserve"> site.</w:t>
            </w:r>
          </w:p>
          <w:p w14:paraId="7951EA57" w14:textId="35B44A09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Demonstrate the vision and the values in everyday work practice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22549296" w14:textId="675EB757" w:rsidR="00E16388" w:rsidRPr="00344207" w:rsidRDefault="00E16388" w:rsidP="00344207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Motivate and work with others to create a shared c</w:t>
            </w:r>
            <w:r>
              <w:rPr>
                <w:color w:val="auto"/>
                <w:sz w:val="22"/>
                <w:szCs w:val="22"/>
              </w:rPr>
              <w:t xml:space="preserve">ulture and positive </w:t>
            </w:r>
            <w:r w:rsidR="00F359BB">
              <w:rPr>
                <w:color w:val="auto"/>
                <w:sz w:val="22"/>
                <w:szCs w:val="22"/>
              </w:rPr>
              <w:t>atmosphere.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  <w:p w14:paraId="2188466E" w14:textId="5E92CBA6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Ensure creativity, innovation and the use of appropriate new technologies to achieve excellence</w:t>
            </w:r>
            <w:r w:rsidR="00F359BB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0402BDCF" w14:textId="2EA68C3B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Ensure that strategic planning is led by the aspirations and values of </w:t>
            </w:r>
            <w:r w:rsidR="006438D8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A76FDB">
              <w:rPr>
                <w:color w:val="auto"/>
                <w:sz w:val="22"/>
                <w:szCs w:val="22"/>
              </w:rPr>
              <w:t>Pathways</w:t>
            </w:r>
            <w:r w:rsidR="006438D8" w:rsidRPr="005077BD"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and is based upon rigorous self-evaluation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78386B7D" w14:textId="44336839" w:rsidR="00E16388" w:rsidRPr="00F9298C" w:rsidRDefault="00E16388" w:rsidP="00131F24">
            <w:pPr>
              <w:pStyle w:val="Default"/>
              <w:numPr>
                <w:ilvl w:val="0"/>
                <w:numId w:val="3"/>
              </w:numPr>
              <w:ind w:left="426"/>
              <w:rPr>
                <w:color w:val="auto"/>
                <w:sz w:val="18"/>
                <w:szCs w:val="18"/>
              </w:rPr>
            </w:pPr>
            <w:r w:rsidRPr="00F9298C">
              <w:rPr>
                <w:color w:val="auto"/>
                <w:sz w:val="22"/>
                <w:szCs w:val="22"/>
              </w:rPr>
              <w:t xml:space="preserve">Research and keep abreast of current initiatives and analyse appropriate implementation when it is for the benefit for the </w:t>
            </w:r>
            <w:r w:rsidR="00B65D8B">
              <w:rPr>
                <w:color w:val="auto"/>
                <w:sz w:val="22"/>
                <w:szCs w:val="22"/>
              </w:rPr>
              <w:t>pupils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F9298C">
              <w:rPr>
                <w:color w:val="auto"/>
                <w:sz w:val="22"/>
                <w:szCs w:val="22"/>
              </w:rPr>
              <w:t xml:space="preserve">within the </w:t>
            </w:r>
            <w:r>
              <w:rPr>
                <w:color w:val="auto"/>
                <w:sz w:val="22"/>
                <w:szCs w:val="22"/>
              </w:rPr>
              <w:t>school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F9298C">
              <w:rPr>
                <w:color w:val="auto"/>
                <w:sz w:val="22"/>
                <w:szCs w:val="22"/>
              </w:rPr>
              <w:t xml:space="preserve"> </w:t>
            </w:r>
          </w:p>
          <w:p w14:paraId="27808A94" w14:textId="77777777" w:rsidR="00E16388" w:rsidRPr="005077BD" w:rsidRDefault="00E16388" w:rsidP="00E16388">
            <w:pPr>
              <w:pStyle w:val="Default"/>
              <w:ind w:left="426"/>
              <w:rPr>
                <w:color w:val="auto"/>
                <w:sz w:val="18"/>
                <w:szCs w:val="18"/>
              </w:rPr>
            </w:pPr>
          </w:p>
          <w:p w14:paraId="09512676" w14:textId="77777777" w:rsidR="00E16388" w:rsidRPr="005077BD" w:rsidRDefault="00E16388" w:rsidP="00131F24">
            <w:pPr>
              <w:pStyle w:val="Default"/>
              <w:numPr>
                <w:ilvl w:val="0"/>
                <w:numId w:val="2"/>
              </w:numPr>
              <w:ind w:left="426"/>
              <w:rPr>
                <w:b/>
                <w:bCs/>
                <w:color w:val="auto"/>
                <w:sz w:val="20"/>
                <w:szCs w:val="20"/>
              </w:rPr>
            </w:pPr>
            <w:r w:rsidRPr="005077BD">
              <w:rPr>
                <w:b/>
                <w:bCs/>
                <w:color w:val="auto"/>
                <w:sz w:val="20"/>
                <w:szCs w:val="20"/>
              </w:rPr>
              <w:t>Communication and relationships</w:t>
            </w:r>
          </w:p>
          <w:p w14:paraId="093D366A" w14:textId="77777777" w:rsidR="00E16388" w:rsidRPr="005077BD" w:rsidRDefault="00E16388" w:rsidP="00E16388">
            <w:pPr>
              <w:pStyle w:val="Default"/>
              <w:ind w:left="426"/>
              <w:rPr>
                <w:color w:val="auto"/>
                <w:sz w:val="20"/>
                <w:szCs w:val="20"/>
              </w:rPr>
            </w:pPr>
            <w:r w:rsidRPr="005077BD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0C5D472B" w14:textId="0F92264E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Build a collaborative learning culture within </w:t>
            </w:r>
            <w:r w:rsidR="006438D8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A76FDB">
              <w:rPr>
                <w:color w:val="auto"/>
                <w:sz w:val="22"/>
                <w:szCs w:val="22"/>
              </w:rPr>
              <w:t>Pathways</w:t>
            </w:r>
            <w:r w:rsidR="006438D8" w:rsidRPr="005077BD"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and actively engage with other schools, particularly within a partnership, to build an effective learning community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717FFB1C" w14:textId="55539A32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Implement the agreed policies for staff induction, professional development and performance review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55D14DBE" w14:textId="173AF2FB" w:rsidR="00E16388" w:rsidRPr="005077BD" w:rsidRDefault="00E16388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Treat people fairly, equitably and with dignity and respect to create and maintain a positive culture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59A05381" w14:textId="4B884FA4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Develop and maintain a culture of high expectations for self and others, and take appropriate action when performance is unsatisfactory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76B061C3" w14:textId="476429DC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Review own practice regularly, setting personal targets and taking responsibility for own personal development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67A3773D" w14:textId="77777777" w:rsidR="002059CC" w:rsidRPr="005077BD" w:rsidRDefault="002059CC" w:rsidP="002059CC">
            <w:pPr>
              <w:pStyle w:val="Default"/>
              <w:ind w:left="426"/>
              <w:rPr>
                <w:color w:val="auto"/>
                <w:sz w:val="18"/>
                <w:szCs w:val="18"/>
              </w:rPr>
            </w:pPr>
          </w:p>
          <w:p w14:paraId="052253AD" w14:textId="77777777" w:rsidR="002059CC" w:rsidRPr="002561E8" w:rsidRDefault="002059CC" w:rsidP="00131F24">
            <w:pPr>
              <w:pStyle w:val="Default"/>
              <w:numPr>
                <w:ilvl w:val="0"/>
                <w:numId w:val="2"/>
              </w:numPr>
              <w:ind w:left="426"/>
              <w:rPr>
                <w:color w:val="auto"/>
                <w:sz w:val="20"/>
                <w:szCs w:val="20"/>
              </w:rPr>
            </w:pPr>
            <w:r w:rsidRPr="005077BD">
              <w:rPr>
                <w:b/>
                <w:bCs/>
                <w:color w:val="auto"/>
                <w:sz w:val="20"/>
                <w:szCs w:val="20"/>
              </w:rPr>
              <w:t xml:space="preserve">Managing the school </w:t>
            </w:r>
          </w:p>
          <w:p w14:paraId="10F0D8A3" w14:textId="77777777" w:rsidR="002059CC" w:rsidRPr="005077BD" w:rsidRDefault="002059CC" w:rsidP="002059CC">
            <w:pPr>
              <w:pStyle w:val="Default"/>
              <w:ind w:left="426"/>
              <w:rPr>
                <w:color w:val="auto"/>
                <w:sz w:val="20"/>
                <w:szCs w:val="20"/>
              </w:rPr>
            </w:pPr>
          </w:p>
          <w:p w14:paraId="02B38EF4" w14:textId="76742925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In partnership with </w:t>
            </w:r>
            <w:r w:rsidR="00476DD0">
              <w:rPr>
                <w:color w:val="auto"/>
                <w:sz w:val="22"/>
                <w:szCs w:val="22"/>
              </w:rPr>
              <w:t>the Executive Headteacher</w:t>
            </w:r>
            <w:r w:rsidRPr="005077BD">
              <w:rPr>
                <w:color w:val="auto"/>
                <w:sz w:val="22"/>
                <w:szCs w:val="22"/>
              </w:rPr>
              <w:t>, produce clear, evidence</w:t>
            </w:r>
            <w:r w:rsidR="00476DD0">
              <w:rPr>
                <w:color w:val="auto"/>
                <w:sz w:val="22"/>
                <w:szCs w:val="22"/>
              </w:rPr>
              <w:t>-</w:t>
            </w:r>
            <w:r w:rsidRPr="005077BD">
              <w:rPr>
                <w:color w:val="auto"/>
                <w:sz w:val="22"/>
                <w:szCs w:val="22"/>
              </w:rPr>
              <w:t xml:space="preserve">based improvement plans for the development of </w:t>
            </w:r>
            <w:r w:rsidR="006438D8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A76FDB">
              <w:rPr>
                <w:color w:val="auto"/>
                <w:sz w:val="22"/>
                <w:szCs w:val="22"/>
              </w:rPr>
              <w:t>Pathways</w:t>
            </w:r>
            <w:r w:rsidR="006438D8" w:rsidRPr="005077BD"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and its facilities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3D7FE0C9" w14:textId="5035EF3D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In partnership with the Executive </w:t>
            </w:r>
            <w:r w:rsidR="00476DD0">
              <w:rPr>
                <w:color w:val="auto"/>
                <w:sz w:val="22"/>
                <w:szCs w:val="22"/>
              </w:rPr>
              <w:t xml:space="preserve">Headteacher </w:t>
            </w:r>
            <w:r w:rsidRPr="005077BD">
              <w:rPr>
                <w:color w:val="auto"/>
                <w:sz w:val="22"/>
                <w:szCs w:val="22"/>
              </w:rPr>
              <w:t>and Governors, recruit, retain and deploy staff in line with safeguarding procedures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6DDF570F" w14:textId="47E5F2A1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Appropriately manage the workload of staff to achieve the vision of </w:t>
            </w:r>
            <w:r w:rsidR="006438D8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A76FDB">
              <w:rPr>
                <w:color w:val="auto"/>
                <w:sz w:val="22"/>
                <w:szCs w:val="22"/>
              </w:rPr>
              <w:t>Pathways</w:t>
            </w:r>
            <w:r w:rsidR="006438D8">
              <w:rPr>
                <w:color w:val="auto"/>
                <w:sz w:val="22"/>
                <w:szCs w:val="22"/>
              </w:rPr>
              <w:t>.</w:t>
            </w:r>
          </w:p>
          <w:p w14:paraId="2C1BDBB4" w14:textId="287D4B17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1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Manage and organise </w:t>
            </w:r>
            <w:r w:rsidR="006438D8">
              <w:rPr>
                <w:color w:val="auto"/>
                <w:sz w:val="22"/>
                <w:szCs w:val="22"/>
              </w:rPr>
              <w:t xml:space="preserve">the </w:t>
            </w:r>
            <w:r w:rsidR="006438D8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A76FDB">
              <w:rPr>
                <w:color w:val="auto"/>
                <w:sz w:val="22"/>
                <w:szCs w:val="22"/>
              </w:rPr>
              <w:t>Pathways</w:t>
            </w:r>
            <w:r w:rsidR="006438D8" w:rsidRPr="005077BD"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environment efficiently and effectively to ensure that it meets the needs of the curriculum and health and safety regulations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43C8489B" w14:textId="52EB7A46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Ensure that the range, quality and use of available resources is monitored, evaluated and reviewed to improve the quality of education for all pupils and provide value for money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75962F55" w14:textId="77777777" w:rsidR="002059CC" w:rsidRPr="005077BD" w:rsidRDefault="002059CC" w:rsidP="002059CC">
            <w:pPr>
              <w:pStyle w:val="Default"/>
              <w:ind w:left="426"/>
              <w:rPr>
                <w:b/>
                <w:bCs/>
                <w:color w:val="auto"/>
                <w:sz w:val="23"/>
                <w:szCs w:val="23"/>
              </w:rPr>
            </w:pPr>
          </w:p>
          <w:p w14:paraId="1DA2C598" w14:textId="77777777" w:rsidR="002059CC" w:rsidRDefault="002059CC" w:rsidP="00131F24">
            <w:pPr>
              <w:pStyle w:val="Default"/>
              <w:numPr>
                <w:ilvl w:val="0"/>
                <w:numId w:val="2"/>
              </w:numPr>
              <w:ind w:left="426"/>
              <w:rPr>
                <w:b/>
                <w:bCs/>
                <w:color w:val="auto"/>
                <w:sz w:val="20"/>
                <w:szCs w:val="20"/>
              </w:rPr>
            </w:pPr>
            <w:r w:rsidRPr="005077BD">
              <w:rPr>
                <w:b/>
                <w:bCs/>
                <w:color w:val="auto"/>
                <w:sz w:val="20"/>
                <w:szCs w:val="20"/>
              </w:rPr>
              <w:t xml:space="preserve">Strengthening the community </w:t>
            </w:r>
          </w:p>
          <w:p w14:paraId="0883197C" w14:textId="77777777" w:rsidR="002059CC" w:rsidRPr="005077BD" w:rsidRDefault="002059CC" w:rsidP="002059CC">
            <w:pPr>
              <w:pStyle w:val="Default"/>
              <w:ind w:left="426"/>
              <w:rPr>
                <w:color w:val="auto"/>
                <w:sz w:val="20"/>
                <w:szCs w:val="20"/>
              </w:rPr>
            </w:pPr>
          </w:p>
          <w:p w14:paraId="2875658B" w14:textId="77777777" w:rsidR="00432342" w:rsidRDefault="00432342" w:rsidP="00432342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Acting as th</w:t>
            </w:r>
            <w:r w:rsidRPr="00432342">
              <w:rPr>
                <w:color w:val="auto"/>
                <w:sz w:val="22"/>
                <w:szCs w:val="22"/>
              </w:rPr>
              <w:t>e designated safeguarding lead</w:t>
            </w:r>
            <w:r>
              <w:rPr>
                <w:color w:val="auto"/>
                <w:sz w:val="22"/>
                <w:szCs w:val="22"/>
              </w:rPr>
              <w:t>; r</w:t>
            </w:r>
            <w:r w:rsidRPr="00432342">
              <w:rPr>
                <w:color w:val="auto"/>
                <w:sz w:val="22"/>
                <w:szCs w:val="22"/>
              </w:rPr>
              <w:t>esponsib</w:t>
            </w:r>
            <w:r>
              <w:rPr>
                <w:color w:val="auto"/>
                <w:sz w:val="22"/>
                <w:szCs w:val="22"/>
              </w:rPr>
              <w:t xml:space="preserve">le </w:t>
            </w:r>
            <w:r w:rsidRPr="00432342">
              <w:rPr>
                <w:color w:val="auto"/>
                <w:sz w:val="22"/>
                <w:szCs w:val="22"/>
              </w:rPr>
              <w:t>for safeguarding and child protection (including online safety).</w:t>
            </w:r>
          </w:p>
          <w:p w14:paraId="3AC54184" w14:textId="2EBEB628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Build a culture and curriculum which </w:t>
            </w:r>
            <w:proofErr w:type="gramStart"/>
            <w:r w:rsidRPr="005077BD">
              <w:rPr>
                <w:color w:val="auto"/>
                <w:sz w:val="22"/>
                <w:szCs w:val="22"/>
              </w:rPr>
              <w:t>takes into account</w:t>
            </w:r>
            <w:proofErr w:type="gramEnd"/>
            <w:r w:rsidRPr="005077BD">
              <w:rPr>
                <w:color w:val="auto"/>
                <w:sz w:val="22"/>
                <w:szCs w:val="22"/>
              </w:rPr>
              <w:t xml:space="preserve"> the richness and diversity of the local community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3C6F2B63" w14:textId="372305B0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Ensure learning experiences for </w:t>
            </w:r>
            <w:r>
              <w:rPr>
                <w:color w:val="auto"/>
                <w:sz w:val="22"/>
                <w:szCs w:val="22"/>
              </w:rPr>
              <w:t xml:space="preserve">our </w:t>
            </w:r>
            <w:r w:rsidR="00B65D8B">
              <w:rPr>
                <w:color w:val="auto"/>
                <w:sz w:val="22"/>
                <w:szCs w:val="22"/>
              </w:rPr>
              <w:t>pupils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are linked into and integrated with the wider community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0FE044EB" w14:textId="28E875CD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Collaborate with other agencies in providing for the academic, spiritual, moral, social, emotional and cultural well-being of </w:t>
            </w:r>
            <w:r>
              <w:rPr>
                <w:color w:val="auto"/>
                <w:sz w:val="22"/>
                <w:szCs w:val="22"/>
              </w:rPr>
              <w:t xml:space="preserve">our </w:t>
            </w:r>
            <w:r w:rsidR="00B65D8B">
              <w:rPr>
                <w:color w:val="auto"/>
                <w:sz w:val="22"/>
                <w:szCs w:val="22"/>
              </w:rPr>
              <w:t>pupils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and their families in partnership with key colleagues</w:t>
            </w:r>
            <w:r w:rsidR="00EF2B96">
              <w:rPr>
                <w:color w:val="auto"/>
                <w:sz w:val="22"/>
                <w:szCs w:val="22"/>
              </w:rPr>
              <w:t>.</w:t>
            </w:r>
          </w:p>
          <w:p w14:paraId="29C09795" w14:textId="28773E73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Create and maintain an effective partnership with parents and carers to support and improve </w:t>
            </w:r>
            <w:r w:rsidR="00B65D8B">
              <w:rPr>
                <w:color w:val="auto"/>
                <w:sz w:val="22"/>
                <w:szCs w:val="22"/>
              </w:rPr>
              <w:t>pupil</w:t>
            </w:r>
            <w:r>
              <w:rPr>
                <w:color w:val="auto"/>
                <w:sz w:val="22"/>
                <w:szCs w:val="22"/>
              </w:rPr>
              <w:t xml:space="preserve">s' </w:t>
            </w:r>
            <w:r w:rsidRPr="005077BD">
              <w:rPr>
                <w:color w:val="auto"/>
                <w:sz w:val="22"/>
                <w:szCs w:val="22"/>
              </w:rPr>
              <w:t>achievement and personal development particularly attendance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4B905ADC" w14:textId="3DF6E6B5" w:rsidR="002059CC" w:rsidRPr="00344207" w:rsidRDefault="002059CC" w:rsidP="002059CC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Seek opportunities to invite parents and carers, community figures, businesses or other organisations into the school to enhance and enrich </w:t>
            </w:r>
            <w:r w:rsidR="006438D8" w:rsidRPr="00F359BB">
              <w:rPr>
                <w:color w:val="auto"/>
                <w:sz w:val="22"/>
                <w:szCs w:val="22"/>
              </w:rPr>
              <w:t xml:space="preserve">New Bridge </w:t>
            </w:r>
            <w:r w:rsidR="00A76FDB">
              <w:rPr>
                <w:color w:val="auto"/>
                <w:sz w:val="22"/>
                <w:szCs w:val="22"/>
              </w:rPr>
              <w:t>Pathways</w:t>
            </w:r>
            <w:r w:rsidR="006438D8" w:rsidRPr="005077BD"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and its value to the wider community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7BFA7A2B" w14:textId="44C3BA8D" w:rsidR="002059CC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Contribute to the development of the education system by, for example, sharing effective practice, working in partnerships with other schools and pr</w:t>
            </w:r>
            <w:r>
              <w:rPr>
                <w:color w:val="auto"/>
                <w:sz w:val="22"/>
                <w:szCs w:val="22"/>
              </w:rPr>
              <w:t>omoting innovative initiatives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  <w:p w14:paraId="532DB211" w14:textId="75E8BEFD" w:rsidR="002059CC" w:rsidRPr="00F66918" w:rsidRDefault="002059CC" w:rsidP="00131F24">
            <w:pPr>
              <w:pStyle w:val="Default"/>
              <w:numPr>
                <w:ilvl w:val="0"/>
                <w:numId w:val="3"/>
              </w:numPr>
              <w:ind w:left="426"/>
              <w:rPr>
                <w:color w:val="auto"/>
                <w:sz w:val="18"/>
                <w:szCs w:val="18"/>
              </w:rPr>
            </w:pPr>
            <w:r w:rsidRPr="00F66918">
              <w:rPr>
                <w:color w:val="auto"/>
                <w:sz w:val="22"/>
                <w:szCs w:val="22"/>
              </w:rPr>
              <w:t>Co-operate and work with relevant agencies to protect and safeguard the welfare of</w:t>
            </w:r>
            <w:r>
              <w:rPr>
                <w:color w:val="auto"/>
                <w:sz w:val="22"/>
                <w:szCs w:val="22"/>
              </w:rPr>
              <w:t xml:space="preserve"> our </w:t>
            </w:r>
            <w:r w:rsidR="00B65D8B">
              <w:rPr>
                <w:color w:val="auto"/>
                <w:sz w:val="22"/>
                <w:szCs w:val="22"/>
              </w:rPr>
              <w:t>pupils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F66918">
              <w:rPr>
                <w:color w:val="auto"/>
                <w:sz w:val="22"/>
                <w:szCs w:val="22"/>
              </w:rPr>
              <w:t xml:space="preserve"> </w:t>
            </w:r>
          </w:p>
          <w:p w14:paraId="1B1505FA" w14:textId="77777777" w:rsidR="002059CC" w:rsidRPr="00F66918" w:rsidRDefault="002059CC" w:rsidP="002059CC">
            <w:pPr>
              <w:pStyle w:val="Default"/>
              <w:ind w:left="66"/>
              <w:rPr>
                <w:color w:val="auto"/>
                <w:sz w:val="18"/>
                <w:szCs w:val="18"/>
              </w:rPr>
            </w:pPr>
          </w:p>
          <w:p w14:paraId="10930C75" w14:textId="77777777" w:rsidR="002059CC" w:rsidRPr="005077BD" w:rsidRDefault="002059CC" w:rsidP="00131F24">
            <w:pPr>
              <w:pStyle w:val="Default"/>
              <w:numPr>
                <w:ilvl w:val="0"/>
                <w:numId w:val="2"/>
              </w:numPr>
              <w:ind w:left="426"/>
              <w:rPr>
                <w:b/>
                <w:bCs/>
                <w:color w:val="auto"/>
                <w:sz w:val="20"/>
                <w:szCs w:val="20"/>
              </w:rPr>
            </w:pPr>
            <w:r w:rsidRPr="005077BD">
              <w:rPr>
                <w:b/>
                <w:bCs/>
                <w:color w:val="auto"/>
                <w:sz w:val="20"/>
                <w:szCs w:val="20"/>
              </w:rPr>
              <w:t xml:space="preserve">Securing accountability </w:t>
            </w:r>
          </w:p>
          <w:p w14:paraId="7451A6AA" w14:textId="77777777" w:rsidR="002059CC" w:rsidRPr="005077BD" w:rsidRDefault="002059CC" w:rsidP="002059CC">
            <w:pPr>
              <w:pStyle w:val="Default"/>
              <w:ind w:left="426"/>
              <w:rPr>
                <w:color w:val="auto"/>
                <w:sz w:val="20"/>
                <w:szCs w:val="20"/>
              </w:rPr>
            </w:pPr>
          </w:p>
          <w:p w14:paraId="7B73B081" w14:textId="641C5523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Develop an ethos which enables everyone to work collaboratively, share knowledge and understanding, celebrate success and accept responsibility for outcomes</w:t>
            </w:r>
            <w:r w:rsidR="00EF2B96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20474285" w14:textId="74E4256A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Ensure individual staff accountabilities are clearly defined, understood and agreed, and are subject to rigorous review and evaluation</w:t>
            </w:r>
            <w:r w:rsidR="006438D8">
              <w:rPr>
                <w:color w:val="auto"/>
                <w:sz w:val="22"/>
                <w:szCs w:val="22"/>
              </w:rPr>
              <w:t>.</w:t>
            </w:r>
          </w:p>
          <w:p w14:paraId="68CFB351" w14:textId="2CCE8D37" w:rsidR="002059CC" w:rsidRPr="005077BD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>Work with the local governing body to enable it to meet its responsibilities</w:t>
            </w:r>
            <w:r w:rsidR="006438D8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 </w:t>
            </w:r>
          </w:p>
          <w:p w14:paraId="031F23D0" w14:textId="310B0B6D" w:rsidR="002059CC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color w:val="auto"/>
                <w:sz w:val="22"/>
                <w:szCs w:val="22"/>
              </w:rPr>
            </w:pPr>
            <w:r w:rsidRPr="005077BD">
              <w:rPr>
                <w:color w:val="auto"/>
                <w:sz w:val="22"/>
                <w:szCs w:val="22"/>
              </w:rPr>
              <w:t xml:space="preserve">Develop and present a coherent, understandable and accurate account of the performance of the school with </w:t>
            </w:r>
            <w:proofErr w:type="gramStart"/>
            <w:r w:rsidRPr="005077BD">
              <w:rPr>
                <w:color w:val="auto"/>
                <w:sz w:val="22"/>
                <w:szCs w:val="22"/>
              </w:rPr>
              <w:t>particular reference</w:t>
            </w:r>
            <w:proofErr w:type="gramEnd"/>
            <w:r w:rsidRPr="005077BD">
              <w:rPr>
                <w:color w:val="auto"/>
                <w:sz w:val="22"/>
                <w:szCs w:val="22"/>
              </w:rPr>
              <w:t xml:space="preserve"> to the experience </w:t>
            </w:r>
            <w:r>
              <w:rPr>
                <w:color w:val="auto"/>
                <w:sz w:val="22"/>
                <w:szCs w:val="22"/>
              </w:rPr>
              <w:t xml:space="preserve">of our </w:t>
            </w:r>
            <w:r w:rsidR="00B65D8B">
              <w:rPr>
                <w:color w:val="auto"/>
                <w:sz w:val="22"/>
                <w:szCs w:val="22"/>
              </w:rPr>
              <w:t>pupils</w:t>
            </w:r>
            <w:r>
              <w:rPr>
                <w:color w:val="auto"/>
                <w:sz w:val="22"/>
                <w:szCs w:val="22"/>
              </w:rPr>
              <w:t xml:space="preserve"> to a range of audiences, </w:t>
            </w:r>
            <w:r w:rsidRPr="005077BD">
              <w:rPr>
                <w:color w:val="auto"/>
                <w:sz w:val="22"/>
                <w:szCs w:val="22"/>
              </w:rPr>
              <w:t>governors, parents and carers</w:t>
            </w:r>
            <w:r w:rsidR="006438D8">
              <w:rPr>
                <w:color w:val="auto"/>
                <w:sz w:val="22"/>
                <w:szCs w:val="22"/>
              </w:rPr>
              <w:t>.</w:t>
            </w:r>
            <w:r w:rsidRPr="005077BD">
              <w:rPr>
                <w:color w:val="auto"/>
                <w:sz w:val="22"/>
                <w:szCs w:val="22"/>
              </w:rPr>
              <w:t xml:space="preserve"> </w:t>
            </w:r>
          </w:p>
          <w:p w14:paraId="5CAD9FED" w14:textId="5DDDD8CD" w:rsidR="002059CC" w:rsidRPr="00A74448" w:rsidRDefault="002059CC" w:rsidP="00131F24">
            <w:pPr>
              <w:pStyle w:val="Default"/>
              <w:numPr>
                <w:ilvl w:val="0"/>
                <w:numId w:val="3"/>
              </w:numPr>
              <w:spacing w:after="120"/>
              <w:ind w:left="426"/>
              <w:rPr>
                <w:b/>
                <w:bCs/>
                <w:color w:val="auto"/>
                <w:sz w:val="20"/>
                <w:szCs w:val="20"/>
              </w:rPr>
            </w:pPr>
            <w:r w:rsidRPr="005077BD">
              <w:rPr>
                <w:color w:val="auto"/>
                <w:sz w:val="22"/>
                <w:szCs w:val="22"/>
              </w:rPr>
              <w:t>Reflect on personal contribution to</w:t>
            </w:r>
            <w:r w:rsidR="006438D8" w:rsidRPr="00F359BB">
              <w:rPr>
                <w:color w:val="auto"/>
                <w:sz w:val="22"/>
                <w:szCs w:val="22"/>
              </w:rPr>
              <w:t xml:space="preserve"> New Bridge </w:t>
            </w:r>
            <w:r w:rsidR="00A76FDB">
              <w:rPr>
                <w:color w:val="auto"/>
                <w:sz w:val="22"/>
                <w:szCs w:val="22"/>
              </w:rPr>
              <w:t>Pathway</w:t>
            </w:r>
            <w:r w:rsidR="006438D8">
              <w:rPr>
                <w:color w:val="auto"/>
                <w:sz w:val="22"/>
                <w:szCs w:val="22"/>
              </w:rPr>
              <w:t>’s</w:t>
            </w:r>
            <w:r w:rsidR="006438D8" w:rsidRPr="005077BD">
              <w:rPr>
                <w:color w:val="auto"/>
                <w:sz w:val="22"/>
                <w:szCs w:val="22"/>
              </w:rPr>
              <w:t xml:space="preserve"> </w:t>
            </w:r>
            <w:r w:rsidRPr="005077BD">
              <w:rPr>
                <w:color w:val="auto"/>
                <w:sz w:val="22"/>
                <w:szCs w:val="22"/>
              </w:rPr>
              <w:t>achievements and take account of feedback from others</w:t>
            </w:r>
            <w:r w:rsidR="006438D8">
              <w:rPr>
                <w:color w:val="auto"/>
                <w:sz w:val="22"/>
                <w:szCs w:val="22"/>
              </w:rPr>
              <w:t>.</w:t>
            </w:r>
          </w:p>
          <w:p w14:paraId="0BDD3E3D" w14:textId="77777777" w:rsidR="00E16388" w:rsidRDefault="00E16388" w:rsidP="00E16388">
            <w:pPr>
              <w:pStyle w:val="Default"/>
              <w:spacing w:after="13"/>
              <w:rPr>
                <w:color w:val="auto"/>
                <w:sz w:val="22"/>
                <w:szCs w:val="22"/>
              </w:rPr>
            </w:pPr>
          </w:p>
          <w:p w14:paraId="41A96D4C" w14:textId="77777777" w:rsidR="00FF3F1E" w:rsidRDefault="00FF3F1E" w:rsidP="00FF3F1E">
            <w:r>
              <w:t xml:space="preserve">                                                   </w:t>
            </w:r>
          </w:p>
        </w:tc>
      </w:tr>
    </w:tbl>
    <w:p w14:paraId="0109DC02" w14:textId="77777777" w:rsidR="00AB11D3" w:rsidRPr="009E7DCB" w:rsidRDefault="00AB11D3" w:rsidP="00AB11D3">
      <w:pPr>
        <w:rPr>
          <w:rFonts w:cs="Arial"/>
          <w:b/>
          <w:bCs/>
          <w:sz w:val="28"/>
        </w:rPr>
      </w:pPr>
    </w:p>
    <w:p w14:paraId="7249E229" w14:textId="77777777" w:rsidR="00600650" w:rsidRDefault="00600650" w:rsidP="0060065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F3F1E" w14:paraId="46278E31" w14:textId="77777777" w:rsidTr="00FF3F1E">
        <w:tc>
          <w:tcPr>
            <w:tcW w:w="9242" w:type="dxa"/>
          </w:tcPr>
          <w:p w14:paraId="177629E5" w14:textId="77777777" w:rsidR="002059CC" w:rsidRDefault="002059CC" w:rsidP="00FF3F1E">
            <w:pPr>
              <w:pStyle w:val="Heading3"/>
              <w:spacing w:before="0"/>
              <w:rPr>
                <w:rFonts w:ascii="Arial" w:hAnsi="Arial" w:cs="Arial"/>
                <w:b w:val="0"/>
                <w:bCs w:val="0"/>
                <w:color w:val="000000" w:themeColor="text1"/>
                <w:lang w:val="en-US"/>
              </w:rPr>
            </w:pPr>
          </w:p>
          <w:p w14:paraId="2B3203E5" w14:textId="77777777" w:rsidR="00FF3F1E" w:rsidRPr="002059CC" w:rsidRDefault="002059CC" w:rsidP="00FF3F1E">
            <w:pPr>
              <w:pStyle w:val="Heading3"/>
              <w:spacing w:before="0"/>
              <w:rPr>
                <w:rFonts w:ascii="Arial" w:hAnsi="Arial" w:cs="Arial"/>
                <w:bCs w:val="0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Cs w:val="0"/>
                <w:color w:val="000000" w:themeColor="text1"/>
                <w:lang w:val="en-US"/>
              </w:rPr>
              <w:t>Generic Duties</w:t>
            </w:r>
          </w:p>
          <w:p w14:paraId="38CC2988" w14:textId="77777777" w:rsidR="00FF3F1E" w:rsidRPr="00C11146" w:rsidRDefault="00FF3F1E" w:rsidP="00FF3F1E">
            <w:pPr>
              <w:rPr>
                <w:lang w:val="en-US"/>
              </w:rPr>
            </w:pPr>
          </w:p>
          <w:p w14:paraId="0B6208DF" w14:textId="77777777" w:rsidR="00FF3F1E" w:rsidRDefault="00FF3F1E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C11146">
              <w:rPr>
                <w:rFonts w:ascii="Arial" w:hAnsi="Arial" w:cs="Arial"/>
                <w:b w:val="0"/>
                <w:sz w:val="22"/>
                <w:szCs w:val="22"/>
              </w:rPr>
              <w:t>Comply with policies and procedures relating to child protection, health &amp; safety, confidentiality and data protection, reporting all co</w:t>
            </w:r>
            <w:r w:rsidR="002059CC">
              <w:rPr>
                <w:rFonts w:ascii="Arial" w:hAnsi="Arial" w:cs="Arial"/>
                <w:b w:val="0"/>
                <w:sz w:val="22"/>
                <w:szCs w:val="22"/>
              </w:rPr>
              <w:t>ncerns to an appropriate person</w:t>
            </w:r>
          </w:p>
          <w:p w14:paraId="4AFB0AE8" w14:textId="77777777" w:rsidR="00236A7F" w:rsidRPr="00236A7F" w:rsidRDefault="00236A7F" w:rsidP="00236A7F">
            <w:pPr>
              <w:ind w:left="360"/>
              <w:rPr>
                <w:rFonts w:cs="Arial"/>
              </w:rPr>
            </w:pPr>
          </w:p>
          <w:p w14:paraId="1BDE5374" w14:textId="77777777" w:rsidR="00FF3F1E" w:rsidRDefault="00FF3F1E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C11146">
              <w:rPr>
                <w:rFonts w:ascii="Arial" w:hAnsi="Arial" w:cs="Arial"/>
                <w:b w:val="0"/>
                <w:sz w:val="22"/>
                <w:szCs w:val="22"/>
              </w:rPr>
              <w:t>Contribute to the overall work and ethos of the organisation.</w:t>
            </w:r>
          </w:p>
          <w:p w14:paraId="3B345591" w14:textId="77777777" w:rsidR="002059CC" w:rsidRPr="002059CC" w:rsidRDefault="002059CC" w:rsidP="002059CC">
            <w:pPr>
              <w:pStyle w:val="ListParagraph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1C38001" w14:textId="77777777" w:rsidR="002059CC" w:rsidRPr="002059CC" w:rsidRDefault="00FF3F1E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>Attend and participate in meetings as required.</w:t>
            </w:r>
          </w:p>
          <w:p w14:paraId="24128885" w14:textId="77777777" w:rsidR="002059CC" w:rsidRPr="002059CC" w:rsidRDefault="002059CC" w:rsidP="002059CC">
            <w:pPr>
              <w:ind w:left="360"/>
              <w:rPr>
                <w:rFonts w:cs="Arial"/>
              </w:rPr>
            </w:pPr>
          </w:p>
          <w:p w14:paraId="760C2E34" w14:textId="77777777" w:rsidR="00FF3F1E" w:rsidRDefault="00FF3F1E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C11146">
              <w:rPr>
                <w:rFonts w:ascii="Arial" w:hAnsi="Arial" w:cs="Arial"/>
                <w:b w:val="0"/>
                <w:sz w:val="22"/>
                <w:szCs w:val="22"/>
              </w:rPr>
              <w:t>Improve own practice through training, observation, evaluation and discussion with colleagues.</w:t>
            </w:r>
          </w:p>
          <w:p w14:paraId="4C558391" w14:textId="77777777" w:rsidR="002059CC" w:rsidRPr="002059CC" w:rsidRDefault="002059CC" w:rsidP="002059CC">
            <w:pPr>
              <w:ind w:left="360"/>
              <w:rPr>
                <w:rFonts w:cs="Arial"/>
              </w:rPr>
            </w:pPr>
          </w:p>
          <w:p w14:paraId="07A52320" w14:textId="77777777" w:rsidR="002059CC" w:rsidRPr="002059CC" w:rsidRDefault="00FF3F1E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2059CC">
              <w:rPr>
                <w:rFonts w:ascii="Arial" w:hAnsi="Arial" w:cs="Arial"/>
                <w:b w:val="0"/>
                <w:noProof/>
                <w:sz w:val="22"/>
                <w:szCs w:val="22"/>
              </w:rPr>
              <w:t>Recognise own strengths and areas of expertise and use them to support others.</w:t>
            </w:r>
          </w:p>
          <w:p w14:paraId="6541471C" w14:textId="77777777" w:rsidR="002059CC" w:rsidRPr="002059CC" w:rsidRDefault="002059CC" w:rsidP="002059CC">
            <w:pPr>
              <w:ind w:left="360"/>
              <w:rPr>
                <w:rFonts w:cs="Arial"/>
              </w:rPr>
            </w:pPr>
          </w:p>
          <w:p w14:paraId="1451D7C3" w14:textId="77777777" w:rsidR="002059CC" w:rsidRPr="002059CC" w:rsidRDefault="002059CC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 xml:space="preserve">To work across the New Bridge </w:t>
            </w:r>
            <w:r w:rsidR="00476DD0">
              <w:rPr>
                <w:rFonts w:ascii="Arial" w:hAnsi="Arial" w:cs="Arial"/>
                <w:b w:val="0"/>
                <w:sz w:val="22"/>
                <w:szCs w:val="22"/>
              </w:rPr>
              <w:t>MAT</w:t>
            </w: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 xml:space="preserve"> if required.</w:t>
            </w:r>
          </w:p>
          <w:p w14:paraId="22CF1E78" w14:textId="77777777" w:rsidR="002059CC" w:rsidRPr="002059CC" w:rsidRDefault="002059CC" w:rsidP="002059CC">
            <w:pPr>
              <w:ind w:left="360"/>
              <w:rPr>
                <w:rFonts w:cs="Arial"/>
              </w:rPr>
            </w:pPr>
          </w:p>
          <w:p w14:paraId="7ED0B822" w14:textId="7A934537" w:rsidR="002059CC" w:rsidRPr="002059CC" w:rsidRDefault="002059CC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 xml:space="preserve">To understand the importance of inclusion, equality and diversity, both when working with </w:t>
            </w:r>
            <w:r w:rsidR="00B65D8B">
              <w:rPr>
                <w:rFonts w:ascii="Arial" w:hAnsi="Arial" w:cs="Arial"/>
                <w:b w:val="0"/>
                <w:sz w:val="22"/>
                <w:szCs w:val="22"/>
              </w:rPr>
              <w:t>pupil</w:t>
            </w: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>s and with colleagues, and to promote equal opportunities for all.</w:t>
            </w:r>
          </w:p>
          <w:p w14:paraId="2834E8B0" w14:textId="77777777" w:rsidR="002059CC" w:rsidRPr="002059CC" w:rsidRDefault="002059CC" w:rsidP="002059CC">
            <w:pPr>
              <w:pStyle w:val="ListParagraph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10CF76D7" w14:textId="10E9256E" w:rsidR="002059CC" w:rsidRPr="002059CC" w:rsidRDefault="002059CC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 xml:space="preserve">To take a pro-active approach to health and safety, working with others in </w:t>
            </w:r>
            <w:r w:rsidR="006438D8" w:rsidRPr="006438D8">
              <w:rPr>
                <w:rFonts w:ascii="Arial" w:hAnsi="Arial" w:cs="Arial"/>
                <w:b w:val="0"/>
                <w:sz w:val="22"/>
                <w:szCs w:val="22"/>
              </w:rPr>
              <w:t xml:space="preserve">New Bridge </w:t>
            </w:r>
            <w:r w:rsidR="00A76FDB">
              <w:rPr>
                <w:rFonts w:ascii="Arial" w:hAnsi="Arial" w:cs="Arial"/>
                <w:b w:val="0"/>
                <w:sz w:val="22"/>
                <w:szCs w:val="22"/>
              </w:rPr>
              <w:t>Pathways</w:t>
            </w:r>
            <w:r w:rsidR="006438D8" w:rsidRPr="006438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 xml:space="preserve">to minimise and mitigate potential hazards and risks, and actively contribute to the security of </w:t>
            </w:r>
            <w:r w:rsidR="006438D8" w:rsidRPr="006438D8">
              <w:rPr>
                <w:rFonts w:ascii="Arial" w:hAnsi="Arial" w:cs="Arial"/>
                <w:b w:val="0"/>
                <w:sz w:val="22"/>
                <w:szCs w:val="22"/>
              </w:rPr>
              <w:t xml:space="preserve">New Bridge </w:t>
            </w:r>
            <w:r w:rsidR="00A76FDB">
              <w:rPr>
                <w:rFonts w:ascii="Arial" w:hAnsi="Arial" w:cs="Arial"/>
                <w:b w:val="0"/>
                <w:sz w:val="22"/>
                <w:szCs w:val="22"/>
              </w:rPr>
              <w:t>Pathways</w:t>
            </w: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>, e.g. challenging a stranger on the premises</w:t>
            </w:r>
            <w:r w:rsidR="006438D8">
              <w:rPr>
                <w:rFonts w:ascii="Arial" w:hAnsi="Arial" w:cs="Arial"/>
                <w:b w:val="0"/>
                <w:sz w:val="22"/>
                <w:szCs w:val="22"/>
              </w:rPr>
              <w:t>.</w:t>
            </w:r>
          </w:p>
          <w:p w14:paraId="020ED3DA" w14:textId="77777777" w:rsidR="002059CC" w:rsidRPr="002059CC" w:rsidRDefault="002059CC" w:rsidP="002059CC">
            <w:pPr>
              <w:pStyle w:val="ListParagraph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0DE1F916" w14:textId="77777777" w:rsidR="002059CC" w:rsidRPr="002059CC" w:rsidRDefault="002059CC" w:rsidP="00131F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>To participate and engage with workplace learning and development opportunities, subject to the school’s training plan, working to continually improve own performance and that of the team/school.</w:t>
            </w:r>
          </w:p>
          <w:p w14:paraId="311D7EE3" w14:textId="77777777" w:rsidR="002059CC" w:rsidRPr="002059CC" w:rsidRDefault="002059CC" w:rsidP="002059CC">
            <w:pPr>
              <w:pStyle w:val="ListParagraph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5399964B" w14:textId="77777777" w:rsidR="00FF3F1E" w:rsidRPr="002059CC" w:rsidRDefault="002059CC" w:rsidP="00131F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59CC">
              <w:rPr>
                <w:rFonts w:ascii="Arial" w:hAnsi="Arial" w:cs="Arial"/>
                <w:b w:val="0"/>
                <w:sz w:val="22"/>
                <w:szCs w:val="22"/>
              </w:rPr>
              <w:t xml:space="preserve">To undertake any other additional duties commensurate with the grade of the post. </w:t>
            </w:r>
          </w:p>
        </w:tc>
      </w:tr>
    </w:tbl>
    <w:p w14:paraId="7686CA8F" w14:textId="77777777" w:rsidR="00423615" w:rsidRDefault="00423615" w:rsidP="00600650"/>
    <w:p w14:paraId="2C15CB35" w14:textId="77777777" w:rsidR="00600650" w:rsidRDefault="00600650" w:rsidP="00600650"/>
    <w:p w14:paraId="5B218273" w14:textId="77777777" w:rsidR="002059CC" w:rsidRDefault="002059CC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8"/>
      </w:tblGrid>
      <w:tr w:rsidR="00600650" w:rsidRPr="00835C9B" w14:paraId="7863C4D7" w14:textId="77777777" w:rsidTr="00600650">
        <w:tc>
          <w:tcPr>
            <w:tcW w:w="10068" w:type="dxa"/>
          </w:tcPr>
          <w:p w14:paraId="2F965995" w14:textId="77777777" w:rsidR="00600650" w:rsidRPr="00835C9B" w:rsidRDefault="00600650" w:rsidP="00600650">
            <w:pPr>
              <w:jc w:val="both"/>
              <w:rPr>
                <w:b/>
              </w:rPr>
            </w:pPr>
            <w:r w:rsidRPr="00835C9B">
              <w:rPr>
                <w:b/>
              </w:rPr>
              <w:t>C</w:t>
            </w:r>
            <w:r w:rsidR="00835C9B" w:rsidRPr="00835C9B">
              <w:rPr>
                <w:b/>
              </w:rPr>
              <w:t>ontacts</w:t>
            </w:r>
          </w:p>
          <w:p w14:paraId="35F780DF" w14:textId="77777777" w:rsidR="00835C9B" w:rsidRPr="00835C9B" w:rsidRDefault="00835C9B" w:rsidP="00600650">
            <w:pPr>
              <w:jc w:val="both"/>
            </w:pPr>
          </w:p>
          <w:p w14:paraId="7317B962" w14:textId="77777777" w:rsidR="00600650" w:rsidRPr="00835C9B" w:rsidRDefault="00FF3F1E" w:rsidP="00600650">
            <w:pPr>
              <w:pStyle w:val="EndnoteText"/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  <w:color w:val="999999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Staff, </w:t>
            </w:r>
            <w:r w:rsidR="00476DD0">
              <w:rPr>
                <w:rFonts w:ascii="Arial" w:hAnsi="Arial" w:cs="Arial"/>
                <w:sz w:val="22"/>
                <w:szCs w:val="22"/>
              </w:rPr>
              <w:t xml:space="preserve">governors, </w:t>
            </w:r>
            <w:r>
              <w:rPr>
                <w:rFonts w:ascii="Arial" w:hAnsi="Arial" w:cs="Arial"/>
                <w:sz w:val="22"/>
                <w:szCs w:val="22"/>
              </w:rPr>
              <w:t>external agencies and visitors to the site.</w:t>
            </w:r>
          </w:p>
          <w:p w14:paraId="702FE4A7" w14:textId="77777777" w:rsidR="00600650" w:rsidRPr="00835C9B" w:rsidRDefault="00600650" w:rsidP="00600650">
            <w:pPr>
              <w:jc w:val="both"/>
            </w:pPr>
          </w:p>
        </w:tc>
      </w:tr>
    </w:tbl>
    <w:p w14:paraId="268354C8" w14:textId="77777777" w:rsidR="00600650" w:rsidRPr="00835C9B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7800"/>
      </w:tblGrid>
      <w:tr w:rsidR="00600650" w:rsidRPr="00835C9B" w14:paraId="3190E81B" w14:textId="77777777" w:rsidTr="00600650">
        <w:trPr>
          <w:cantSplit/>
        </w:trPr>
        <w:tc>
          <w:tcPr>
            <w:tcW w:w="10068" w:type="dxa"/>
            <w:gridSpan w:val="2"/>
            <w:tcBorders>
              <w:bottom w:val="nil"/>
            </w:tcBorders>
          </w:tcPr>
          <w:p w14:paraId="17584D0F" w14:textId="77777777" w:rsidR="00600650" w:rsidRPr="00835C9B" w:rsidRDefault="00600650" w:rsidP="00600650"/>
        </w:tc>
      </w:tr>
      <w:tr w:rsidR="00600650" w:rsidRPr="00835C9B" w14:paraId="40A65E71" w14:textId="77777777" w:rsidTr="00600650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1F251B5E" w14:textId="77777777" w:rsidR="00600650" w:rsidRPr="00835C9B" w:rsidRDefault="00600650" w:rsidP="00600650">
            <w:pPr>
              <w:rPr>
                <w:b/>
              </w:rPr>
            </w:pPr>
            <w:r w:rsidRPr="00835C9B">
              <w:rPr>
                <w:b/>
              </w:rPr>
              <w:t>Responsible to:</w:t>
            </w:r>
          </w:p>
          <w:p w14:paraId="6D97AA88" w14:textId="77777777" w:rsidR="00600650" w:rsidRPr="00835C9B" w:rsidRDefault="00600650" w:rsidP="00600650">
            <w:pPr>
              <w:rPr>
                <w:b/>
              </w:rPr>
            </w:pPr>
          </w:p>
        </w:tc>
        <w:tc>
          <w:tcPr>
            <w:tcW w:w="7800" w:type="dxa"/>
            <w:tcBorders>
              <w:top w:val="nil"/>
              <w:left w:val="nil"/>
              <w:bottom w:val="nil"/>
            </w:tcBorders>
          </w:tcPr>
          <w:p w14:paraId="6E7604E3" w14:textId="77777777" w:rsidR="00600650" w:rsidRPr="00835C9B" w:rsidRDefault="00476DD0" w:rsidP="002059CC">
            <w:pPr>
              <w:pStyle w:val="EndnoteText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Executive Headteacher</w:t>
            </w:r>
          </w:p>
        </w:tc>
      </w:tr>
      <w:tr w:rsidR="00600650" w:rsidRPr="00835C9B" w14:paraId="490F7C5B" w14:textId="77777777" w:rsidTr="00600650">
        <w:tc>
          <w:tcPr>
            <w:tcW w:w="2268" w:type="dxa"/>
            <w:tcBorders>
              <w:top w:val="nil"/>
              <w:right w:val="nil"/>
            </w:tcBorders>
          </w:tcPr>
          <w:p w14:paraId="4981F722" w14:textId="77777777" w:rsidR="00600650" w:rsidRPr="00835C9B" w:rsidRDefault="00600650" w:rsidP="00600650">
            <w:pPr>
              <w:rPr>
                <w:b/>
              </w:rPr>
            </w:pPr>
            <w:r w:rsidRPr="00835C9B">
              <w:rPr>
                <w:b/>
              </w:rPr>
              <w:t>Responsible for:</w:t>
            </w:r>
          </w:p>
          <w:p w14:paraId="19F2A447" w14:textId="77777777" w:rsidR="00600650" w:rsidRPr="00835C9B" w:rsidRDefault="00600650" w:rsidP="00600650">
            <w:pPr>
              <w:rPr>
                <w:b/>
              </w:rPr>
            </w:pPr>
          </w:p>
        </w:tc>
        <w:tc>
          <w:tcPr>
            <w:tcW w:w="7800" w:type="dxa"/>
            <w:tcBorders>
              <w:top w:val="nil"/>
              <w:left w:val="nil"/>
            </w:tcBorders>
          </w:tcPr>
          <w:p w14:paraId="0C94F1DE" w14:textId="0E3A6E56" w:rsidR="00600650" w:rsidRPr="00835C9B" w:rsidRDefault="002059CC" w:rsidP="002059CC">
            <w:pPr>
              <w:pStyle w:val="Endnote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Staff at New Bridge </w:t>
            </w:r>
            <w:r w:rsidR="00030051">
              <w:rPr>
                <w:rFonts w:ascii="Arial" w:hAnsi="Arial" w:cs="Arial"/>
                <w:sz w:val="22"/>
                <w:szCs w:val="22"/>
              </w:rPr>
              <w:t>Pathways</w:t>
            </w:r>
          </w:p>
        </w:tc>
      </w:tr>
    </w:tbl>
    <w:p w14:paraId="72229D6D" w14:textId="77777777" w:rsidR="00600650" w:rsidRPr="00545772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8"/>
      </w:tblGrid>
      <w:tr w:rsidR="00600650" w:rsidRPr="00545772" w14:paraId="53A5364C" w14:textId="77777777" w:rsidTr="00600650">
        <w:tc>
          <w:tcPr>
            <w:tcW w:w="10068" w:type="dxa"/>
          </w:tcPr>
          <w:p w14:paraId="34FE4DCB" w14:textId="77777777" w:rsidR="00835C9B" w:rsidRDefault="00835C9B" w:rsidP="00835C9B">
            <w:pPr>
              <w:rPr>
                <w:rFonts w:cs="Arial"/>
              </w:rPr>
            </w:pPr>
            <w:r w:rsidRPr="00AB11D3">
              <w:rPr>
                <w:rFonts w:cs="Arial"/>
              </w:rPr>
              <w:t>Special Conditions:</w:t>
            </w:r>
          </w:p>
          <w:p w14:paraId="1AFB2D81" w14:textId="77777777" w:rsidR="00835C9B" w:rsidRPr="00AB11D3" w:rsidRDefault="00835C9B" w:rsidP="00835C9B">
            <w:pPr>
              <w:rPr>
                <w:rFonts w:cs="Arial"/>
              </w:rPr>
            </w:pPr>
          </w:p>
          <w:p w14:paraId="310D6FA7" w14:textId="77777777" w:rsidR="00600650" w:rsidRDefault="00835C9B" w:rsidP="00835C9B">
            <w:pPr>
              <w:jc w:val="both"/>
              <w:rPr>
                <w:b/>
              </w:rPr>
            </w:pPr>
            <w:r w:rsidRPr="00AB11D3">
              <w:rPr>
                <w:rFonts w:cs="Arial"/>
              </w:rPr>
              <w:t>An enhanced Disclosure and Barring Service (DBS) check is required for this post</w:t>
            </w:r>
            <w:r w:rsidRPr="00545772">
              <w:rPr>
                <w:b/>
              </w:rPr>
              <w:t xml:space="preserve"> </w:t>
            </w:r>
          </w:p>
          <w:p w14:paraId="6B811F93" w14:textId="77777777" w:rsidR="00835C9B" w:rsidRPr="00545772" w:rsidRDefault="00835C9B" w:rsidP="00835C9B">
            <w:pPr>
              <w:jc w:val="both"/>
            </w:pPr>
          </w:p>
        </w:tc>
      </w:tr>
    </w:tbl>
    <w:p w14:paraId="0420F108" w14:textId="77777777" w:rsidR="00600650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6"/>
        <w:gridCol w:w="2009"/>
        <w:gridCol w:w="2014"/>
        <w:gridCol w:w="3979"/>
      </w:tblGrid>
      <w:tr w:rsidR="00600650" w14:paraId="0D6B416B" w14:textId="77777777" w:rsidTr="00600650">
        <w:tc>
          <w:tcPr>
            <w:tcW w:w="2066" w:type="dxa"/>
          </w:tcPr>
          <w:p w14:paraId="7ECB7733" w14:textId="77777777" w:rsidR="00600650" w:rsidRDefault="00600650" w:rsidP="00600650">
            <w:pPr>
              <w:pStyle w:val="Head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</w:rPr>
            </w:pPr>
          </w:p>
        </w:tc>
        <w:tc>
          <w:tcPr>
            <w:tcW w:w="2009" w:type="dxa"/>
          </w:tcPr>
          <w:p w14:paraId="5EA8E1AD" w14:textId="77777777" w:rsidR="00600650" w:rsidRDefault="00600650" w:rsidP="00600650">
            <w:pPr>
              <w:spacing w:before="20" w:after="20"/>
              <w:jc w:val="center"/>
            </w:pPr>
            <w:r>
              <w:t>DATE</w:t>
            </w:r>
          </w:p>
        </w:tc>
        <w:tc>
          <w:tcPr>
            <w:tcW w:w="2014" w:type="dxa"/>
          </w:tcPr>
          <w:p w14:paraId="0FE69752" w14:textId="77777777" w:rsidR="00600650" w:rsidRDefault="00600650" w:rsidP="00600650">
            <w:pPr>
              <w:spacing w:before="20" w:after="20"/>
              <w:jc w:val="center"/>
            </w:pPr>
            <w:r>
              <w:t>NAME</w:t>
            </w:r>
          </w:p>
        </w:tc>
        <w:tc>
          <w:tcPr>
            <w:tcW w:w="3979" w:type="dxa"/>
          </w:tcPr>
          <w:p w14:paraId="1C47E6BA" w14:textId="77777777" w:rsidR="00600650" w:rsidRDefault="00600650" w:rsidP="00600650">
            <w:pPr>
              <w:spacing w:before="20" w:after="20"/>
              <w:jc w:val="center"/>
            </w:pPr>
            <w:r>
              <w:t>POST TITLE</w:t>
            </w:r>
          </w:p>
        </w:tc>
      </w:tr>
      <w:tr w:rsidR="00600650" w14:paraId="74634524" w14:textId="77777777" w:rsidTr="00600650">
        <w:tc>
          <w:tcPr>
            <w:tcW w:w="2066" w:type="dxa"/>
          </w:tcPr>
          <w:p w14:paraId="66B96329" w14:textId="77777777" w:rsidR="00600650" w:rsidRDefault="00600650" w:rsidP="00600650">
            <w:r>
              <w:t>PREPARED</w:t>
            </w:r>
          </w:p>
          <w:p w14:paraId="711E0C0F" w14:textId="77777777" w:rsidR="00600650" w:rsidRDefault="00600650" w:rsidP="00600650"/>
        </w:tc>
        <w:tc>
          <w:tcPr>
            <w:tcW w:w="2009" w:type="dxa"/>
          </w:tcPr>
          <w:p w14:paraId="28C1986E" w14:textId="77777777" w:rsidR="002059CC" w:rsidRDefault="002059CC" w:rsidP="00600650">
            <w:r>
              <w:t>September 2017</w:t>
            </w:r>
          </w:p>
        </w:tc>
        <w:tc>
          <w:tcPr>
            <w:tcW w:w="2014" w:type="dxa"/>
          </w:tcPr>
          <w:p w14:paraId="26018CE7" w14:textId="77777777" w:rsidR="00600650" w:rsidRDefault="00BD5713" w:rsidP="00600650">
            <w:r>
              <w:t>SSH</w:t>
            </w:r>
          </w:p>
        </w:tc>
        <w:tc>
          <w:tcPr>
            <w:tcW w:w="3979" w:type="dxa"/>
          </w:tcPr>
          <w:p w14:paraId="248744B3" w14:textId="77777777" w:rsidR="00600650" w:rsidRDefault="00BD5713" w:rsidP="00600650">
            <w:r>
              <w:t>HR Manager</w:t>
            </w:r>
          </w:p>
        </w:tc>
      </w:tr>
      <w:tr w:rsidR="00600650" w14:paraId="1F9424C7" w14:textId="77777777" w:rsidTr="00600650">
        <w:tc>
          <w:tcPr>
            <w:tcW w:w="2066" w:type="dxa"/>
          </w:tcPr>
          <w:p w14:paraId="1F60662C" w14:textId="77777777" w:rsidR="00600650" w:rsidRDefault="00600650" w:rsidP="00600650">
            <w:r>
              <w:t>REVIEWED</w:t>
            </w:r>
          </w:p>
          <w:p w14:paraId="503C75A2" w14:textId="77777777" w:rsidR="00600650" w:rsidRDefault="00600650" w:rsidP="00600650"/>
        </w:tc>
        <w:tc>
          <w:tcPr>
            <w:tcW w:w="2009" w:type="dxa"/>
          </w:tcPr>
          <w:p w14:paraId="3A79A4EA" w14:textId="0840E820" w:rsidR="00600650" w:rsidRDefault="008D6812" w:rsidP="00600650">
            <w:r>
              <w:t>February 2024</w:t>
            </w:r>
          </w:p>
        </w:tc>
        <w:tc>
          <w:tcPr>
            <w:tcW w:w="2014" w:type="dxa"/>
          </w:tcPr>
          <w:p w14:paraId="67B86F69" w14:textId="77777777" w:rsidR="00600650" w:rsidRDefault="00F84E69" w:rsidP="00600650">
            <w:r>
              <w:t>SSH/GLS</w:t>
            </w:r>
          </w:p>
        </w:tc>
        <w:tc>
          <w:tcPr>
            <w:tcW w:w="3979" w:type="dxa"/>
          </w:tcPr>
          <w:p w14:paraId="2996F726" w14:textId="77777777" w:rsidR="00600650" w:rsidRDefault="00F84E69" w:rsidP="00600650">
            <w:r>
              <w:t>Executive Director HR / Executive Headteacher</w:t>
            </w:r>
          </w:p>
        </w:tc>
      </w:tr>
      <w:tr w:rsidR="00600650" w14:paraId="19CC987E" w14:textId="77777777" w:rsidTr="00600650">
        <w:tc>
          <w:tcPr>
            <w:tcW w:w="2066" w:type="dxa"/>
          </w:tcPr>
          <w:p w14:paraId="1153B412" w14:textId="77777777" w:rsidR="00600650" w:rsidRDefault="00600650" w:rsidP="00600650">
            <w:r>
              <w:t>REVIEWED</w:t>
            </w:r>
          </w:p>
          <w:p w14:paraId="532FDED8" w14:textId="77777777" w:rsidR="00600650" w:rsidRDefault="00600650" w:rsidP="00600650"/>
        </w:tc>
        <w:tc>
          <w:tcPr>
            <w:tcW w:w="2009" w:type="dxa"/>
          </w:tcPr>
          <w:p w14:paraId="6E84E92B" w14:textId="6B56E244" w:rsidR="00600650" w:rsidRDefault="00030051" w:rsidP="00600650">
            <w:r>
              <w:t>October 2026</w:t>
            </w:r>
          </w:p>
        </w:tc>
        <w:tc>
          <w:tcPr>
            <w:tcW w:w="2014" w:type="dxa"/>
          </w:tcPr>
          <w:p w14:paraId="7BF21B9E" w14:textId="6F9688C4" w:rsidR="00600650" w:rsidRDefault="00030051" w:rsidP="00600650">
            <w:r>
              <w:t>GLS/</w:t>
            </w:r>
            <w:r w:rsidR="00A76FDB">
              <w:t>KDS</w:t>
            </w:r>
          </w:p>
        </w:tc>
        <w:tc>
          <w:tcPr>
            <w:tcW w:w="3979" w:type="dxa"/>
          </w:tcPr>
          <w:p w14:paraId="121A6620" w14:textId="69A1CF62" w:rsidR="00600650" w:rsidRDefault="00030051" w:rsidP="00600650">
            <w:r>
              <w:t>Executive Headteacher</w:t>
            </w:r>
            <w:r>
              <w:t xml:space="preserve"> / </w:t>
            </w:r>
            <w:r w:rsidR="00A76FDB">
              <w:t>Head of HR</w:t>
            </w:r>
          </w:p>
        </w:tc>
      </w:tr>
    </w:tbl>
    <w:p w14:paraId="772CAB80" w14:textId="77777777" w:rsidR="00030051" w:rsidRDefault="00030051" w:rsidP="00600650">
      <w:pPr>
        <w:pStyle w:val="Title"/>
        <w:rPr>
          <w:rFonts w:ascii="Arial" w:hAnsi="Arial" w:cs="Arial"/>
          <w:szCs w:val="28"/>
          <w:u w:val="single"/>
        </w:rPr>
      </w:pPr>
    </w:p>
    <w:p w14:paraId="5902DC75" w14:textId="02B50FD2" w:rsidR="00600650" w:rsidRPr="00835C9B" w:rsidRDefault="00600650" w:rsidP="00600650">
      <w:pPr>
        <w:pStyle w:val="Title"/>
        <w:rPr>
          <w:rFonts w:ascii="Arial" w:hAnsi="Arial" w:cs="Arial"/>
          <w:szCs w:val="28"/>
          <w:u w:val="single"/>
        </w:rPr>
      </w:pPr>
      <w:r w:rsidRPr="00835C9B">
        <w:rPr>
          <w:rFonts w:ascii="Arial" w:hAnsi="Arial" w:cs="Arial"/>
          <w:szCs w:val="28"/>
          <w:u w:val="single"/>
        </w:rPr>
        <w:t>PERSON SPECIFICATION</w:t>
      </w:r>
    </w:p>
    <w:p w14:paraId="5DD067AB" w14:textId="77777777" w:rsidR="00835C9B" w:rsidRDefault="00835C9B" w:rsidP="00835C9B">
      <w:pPr>
        <w:jc w:val="both"/>
        <w:rPr>
          <w:rFonts w:cs="Arial"/>
          <w:u w:val="single"/>
        </w:rPr>
      </w:pPr>
    </w:p>
    <w:p w14:paraId="1F25EBEE" w14:textId="77777777" w:rsidR="00835C9B" w:rsidRDefault="00835C9B" w:rsidP="00835C9B">
      <w:pPr>
        <w:jc w:val="both"/>
      </w:pPr>
      <w:r w:rsidRPr="0026092F">
        <w:rPr>
          <w:rFonts w:ascii="Calibri" w:hAnsi="Calibri"/>
          <w:bCs/>
        </w:rPr>
        <w:t xml:space="preserve">PLEASE NOTE: Governors/Directors will use the criteria below </w:t>
      </w:r>
      <w:r w:rsidRPr="00732B42">
        <w:rPr>
          <w:rFonts w:ascii="Calibri" w:hAnsi="Calibri"/>
          <w:b/>
          <w:bCs/>
          <w:u w:val="single"/>
        </w:rPr>
        <w:t xml:space="preserve">(those </w:t>
      </w:r>
      <w:r w:rsidR="00732B42" w:rsidRPr="00732B42">
        <w:rPr>
          <w:rFonts w:ascii="Calibri" w:hAnsi="Calibri"/>
          <w:b/>
          <w:bCs/>
          <w:u w:val="single"/>
        </w:rPr>
        <w:t>emboldened)</w:t>
      </w:r>
      <w:r w:rsidR="00732B42">
        <w:rPr>
          <w:rFonts w:ascii="Calibri" w:hAnsi="Calibri"/>
          <w:b/>
          <w:bCs/>
        </w:rPr>
        <w:t xml:space="preserve"> </w:t>
      </w:r>
      <w:r w:rsidRPr="0026092F">
        <w:rPr>
          <w:rFonts w:ascii="Calibri" w:hAnsi="Calibri"/>
          <w:bCs/>
        </w:rPr>
        <w:t>to shortlist. Only those applicants who demonstrate that they meet those criteria (to the Governors/Directors satisfaction) will be invited to interview.</w:t>
      </w:r>
    </w:p>
    <w:p w14:paraId="0CD8D704" w14:textId="77777777" w:rsidR="00600650" w:rsidRDefault="00600650" w:rsidP="00600650">
      <w:pPr>
        <w:pStyle w:val="Title"/>
        <w:jc w:val="left"/>
      </w:pPr>
      <w:r>
        <w:t xml:space="preserve">                </w:t>
      </w:r>
      <w:r>
        <w:tab/>
      </w: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621"/>
        <w:gridCol w:w="2979"/>
        <w:gridCol w:w="1320"/>
      </w:tblGrid>
      <w:tr w:rsidR="00600650" w14:paraId="4541F5E8" w14:textId="77777777" w:rsidTr="00835C9B">
        <w:tc>
          <w:tcPr>
            <w:tcW w:w="1908" w:type="dxa"/>
            <w:shd w:val="clear" w:color="auto" w:fill="E5DFEC" w:themeFill="accent4" w:themeFillTint="33"/>
          </w:tcPr>
          <w:p w14:paraId="75BD67DA" w14:textId="77777777" w:rsidR="00600650" w:rsidRPr="00752FE1" w:rsidRDefault="00600650" w:rsidP="00600650">
            <w:pPr>
              <w:jc w:val="center"/>
              <w:rPr>
                <w:b/>
              </w:rPr>
            </w:pPr>
          </w:p>
        </w:tc>
        <w:tc>
          <w:tcPr>
            <w:tcW w:w="3621" w:type="dxa"/>
            <w:shd w:val="clear" w:color="auto" w:fill="E5DFEC" w:themeFill="accent4" w:themeFillTint="33"/>
          </w:tcPr>
          <w:p w14:paraId="7E460742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Selection Criteria</w:t>
            </w:r>
          </w:p>
          <w:p w14:paraId="5F9172EC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Essential</w:t>
            </w:r>
          </w:p>
        </w:tc>
        <w:tc>
          <w:tcPr>
            <w:tcW w:w="2979" w:type="dxa"/>
            <w:shd w:val="clear" w:color="auto" w:fill="E5DFEC" w:themeFill="accent4" w:themeFillTint="33"/>
          </w:tcPr>
          <w:p w14:paraId="69F2C2FD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Selection Criteria</w:t>
            </w:r>
          </w:p>
          <w:p w14:paraId="212F5C66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Desirable</w:t>
            </w:r>
          </w:p>
        </w:tc>
        <w:tc>
          <w:tcPr>
            <w:tcW w:w="1320" w:type="dxa"/>
            <w:shd w:val="clear" w:color="auto" w:fill="E5DFEC" w:themeFill="accent4" w:themeFillTint="33"/>
          </w:tcPr>
          <w:p w14:paraId="30F86B87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How Assessed</w:t>
            </w:r>
          </w:p>
        </w:tc>
      </w:tr>
      <w:tr w:rsidR="00600650" w14:paraId="4BC2E149" w14:textId="77777777" w:rsidTr="00600650">
        <w:tc>
          <w:tcPr>
            <w:tcW w:w="1908" w:type="dxa"/>
          </w:tcPr>
          <w:p w14:paraId="0E839349" w14:textId="77777777" w:rsidR="00600650" w:rsidRPr="00752FE1" w:rsidRDefault="00600650" w:rsidP="00600650">
            <w:pPr>
              <w:rPr>
                <w:b/>
              </w:rPr>
            </w:pPr>
          </w:p>
          <w:p w14:paraId="68B60E5D" w14:textId="77777777" w:rsidR="00600650" w:rsidRPr="00752FE1" w:rsidRDefault="00600650" w:rsidP="00600650">
            <w:pPr>
              <w:rPr>
                <w:b/>
              </w:rPr>
            </w:pPr>
            <w:r w:rsidRPr="00752FE1">
              <w:rPr>
                <w:b/>
              </w:rPr>
              <w:t>Education &amp; Qualifications</w:t>
            </w:r>
          </w:p>
        </w:tc>
        <w:tc>
          <w:tcPr>
            <w:tcW w:w="3621" w:type="dxa"/>
          </w:tcPr>
          <w:p w14:paraId="2B52047E" w14:textId="77777777" w:rsidR="00236A7F" w:rsidRDefault="00236A7F" w:rsidP="00236A7F">
            <w:pPr>
              <w:tabs>
                <w:tab w:val="left" w:pos="342"/>
              </w:tabs>
            </w:pPr>
          </w:p>
          <w:p w14:paraId="04830F2C" w14:textId="77777777" w:rsidR="00236A7F" w:rsidRPr="00236A7F" w:rsidRDefault="00236A7F" w:rsidP="00236A7F">
            <w:pPr>
              <w:tabs>
                <w:tab w:val="left" w:pos="342"/>
              </w:tabs>
              <w:ind w:left="360"/>
              <w:rPr>
                <w:rFonts w:cs="Arial"/>
              </w:rPr>
            </w:pPr>
            <w:r w:rsidRPr="00236A7F">
              <w:rPr>
                <w:rFonts w:cs="Arial"/>
              </w:rPr>
              <w:t xml:space="preserve">Qualified teacher                                         </w:t>
            </w:r>
          </w:p>
          <w:p w14:paraId="32E9C3B5" w14:textId="77777777" w:rsidR="00236A7F" w:rsidRDefault="00236A7F" w:rsidP="00236A7F">
            <w:pPr>
              <w:tabs>
                <w:tab w:val="left" w:pos="342"/>
              </w:tabs>
              <w:ind w:left="1080"/>
            </w:pPr>
          </w:p>
          <w:p w14:paraId="4D05BD7C" w14:textId="77777777" w:rsidR="00236A7F" w:rsidRDefault="00236A7F" w:rsidP="00236A7F">
            <w:pPr>
              <w:tabs>
                <w:tab w:val="left" w:pos="342"/>
              </w:tabs>
              <w:ind w:left="360"/>
            </w:pPr>
            <w:r w:rsidRPr="00236A7F">
              <w:t>Evidence of continuing professional development in SEND</w:t>
            </w:r>
          </w:p>
          <w:p w14:paraId="704329DE" w14:textId="77777777" w:rsidR="00236A7F" w:rsidRPr="00752FE1" w:rsidRDefault="00236A7F" w:rsidP="00F84E69">
            <w:pPr>
              <w:tabs>
                <w:tab w:val="left" w:pos="342"/>
              </w:tabs>
            </w:pPr>
          </w:p>
        </w:tc>
        <w:tc>
          <w:tcPr>
            <w:tcW w:w="2979" w:type="dxa"/>
          </w:tcPr>
          <w:p w14:paraId="5BAA1219" w14:textId="77777777" w:rsidR="00600650" w:rsidRPr="00752FE1" w:rsidRDefault="00600650" w:rsidP="00600650"/>
        </w:tc>
        <w:tc>
          <w:tcPr>
            <w:tcW w:w="1320" w:type="dxa"/>
          </w:tcPr>
          <w:p w14:paraId="26852ADE" w14:textId="77777777" w:rsidR="00600650" w:rsidRPr="00752FE1" w:rsidRDefault="00600650" w:rsidP="00600650">
            <w:pPr>
              <w:jc w:val="center"/>
            </w:pPr>
          </w:p>
          <w:p w14:paraId="5DCA3BB2" w14:textId="77777777" w:rsidR="00600650" w:rsidRDefault="00600650" w:rsidP="00600650">
            <w:pPr>
              <w:jc w:val="center"/>
            </w:pPr>
            <w:r w:rsidRPr="00752FE1">
              <w:t>AF / I</w:t>
            </w:r>
          </w:p>
          <w:p w14:paraId="32610C95" w14:textId="77777777" w:rsidR="00732B42" w:rsidRDefault="00732B42" w:rsidP="00600650">
            <w:pPr>
              <w:jc w:val="center"/>
            </w:pPr>
          </w:p>
          <w:p w14:paraId="502C7FB4" w14:textId="77777777" w:rsidR="00732B42" w:rsidRDefault="00732B42" w:rsidP="00600650">
            <w:pPr>
              <w:jc w:val="center"/>
            </w:pPr>
          </w:p>
          <w:p w14:paraId="562BF27B" w14:textId="77777777" w:rsidR="00732B42" w:rsidRDefault="00732B42" w:rsidP="00600650">
            <w:pPr>
              <w:jc w:val="center"/>
            </w:pPr>
            <w:r w:rsidRPr="00752FE1">
              <w:t>AF / I</w:t>
            </w:r>
          </w:p>
          <w:p w14:paraId="6F024D92" w14:textId="77777777" w:rsidR="008C2B53" w:rsidRDefault="008C2B53" w:rsidP="00600650">
            <w:pPr>
              <w:jc w:val="center"/>
            </w:pPr>
          </w:p>
          <w:p w14:paraId="4666C1AA" w14:textId="77777777" w:rsidR="00E43BAF" w:rsidRDefault="00E43BAF" w:rsidP="008C2B53">
            <w:pPr>
              <w:jc w:val="center"/>
            </w:pPr>
          </w:p>
          <w:p w14:paraId="6F2078B0" w14:textId="77777777" w:rsidR="008C2B53" w:rsidRPr="00752FE1" w:rsidRDefault="008C2B53" w:rsidP="00F84E69">
            <w:pPr>
              <w:jc w:val="center"/>
            </w:pPr>
          </w:p>
        </w:tc>
      </w:tr>
      <w:tr w:rsidR="00600650" w14:paraId="58A66AB3" w14:textId="77777777" w:rsidTr="00600650">
        <w:trPr>
          <w:trHeight w:val="847"/>
        </w:trPr>
        <w:tc>
          <w:tcPr>
            <w:tcW w:w="1908" w:type="dxa"/>
          </w:tcPr>
          <w:p w14:paraId="0E499633" w14:textId="77777777" w:rsidR="00600650" w:rsidRPr="00752FE1" w:rsidRDefault="00600650" w:rsidP="00600650">
            <w:pPr>
              <w:rPr>
                <w:b/>
              </w:rPr>
            </w:pPr>
          </w:p>
          <w:p w14:paraId="3813CC7D" w14:textId="77777777" w:rsidR="00600650" w:rsidRPr="00752FE1" w:rsidRDefault="00600650" w:rsidP="00600650">
            <w:pPr>
              <w:rPr>
                <w:b/>
              </w:rPr>
            </w:pPr>
            <w:r w:rsidRPr="00752FE1">
              <w:rPr>
                <w:b/>
              </w:rPr>
              <w:t>Experience</w:t>
            </w:r>
            <w:r w:rsidR="00131F24">
              <w:rPr>
                <w:b/>
              </w:rPr>
              <w:t xml:space="preserve"> &amp; Knowledge</w:t>
            </w:r>
          </w:p>
        </w:tc>
        <w:tc>
          <w:tcPr>
            <w:tcW w:w="3621" w:type="dxa"/>
          </w:tcPr>
          <w:p w14:paraId="6A98A675" w14:textId="77777777" w:rsidR="00600650" w:rsidRPr="007528C3" w:rsidRDefault="00600650" w:rsidP="00600650"/>
          <w:p w14:paraId="7D36C88B" w14:textId="77777777" w:rsidR="00236A7F" w:rsidRDefault="00236A7F" w:rsidP="00236A7F">
            <w:pPr>
              <w:rPr>
                <w:rFonts w:eastAsia="Times New Roman" w:cs="Arial"/>
                <w:bCs/>
              </w:rPr>
            </w:pPr>
            <w:r w:rsidRPr="00236A7F">
              <w:rPr>
                <w:rFonts w:eastAsia="Times New Roman" w:cs="Arial"/>
                <w:bCs/>
              </w:rPr>
              <w:t>Be able to demonstrate experience, understanding and application of</w:t>
            </w:r>
          </w:p>
          <w:p w14:paraId="39B867DE" w14:textId="77777777" w:rsidR="00236A7F" w:rsidRPr="00236A7F" w:rsidRDefault="00236A7F" w:rsidP="00236A7F">
            <w:pPr>
              <w:rPr>
                <w:rFonts w:eastAsia="Times New Roman" w:cs="Arial"/>
                <w:bCs/>
              </w:rPr>
            </w:pPr>
          </w:p>
          <w:p w14:paraId="727594B9" w14:textId="77777777" w:rsidR="00F84E69" w:rsidRPr="00F84E69" w:rsidRDefault="00F84E69" w:rsidP="00F84E69">
            <w:pPr>
              <w:pStyle w:val="ListParagraph"/>
              <w:numPr>
                <w:ilvl w:val="0"/>
                <w:numId w:val="5"/>
              </w:numPr>
              <w:tabs>
                <w:tab w:val="left" w:pos="342"/>
              </w:tabs>
              <w:rPr>
                <w:rFonts w:eastAsia="Calibri"/>
                <w:b w:val="0"/>
                <w:sz w:val="22"/>
              </w:rPr>
            </w:pPr>
            <w:r w:rsidRPr="00F84E69">
              <w:rPr>
                <w:b w:val="0"/>
                <w:sz w:val="22"/>
              </w:rPr>
              <w:t>significant participation and quantifiable impact within a senior leadership team</w:t>
            </w:r>
          </w:p>
          <w:p w14:paraId="23D77EAF" w14:textId="77777777" w:rsidR="00F84E69" w:rsidRPr="00F84E69" w:rsidRDefault="00F84E69" w:rsidP="00F84E69">
            <w:pPr>
              <w:pStyle w:val="ListParagraph"/>
              <w:tabs>
                <w:tab w:val="left" w:pos="342"/>
              </w:tabs>
              <w:rPr>
                <w:rFonts w:eastAsia="Calibri"/>
                <w:b w:val="0"/>
                <w:sz w:val="22"/>
              </w:rPr>
            </w:pPr>
          </w:p>
          <w:p w14:paraId="1D23D49F" w14:textId="77777777" w:rsidR="00236A7F" w:rsidRPr="008C2B53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 xml:space="preserve">strategies for raising children’s progress and achievement </w:t>
            </w:r>
          </w:p>
          <w:p w14:paraId="02A09176" w14:textId="77777777" w:rsidR="00236A7F" w:rsidRPr="008C2B53" w:rsidRDefault="00236A7F" w:rsidP="00236A7F">
            <w:pPr>
              <w:rPr>
                <w:rFonts w:eastAsia="Times New Roman" w:cs="Arial"/>
              </w:rPr>
            </w:pPr>
          </w:p>
          <w:p w14:paraId="64F90A19" w14:textId="77777777" w:rsidR="00236A7F" w:rsidRPr="008C2B53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 xml:space="preserve">all child protection and adult safeguarding procedures </w:t>
            </w:r>
          </w:p>
          <w:p w14:paraId="41053DB2" w14:textId="77777777" w:rsidR="00236A7F" w:rsidRPr="008C2B53" w:rsidRDefault="00236A7F" w:rsidP="00236A7F">
            <w:pPr>
              <w:rPr>
                <w:rFonts w:eastAsia="Times New Roman" w:cs="Arial"/>
              </w:rPr>
            </w:pPr>
          </w:p>
          <w:p w14:paraId="011CB3A1" w14:textId="77777777" w:rsidR="00236A7F" w:rsidRPr="008C2B53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 xml:space="preserve">strategies for promoting their spiritual, moral, social and cultural development and their good behaviour </w:t>
            </w:r>
          </w:p>
          <w:p w14:paraId="4523D26C" w14:textId="77777777" w:rsidR="00236A7F" w:rsidRPr="00030051" w:rsidRDefault="00236A7F" w:rsidP="00030051">
            <w:pPr>
              <w:rPr>
                <w:rFonts w:eastAsia="Times New Roman" w:cs="Arial"/>
              </w:rPr>
            </w:pPr>
          </w:p>
          <w:p w14:paraId="0A4C5626" w14:textId="77777777" w:rsidR="00E43BAF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E43BAF">
              <w:rPr>
                <w:rFonts w:eastAsia="Times New Roman" w:cs="Arial"/>
              </w:rPr>
              <w:t>strategies to raise standards through effective teaching and learning</w:t>
            </w:r>
          </w:p>
          <w:p w14:paraId="2D91B7BD" w14:textId="77777777" w:rsidR="00E43BAF" w:rsidRDefault="00E43BAF" w:rsidP="00E43BAF">
            <w:pPr>
              <w:pStyle w:val="ListParagraph"/>
              <w:rPr>
                <w:rFonts w:eastAsia="Times New Roman" w:cs="Arial"/>
              </w:rPr>
            </w:pPr>
          </w:p>
          <w:p w14:paraId="4A428F86" w14:textId="77777777" w:rsidR="00236A7F" w:rsidRPr="008C2B53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>different leadership styles and practices and their effects in a variety of contexts within a school</w:t>
            </w:r>
          </w:p>
          <w:p w14:paraId="7688D48E" w14:textId="77777777" w:rsidR="00236A7F" w:rsidRPr="008C2B53" w:rsidRDefault="00236A7F" w:rsidP="00236A7F">
            <w:pPr>
              <w:pStyle w:val="ListParagraph"/>
              <w:rPr>
                <w:rFonts w:eastAsia="Times New Roman" w:cs="Arial"/>
                <w:b w:val="0"/>
              </w:rPr>
            </w:pPr>
          </w:p>
          <w:p w14:paraId="7A4F335C" w14:textId="77777777" w:rsidR="00236A7F" w:rsidRPr="008C2B53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 xml:space="preserve">the planning, monitoring </w:t>
            </w:r>
            <w:r w:rsidR="00E43BAF">
              <w:rPr>
                <w:rFonts w:eastAsia="Times New Roman" w:cs="Arial"/>
              </w:rPr>
              <w:t>a</w:t>
            </w:r>
            <w:r w:rsidRPr="008C2B53">
              <w:rPr>
                <w:rFonts w:eastAsia="Times New Roman" w:cs="Arial"/>
              </w:rPr>
              <w:t>nd implementation of a differentiated curriculum</w:t>
            </w:r>
          </w:p>
          <w:p w14:paraId="4B72404A" w14:textId="77777777" w:rsidR="00E43BAF" w:rsidRDefault="00E43BAF" w:rsidP="00E43BAF">
            <w:pPr>
              <w:rPr>
                <w:rFonts w:eastAsia="Times New Roman" w:cs="Arial"/>
              </w:rPr>
            </w:pPr>
          </w:p>
          <w:p w14:paraId="79193810" w14:textId="77777777" w:rsidR="00236A7F" w:rsidRPr="008C2B53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 xml:space="preserve">the support to staff with </w:t>
            </w:r>
            <w:r w:rsidR="00E43BAF">
              <w:rPr>
                <w:rFonts w:eastAsia="Times New Roman" w:cs="Arial"/>
              </w:rPr>
              <w:t>t</w:t>
            </w:r>
            <w:r w:rsidRPr="008C2B53">
              <w:rPr>
                <w:rFonts w:eastAsia="Times New Roman" w:cs="Arial"/>
              </w:rPr>
              <w:t>eaching and learning</w:t>
            </w:r>
            <w:r w:rsidR="00791F29">
              <w:rPr>
                <w:rFonts w:eastAsia="Times New Roman" w:cs="Arial"/>
              </w:rPr>
              <w:t xml:space="preserve"> and day to day management</w:t>
            </w:r>
            <w:r w:rsidRPr="008C2B53">
              <w:rPr>
                <w:rFonts w:eastAsia="Times New Roman" w:cs="Arial"/>
              </w:rPr>
              <w:t xml:space="preserve"> </w:t>
            </w:r>
          </w:p>
          <w:p w14:paraId="5788AE34" w14:textId="77777777" w:rsidR="00236A7F" w:rsidRPr="008C2B53" w:rsidRDefault="00236A7F" w:rsidP="00236A7F">
            <w:pPr>
              <w:rPr>
                <w:rFonts w:eastAsia="Times New Roman" w:cs="Arial"/>
              </w:rPr>
            </w:pPr>
          </w:p>
          <w:p w14:paraId="318FEC6A" w14:textId="77777777" w:rsidR="00236A7F" w:rsidRPr="008C2B53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>the responsibilities of governors as defined by national and local regulations</w:t>
            </w:r>
          </w:p>
          <w:p w14:paraId="796D6B15" w14:textId="77777777" w:rsidR="00236A7F" w:rsidRPr="008C2B53" w:rsidRDefault="00236A7F" w:rsidP="00236A7F">
            <w:pPr>
              <w:pStyle w:val="ListParagraph"/>
              <w:rPr>
                <w:rFonts w:eastAsia="Times New Roman" w:cs="Arial"/>
                <w:b w:val="0"/>
              </w:rPr>
            </w:pPr>
          </w:p>
          <w:p w14:paraId="75B1F6E4" w14:textId="77777777" w:rsidR="00236A7F" w:rsidRPr="008C2B53" w:rsidRDefault="00236A7F" w:rsidP="00131F24">
            <w:pPr>
              <w:numPr>
                <w:ilvl w:val="0"/>
                <w:numId w:val="4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 xml:space="preserve">equality of opportunity and inclusion </w:t>
            </w:r>
          </w:p>
          <w:p w14:paraId="4759892E" w14:textId="77777777" w:rsidR="00236A7F" w:rsidRPr="008C2B53" w:rsidRDefault="00236A7F" w:rsidP="00236A7F">
            <w:pPr>
              <w:ind w:left="360"/>
              <w:rPr>
                <w:rFonts w:eastAsia="Times New Roman" w:cs="Arial"/>
              </w:rPr>
            </w:pPr>
          </w:p>
          <w:p w14:paraId="50F08965" w14:textId="77777777" w:rsidR="00236A7F" w:rsidRPr="008C2B53" w:rsidRDefault="00236A7F" w:rsidP="00131F24">
            <w:pPr>
              <w:numPr>
                <w:ilvl w:val="0"/>
                <w:numId w:val="5"/>
              </w:numPr>
              <w:rPr>
                <w:rFonts w:eastAsia="Times New Roman" w:cs="Arial"/>
              </w:rPr>
            </w:pPr>
            <w:r w:rsidRPr="008C2B53">
              <w:rPr>
                <w:rFonts w:eastAsia="Times New Roman" w:cs="Arial"/>
              </w:rPr>
              <w:t>the formulation, monitoring and evaluation of the timetable</w:t>
            </w:r>
          </w:p>
          <w:p w14:paraId="36D3BFCF" w14:textId="77777777" w:rsidR="008C2B53" w:rsidRPr="00236A7F" w:rsidRDefault="008C2B53" w:rsidP="008C2B53">
            <w:pPr>
              <w:rPr>
                <w:rFonts w:eastAsia="Times New Roman" w:cs="Arial"/>
                <w:b/>
              </w:rPr>
            </w:pPr>
          </w:p>
          <w:p w14:paraId="7472330D" w14:textId="77777777" w:rsidR="00713FAB" w:rsidRPr="008C2B53" w:rsidRDefault="00236A7F" w:rsidP="00131F2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8C2B53">
              <w:rPr>
                <w:rFonts w:ascii="Arial" w:eastAsia="Times New Roman" w:hAnsi="Arial" w:cs="Arial"/>
                <w:b w:val="0"/>
                <w:sz w:val="22"/>
                <w:szCs w:val="22"/>
              </w:rPr>
              <w:t>effective, oral and  written presentations and correspondence, to a range of</w:t>
            </w:r>
            <w:r w:rsidR="008C2B53">
              <w:rPr>
                <w:rFonts w:ascii="Arial" w:eastAsia="Times New Roman" w:hAnsi="Arial" w:cs="Arial"/>
                <w:b w:val="0"/>
                <w:sz w:val="22"/>
                <w:szCs w:val="22"/>
              </w:rPr>
              <w:t xml:space="preserve"> audiences</w:t>
            </w:r>
          </w:p>
          <w:p w14:paraId="5C1D652B" w14:textId="77777777" w:rsidR="008C2B53" w:rsidRPr="008C2B53" w:rsidRDefault="008C2B53" w:rsidP="008C2B53">
            <w:pPr>
              <w:pStyle w:val="ListParagraph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EBF0E97" w14:textId="0CD0ACEF" w:rsidR="008C2B53" w:rsidRPr="008C2B53" w:rsidRDefault="008C2B53" w:rsidP="00131F2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8C2B53">
              <w:rPr>
                <w:rFonts w:ascii="Arial" w:hAnsi="Arial" w:cs="Arial"/>
                <w:b w:val="0"/>
                <w:sz w:val="22"/>
                <w:szCs w:val="22"/>
              </w:rPr>
              <w:t xml:space="preserve">working with the age range of </w:t>
            </w:r>
            <w:r w:rsidR="00B65D8B">
              <w:rPr>
                <w:rFonts w:ascii="Arial" w:hAnsi="Arial" w:cs="Arial"/>
                <w:b w:val="0"/>
                <w:sz w:val="22"/>
                <w:szCs w:val="22"/>
              </w:rPr>
              <w:t>pupil</w:t>
            </w:r>
            <w:r w:rsidRPr="008C2B53">
              <w:rPr>
                <w:rFonts w:ascii="Arial" w:hAnsi="Arial" w:cs="Arial"/>
                <w:b w:val="0"/>
                <w:sz w:val="22"/>
                <w:szCs w:val="22"/>
              </w:rPr>
              <w:t>s at New Bridge School</w:t>
            </w:r>
          </w:p>
          <w:p w14:paraId="329FAD3E" w14:textId="77777777" w:rsidR="008C2B53" w:rsidRPr="008C2B53" w:rsidRDefault="008C2B53" w:rsidP="008C2B53">
            <w:pPr>
              <w:rPr>
                <w:rFonts w:cs="Arial"/>
              </w:rPr>
            </w:pPr>
          </w:p>
        </w:tc>
        <w:tc>
          <w:tcPr>
            <w:tcW w:w="2979" w:type="dxa"/>
          </w:tcPr>
          <w:p w14:paraId="32C5FD10" w14:textId="77777777" w:rsidR="00600650" w:rsidRPr="00752FE1" w:rsidRDefault="00600650" w:rsidP="00600650"/>
          <w:p w14:paraId="708A2AF9" w14:textId="77777777" w:rsidR="009B14E2" w:rsidRDefault="009B14E2" w:rsidP="00600650"/>
          <w:p w14:paraId="7F9F7C54" w14:textId="77777777" w:rsidR="009B14E2" w:rsidRDefault="009B14E2" w:rsidP="00600650"/>
          <w:p w14:paraId="247195AF" w14:textId="77777777" w:rsidR="009B14E2" w:rsidRPr="00752FE1" w:rsidRDefault="009B14E2" w:rsidP="009B14E2"/>
        </w:tc>
        <w:tc>
          <w:tcPr>
            <w:tcW w:w="1320" w:type="dxa"/>
          </w:tcPr>
          <w:p w14:paraId="34881518" w14:textId="77777777" w:rsidR="00600650" w:rsidRPr="00752FE1" w:rsidRDefault="00600650" w:rsidP="00600650">
            <w:pPr>
              <w:jc w:val="center"/>
            </w:pPr>
          </w:p>
          <w:p w14:paraId="639E0E3C" w14:textId="77777777" w:rsidR="00F84E69" w:rsidRDefault="00F84E69" w:rsidP="00F84E69">
            <w:pPr>
              <w:jc w:val="center"/>
            </w:pPr>
          </w:p>
          <w:p w14:paraId="41950FCE" w14:textId="77777777" w:rsidR="008C2B53" w:rsidRDefault="008C2B53" w:rsidP="00600650">
            <w:pPr>
              <w:jc w:val="center"/>
            </w:pPr>
          </w:p>
          <w:p w14:paraId="0E8C1CEB" w14:textId="77777777" w:rsidR="008C2B53" w:rsidRDefault="008C2B53" w:rsidP="00600650">
            <w:pPr>
              <w:jc w:val="center"/>
            </w:pPr>
          </w:p>
          <w:p w14:paraId="303E16FF" w14:textId="77777777" w:rsidR="008C2B53" w:rsidRDefault="008C2B53" w:rsidP="00600650">
            <w:pPr>
              <w:jc w:val="center"/>
            </w:pPr>
          </w:p>
          <w:p w14:paraId="5905143E" w14:textId="77777777" w:rsidR="00600650" w:rsidRDefault="00600650" w:rsidP="00600650">
            <w:pPr>
              <w:jc w:val="center"/>
            </w:pPr>
            <w:r w:rsidRPr="00752FE1">
              <w:t>AF / I</w:t>
            </w:r>
          </w:p>
          <w:p w14:paraId="32E68609" w14:textId="77777777" w:rsidR="00713FAB" w:rsidRDefault="00713FAB" w:rsidP="00600650">
            <w:pPr>
              <w:jc w:val="center"/>
            </w:pPr>
          </w:p>
          <w:p w14:paraId="50B0D63E" w14:textId="77777777" w:rsidR="00713FAB" w:rsidRDefault="00713FAB" w:rsidP="00600650">
            <w:pPr>
              <w:jc w:val="center"/>
            </w:pPr>
          </w:p>
          <w:p w14:paraId="2B17F399" w14:textId="77777777" w:rsidR="00713FAB" w:rsidRDefault="00713FAB" w:rsidP="00600650">
            <w:pPr>
              <w:jc w:val="center"/>
            </w:pPr>
          </w:p>
          <w:p w14:paraId="50E8FDB6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155A13C0" w14:textId="77777777" w:rsidR="00713FAB" w:rsidRDefault="00713FAB" w:rsidP="00600650">
            <w:pPr>
              <w:jc w:val="center"/>
            </w:pPr>
          </w:p>
          <w:p w14:paraId="3BB45E0E" w14:textId="77777777" w:rsidR="00600650" w:rsidRDefault="00600650" w:rsidP="00600650">
            <w:pPr>
              <w:jc w:val="center"/>
            </w:pPr>
          </w:p>
          <w:p w14:paraId="1189067F" w14:textId="77777777" w:rsidR="00600650" w:rsidRDefault="00600650" w:rsidP="00600650">
            <w:pPr>
              <w:jc w:val="center"/>
            </w:pPr>
          </w:p>
          <w:p w14:paraId="50CAED95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140956DB" w14:textId="77777777" w:rsidR="00600650" w:rsidRDefault="00600650" w:rsidP="00600650">
            <w:pPr>
              <w:jc w:val="center"/>
            </w:pPr>
          </w:p>
          <w:p w14:paraId="4555CE59" w14:textId="77777777" w:rsidR="00600650" w:rsidRDefault="00600650" w:rsidP="00713FAB">
            <w:pPr>
              <w:jc w:val="center"/>
            </w:pPr>
          </w:p>
          <w:p w14:paraId="07DA0E6B" w14:textId="77777777" w:rsidR="00AB6749" w:rsidRDefault="00AB6749" w:rsidP="00713FAB">
            <w:pPr>
              <w:jc w:val="center"/>
            </w:pPr>
          </w:p>
          <w:p w14:paraId="5367C96E" w14:textId="77777777" w:rsidR="00E43BAF" w:rsidRDefault="00E43BAF" w:rsidP="00AB6749">
            <w:pPr>
              <w:jc w:val="center"/>
            </w:pPr>
          </w:p>
          <w:p w14:paraId="4FA76165" w14:textId="77777777" w:rsidR="00AB6749" w:rsidRDefault="00AB6749" w:rsidP="00713FAB">
            <w:pPr>
              <w:jc w:val="center"/>
            </w:pPr>
            <w:r w:rsidRPr="00752FE1">
              <w:t>AF / I</w:t>
            </w:r>
          </w:p>
          <w:p w14:paraId="635030C3" w14:textId="77777777" w:rsidR="00E43BAF" w:rsidRDefault="00E43BAF" w:rsidP="00713FAB">
            <w:pPr>
              <w:jc w:val="center"/>
            </w:pPr>
          </w:p>
          <w:p w14:paraId="166B9736" w14:textId="77777777" w:rsidR="00AB6749" w:rsidRDefault="00AB6749" w:rsidP="00713FAB">
            <w:pPr>
              <w:jc w:val="center"/>
            </w:pPr>
          </w:p>
          <w:p w14:paraId="3894BB73" w14:textId="77777777" w:rsidR="00AB6749" w:rsidRDefault="00AB6749" w:rsidP="00713FAB">
            <w:pPr>
              <w:jc w:val="center"/>
            </w:pPr>
          </w:p>
          <w:p w14:paraId="3CE7F389" w14:textId="77777777" w:rsidR="00E43BAF" w:rsidRDefault="00E43BAF" w:rsidP="00713FAB">
            <w:pPr>
              <w:jc w:val="center"/>
            </w:pPr>
          </w:p>
          <w:p w14:paraId="2976908F" w14:textId="77777777" w:rsidR="00AB6749" w:rsidRDefault="00AB6749" w:rsidP="00713FAB">
            <w:pPr>
              <w:jc w:val="center"/>
            </w:pPr>
            <w:r w:rsidRPr="00752FE1">
              <w:t>AF / I</w:t>
            </w:r>
          </w:p>
          <w:p w14:paraId="449483DB" w14:textId="77777777" w:rsidR="00E43BAF" w:rsidRDefault="00E43BAF" w:rsidP="00713FAB">
            <w:pPr>
              <w:jc w:val="center"/>
            </w:pPr>
          </w:p>
          <w:p w14:paraId="10935475" w14:textId="77777777" w:rsidR="00AB6749" w:rsidRDefault="00AB6749" w:rsidP="00713FAB">
            <w:pPr>
              <w:jc w:val="center"/>
            </w:pPr>
          </w:p>
          <w:p w14:paraId="7F1BD58E" w14:textId="77777777" w:rsidR="00E43BAF" w:rsidRDefault="00E43BAF" w:rsidP="00AB6749">
            <w:pPr>
              <w:jc w:val="center"/>
            </w:pPr>
          </w:p>
          <w:p w14:paraId="69DCAC9B" w14:textId="77777777" w:rsidR="00E43BAF" w:rsidRDefault="00E43BAF" w:rsidP="00AB6749">
            <w:pPr>
              <w:jc w:val="center"/>
            </w:pPr>
          </w:p>
          <w:p w14:paraId="51D6B875" w14:textId="77777777" w:rsidR="00AB6749" w:rsidRDefault="00AB6749" w:rsidP="00713FAB">
            <w:pPr>
              <w:jc w:val="center"/>
            </w:pPr>
            <w:r w:rsidRPr="00752FE1">
              <w:t>AF / I</w:t>
            </w:r>
          </w:p>
          <w:p w14:paraId="356F4DE6" w14:textId="77777777" w:rsidR="00E43BAF" w:rsidRDefault="00E43BAF" w:rsidP="00713FAB">
            <w:pPr>
              <w:jc w:val="center"/>
            </w:pPr>
          </w:p>
          <w:p w14:paraId="0A0C51E4" w14:textId="77777777" w:rsidR="008C2B53" w:rsidRDefault="008C2B53" w:rsidP="008C2B53">
            <w:pPr>
              <w:jc w:val="center"/>
            </w:pPr>
          </w:p>
          <w:p w14:paraId="15AE496F" w14:textId="77777777" w:rsidR="00F84E69" w:rsidRDefault="00F84E69" w:rsidP="00713FAB">
            <w:pPr>
              <w:jc w:val="center"/>
            </w:pPr>
          </w:p>
          <w:p w14:paraId="5A43E43D" w14:textId="77777777" w:rsidR="008C2B53" w:rsidRDefault="008C2B53" w:rsidP="00713FAB">
            <w:pPr>
              <w:jc w:val="center"/>
            </w:pPr>
            <w:r w:rsidRPr="00752FE1">
              <w:t>AF / I</w:t>
            </w:r>
          </w:p>
          <w:p w14:paraId="7997EBD9" w14:textId="77777777" w:rsidR="00E43BAF" w:rsidRDefault="00E43BAF" w:rsidP="00713FAB">
            <w:pPr>
              <w:jc w:val="center"/>
            </w:pPr>
          </w:p>
          <w:p w14:paraId="543FCF0E" w14:textId="77777777" w:rsidR="008C2B53" w:rsidRDefault="008C2B53" w:rsidP="008C2B53">
            <w:pPr>
              <w:jc w:val="center"/>
            </w:pPr>
          </w:p>
          <w:p w14:paraId="2EF7233B" w14:textId="77777777" w:rsidR="00F84E69" w:rsidRDefault="00F84E69" w:rsidP="008C2B53">
            <w:pPr>
              <w:jc w:val="center"/>
            </w:pPr>
          </w:p>
          <w:p w14:paraId="5A0F4B6D" w14:textId="77777777" w:rsidR="008C2B53" w:rsidRDefault="008C2B53" w:rsidP="00E43BAF">
            <w:pPr>
              <w:jc w:val="center"/>
            </w:pPr>
            <w:r w:rsidRPr="00752FE1">
              <w:t>AF / I</w:t>
            </w:r>
          </w:p>
          <w:p w14:paraId="17CD68E5" w14:textId="77777777" w:rsidR="00E43BAF" w:rsidRDefault="00E43BAF" w:rsidP="00E43BAF">
            <w:pPr>
              <w:jc w:val="center"/>
            </w:pPr>
          </w:p>
          <w:p w14:paraId="3E3DD9EE" w14:textId="77777777" w:rsidR="00E43BAF" w:rsidRDefault="00E43BAF" w:rsidP="00E43BAF">
            <w:pPr>
              <w:jc w:val="center"/>
            </w:pPr>
          </w:p>
          <w:p w14:paraId="65DE56E6" w14:textId="77777777" w:rsidR="00E43BAF" w:rsidRDefault="00E43BAF" w:rsidP="00E43BAF">
            <w:pPr>
              <w:jc w:val="center"/>
            </w:pPr>
          </w:p>
          <w:p w14:paraId="1DB8B4C9" w14:textId="77777777" w:rsidR="00E43BAF" w:rsidRDefault="00E43BAF" w:rsidP="00E43BAF">
            <w:pPr>
              <w:jc w:val="center"/>
            </w:pPr>
            <w:r w:rsidRPr="00752FE1">
              <w:t>AF / I</w:t>
            </w:r>
          </w:p>
          <w:p w14:paraId="51FC46D4" w14:textId="77777777" w:rsidR="00E43BAF" w:rsidRDefault="00E43BAF" w:rsidP="00E43BAF">
            <w:pPr>
              <w:jc w:val="center"/>
            </w:pPr>
          </w:p>
          <w:p w14:paraId="56361B9D" w14:textId="77777777" w:rsidR="00E43BAF" w:rsidRDefault="00E43BAF" w:rsidP="00E43BAF">
            <w:pPr>
              <w:jc w:val="center"/>
            </w:pPr>
          </w:p>
          <w:p w14:paraId="74CE45C0" w14:textId="77777777" w:rsidR="00E43BAF" w:rsidRDefault="00E43BAF" w:rsidP="00E43BAF">
            <w:pPr>
              <w:jc w:val="center"/>
            </w:pPr>
          </w:p>
          <w:p w14:paraId="2856D049" w14:textId="77777777" w:rsidR="00E43BAF" w:rsidRDefault="00E43BAF" w:rsidP="00E43BAF">
            <w:pPr>
              <w:jc w:val="center"/>
            </w:pPr>
          </w:p>
          <w:p w14:paraId="25814BD3" w14:textId="77777777" w:rsidR="00E43BAF" w:rsidRDefault="00E43BAF" w:rsidP="00E43BAF">
            <w:pPr>
              <w:jc w:val="center"/>
            </w:pPr>
            <w:r w:rsidRPr="00752FE1">
              <w:t>AF / I</w:t>
            </w:r>
          </w:p>
          <w:p w14:paraId="6C46A62E" w14:textId="77777777" w:rsidR="00E43BAF" w:rsidRDefault="00E43BAF" w:rsidP="00E43BAF">
            <w:pPr>
              <w:jc w:val="center"/>
            </w:pPr>
          </w:p>
          <w:p w14:paraId="6D622C51" w14:textId="77777777" w:rsidR="00E43BAF" w:rsidRDefault="00E43BAF" w:rsidP="00E43BAF">
            <w:pPr>
              <w:jc w:val="center"/>
            </w:pPr>
          </w:p>
          <w:p w14:paraId="6A4B1822" w14:textId="77777777" w:rsidR="00E43BAF" w:rsidRDefault="00E43BAF" w:rsidP="00E43BAF">
            <w:pPr>
              <w:jc w:val="center"/>
            </w:pPr>
          </w:p>
          <w:p w14:paraId="5DE9C22B" w14:textId="77777777" w:rsidR="00E43BAF" w:rsidRDefault="00E43BAF" w:rsidP="00E43BAF">
            <w:pPr>
              <w:jc w:val="center"/>
            </w:pPr>
            <w:r w:rsidRPr="00752FE1">
              <w:t>AF / I</w:t>
            </w:r>
          </w:p>
          <w:p w14:paraId="6BCAC216" w14:textId="77777777" w:rsidR="00E43BAF" w:rsidRDefault="00E43BAF" w:rsidP="00E43BAF">
            <w:pPr>
              <w:jc w:val="center"/>
            </w:pPr>
          </w:p>
          <w:p w14:paraId="5C84B75B" w14:textId="77777777" w:rsidR="00E43BAF" w:rsidRDefault="00E43BAF" w:rsidP="00E43BAF">
            <w:pPr>
              <w:jc w:val="center"/>
            </w:pPr>
          </w:p>
          <w:p w14:paraId="6A7B1784" w14:textId="77777777" w:rsidR="00E43BAF" w:rsidRDefault="00E43BAF" w:rsidP="00E43BAF">
            <w:pPr>
              <w:jc w:val="center"/>
            </w:pPr>
          </w:p>
          <w:p w14:paraId="0F420DA8" w14:textId="77777777" w:rsidR="00E43BAF" w:rsidRDefault="00E43BAF" w:rsidP="00E43BAF">
            <w:pPr>
              <w:jc w:val="center"/>
            </w:pPr>
            <w:r w:rsidRPr="00752FE1">
              <w:t>AF / I</w:t>
            </w:r>
          </w:p>
          <w:p w14:paraId="74128C51" w14:textId="77777777" w:rsidR="00E43BAF" w:rsidRDefault="00E43BAF" w:rsidP="00E43BAF">
            <w:pPr>
              <w:jc w:val="center"/>
            </w:pPr>
          </w:p>
          <w:p w14:paraId="069DF8AA" w14:textId="77777777" w:rsidR="00E43BAF" w:rsidRDefault="00E43BAF" w:rsidP="00E43BAF">
            <w:pPr>
              <w:jc w:val="center"/>
            </w:pPr>
          </w:p>
          <w:p w14:paraId="7559412F" w14:textId="77777777" w:rsidR="00E43BAF" w:rsidRDefault="00E43BAF" w:rsidP="00E43BAF">
            <w:pPr>
              <w:jc w:val="center"/>
            </w:pPr>
          </w:p>
          <w:p w14:paraId="7C26A773" w14:textId="77777777" w:rsidR="00F84E69" w:rsidRDefault="00F84E69" w:rsidP="00E43BAF">
            <w:pPr>
              <w:jc w:val="center"/>
            </w:pPr>
          </w:p>
          <w:p w14:paraId="71F2DEE2" w14:textId="77777777" w:rsidR="00F84E69" w:rsidRDefault="00F84E69" w:rsidP="00F84E69">
            <w:pPr>
              <w:jc w:val="center"/>
            </w:pPr>
            <w:r w:rsidRPr="00752FE1">
              <w:t>AF / I</w:t>
            </w:r>
          </w:p>
          <w:p w14:paraId="0D5D8AE7" w14:textId="77777777" w:rsidR="00F84E69" w:rsidRPr="00752FE1" w:rsidRDefault="00F84E69" w:rsidP="00F84E69"/>
        </w:tc>
      </w:tr>
      <w:tr w:rsidR="00600650" w14:paraId="2F9AB454" w14:textId="77777777" w:rsidTr="00600650">
        <w:trPr>
          <w:trHeight w:val="1114"/>
        </w:trPr>
        <w:tc>
          <w:tcPr>
            <w:tcW w:w="1908" w:type="dxa"/>
          </w:tcPr>
          <w:p w14:paraId="03584A5E" w14:textId="77777777" w:rsidR="00600650" w:rsidRPr="00752FE1" w:rsidRDefault="00600650" w:rsidP="00600650">
            <w:pPr>
              <w:rPr>
                <w:b/>
              </w:rPr>
            </w:pPr>
          </w:p>
          <w:p w14:paraId="6D29BCDB" w14:textId="77777777" w:rsidR="00600650" w:rsidRPr="00752FE1" w:rsidRDefault="00600650" w:rsidP="00600650">
            <w:pPr>
              <w:rPr>
                <w:b/>
              </w:rPr>
            </w:pPr>
            <w:r w:rsidRPr="00752FE1">
              <w:rPr>
                <w:b/>
              </w:rPr>
              <w:t>Skills &amp; Abilities</w:t>
            </w:r>
          </w:p>
        </w:tc>
        <w:tc>
          <w:tcPr>
            <w:tcW w:w="3621" w:type="dxa"/>
          </w:tcPr>
          <w:p w14:paraId="753F0D0D" w14:textId="77777777" w:rsidR="00590F5E" w:rsidRDefault="00590F5E" w:rsidP="00590F5E">
            <w:pPr>
              <w:rPr>
                <w:rFonts w:cs="Arial"/>
              </w:rPr>
            </w:pPr>
          </w:p>
          <w:p w14:paraId="0EE4905B" w14:textId="77777777" w:rsidR="008C2B53" w:rsidRDefault="008C2B53" w:rsidP="008C2B53">
            <w:pPr>
              <w:tabs>
                <w:tab w:val="left" w:pos="429"/>
              </w:tabs>
              <w:rPr>
                <w:bCs/>
              </w:rPr>
            </w:pPr>
            <w:r w:rsidRPr="008C2B53">
              <w:rPr>
                <w:bCs/>
              </w:rPr>
              <w:t xml:space="preserve">Leadership Skills: the ability to use appropriate leadership styles in different situations in order to </w:t>
            </w:r>
          </w:p>
          <w:p w14:paraId="7182A46F" w14:textId="77777777" w:rsidR="008C2B53" w:rsidRPr="008C2B53" w:rsidRDefault="008C2B53" w:rsidP="008C2B53">
            <w:pPr>
              <w:tabs>
                <w:tab w:val="left" w:pos="429"/>
              </w:tabs>
            </w:pPr>
          </w:p>
          <w:p w14:paraId="3BEB2B10" w14:textId="77777777" w:rsidR="008C2B53" w:rsidRP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create and secure commitment to a clear vision for an effective school</w:t>
            </w:r>
          </w:p>
          <w:p w14:paraId="47DFDE80" w14:textId="77777777" w:rsidR="008C2B53" w:rsidRPr="008C2B53" w:rsidRDefault="008C2B53" w:rsidP="008C2B53">
            <w:pPr>
              <w:tabs>
                <w:tab w:val="left" w:pos="429"/>
              </w:tabs>
              <w:ind w:left="360"/>
            </w:pPr>
          </w:p>
          <w:p w14:paraId="7267BE99" w14:textId="77777777" w:rsidR="008C2B53" w:rsidRP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set high expectations and standards, and provide a role model for children and staff</w:t>
            </w:r>
          </w:p>
          <w:p w14:paraId="1107D537" w14:textId="77777777" w:rsidR="008C2B53" w:rsidRPr="008C2B53" w:rsidRDefault="008C2B53" w:rsidP="008C2B53">
            <w:pPr>
              <w:pStyle w:val="ListParagraph"/>
              <w:rPr>
                <w:b w:val="0"/>
              </w:rPr>
            </w:pPr>
          </w:p>
          <w:p w14:paraId="748B6C87" w14:textId="77777777" w:rsidR="008C2B53" w:rsidRP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prioritise, plan and organise the work of the school</w:t>
            </w:r>
          </w:p>
          <w:p w14:paraId="23CF772C" w14:textId="77777777" w:rsidR="008C2B53" w:rsidRPr="008C2B53" w:rsidRDefault="008C2B53" w:rsidP="008C2B53">
            <w:pPr>
              <w:pStyle w:val="ListParagraph"/>
              <w:rPr>
                <w:b w:val="0"/>
              </w:rPr>
            </w:pPr>
          </w:p>
          <w:p w14:paraId="691B9DB0" w14:textId="77777777" w:rsidR="008C2B53" w:rsidRP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devolve responsibilities, allowing staff the freedom to act within a defined framework</w:t>
            </w:r>
          </w:p>
          <w:p w14:paraId="637D4672" w14:textId="77777777" w:rsidR="008C2B53" w:rsidRPr="008C2B53" w:rsidRDefault="008C2B53" w:rsidP="008C2B53">
            <w:pPr>
              <w:pStyle w:val="ListParagraph"/>
              <w:rPr>
                <w:b w:val="0"/>
              </w:rPr>
            </w:pPr>
          </w:p>
          <w:p w14:paraId="580477A0" w14:textId="77777777" w:rsidR="008C2B53" w:rsidRP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monitor practice to ensure that devolved responsibilities are being carried out</w:t>
            </w:r>
          </w:p>
          <w:p w14:paraId="3E6E2AC3" w14:textId="77777777" w:rsidR="008C2B53" w:rsidRDefault="008C2B53" w:rsidP="008C2B53">
            <w:pPr>
              <w:pStyle w:val="ListParagraph"/>
              <w:rPr>
                <w:b w:val="0"/>
              </w:rPr>
            </w:pPr>
          </w:p>
          <w:p w14:paraId="236B5B6D" w14:textId="77777777" w:rsid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build, support and work as part of a team</w:t>
            </w:r>
          </w:p>
          <w:p w14:paraId="689F1D3E" w14:textId="77777777" w:rsidR="008C2B53" w:rsidRDefault="008C2B53" w:rsidP="008C2B53">
            <w:pPr>
              <w:pStyle w:val="ListParagraph"/>
            </w:pPr>
          </w:p>
          <w:p w14:paraId="3B31B9A7" w14:textId="77777777" w:rsidR="008C2B53" w:rsidRPr="008C2B53" w:rsidRDefault="008C2B53" w:rsidP="008C2B53">
            <w:pPr>
              <w:tabs>
                <w:tab w:val="left" w:pos="429"/>
              </w:tabs>
              <w:ind w:left="360"/>
            </w:pPr>
          </w:p>
          <w:p w14:paraId="7DAC053E" w14:textId="77777777" w:rsid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motivate pupils and staff</w:t>
            </w:r>
          </w:p>
          <w:p w14:paraId="4B5229F6" w14:textId="77777777" w:rsidR="008C2B53" w:rsidRPr="008C2B53" w:rsidRDefault="008C2B53" w:rsidP="008C2B53">
            <w:pPr>
              <w:tabs>
                <w:tab w:val="left" w:pos="429"/>
              </w:tabs>
              <w:ind w:left="360"/>
            </w:pPr>
          </w:p>
          <w:p w14:paraId="2A20A7BF" w14:textId="77777777" w:rsidR="008C2B53" w:rsidRP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work effectively in partnership with parents, governors and the wider community</w:t>
            </w:r>
          </w:p>
          <w:p w14:paraId="41D01B03" w14:textId="77777777" w:rsidR="008C2B53" w:rsidRDefault="008C2B53" w:rsidP="008C2B53">
            <w:pPr>
              <w:pStyle w:val="ListParagraph"/>
              <w:rPr>
                <w:b w:val="0"/>
              </w:rPr>
            </w:pPr>
          </w:p>
          <w:p w14:paraId="67A906A6" w14:textId="77777777" w:rsid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deal sensitively with people and resolve conflicts</w:t>
            </w:r>
          </w:p>
          <w:p w14:paraId="5A70EFDC" w14:textId="77777777" w:rsidR="008C2B53" w:rsidRDefault="008C2B53" w:rsidP="008C2B53">
            <w:pPr>
              <w:pStyle w:val="ListParagraph"/>
            </w:pPr>
          </w:p>
          <w:p w14:paraId="39AEB7CB" w14:textId="77777777" w:rsid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seek advice and support where necessary</w:t>
            </w:r>
          </w:p>
          <w:p w14:paraId="7ECDBDA9" w14:textId="77777777" w:rsidR="008C2B53" w:rsidRDefault="008C2B53" w:rsidP="008C2B53">
            <w:pPr>
              <w:pStyle w:val="ListParagraph"/>
            </w:pPr>
          </w:p>
          <w:p w14:paraId="35F1F135" w14:textId="77777777" w:rsidR="008C2B53" w:rsidRPr="008C2B53" w:rsidRDefault="008C2B53" w:rsidP="00131F24">
            <w:pPr>
              <w:numPr>
                <w:ilvl w:val="0"/>
                <w:numId w:val="6"/>
              </w:numPr>
              <w:tabs>
                <w:tab w:val="left" w:pos="429"/>
              </w:tabs>
            </w:pPr>
            <w:r w:rsidRPr="008C2B53">
              <w:t>meet the requirements of relevant legislation appertaining to schools</w:t>
            </w:r>
          </w:p>
          <w:p w14:paraId="1DBF5EFD" w14:textId="77777777" w:rsidR="008C2B53" w:rsidRPr="008C2B53" w:rsidRDefault="008C2B53" w:rsidP="008C2B53">
            <w:pPr>
              <w:tabs>
                <w:tab w:val="left" w:pos="429"/>
              </w:tabs>
            </w:pPr>
          </w:p>
          <w:p w14:paraId="51ABD67E" w14:textId="77777777" w:rsidR="008C2B53" w:rsidRPr="008C2B53" w:rsidRDefault="008C2B53" w:rsidP="008C2B53">
            <w:pPr>
              <w:tabs>
                <w:tab w:val="left" w:pos="429"/>
              </w:tabs>
              <w:rPr>
                <w:bCs/>
              </w:rPr>
            </w:pPr>
            <w:r w:rsidRPr="008C2B53">
              <w:rPr>
                <w:bCs/>
              </w:rPr>
              <w:t xml:space="preserve">Decision making Skills: the ability to </w:t>
            </w:r>
          </w:p>
          <w:p w14:paraId="48507DA9" w14:textId="77777777" w:rsidR="008C2B53" w:rsidRPr="008C2B53" w:rsidRDefault="008C2B53" w:rsidP="008C2B53">
            <w:pPr>
              <w:tabs>
                <w:tab w:val="left" w:pos="429"/>
              </w:tabs>
            </w:pPr>
          </w:p>
          <w:p w14:paraId="52F186B9" w14:textId="77777777" w:rsidR="008C2B53" w:rsidRPr="008C2B53" w:rsidRDefault="008C2B53" w:rsidP="00131F24">
            <w:pPr>
              <w:numPr>
                <w:ilvl w:val="0"/>
                <w:numId w:val="7"/>
              </w:numPr>
              <w:tabs>
                <w:tab w:val="left" w:pos="429"/>
              </w:tabs>
            </w:pPr>
            <w:r w:rsidRPr="008C2B53">
              <w:t>make decisions based upon analysis, interpretation and understanding of relevant data and information from both within and outside school</w:t>
            </w:r>
          </w:p>
          <w:p w14:paraId="16CA483E" w14:textId="77777777" w:rsidR="008C2B53" w:rsidRPr="008C2B53" w:rsidRDefault="008C2B53" w:rsidP="008C2B53">
            <w:pPr>
              <w:tabs>
                <w:tab w:val="left" w:pos="429"/>
              </w:tabs>
              <w:ind w:left="360"/>
            </w:pPr>
          </w:p>
          <w:p w14:paraId="69422E9D" w14:textId="77777777" w:rsidR="008C2B53" w:rsidRPr="008C2B53" w:rsidRDefault="008C2B53" w:rsidP="00131F24">
            <w:pPr>
              <w:numPr>
                <w:ilvl w:val="0"/>
                <w:numId w:val="7"/>
              </w:numPr>
              <w:tabs>
                <w:tab w:val="left" w:pos="429"/>
              </w:tabs>
            </w:pPr>
            <w:r w:rsidRPr="008C2B53">
              <w:t>demonstrate balanced and fair judgement</w:t>
            </w:r>
          </w:p>
          <w:p w14:paraId="2B0330CD" w14:textId="77777777" w:rsidR="008C2B53" w:rsidRPr="008C2B53" w:rsidRDefault="008C2B53" w:rsidP="008C2B53">
            <w:pPr>
              <w:tabs>
                <w:tab w:val="left" w:pos="429"/>
              </w:tabs>
            </w:pPr>
          </w:p>
          <w:p w14:paraId="3473F44D" w14:textId="77777777" w:rsidR="008C2B53" w:rsidRPr="008C2B53" w:rsidRDefault="008C2B53" w:rsidP="008C2B53">
            <w:pPr>
              <w:tabs>
                <w:tab w:val="left" w:pos="429"/>
              </w:tabs>
              <w:rPr>
                <w:bCs/>
              </w:rPr>
            </w:pPr>
            <w:r w:rsidRPr="008C2B53">
              <w:rPr>
                <w:bCs/>
              </w:rPr>
              <w:t xml:space="preserve">Communication Skills: the ability to </w:t>
            </w:r>
          </w:p>
          <w:p w14:paraId="5F7000EB" w14:textId="77777777" w:rsidR="008C2B53" w:rsidRPr="008C2B53" w:rsidRDefault="008C2B53" w:rsidP="008C2B53">
            <w:pPr>
              <w:tabs>
                <w:tab w:val="left" w:pos="429"/>
              </w:tabs>
              <w:rPr>
                <w:bCs/>
              </w:rPr>
            </w:pPr>
            <w:r w:rsidRPr="008C2B53">
              <w:rPr>
                <w:bCs/>
              </w:rPr>
              <w:t xml:space="preserve">               </w:t>
            </w:r>
          </w:p>
          <w:p w14:paraId="66E01421" w14:textId="77777777" w:rsidR="008C2B53" w:rsidRDefault="008C2B53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 w:rsidRPr="008C2B53">
              <w:t>listen to and understand the views of others</w:t>
            </w:r>
          </w:p>
          <w:p w14:paraId="3D71313F" w14:textId="77777777" w:rsidR="008C2B53" w:rsidRPr="008C2B53" w:rsidRDefault="008C2B53" w:rsidP="008C2B53">
            <w:pPr>
              <w:tabs>
                <w:tab w:val="left" w:pos="429"/>
              </w:tabs>
              <w:ind w:left="360"/>
            </w:pPr>
          </w:p>
          <w:p w14:paraId="3A7B1002" w14:textId="77777777" w:rsidR="008C2B53" w:rsidRDefault="008C2B53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 w:rsidRPr="008C2B53">
              <w:t>make points clearly</w:t>
            </w:r>
          </w:p>
          <w:p w14:paraId="1E21F991" w14:textId="77777777" w:rsidR="008C2B53" w:rsidRDefault="008C2B53" w:rsidP="008C2B53">
            <w:pPr>
              <w:pStyle w:val="ListParagraph"/>
            </w:pPr>
          </w:p>
          <w:p w14:paraId="186FE52D" w14:textId="77777777" w:rsidR="008C2B53" w:rsidRDefault="008C2B53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 w:rsidRPr="008C2B53">
              <w:t>consult and negotiate to achieve specific objectives</w:t>
            </w:r>
          </w:p>
          <w:p w14:paraId="17B7BD5A" w14:textId="77777777" w:rsidR="008C2B53" w:rsidRDefault="008C2B53" w:rsidP="008C2B53">
            <w:pPr>
              <w:pStyle w:val="ListParagraph"/>
            </w:pPr>
          </w:p>
          <w:p w14:paraId="7EE7DC8A" w14:textId="77777777" w:rsidR="008C2B53" w:rsidRDefault="008C2B53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 w:rsidRPr="008C2B53">
              <w:t>establish and manage good communication systems</w:t>
            </w:r>
          </w:p>
          <w:p w14:paraId="200498D7" w14:textId="77777777" w:rsidR="008C2B53" w:rsidRDefault="008C2B53" w:rsidP="008C2B53">
            <w:pPr>
              <w:pStyle w:val="ListParagraph"/>
            </w:pPr>
          </w:p>
          <w:p w14:paraId="6B682993" w14:textId="77777777" w:rsidR="008C2B53" w:rsidRDefault="008C2B53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 w:rsidRPr="008C2B53">
              <w:t>chair and contribute to meetings effectively</w:t>
            </w:r>
          </w:p>
          <w:p w14:paraId="160FD275" w14:textId="77777777" w:rsidR="00131F24" w:rsidRDefault="00131F24" w:rsidP="00131F24">
            <w:pPr>
              <w:pStyle w:val="ListParagraph"/>
            </w:pPr>
          </w:p>
          <w:p w14:paraId="7809951D" w14:textId="77777777" w:rsidR="00131F24" w:rsidRDefault="00131F24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>
              <w:t>prioritise and manage one’s own time effectively</w:t>
            </w:r>
          </w:p>
          <w:p w14:paraId="22AA65BC" w14:textId="77777777" w:rsidR="00131F24" w:rsidRDefault="00131F24" w:rsidP="00131F24">
            <w:pPr>
              <w:pStyle w:val="ListParagraph"/>
            </w:pPr>
          </w:p>
          <w:p w14:paraId="7E0D9BDC" w14:textId="77777777" w:rsidR="00131F24" w:rsidRDefault="00131F24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>
              <w:t>work consistently to deadlines</w:t>
            </w:r>
          </w:p>
          <w:p w14:paraId="6B213A76" w14:textId="77777777" w:rsidR="00131F24" w:rsidRDefault="00131F24" w:rsidP="00131F24">
            <w:pPr>
              <w:tabs>
                <w:tab w:val="left" w:pos="429"/>
              </w:tabs>
              <w:ind w:left="360"/>
            </w:pPr>
          </w:p>
          <w:p w14:paraId="74CC9E26" w14:textId="77777777" w:rsidR="00131F24" w:rsidRDefault="00131F24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>
              <w:t>set and achieve challenging but realistic goals</w:t>
            </w:r>
          </w:p>
          <w:p w14:paraId="68DC1D8D" w14:textId="77777777" w:rsidR="00131F24" w:rsidRDefault="00131F24" w:rsidP="00131F24">
            <w:pPr>
              <w:tabs>
                <w:tab w:val="left" w:pos="429"/>
              </w:tabs>
              <w:ind w:left="360"/>
            </w:pPr>
          </w:p>
          <w:p w14:paraId="5F668CE7" w14:textId="77777777" w:rsidR="00131F24" w:rsidRDefault="00131F24" w:rsidP="00131F24">
            <w:pPr>
              <w:numPr>
                <w:ilvl w:val="0"/>
                <w:numId w:val="8"/>
              </w:numPr>
              <w:tabs>
                <w:tab w:val="left" w:pos="429"/>
              </w:tabs>
            </w:pPr>
            <w:r>
              <w:t>take responsibility for one’s own professional development</w:t>
            </w:r>
          </w:p>
          <w:p w14:paraId="7C385C38" w14:textId="77777777" w:rsidR="00131F24" w:rsidRPr="008C2B53" w:rsidRDefault="00131F24" w:rsidP="00131F24">
            <w:pPr>
              <w:tabs>
                <w:tab w:val="left" w:pos="429"/>
              </w:tabs>
              <w:ind w:left="360"/>
            </w:pPr>
          </w:p>
          <w:p w14:paraId="1936DC8A" w14:textId="77777777" w:rsidR="00660078" w:rsidRPr="00752FE1" w:rsidRDefault="00660078" w:rsidP="00713FAB">
            <w:pPr>
              <w:tabs>
                <w:tab w:val="left" w:pos="429"/>
              </w:tabs>
            </w:pPr>
          </w:p>
        </w:tc>
        <w:tc>
          <w:tcPr>
            <w:tcW w:w="2979" w:type="dxa"/>
          </w:tcPr>
          <w:p w14:paraId="68B747E9" w14:textId="77777777" w:rsidR="00590F5E" w:rsidRPr="006B424E" w:rsidRDefault="00590F5E" w:rsidP="00590F5E">
            <w:pPr>
              <w:rPr>
                <w:rFonts w:cs="Arial"/>
              </w:rPr>
            </w:pPr>
          </w:p>
          <w:p w14:paraId="5A4EB52C" w14:textId="77777777" w:rsidR="00590F5E" w:rsidRPr="006B424E" w:rsidRDefault="00590F5E" w:rsidP="00590F5E">
            <w:pPr>
              <w:rPr>
                <w:rFonts w:cs="Arial"/>
              </w:rPr>
            </w:pPr>
          </w:p>
          <w:p w14:paraId="188938AC" w14:textId="77777777" w:rsidR="00590F5E" w:rsidRPr="006B424E" w:rsidRDefault="00590F5E" w:rsidP="00590F5E">
            <w:pPr>
              <w:rPr>
                <w:rFonts w:cs="Arial"/>
              </w:rPr>
            </w:pPr>
          </w:p>
          <w:p w14:paraId="634FD03C" w14:textId="77777777" w:rsidR="00590F5E" w:rsidRDefault="00590F5E" w:rsidP="00590F5E">
            <w:pPr>
              <w:rPr>
                <w:rFonts w:cs="Arial"/>
              </w:rPr>
            </w:pPr>
          </w:p>
          <w:p w14:paraId="07F47F04" w14:textId="77777777" w:rsidR="00590F5E" w:rsidRPr="006B424E" w:rsidRDefault="00590F5E" w:rsidP="00590F5E">
            <w:pPr>
              <w:rPr>
                <w:rFonts w:cs="Arial"/>
              </w:rPr>
            </w:pPr>
          </w:p>
          <w:p w14:paraId="49B98189" w14:textId="77777777" w:rsidR="00590F5E" w:rsidRPr="006B424E" w:rsidRDefault="00590F5E" w:rsidP="00590F5E">
            <w:pPr>
              <w:rPr>
                <w:rFonts w:cs="Arial"/>
              </w:rPr>
            </w:pPr>
          </w:p>
          <w:p w14:paraId="6CAB50BD" w14:textId="77777777" w:rsidR="00590F5E" w:rsidRPr="006B424E" w:rsidRDefault="00590F5E" w:rsidP="00590F5E">
            <w:pPr>
              <w:rPr>
                <w:rFonts w:cs="Arial"/>
              </w:rPr>
            </w:pPr>
          </w:p>
          <w:p w14:paraId="0345590D" w14:textId="77777777" w:rsidR="00590F5E" w:rsidRPr="006B424E" w:rsidRDefault="00590F5E" w:rsidP="00590F5E">
            <w:pPr>
              <w:rPr>
                <w:rFonts w:cs="Arial"/>
              </w:rPr>
            </w:pPr>
          </w:p>
          <w:p w14:paraId="1675FAE7" w14:textId="77777777" w:rsidR="00600650" w:rsidRPr="00752FE1" w:rsidRDefault="00600650" w:rsidP="00600650">
            <w:pPr>
              <w:jc w:val="center"/>
              <w:rPr>
                <w:b/>
              </w:rPr>
            </w:pPr>
          </w:p>
        </w:tc>
        <w:tc>
          <w:tcPr>
            <w:tcW w:w="1320" w:type="dxa"/>
          </w:tcPr>
          <w:p w14:paraId="472725B8" w14:textId="77777777" w:rsidR="00600650" w:rsidRPr="00752FE1" w:rsidRDefault="00600650" w:rsidP="00600650">
            <w:pPr>
              <w:jc w:val="center"/>
            </w:pPr>
          </w:p>
          <w:p w14:paraId="43DEDE5B" w14:textId="77777777" w:rsidR="00E43BAF" w:rsidRDefault="00E43BAF" w:rsidP="00600650">
            <w:pPr>
              <w:jc w:val="center"/>
            </w:pPr>
          </w:p>
          <w:p w14:paraId="58053315" w14:textId="77777777" w:rsidR="00E43BAF" w:rsidRDefault="00E43BAF" w:rsidP="00600650">
            <w:pPr>
              <w:jc w:val="center"/>
            </w:pPr>
          </w:p>
          <w:p w14:paraId="5A85874A" w14:textId="77777777" w:rsidR="00E43BAF" w:rsidRDefault="00E43BAF" w:rsidP="00600650">
            <w:pPr>
              <w:jc w:val="center"/>
            </w:pPr>
          </w:p>
          <w:p w14:paraId="4FA419D8" w14:textId="77777777" w:rsidR="00E43BAF" w:rsidRDefault="00E43BAF" w:rsidP="00600650">
            <w:pPr>
              <w:jc w:val="center"/>
            </w:pPr>
          </w:p>
          <w:p w14:paraId="658045E3" w14:textId="77777777" w:rsidR="00600650" w:rsidRDefault="00600650" w:rsidP="00600650">
            <w:pPr>
              <w:jc w:val="center"/>
            </w:pPr>
            <w:r w:rsidRPr="00752FE1">
              <w:t>AF / I</w:t>
            </w:r>
          </w:p>
          <w:p w14:paraId="05060E2E" w14:textId="77777777" w:rsidR="00600650" w:rsidRDefault="00600650" w:rsidP="00600650">
            <w:pPr>
              <w:jc w:val="center"/>
            </w:pPr>
          </w:p>
          <w:p w14:paraId="545A9FB9" w14:textId="77777777" w:rsidR="00600650" w:rsidRDefault="00600650" w:rsidP="00600650">
            <w:pPr>
              <w:jc w:val="center"/>
            </w:pPr>
          </w:p>
          <w:p w14:paraId="33AE7212" w14:textId="77777777" w:rsidR="00E43BAF" w:rsidRDefault="00E43BAF" w:rsidP="00600650">
            <w:pPr>
              <w:jc w:val="center"/>
            </w:pPr>
          </w:p>
          <w:p w14:paraId="465AEBAA" w14:textId="77777777" w:rsidR="00600650" w:rsidRDefault="00600650" w:rsidP="00600650">
            <w:pPr>
              <w:jc w:val="center"/>
            </w:pPr>
          </w:p>
          <w:p w14:paraId="290FAB68" w14:textId="77777777" w:rsidR="00600650" w:rsidRDefault="00600650" w:rsidP="00600650">
            <w:pPr>
              <w:jc w:val="center"/>
            </w:pPr>
            <w:r>
              <w:t>AF / I</w:t>
            </w:r>
          </w:p>
          <w:p w14:paraId="592F75AB" w14:textId="77777777" w:rsidR="00600650" w:rsidRDefault="00600650" w:rsidP="00600650">
            <w:pPr>
              <w:jc w:val="center"/>
            </w:pPr>
          </w:p>
          <w:p w14:paraId="0CC20681" w14:textId="77777777" w:rsidR="00600650" w:rsidRDefault="00600650" w:rsidP="00600650">
            <w:pPr>
              <w:jc w:val="center"/>
            </w:pPr>
          </w:p>
          <w:p w14:paraId="0A802D20" w14:textId="77777777" w:rsidR="00600650" w:rsidRDefault="00600650" w:rsidP="00600650">
            <w:pPr>
              <w:jc w:val="center"/>
            </w:pPr>
          </w:p>
          <w:p w14:paraId="724FE92F" w14:textId="77777777" w:rsidR="00E43BAF" w:rsidRDefault="00E43BAF" w:rsidP="00600650">
            <w:pPr>
              <w:jc w:val="center"/>
            </w:pPr>
          </w:p>
          <w:p w14:paraId="7EB191A1" w14:textId="77777777" w:rsidR="00600650" w:rsidRDefault="00600650" w:rsidP="00600650">
            <w:pPr>
              <w:jc w:val="center"/>
            </w:pPr>
            <w:r>
              <w:t>AF / I</w:t>
            </w:r>
          </w:p>
          <w:p w14:paraId="7D2CBA5B" w14:textId="77777777" w:rsidR="00600650" w:rsidRDefault="00600650" w:rsidP="00600650">
            <w:pPr>
              <w:jc w:val="center"/>
            </w:pPr>
          </w:p>
          <w:p w14:paraId="37F6326A" w14:textId="77777777" w:rsidR="00600650" w:rsidRDefault="00600650" w:rsidP="00600650">
            <w:pPr>
              <w:jc w:val="center"/>
            </w:pPr>
          </w:p>
          <w:p w14:paraId="7AF8E1FF" w14:textId="77777777" w:rsidR="00600650" w:rsidRDefault="00600650" w:rsidP="00600650">
            <w:pPr>
              <w:jc w:val="center"/>
            </w:pPr>
          </w:p>
          <w:p w14:paraId="3902FD81" w14:textId="77777777" w:rsidR="00713FAB" w:rsidRDefault="00713FAB" w:rsidP="00600650">
            <w:pPr>
              <w:jc w:val="center"/>
            </w:pPr>
          </w:p>
          <w:p w14:paraId="42C42018" w14:textId="77777777" w:rsidR="00600650" w:rsidRDefault="004214AA" w:rsidP="00600650">
            <w:pPr>
              <w:jc w:val="center"/>
            </w:pPr>
            <w:r>
              <w:t>AF/I</w:t>
            </w:r>
          </w:p>
          <w:p w14:paraId="79101793" w14:textId="77777777" w:rsidR="00600650" w:rsidRPr="00752FE1" w:rsidRDefault="00600650" w:rsidP="00600650">
            <w:pPr>
              <w:jc w:val="center"/>
            </w:pPr>
          </w:p>
          <w:p w14:paraId="796560F4" w14:textId="77777777" w:rsidR="00600650" w:rsidRPr="00752FE1" w:rsidRDefault="00600650" w:rsidP="00600650">
            <w:pPr>
              <w:jc w:val="center"/>
            </w:pPr>
          </w:p>
          <w:p w14:paraId="414568E7" w14:textId="77777777" w:rsidR="00600650" w:rsidRDefault="00600650" w:rsidP="00600650">
            <w:pPr>
              <w:jc w:val="center"/>
            </w:pPr>
          </w:p>
          <w:p w14:paraId="1ED62DED" w14:textId="77777777" w:rsidR="00E56C4A" w:rsidRDefault="00E56C4A" w:rsidP="00600650">
            <w:pPr>
              <w:jc w:val="center"/>
            </w:pPr>
          </w:p>
          <w:p w14:paraId="19ACA5EE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0F666438" w14:textId="77777777" w:rsidR="00E56C4A" w:rsidRDefault="00E56C4A" w:rsidP="00600650">
            <w:pPr>
              <w:jc w:val="center"/>
            </w:pPr>
          </w:p>
          <w:p w14:paraId="661F7A21" w14:textId="77777777" w:rsidR="00E43BAF" w:rsidRDefault="00E43BAF" w:rsidP="00600650">
            <w:pPr>
              <w:jc w:val="center"/>
            </w:pPr>
          </w:p>
          <w:p w14:paraId="609D3042" w14:textId="77777777" w:rsidR="00E43BAF" w:rsidRDefault="00E43BAF" w:rsidP="00600650">
            <w:pPr>
              <w:jc w:val="center"/>
            </w:pPr>
          </w:p>
          <w:p w14:paraId="09513FE1" w14:textId="77777777" w:rsidR="00E43BAF" w:rsidRDefault="00E43BAF" w:rsidP="00600650">
            <w:pPr>
              <w:jc w:val="center"/>
            </w:pPr>
          </w:p>
          <w:p w14:paraId="0D0C3D6F" w14:textId="77777777" w:rsidR="00AB6749" w:rsidRDefault="00AB6749" w:rsidP="00600650">
            <w:pPr>
              <w:jc w:val="center"/>
            </w:pPr>
          </w:p>
          <w:p w14:paraId="299D829F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1AA8E98D" w14:textId="77777777" w:rsidR="00AB6749" w:rsidRDefault="00AB6749" w:rsidP="00600650">
            <w:pPr>
              <w:jc w:val="center"/>
            </w:pPr>
          </w:p>
          <w:p w14:paraId="5D148D41" w14:textId="77777777" w:rsidR="00E43BAF" w:rsidRDefault="00E43BAF" w:rsidP="00600650">
            <w:pPr>
              <w:jc w:val="center"/>
            </w:pPr>
          </w:p>
          <w:p w14:paraId="787BD7F1" w14:textId="77777777" w:rsidR="00AB6749" w:rsidRDefault="00AB6749" w:rsidP="00600650">
            <w:pPr>
              <w:jc w:val="center"/>
            </w:pPr>
            <w:r w:rsidRPr="00752FE1">
              <w:t>AF / I</w:t>
            </w:r>
          </w:p>
          <w:p w14:paraId="421836E1" w14:textId="77777777" w:rsidR="00AB6749" w:rsidRDefault="00AB6749" w:rsidP="00600650">
            <w:pPr>
              <w:jc w:val="center"/>
            </w:pPr>
          </w:p>
          <w:p w14:paraId="35FE3905" w14:textId="77777777" w:rsidR="00AB6749" w:rsidRDefault="00AB6749" w:rsidP="00600650">
            <w:pPr>
              <w:jc w:val="center"/>
            </w:pPr>
          </w:p>
          <w:p w14:paraId="74DE4224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0D9C4A4E" w14:textId="77777777" w:rsidR="00AB6749" w:rsidRDefault="00AB6749" w:rsidP="00600650">
            <w:pPr>
              <w:jc w:val="center"/>
            </w:pPr>
          </w:p>
          <w:p w14:paraId="3FDB431D" w14:textId="77777777" w:rsidR="00AB6749" w:rsidRDefault="00AB6749" w:rsidP="00600650">
            <w:pPr>
              <w:jc w:val="center"/>
            </w:pPr>
          </w:p>
          <w:p w14:paraId="59AA92E4" w14:textId="77777777" w:rsidR="00AB6749" w:rsidRDefault="00AB6749" w:rsidP="00600650">
            <w:pPr>
              <w:jc w:val="center"/>
            </w:pPr>
          </w:p>
          <w:p w14:paraId="7FD2091E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37B4D15D" w14:textId="77777777" w:rsidR="00AB6749" w:rsidRDefault="00AB6749" w:rsidP="00600650">
            <w:pPr>
              <w:jc w:val="center"/>
            </w:pPr>
          </w:p>
          <w:p w14:paraId="2ED0B43A" w14:textId="77777777" w:rsidR="00AB6749" w:rsidRDefault="00AB6749" w:rsidP="00600650">
            <w:pPr>
              <w:jc w:val="center"/>
            </w:pPr>
          </w:p>
          <w:p w14:paraId="179EEDF0" w14:textId="77777777" w:rsidR="00AB6749" w:rsidRDefault="00AB6749" w:rsidP="00600650">
            <w:pPr>
              <w:jc w:val="center"/>
            </w:pPr>
          </w:p>
          <w:p w14:paraId="471AD3FF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6B43C63C" w14:textId="77777777" w:rsidR="00AB6749" w:rsidRDefault="00AB6749" w:rsidP="00600650">
            <w:pPr>
              <w:jc w:val="center"/>
            </w:pPr>
          </w:p>
          <w:p w14:paraId="2218DB84" w14:textId="77777777" w:rsidR="00AB6749" w:rsidRDefault="00AB6749" w:rsidP="00600650">
            <w:pPr>
              <w:jc w:val="center"/>
            </w:pPr>
          </w:p>
          <w:p w14:paraId="2EAA2A33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5121B8CC" w14:textId="77777777" w:rsidR="00AB6749" w:rsidRDefault="00AB6749" w:rsidP="00600650">
            <w:pPr>
              <w:jc w:val="center"/>
            </w:pPr>
          </w:p>
          <w:p w14:paraId="15BB54E3" w14:textId="77777777" w:rsidR="00AB6749" w:rsidRDefault="00AB6749" w:rsidP="00600650">
            <w:pPr>
              <w:jc w:val="center"/>
            </w:pPr>
          </w:p>
          <w:p w14:paraId="4EB435B9" w14:textId="77777777" w:rsidR="00AB6749" w:rsidRDefault="00AB6749" w:rsidP="00AB6749">
            <w:pPr>
              <w:jc w:val="center"/>
            </w:pPr>
          </w:p>
          <w:p w14:paraId="727DC8F4" w14:textId="77777777" w:rsidR="00E43BAF" w:rsidRDefault="00E43BAF" w:rsidP="00AB6749">
            <w:pPr>
              <w:jc w:val="center"/>
            </w:pPr>
          </w:p>
          <w:p w14:paraId="5E93352B" w14:textId="77777777" w:rsidR="00E43BAF" w:rsidRDefault="00E43BAF" w:rsidP="00AB6749">
            <w:pPr>
              <w:jc w:val="center"/>
            </w:pPr>
          </w:p>
          <w:p w14:paraId="506BAE7A" w14:textId="77777777" w:rsidR="00E43BAF" w:rsidRDefault="00E43BAF" w:rsidP="00AB6749">
            <w:pPr>
              <w:jc w:val="center"/>
            </w:pPr>
          </w:p>
          <w:p w14:paraId="4E1161D3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0BE2BDE3" w14:textId="77777777" w:rsidR="00AB6749" w:rsidRDefault="00AB6749" w:rsidP="00600650">
            <w:pPr>
              <w:jc w:val="center"/>
            </w:pPr>
          </w:p>
          <w:p w14:paraId="149B65F7" w14:textId="77777777" w:rsidR="00AB6749" w:rsidRDefault="00AB6749" w:rsidP="00600650">
            <w:pPr>
              <w:jc w:val="center"/>
            </w:pPr>
          </w:p>
          <w:p w14:paraId="28A3668F" w14:textId="77777777" w:rsidR="00E43BAF" w:rsidRDefault="00E43BAF" w:rsidP="00AB6749">
            <w:pPr>
              <w:jc w:val="center"/>
            </w:pPr>
          </w:p>
          <w:p w14:paraId="1FA24DC6" w14:textId="77777777" w:rsidR="00E43BAF" w:rsidRDefault="00E43BAF" w:rsidP="00AB6749">
            <w:pPr>
              <w:jc w:val="center"/>
            </w:pPr>
          </w:p>
          <w:p w14:paraId="308E65E5" w14:textId="77777777" w:rsidR="00E43BAF" w:rsidRDefault="00E43BAF" w:rsidP="00AB6749">
            <w:pPr>
              <w:jc w:val="center"/>
            </w:pPr>
          </w:p>
          <w:p w14:paraId="61E7C82C" w14:textId="77777777" w:rsidR="00E43BAF" w:rsidRDefault="00E43BAF" w:rsidP="00AB6749">
            <w:pPr>
              <w:jc w:val="center"/>
            </w:pPr>
          </w:p>
          <w:p w14:paraId="13F732DA" w14:textId="77777777" w:rsidR="00E43BAF" w:rsidRDefault="00E43BAF" w:rsidP="00AB6749">
            <w:pPr>
              <w:jc w:val="center"/>
            </w:pPr>
          </w:p>
          <w:p w14:paraId="0D669A22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3433C206" w14:textId="77777777" w:rsidR="00AB6749" w:rsidRDefault="00AB6749" w:rsidP="00600650">
            <w:pPr>
              <w:jc w:val="center"/>
            </w:pPr>
          </w:p>
          <w:p w14:paraId="40A73872" w14:textId="77777777" w:rsidR="00AB6749" w:rsidRDefault="00AB6749" w:rsidP="00600650">
            <w:pPr>
              <w:jc w:val="center"/>
            </w:pPr>
          </w:p>
          <w:p w14:paraId="6A2D4634" w14:textId="77777777" w:rsidR="00AB6749" w:rsidRDefault="00AB6749" w:rsidP="00600650">
            <w:pPr>
              <w:jc w:val="center"/>
            </w:pPr>
          </w:p>
          <w:p w14:paraId="65EB1C18" w14:textId="77777777" w:rsidR="00AB6749" w:rsidRDefault="00AB6749" w:rsidP="00600650">
            <w:pPr>
              <w:jc w:val="center"/>
            </w:pPr>
          </w:p>
          <w:p w14:paraId="07A1B172" w14:textId="77777777" w:rsidR="00AB6749" w:rsidRDefault="00AB6749" w:rsidP="00AB6749">
            <w:pPr>
              <w:jc w:val="center"/>
            </w:pPr>
            <w:r w:rsidRPr="00752FE1">
              <w:t>AF / I</w:t>
            </w:r>
          </w:p>
          <w:p w14:paraId="61210507" w14:textId="77777777" w:rsidR="00E43BAF" w:rsidRDefault="00E43BAF" w:rsidP="00E43BAF">
            <w:pPr>
              <w:jc w:val="center"/>
            </w:pPr>
          </w:p>
          <w:p w14:paraId="4ACADA99" w14:textId="77777777" w:rsidR="00E43BAF" w:rsidRDefault="00E43BAF" w:rsidP="00E43BAF">
            <w:pPr>
              <w:jc w:val="center"/>
            </w:pPr>
            <w:r w:rsidRPr="00752FE1">
              <w:t>AF / I</w:t>
            </w:r>
          </w:p>
          <w:p w14:paraId="6330FF7D" w14:textId="77777777" w:rsidR="00E43BAF" w:rsidRDefault="00E43BAF" w:rsidP="00E43BAF">
            <w:pPr>
              <w:jc w:val="center"/>
            </w:pPr>
          </w:p>
          <w:p w14:paraId="69C64B6E" w14:textId="77777777" w:rsidR="00E43BAF" w:rsidRDefault="00E43BAF" w:rsidP="00E43BAF">
            <w:pPr>
              <w:jc w:val="center"/>
            </w:pPr>
          </w:p>
          <w:p w14:paraId="77489FD0" w14:textId="77777777" w:rsidR="00E43BAF" w:rsidRDefault="00E43BAF" w:rsidP="00E43BAF">
            <w:pPr>
              <w:jc w:val="center"/>
            </w:pPr>
            <w:r w:rsidRPr="00752FE1">
              <w:t>AF / I</w:t>
            </w:r>
          </w:p>
          <w:p w14:paraId="3827DB22" w14:textId="77777777" w:rsidR="00E43BAF" w:rsidRDefault="00E43BAF" w:rsidP="00E43BAF">
            <w:pPr>
              <w:jc w:val="center"/>
            </w:pPr>
          </w:p>
          <w:p w14:paraId="6C0E88D5" w14:textId="77777777" w:rsidR="00E43BAF" w:rsidRDefault="00E43BAF" w:rsidP="00E43BAF">
            <w:pPr>
              <w:jc w:val="center"/>
            </w:pPr>
          </w:p>
          <w:p w14:paraId="04A43949" w14:textId="77777777" w:rsidR="00E43BAF" w:rsidRDefault="00E43BAF" w:rsidP="00E43BAF">
            <w:pPr>
              <w:jc w:val="center"/>
            </w:pPr>
            <w:r w:rsidRPr="00752FE1">
              <w:t>AF / I</w:t>
            </w:r>
          </w:p>
          <w:p w14:paraId="2B365A32" w14:textId="77777777" w:rsidR="00E43BAF" w:rsidRDefault="00E43BAF" w:rsidP="00E43BAF">
            <w:pPr>
              <w:jc w:val="center"/>
            </w:pPr>
          </w:p>
          <w:p w14:paraId="5F2EFE3D" w14:textId="77777777" w:rsidR="00E43BAF" w:rsidRDefault="00E43BAF" w:rsidP="00E43BAF">
            <w:pPr>
              <w:jc w:val="center"/>
            </w:pPr>
          </w:p>
          <w:p w14:paraId="28DC4E57" w14:textId="77777777" w:rsidR="00E43BAF" w:rsidRDefault="00E43BAF" w:rsidP="00E43BAF">
            <w:pPr>
              <w:jc w:val="center"/>
            </w:pPr>
          </w:p>
          <w:p w14:paraId="26B633D4" w14:textId="77777777" w:rsidR="00E43BAF" w:rsidRDefault="00E43BAF" w:rsidP="00E43BAF">
            <w:pPr>
              <w:jc w:val="center"/>
            </w:pPr>
            <w:r w:rsidRPr="00752FE1">
              <w:t>AF / I</w:t>
            </w:r>
          </w:p>
          <w:p w14:paraId="36EF05C9" w14:textId="77777777" w:rsidR="00131F24" w:rsidRDefault="00131F24" w:rsidP="00131F24">
            <w:pPr>
              <w:jc w:val="center"/>
            </w:pPr>
          </w:p>
          <w:p w14:paraId="0ABDCB96" w14:textId="77777777" w:rsidR="00131F24" w:rsidRDefault="00131F24" w:rsidP="00131F24">
            <w:pPr>
              <w:jc w:val="center"/>
            </w:pPr>
          </w:p>
          <w:p w14:paraId="2E37EB9F" w14:textId="77777777" w:rsidR="00131F24" w:rsidRDefault="00131F24" w:rsidP="00131F24">
            <w:pPr>
              <w:jc w:val="center"/>
            </w:pPr>
          </w:p>
          <w:p w14:paraId="3256FA18" w14:textId="77777777" w:rsidR="00131F24" w:rsidRDefault="00131F24" w:rsidP="00131F24">
            <w:pPr>
              <w:jc w:val="center"/>
            </w:pPr>
            <w:r w:rsidRPr="00752FE1">
              <w:t>AF / I</w:t>
            </w:r>
          </w:p>
          <w:p w14:paraId="4DC5418F" w14:textId="77777777" w:rsidR="00131F24" w:rsidRDefault="00131F24" w:rsidP="00131F24">
            <w:pPr>
              <w:jc w:val="center"/>
            </w:pPr>
          </w:p>
          <w:p w14:paraId="2370F8CC" w14:textId="77777777" w:rsidR="00131F24" w:rsidRDefault="00131F24" w:rsidP="00131F24">
            <w:pPr>
              <w:jc w:val="center"/>
            </w:pPr>
          </w:p>
          <w:p w14:paraId="40056886" w14:textId="77777777" w:rsidR="00131F24" w:rsidRDefault="00131F24" w:rsidP="00131F24">
            <w:pPr>
              <w:jc w:val="center"/>
            </w:pPr>
            <w:r w:rsidRPr="00752FE1">
              <w:t>AF / I</w:t>
            </w:r>
          </w:p>
          <w:p w14:paraId="2A87C249" w14:textId="77777777" w:rsidR="00131F24" w:rsidRDefault="00131F24" w:rsidP="00131F24">
            <w:pPr>
              <w:jc w:val="center"/>
            </w:pPr>
          </w:p>
          <w:p w14:paraId="353529AF" w14:textId="77777777" w:rsidR="00131F24" w:rsidRDefault="00131F24" w:rsidP="00131F24">
            <w:pPr>
              <w:jc w:val="center"/>
            </w:pPr>
            <w:r w:rsidRPr="00752FE1">
              <w:t>AF / I</w:t>
            </w:r>
          </w:p>
          <w:p w14:paraId="538CFD22" w14:textId="77777777" w:rsidR="00131F24" w:rsidRDefault="00131F24" w:rsidP="00131F24">
            <w:pPr>
              <w:jc w:val="center"/>
            </w:pPr>
          </w:p>
          <w:p w14:paraId="62D7E408" w14:textId="77777777" w:rsidR="00131F24" w:rsidRDefault="00131F24" w:rsidP="00131F24">
            <w:pPr>
              <w:jc w:val="center"/>
            </w:pPr>
          </w:p>
          <w:p w14:paraId="0F53E937" w14:textId="77777777" w:rsidR="00131F24" w:rsidRDefault="00131F24" w:rsidP="00131F24">
            <w:pPr>
              <w:jc w:val="center"/>
            </w:pPr>
          </w:p>
          <w:p w14:paraId="2126A272" w14:textId="77777777" w:rsidR="00131F24" w:rsidRDefault="00131F24" w:rsidP="00131F24">
            <w:pPr>
              <w:jc w:val="center"/>
            </w:pPr>
            <w:r w:rsidRPr="00752FE1">
              <w:t>AF / I</w:t>
            </w:r>
          </w:p>
          <w:p w14:paraId="6232C37B" w14:textId="77777777" w:rsidR="00131F24" w:rsidRDefault="00131F24" w:rsidP="00E43BAF">
            <w:pPr>
              <w:jc w:val="center"/>
            </w:pPr>
          </w:p>
          <w:p w14:paraId="50823E3E" w14:textId="77777777" w:rsidR="00AB6749" w:rsidRPr="00752FE1" w:rsidRDefault="00AB6749" w:rsidP="00600650">
            <w:pPr>
              <w:jc w:val="center"/>
            </w:pPr>
          </w:p>
        </w:tc>
      </w:tr>
      <w:tr w:rsidR="00600650" w14:paraId="00681703" w14:textId="77777777" w:rsidTr="00600650">
        <w:tc>
          <w:tcPr>
            <w:tcW w:w="1908" w:type="dxa"/>
          </w:tcPr>
          <w:p w14:paraId="5D04D241" w14:textId="77777777" w:rsidR="00600650" w:rsidRPr="00752FE1" w:rsidRDefault="00600650" w:rsidP="00600650">
            <w:pPr>
              <w:rPr>
                <w:b/>
              </w:rPr>
            </w:pPr>
          </w:p>
          <w:p w14:paraId="1D02FC5B" w14:textId="77777777" w:rsidR="00600650" w:rsidRPr="00752FE1" w:rsidRDefault="00600650" w:rsidP="00600650">
            <w:pPr>
              <w:rPr>
                <w:b/>
              </w:rPr>
            </w:pPr>
            <w:r w:rsidRPr="00752FE1">
              <w:rPr>
                <w:b/>
              </w:rPr>
              <w:t>Work circumstances</w:t>
            </w:r>
          </w:p>
          <w:p w14:paraId="1697E263" w14:textId="77777777" w:rsidR="00600650" w:rsidRPr="00752FE1" w:rsidRDefault="00600650" w:rsidP="00600650">
            <w:pPr>
              <w:rPr>
                <w:b/>
              </w:rPr>
            </w:pPr>
          </w:p>
        </w:tc>
        <w:tc>
          <w:tcPr>
            <w:tcW w:w="3621" w:type="dxa"/>
          </w:tcPr>
          <w:p w14:paraId="5BD4B3B3" w14:textId="77777777" w:rsidR="00600650" w:rsidRPr="00752FE1" w:rsidRDefault="00600650" w:rsidP="00600650">
            <w:pPr>
              <w:pStyle w:val="BodyText"/>
            </w:pPr>
          </w:p>
          <w:p w14:paraId="09FEBBAA" w14:textId="77777777" w:rsidR="00713FAB" w:rsidRDefault="00660078" w:rsidP="00713FAB">
            <w:pPr>
              <w:tabs>
                <w:tab w:val="left" w:pos="429"/>
              </w:tabs>
            </w:pPr>
            <w:r>
              <w:t>Commitment to personal development</w:t>
            </w:r>
            <w:r w:rsidR="00F84E69">
              <w:t>.</w:t>
            </w:r>
          </w:p>
          <w:p w14:paraId="0C720FE0" w14:textId="77777777" w:rsidR="00660078" w:rsidRDefault="00660078" w:rsidP="00713FAB">
            <w:pPr>
              <w:tabs>
                <w:tab w:val="left" w:pos="429"/>
              </w:tabs>
            </w:pPr>
          </w:p>
          <w:p w14:paraId="0ED7B0D0" w14:textId="77777777" w:rsidR="00660078" w:rsidRDefault="00660078" w:rsidP="00713FAB">
            <w:pPr>
              <w:tabs>
                <w:tab w:val="left" w:pos="429"/>
              </w:tabs>
            </w:pPr>
            <w:r>
              <w:t>To be punctual and have regular attendance</w:t>
            </w:r>
            <w:r w:rsidR="00F84E69">
              <w:t>.</w:t>
            </w:r>
          </w:p>
          <w:p w14:paraId="03A6C407" w14:textId="77777777" w:rsidR="00590F5E" w:rsidRDefault="00590F5E" w:rsidP="00713FAB">
            <w:pPr>
              <w:tabs>
                <w:tab w:val="left" w:pos="429"/>
              </w:tabs>
            </w:pPr>
          </w:p>
          <w:p w14:paraId="2FBAF751" w14:textId="77777777" w:rsidR="00660078" w:rsidRDefault="00590F5E" w:rsidP="00713FAB">
            <w:pPr>
              <w:tabs>
                <w:tab w:val="left" w:pos="429"/>
              </w:tabs>
            </w:pPr>
            <w:r>
              <w:t>The post</w:t>
            </w:r>
            <w:r w:rsidR="00660078">
              <w:t xml:space="preserve"> holder must be willing and able to work flexibly as may be required</w:t>
            </w:r>
            <w:r w:rsidR="00F84E69">
              <w:t>.</w:t>
            </w:r>
          </w:p>
          <w:p w14:paraId="32AEAFCD" w14:textId="77777777" w:rsidR="00660078" w:rsidRPr="00E96C9C" w:rsidRDefault="00660078" w:rsidP="00713FAB">
            <w:pPr>
              <w:tabs>
                <w:tab w:val="left" w:pos="429"/>
              </w:tabs>
            </w:pPr>
          </w:p>
          <w:p w14:paraId="729B08FC" w14:textId="77777777" w:rsidR="00713FAB" w:rsidRPr="00E96C9C" w:rsidRDefault="00713FAB" w:rsidP="00713FAB">
            <w:pPr>
              <w:tabs>
                <w:tab w:val="left" w:pos="429"/>
              </w:tabs>
            </w:pPr>
            <w:r w:rsidRPr="00E96C9C">
              <w:t xml:space="preserve">To travel and work at </w:t>
            </w:r>
            <w:r w:rsidR="00660078">
              <w:t>any</w:t>
            </w:r>
            <w:r w:rsidR="004214AA">
              <w:t xml:space="preserve"> within the New Bridge </w:t>
            </w:r>
            <w:r w:rsidR="00F84E69">
              <w:t>MAT</w:t>
            </w:r>
            <w:r w:rsidR="004214AA">
              <w:t xml:space="preserve"> </w:t>
            </w:r>
            <w:r w:rsidRPr="00E96C9C">
              <w:t>as may be required</w:t>
            </w:r>
            <w:r w:rsidR="00F84E69">
              <w:t>.</w:t>
            </w:r>
          </w:p>
          <w:p w14:paraId="40B4B09F" w14:textId="77777777" w:rsidR="00713FAB" w:rsidRPr="00E96C9C" w:rsidRDefault="00713FAB" w:rsidP="00713FAB">
            <w:pPr>
              <w:tabs>
                <w:tab w:val="left" w:pos="429"/>
              </w:tabs>
            </w:pPr>
          </w:p>
          <w:p w14:paraId="6EE88E03" w14:textId="77777777" w:rsidR="00713FAB" w:rsidRPr="00E96C9C" w:rsidRDefault="00713FAB" w:rsidP="00713FAB">
            <w:pPr>
              <w:tabs>
                <w:tab w:val="left" w:pos="429"/>
              </w:tabs>
            </w:pPr>
            <w:r w:rsidRPr="00E96C9C">
              <w:t>Occasional out of hours working to support school functions</w:t>
            </w:r>
            <w:r w:rsidR="00660078">
              <w:t xml:space="preserve"> or evening meetings</w:t>
            </w:r>
            <w:r w:rsidR="00F84E69">
              <w:t>.</w:t>
            </w:r>
          </w:p>
          <w:p w14:paraId="6A9D0984" w14:textId="77777777" w:rsidR="00600650" w:rsidRPr="00752FE1" w:rsidRDefault="00600650" w:rsidP="00600650">
            <w:pPr>
              <w:pStyle w:val="BodyText"/>
            </w:pPr>
          </w:p>
        </w:tc>
        <w:tc>
          <w:tcPr>
            <w:tcW w:w="2979" w:type="dxa"/>
          </w:tcPr>
          <w:p w14:paraId="2582F388" w14:textId="77777777" w:rsidR="00600650" w:rsidRPr="00752FE1" w:rsidRDefault="00600650" w:rsidP="00600650">
            <w:pPr>
              <w:jc w:val="center"/>
              <w:rPr>
                <w:b/>
              </w:rPr>
            </w:pPr>
          </w:p>
        </w:tc>
        <w:tc>
          <w:tcPr>
            <w:tcW w:w="1320" w:type="dxa"/>
          </w:tcPr>
          <w:p w14:paraId="2BC5756F" w14:textId="77777777" w:rsidR="00600650" w:rsidRPr="00752FE1" w:rsidRDefault="00600650" w:rsidP="00600650">
            <w:pPr>
              <w:jc w:val="center"/>
            </w:pPr>
          </w:p>
          <w:p w14:paraId="5136F2AC" w14:textId="77777777" w:rsidR="00600650" w:rsidRDefault="00600650" w:rsidP="00600650">
            <w:pPr>
              <w:jc w:val="center"/>
            </w:pPr>
            <w:r w:rsidRPr="00752FE1">
              <w:t>I</w:t>
            </w:r>
          </w:p>
          <w:p w14:paraId="44089809" w14:textId="77777777" w:rsidR="00600650" w:rsidRDefault="00600650" w:rsidP="00600650">
            <w:pPr>
              <w:jc w:val="center"/>
            </w:pPr>
          </w:p>
          <w:p w14:paraId="18BD6C29" w14:textId="77777777" w:rsidR="00600650" w:rsidRDefault="00600650" w:rsidP="00600650">
            <w:pPr>
              <w:jc w:val="center"/>
            </w:pPr>
          </w:p>
          <w:p w14:paraId="35EB2109" w14:textId="77777777" w:rsidR="00600650" w:rsidRDefault="00600650" w:rsidP="00600650">
            <w:pPr>
              <w:jc w:val="center"/>
            </w:pPr>
            <w:r>
              <w:t>I</w:t>
            </w:r>
          </w:p>
          <w:p w14:paraId="185F1C55" w14:textId="77777777" w:rsidR="00713FAB" w:rsidRDefault="00713FAB" w:rsidP="00600650">
            <w:pPr>
              <w:jc w:val="center"/>
            </w:pPr>
          </w:p>
          <w:p w14:paraId="13CE95FD" w14:textId="77777777" w:rsidR="00713FAB" w:rsidRDefault="00713FAB" w:rsidP="00600650">
            <w:pPr>
              <w:jc w:val="center"/>
            </w:pPr>
          </w:p>
          <w:p w14:paraId="775CCBB8" w14:textId="77777777" w:rsidR="00713FAB" w:rsidRDefault="00713FAB" w:rsidP="00600650">
            <w:pPr>
              <w:jc w:val="center"/>
            </w:pPr>
          </w:p>
          <w:p w14:paraId="3E00569E" w14:textId="77777777" w:rsidR="00713FAB" w:rsidRDefault="00713FAB" w:rsidP="00600650">
            <w:pPr>
              <w:jc w:val="center"/>
            </w:pPr>
            <w:r>
              <w:t>I</w:t>
            </w:r>
          </w:p>
          <w:p w14:paraId="2E07C025" w14:textId="77777777" w:rsidR="00131F24" w:rsidRDefault="00131F24" w:rsidP="00600650">
            <w:pPr>
              <w:jc w:val="center"/>
            </w:pPr>
          </w:p>
          <w:p w14:paraId="7A630F9F" w14:textId="77777777" w:rsidR="00131F24" w:rsidRDefault="00131F24" w:rsidP="00600650">
            <w:pPr>
              <w:jc w:val="center"/>
            </w:pPr>
          </w:p>
          <w:p w14:paraId="455B5234" w14:textId="77777777" w:rsidR="00131F24" w:rsidRDefault="00131F24" w:rsidP="00600650">
            <w:pPr>
              <w:jc w:val="center"/>
            </w:pPr>
            <w:r>
              <w:t>I</w:t>
            </w:r>
          </w:p>
          <w:p w14:paraId="5B6D7014" w14:textId="77777777" w:rsidR="00131F24" w:rsidRDefault="00131F24" w:rsidP="00600650">
            <w:pPr>
              <w:jc w:val="center"/>
            </w:pPr>
          </w:p>
          <w:p w14:paraId="10718B48" w14:textId="77777777" w:rsidR="00131F24" w:rsidRDefault="00131F24" w:rsidP="00600650">
            <w:pPr>
              <w:jc w:val="center"/>
            </w:pPr>
          </w:p>
          <w:p w14:paraId="6EF8FEBA" w14:textId="77777777" w:rsidR="00131F24" w:rsidRDefault="00131F24" w:rsidP="00600650">
            <w:pPr>
              <w:jc w:val="center"/>
            </w:pPr>
          </w:p>
          <w:p w14:paraId="615120E7" w14:textId="77777777" w:rsidR="00131F24" w:rsidRPr="00752FE1" w:rsidRDefault="00131F24" w:rsidP="00600650">
            <w:pPr>
              <w:jc w:val="center"/>
            </w:pPr>
            <w:r>
              <w:t>I</w:t>
            </w:r>
          </w:p>
        </w:tc>
      </w:tr>
    </w:tbl>
    <w:p w14:paraId="34478071" w14:textId="77777777" w:rsidR="00600650" w:rsidRPr="0084399F" w:rsidRDefault="00600650" w:rsidP="00600650">
      <w:pPr>
        <w:pStyle w:val="Title"/>
        <w:jc w:val="left"/>
        <w:rPr>
          <w:sz w:val="16"/>
          <w:szCs w:val="16"/>
          <w:u w:val="single"/>
        </w:rPr>
      </w:pPr>
    </w:p>
    <w:p w14:paraId="36174B4A" w14:textId="77777777" w:rsidR="00600650" w:rsidRDefault="00600650" w:rsidP="00600650">
      <w:pPr>
        <w:jc w:val="both"/>
      </w:pPr>
      <w:r w:rsidRPr="00B21268">
        <w:rPr>
          <w:i/>
        </w:rPr>
        <w:t>Abbreviations:</w:t>
      </w:r>
      <w:r w:rsidRPr="00B21268">
        <w:t xml:space="preserve"> AF = A</w:t>
      </w:r>
      <w:r>
        <w:t>pplication Form; I = Interview.</w:t>
      </w:r>
    </w:p>
    <w:p w14:paraId="36B02EC0" w14:textId="77777777" w:rsidR="00600650" w:rsidRPr="00B55592" w:rsidRDefault="00600650" w:rsidP="00600650">
      <w:pPr>
        <w:jc w:val="both"/>
        <w:rPr>
          <w:sz w:val="16"/>
          <w:szCs w:val="16"/>
        </w:rPr>
      </w:pPr>
    </w:p>
    <w:p w14:paraId="1FFE3F90" w14:textId="77777777" w:rsidR="00600650" w:rsidRPr="00B55592" w:rsidRDefault="00600650" w:rsidP="00835C9B">
      <w:pPr>
        <w:ind w:right="-755"/>
        <w:rPr>
          <w:b/>
          <w:bCs/>
        </w:rPr>
      </w:pPr>
      <w:r w:rsidRPr="00B55592">
        <w:rPr>
          <w:b/>
          <w:bCs/>
        </w:rPr>
        <w:t>Any candidate with a disability who meets the</w:t>
      </w:r>
      <w:r w:rsidR="00835C9B">
        <w:rPr>
          <w:b/>
          <w:bCs/>
        </w:rPr>
        <w:t xml:space="preserve"> essential criteria will be invited to interview</w:t>
      </w:r>
    </w:p>
    <w:p w14:paraId="77D9398C" w14:textId="77777777" w:rsidR="00AB11D3" w:rsidRPr="009E7DCB" w:rsidRDefault="00AB11D3" w:rsidP="00AB11D3">
      <w:pPr>
        <w:rPr>
          <w:rFonts w:cs="Arial"/>
        </w:rPr>
      </w:pPr>
    </w:p>
    <w:p w14:paraId="63819F93" w14:textId="77777777" w:rsidR="00AB11D3" w:rsidRPr="00AB11D3" w:rsidRDefault="00AB11D3" w:rsidP="00AB11D3">
      <w:pPr>
        <w:rPr>
          <w:rFonts w:cs="Arial"/>
        </w:rPr>
      </w:pPr>
    </w:p>
    <w:p w14:paraId="7ED3C402" w14:textId="77777777" w:rsidR="00AB11D3" w:rsidRPr="00AB11D3" w:rsidRDefault="00AB11D3" w:rsidP="00AB11D3">
      <w:pPr>
        <w:rPr>
          <w:rFonts w:cs="Arial"/>
        </w:rPr>
      </w:pPr>
    </w:p>
    <w:p w14:paraId="1D13795D" w14:textId="77777777" w:rsidR="00AB11D3" w:rsidRPr="00AB11D3" w:rsidRDefault="00AB11D3" w:rsidP="00AB11D3">
      <w:pPr>
        <w:rPr>
          <w:rFonts w:cs="Arial"/>
        </w:rPr>
      </w:pPr>
    </w:p>
    <w:p w14:paraId="0F23A933" w14:textId="77777777" w:rsidR="00AB11D3" w:rsidRPr="00AB11D3" w:rsidRDefault="00AB11D3" w:rsidP="00AB11D3">
      <w:pPr>
        <w:rPr>
          <w:rFonts w:cs="Arial"/>
        </w:rPr>
      </w:pPr>
    </w:p>
    <w:p w14:paraId="661EB6C8" w14:textId="77777777" w:rsidR="0026092F" w:rsidRPr="00911F40" w:rsidRDefault="0026092F" w:rsidP="0026092F">
      <w:pPr>
        <w:rPr>
          <w:rFonts w:ascii="Calibri" w:hAnsi="Calibri"/>
        </w:rPr>
      </w:pPr>
    </w:p>
    <w:p w14:paraId="43570BC5" w14:textId="77777777" w:rsidR="0026092F" w:rsidRPr="00911F40" w:rsidRDefault="0026092F" w:rsidP="0026092F">
      <w:pPr>
        <w:rPr>
          <w:rFonts w:ascii="Calibri" w:hAnsi="Calibri"/>
        </w:rPr>
      </w:pPr>
      <w:r w:rsidRPr="00911F40">
        <w:rPr>
          <w:rFonts w:ascii="Calibri" w:hAnsi="Calibri"/>
        </w:rPr>
        <w:t xml:space="preserve">          </w:t>
      </w:r>
    </w:p>
    <w:p w14:paraId="7D6B5ABB" w14:textId="77777777" w:rsidR="0026092F" w:rsidRPr="00AB11D3" w:rsidRDefault="0026092F" w:rsidP="00AB11D3">
      <w:pPr>
        <w:rPr>
          <w:rFonts w:cs="Arial"/>
        </w:rPr>
      </w:pPr>
    </w:p>
    <w:p w14:paraId="1A84B3CB" w14:textId="77777777" w:rsidR="00642A68" w:rsidRPr="00AB11D3" w:rsidRDefault="00642A68" w:rsidP="006C03AE">
      <w:pPr>
        <w:tabs>
          <w:tab w:val="left" w:pos="3840"/>
        </w:tabs>
        <w:rPr>
          <w:rFonts w:cs="Arial"/>
        </w:rPr>
      </w:pPr>
    </w:p>
    <w:sectPr w:rsidR="00642A68" w:rsidRPr="00AB11D3" w:rsidSect="00C45DA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134" w:left="1440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6FE76D" w14:textId="77777777" w:rsidR="003F14C7" w:rsidRDefault="003F14C7">
      <w:r>
        <w:separator/>
      </w:r>
    </w:p>
  </w:endnote>
  <w:endnote w:type="continuationSeparator" w:id="0">
    <w:p w14:paraId="43FB48AB" w14:textId="77777777" w:rsidR="003F14C7" w:rsidRDefault="003F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">
    <w:altName w:val="Palatino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25CED7" w14:textId="77777777" w:rsidR="00432342" w:rsidRDefault="00432342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6192" behindDoc="0" locked="0" layoutInCell="1" allowOverlap="1" wp14:anchorId="791C8DE7" wp14:editId="577CCBCE">
          <wp:simplePos x="0" y="0"/>
          <wp:positionH relativeFrom="column">
            <wp:posOffset>-914400</wp:posOffset>
          </wp:positionH>
          <wp:positionV relativeFrom="paragraph">
            <wp:posOffset>136525</wp:posOffset>
          </wp:positionV>
          <wp:extent cx="7556500" cy="596900"/>
          <wp:effectExtent l="0" t="0" r="6350" b="0"/>
          <wp:wrapThrough wrapText="bothSides">
            <wp:wrapPolygon edited="0">
              <wp:start x="0" y="0"/>
              <wp:lineTo x="0" y="20681"/>
              <wp:lineTo x="21564" y="20681"/>
              <wp:lineTo x="21564" y="0"/>
              <wp:lineTo x="0" y="0"/>
            </wp:wrapPolygon>
          </wp:wrapThrough>
          <wp:docPr id="3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7D0670" w14:textId="77777777" w:rsidR="00432342" w:rsidRDefault="004323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FB1E2A" w14:textId="77777777" w:rsidR="00432342" w:rsidRDefault="00432342">
    <w:pPr>
      <w:pStyle w:val="Footer"/>
    </w:pPr>
  </w:p>
  <w:p w14:paraId="27C119B6" w14:textId="77777777" w:rsidR="00432342" w:rsidRDefault="00432342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9A38576" wp14:editId="4143E1B9">
          <wp:simplePos x="0" y="0"/>
          <wp:positionH relativeFrom="column">
            <wp:posOffset>-847725</wp:posOffset>
          </wp:positionH>
          <wp:positionV relativeFrom="paragraph">
            <wp:posOffset>15875</wp:posOffset>
          </wp:positionV>
          <wp:extent cx="7556500" cy="596900"/>
          <wp:effectExtent l="0" t="0" r="6350" b="0"/>
          <wp:wrapThrough wrapText="bothSides">
            <wp:wrapPolygon edited="0">
              <wp:start x="0" y="0"/>
              <wp:lineTo x="0" y="20681"/>
              <wp:lineTo x="21564" y="20681"/>
              <wp:lineTo x="21564" y="0"/>
              <wp:lineTo x="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B02D88" w14:textId="77777777" w:rsidR="003F14C7" w:rsidRDefault="003F14C7">
      <w:r>
        <w:separator/>
      </w:r>
    </w:p>
  </w:footnote>
  <w:footnote w:type="continuationSeparator" w:id="0">
    <w:p w14:paraId="1E45FD40" w14:textId="77777777" w:rsidR="003F14C7" w:rsidRDefault="003F1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A6F50" w14:textId="77777777" w:rsidR="00432342" w:rsidRDefault="0043234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425A12A1" wp14:editId="14897A11">
          <wp:simplePos x="0" y="0"/>
          <wp:positionH relativeFrom="column">
            <wp:posOffset>-26670</wp:posOffset>
          </wp:positionH>
          <wp:positionV relativeFrom="paragraph">
            <wp:posOffset>2257425</wp:posOffset>
          </wp:positionV>
          <wp:extent cx="5728335" cy="5257165"/>
          <wp:effectExtent l="0" t="0" r="5715" b="635"/>
          <wp:wrapNone/>
          <wp:docPr id="6" name="Picture 6" descr="star-trek-gh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tar-trek-gho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335" cy="5257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A4AD61" w14:textId="77777777" w:rsidR="00432342" w:rsidRDefault="00432342" w:rsidP="0080674D">
    <w:pPr>
      <w:pStyle w:val="Header"/>
    </w:pPr>
  </w:p>
  <w:p w14:paraId="549C55DA" w14:textId="77777777" w:rsidR="00432342" w:rsidRDefault="00432342" w:rsidP="0080674D">
    <w:pPr>
      <w:pStyle w:val="Header"/>
    </w:pPr>
  </w:p>
  <w:p w14:paraId="0C967087" w14:textId="77777777" w:rsidR="00432342" w:rsidRDefault="00432342">
    <w:pPr>
      <w:pStyle w:val="Header"/>
    </w:pPr>
  </w:p>
  <w:p w14:paraId="0267A6D7" w14:textId="77777777" w:rsidR="00432342" w:rsidRDefault="004323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4A1EB9"/>
    <w:multiLevelType w:val="hybridMultilevel"/>
    <w:tmpl w:val="ABE298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9A68BB"/>
    <w:multiLevelType w:val="hybridMultilevel"/>
    <w:tmpl w:val="F336FC38"/>
    <w:lvl w:ilvl="0" w:tplc="8828D0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83AE0"/>
    <w:multiLevelType w:val="hybridMultilevel"/>
    <w:tmpl w:val="7E60C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941CA"/>
    <w:multiLevelType w:val="hybridMultilevel"/>
    <w:tmpl w:val="776019F4"/>
    <w:lvl w:ilvl="0" w:tplc="10D297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42653"/>
    <w:multiLevelType w:val="hybridMultilevel"/>
    <w:tmpl w:val="E67836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7227DC"/>
    <w:multiLevelType w:val="hybridMultilevel"/>
    <w:tmpl w:val="1BAC1FC0"/>
    <w:lvl w:ilvl="0" w:tplc="A8183A76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376CF"/>
    <w:multiLevelType w:val="hybridMultilevel"/>
    <w:tmpl w:val="59CE89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8C4DBA"/>
    <w:multiLevelType w:val="hybridMultilevel"/>
    <w:tmpl w:val="2E3876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8118003">
    <w:abstractNumId w:val="1"/>
  </w:num>
  <w:num w:numId="2" w16cid:durableId="620650142">
    <w:abstractNumId w:val="3"/>
  </w:num>
  <w:num w:numId="3" w16cid:durableId="339162931">
    <w:abstractNumId w:val="5"/>
  </w:num>
  <w:num w:numId="4" w16cid:durableId="127821957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7028896">
    <w:abstractNumId w:val="2"/>
  </w:num>
  <w:num w:numId="6" w16cid:durableId="1218084058">
    <w:abstractNumId w:val="4"/>
  </w:num>
  <w:num w:numId="7" w16cid:durableId="4226512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54205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3505630">
    <w:abstractNumId w:val="0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68"/>
    <w:rsid w:val="00004B65"/>
    <w:rsid w:val="00015825"/>
    <w:rsid w:val="00021631"/>
    <w:rsid w:val="00030051"/>
    <w:rsid w:val="0003086E"/>
    <w:rsid w:val="00033637"/>
    <w:rsid w:val="0004520E"/>
    <w:rsid w:val="000935E5"/>
    <w:rsid w:val="00097B76"/>
    <w:rsid w:val="000A0A1E"/>
    <w:rsid w:val="000A1C0E"/>
    <w:rsid w:val="000A300B"/>
    <w:rsid w:val="000A6DD8"/>
    <w:rsid w:val="000C494C"/>
    <w:rsid w:val="000D78D3"/>
    <w:rsid w:val="000E1AC1"/>
    <w:rsid w:val="001018EA"/>
    <w:rsid w:val="001170C4"/>
    <w:rsid w:val="00120579"/>
    <w:rsid w:val="0013126D"/>
    <w:rsid w:val="00131F24"/>
    <w:rsid w:val="0013261C"/>
    <w:rsid w:val="00141494"/>
    <w:rsid w:val="00152F6F"/>
    <w:rsid w:val="00164956"/>
    <w:rsid w:val="001809C7"/>
    <w:rsid w:val="001812C9"/>
    <w:rsid w:val="00183B8F"/>
    <w:rsid w:val="00191367"/>
    <w:rsid w:val="001A31B5"/>
    <w:rsid w:val="001A658F"/>
    <w:rsid w:val="001A7413"/>
    <w:rsid w:val="001A764C"/>
    <w:rsid w:val="001B105C"/>
    <w:rsid w:val="001B290F"/>
    <w:rsid w:val="001C6BA1"/>
    <w:rsid w:val="001D7CA7"/>
    <w:rsid w:val="001E3225"/>
    <w:rsid w:val="001F66A5"/>
    <w:rsid w:val="001F7E6E"/>
    <w:rsid w:val="00200F44"/>
    <w:rsid w:val="002059CC"/>
    <w:rsid w:val="00210C1C"/>
    <w:rsid w:val="002114FF"/>
    <w:rsid w:val="00213597"/>
    <w:rsid w:val="00216D36"/>
    <w:rsid w:val="00222114"/>
    <w:rsid w:val="00236A7F"/>
    <w:rsid w:val="002437D0"/>
    <w:rsid w:val="00247652"/>
    <w:rsid w:val="002514CD"/>
    <w:rsid w:val="00255E11"/>
    <w:rsid w:val="0026092F"/>
    <w:rsid w:val="002834CC"/>
    <w:rsid w:val="00285B50"/>
    <w:rsid w:val="0029037A"/>
    <w:rsid w:val="002A0A7C"/>
    <w:rsid w:val="002A77C1"/>
    <w:rsid w:val="002C2A67"/>
    <w:rsid w:val="002C77A6"/>
    <w:rsid w:val="002D0FC5"/>
    <w:rsid w:val="002D76D3"/>
    <w:rsid w:val="002E2D5C"/>
    <w:rsid w:val="002F7ECA"/>
    <w:rsid w:val="0030472B"/>
    <w:rsid w:val="0030583E"/>
    <w:rsid w:val="003215F6"/>
    <w:rsid w:val="00336E02"/>
    <w:rsid w:val="003416AB"/>
    <w:rsid w:val="00344207"/>
    <w:rsid w:val="003442D4"/>
    <w:rsid w:val="00345119"/>
    <w:rsid w:val="00346480"/>
    <w:rsid w:val="0035009F"/>
    <w:rsid w:val="00352710"/>
    <w:rsid w:val="0037441B"/>
    <w:rsid w:val="003763E3"/>
    <w:rsid w:val="00376798"/>
    <w:rsid w:val="00381418"/>
    <w:rsid w:val="00386547"/>
    <w:rsid w:val="00391EE2"/>
    <w:rsid w:val="0039681D"/>
    <w:rsid w:val="003A02BD"/>
    <w:rsid w:val="003A1D98"/>
    <w:rsid w:val="003A5931"/>
    <w:rsid w:val="003C02E1"/>
    <w:rsid w:val="003C7400"/>
    <w:rsid w:val="003D504E"/>
    <w:rsid w:val="003E5A5E"/>
    <w:rsid w:val="003E5F1E"/>
    <w:rsid w:val="003E61CC"/>
    <w:rsid w:val="003F14C7"/>
    <w:rsid w:val="00403FD6"/>
    <w:rsid w:val="004057D6"/>
    <w:rsid w:val="004150F8"/>
    <w:rsid w:val="004214AA"/>
    <w:rsid w:val="00422E22"/>
    <w:rsid w:val="00423615"/>
    <w:rsid w:val="00432342"/>
    <w:rsid w:val="004354AE"/>
    <w:rsid w:val="004358CA"/>
    <w:rsid w:val="00437257"/>
    <w:rsid w:val="00461F61"/>
    <w:rsid w:val="0046287E"/>
    <w:rsid w:val="004632D5"/>
    <w:rsid w:val="00465C25"/>
    <w:rsid w:val="00476DD0"/>
    <w:rsid w:val="0048049F"/>
    <w:rsid w:val="0048177E"/>
    <w:rsid w:val="004823CD"/>
    <w:rsid w:val="00482D3C"/>
    <w:rsid w:val="00495B4F"/>
    <w:rsid w:val="004A4197"/>
    <w:rsid w:val="004D774B"/>
    <w:rsid w:val="004E0D30"/>
    <w:rsid w:val="005045C8"/>
    <w:rsid w:val="0052148A"/>
    <w:rsid w:val="00523607"/>
    <w:rsid w:val="00524265"/>
    <w:rsid w:val="00534F29"/>
    <w:rsid w:val="00540251"/>
    <w:rsid w:val="00555418"/>
    <w:rsid w:val="00556458"/>
    <w:rsid w:val="00561A7E"/>
    <w:rsid w:val="0056274E"/>
    <w:rsid w:val="00567F9E"/>
    <w:rsid w:val="005743C1"/>
    <w:rsid w:val="00583A53"/>
    <w:rsid w:val="0058543D"/>
    <w:rsid w:val="00590B5F"/>
    <w:rsid w:val="00590F5E"/>
    <w:rsid w:val="005926CD"/>
    <w:rsid w:val="005C122B"/>
    <w:rsid w:val="005C14C4"/>
    <w:rsid w:val="005D7A1D"/>
    <w:rsid w:val="005E5688"/>
    <w:rsid w:val="005F60FC"/>
    <w:rsid w:val="00600650"/>
    <w:rsid w:val="006018E2"/>
    <w:rsid w:val="0060238E"/>
    <w:rsid w:val="0061064E"/>
    <w:rsid w:val="0061673A"/>
    <w:rsid w:val="006216ED"/>
    <w:rsid w:val="006274CE"/>
    <w:rsid w:val="00642370"/>
    <w:rsid w:val="00642A68"/>
    <w:rsid w:val="006438D8"/>
    <w:rsid w:val="00651DD2"/>
    <w:rsid w:val="00660078"/>
    <w:rsid w:val="00672D84"/>
    <w:rsid w:val="00680EAF"/>
    <w:rsid w:val="00686E62"/>
    <w:rsid w:val="006B23EA"/>
    <w:rsid w:val="006B452C"/>
    <w:rsid w:val="006C03AE"/>
    <w:rsid w:val="006D188C"/>
    <w:rsid w:val="007014F9"/>
    <w:rsid w:val="00707E8C"/>
    <w:rsid w:val="00713FAB"/>
    <w:rsid w:val="00732B42"/>
    <w:rsid w:val="0073419B"/>
    <w:rsid w:val="00735DA7"/>
    <w:rsid w:val="00745AD4"/>
    <w:rsid w:val="00751B22"/>
    <w:rsid w:val="007528C3"/>
    <w:rsid w:val="00761C1B"/>
    <w:rsid w:val="0077098F"/>
    <w:rsid w:val="007730AE"/>
    <w:rsid w:val="00791713"/>
    <w:rsid w:val="00791F29"/>
    <w:rsid w:val="00795458"/>
    <w:rsid w:val="007A20B9"/>
    <w:rsid w:val="007A6241"/>
    <w:rsid w:val="007B768F"/>
    <w:rsid w:val="007C29E4"/>
    <w:rsid w:val="007C3BB3"/>
    <w:rsid w:val="007D39B3"/>
    <w:rsid w:val="007D5E1F"/>
    <w:rsid w:val="007F4822"/>
    <w:rsid w:val="007F4E45"/>
    <w:rsid w:val="0080674D"/>
    <w:rsid w:val="00812F2C"/>
    <w:rsid w:val="0081368B"/>
    <w:rsid w:val="00817188"/>
    <w:rsid w:val="00827205"/>
    <w:rsid w:val="008276EC"/>
    <w:rsid w:val="00835C9B"/>
    <w:rsid w:val="00850BB6"/>
    <w:rsid w:val="00855514"/>
    <w:rsid w:val="00856049"/>
    <w:rsid w:val="008841BF"/>
    <w:rsid w:val="00891E37"/>
    <w:rsid w:val="008979E9"/>
    <w:rsid w:val="008A04D6"/>
    <w:rsid w:val="008A1B89"/>
    <w:rsid w:val="008A2141"/>
    <w:rsid w:val="008A7D0B"/>
    <w:rsid w:val="008C2B53"/>
    <w:rsid w:val="008C4D6B"/>
    <w:rsid w:val="008D142F"/>
    <w:rsid w:val="008D6812"/>
    <w:rsid w:val="008E6D38"/>
    <w:rsid w:val="008F7521"/>
    <w:rsid w:val="009041F1"/>
    <w:rsid w:val="0091228B"/>
    <w:rsid w:val="0092015C"/>
    <w:rsid w:val="009228FC"/>
    <w:rsid w:val="009403C3"/>
    <w:rsid w:val="009424A0"/>
    <w:rsid w:val="00952070"/>
    <w:rsid w:val="00965788"/>
    <w:rsid w:val="009716D6"/>
    <w:rsid w:val="00982989"/>
    <w:rsid w:val="009A6678"/>
    <w:rsid w:val="009B14E2"/>
    <w:rsid w:val="009B703F"/>
    <w:rsid w:val="009D1455"/>
    <w:rsid w:val="009D31EB"/>
    <w:rsid w:val="009E4817"/>
    <w:rsid w:val="009F51A5"/>
    <w:rsid w:val="00A128AA"/>
    <w:rsid w:val="00A1362B"/>
    <w:rsid w:val="00A14289"/>
    <w:rsid w:val="00A21B0C"/>
    <w:rsid w:val="00A342B4"/>
    <w:rsid w:val="00A46FB5"/>
    <w:rsid w:val="00A52079"/>
    <w:rsid w:val="00A6032F"/>
    <w:rsid w:val="00A66B48"/>
    <w:rsid w:val="00A76FDB"/>
    <w:rsid w:val="00A86316"/>
    <w:rsid w:val="00A9093E"/>
    <w:rsid w:val="00A92DB0"/>
    <w:rsid w:val="00A94FAB"/>
    <w:rsid w:val="00AA3F61"/>
    <w:rsid w:val="00AB11D3"/>
    <w:rsid w:val="00AB55A5"/>
    <w:rsid w:val="00AB6749"/>
    <w:rsid w:val="00AC0A4F"/>
    <w:rsid w:val="00AC244A"/>
    <w:rsid w:val="00AD1BC1"/>
    <w:rsid w:val="00AD3046"/>
    <w:rsid w:val="00AE0721"/>
    <w:rsid w:val="00B00D8C"/>
    <w:rsid w:val="00B0168D"/>
    <w:rsid w:val="00B101FC"/>
    <w:rsid w:val="00B11D17"/>
    <w:rsid w:val="00B14BBA"/>
    <w:rsid w:val="00B344F4"/>
    <w:rsid w:val="00B35534"/>
    <w:rsid w:val="00B45369"/>
    <w:rsid w:val="00B524EC"/>
    <w:rsid w:val="00B6429F"/>
    <w:rsid w:val="00B647C2"/>
    <w:rsid w:val="00B65D8A"/>
    <w:rsid w:val="00B65D8B"/>
    <w:rsid w:val="00B70BC5"/>
    <w:rsid w:val="00B9285D"/>
    <w:rsid w:val="00B97A27"/>
    <w:rsid w:val="00BA51ED"/>
    <w:rsid w:val="00BC2CF9"/>
    <w:rsid w:val="00BD5713"/>
    <w:rsid w:val="00BF26C9"/>
    <w:rsid w:val="00C11146"/>
    <w:rsid w:val="00C1191D"/>
    <w:rsid w:val="00C12099"/>
    <w:rsid w:val="00C14125"/>
    <w:rsid w:val="00C22F7A"/>
    <w:rsid w:val="00C25841"/>
    <w:rsid w:val="00C2728E"/>
    <w:rsid w:val="00C313F3"/>
    <w:rsid w:val="00C35C82"/>
    <w:rsid w:val="00C43690"/>
    <w:rsid w:val="00C45DA6"/>
    <w:rsid w:val="00C53289"/>
    <w:rsid w:val="00C53838"/>
    <w:rsid w:val="00C53D93"/>
    <w:rsid w:val="00C55209"/>
    <w:rsid w:val="00C573A2"/>
    <w:rsid w:val="00C62789"/>
    <w:rsid w:val="00C640E1"/>
    <w:rsid w:val="00C71E3E"/>
    <w:rsid w:val="00C72A77"/>
    <w:rsid w:val="00C73147"/>
    <w:rsid w:val="00C759B3"/>
    <w:rsid w:val="00C82E1A"/>
    <w:rsid w:val="00C9605A"/>
    <w:rsid w:val="00C963EB"/>
    <w:rsid w:val="00CA0178"/>
    <w:rsid w:val="00CB33E0"/>
    <w:rsid w:val="00CB6832"/>
    <w:rsid w:val="00CB7139"/>
    <w:rsid w:val="00CD3D61"/>
    <w:rsid w:val="00CD5DAE"/>
    <w:rsid w:val="00CF44D4"/>
    <w:rsid w:val="00D0072E"/>
    <w:rsid w:val="00D1112B"/>
    <w:rsid w:val="00D23E31"/>
    <w:rsid w:val="00D259F0"/>
    <w:rsid w:val="00D30B40"/>
    <w:rsid w:val="00D340FB"/>
    <w:rsid w:val="00D41D54"/>
    <w:rsid w:val="00D57A73"/>
    <w:rsid w:val="00D61516"/>
    <w:rsid w:val="00D625DC"/>
    <w:rsid w:val="00D702B5"/>
    <w:rsid w:val="00DA02B1"/>
    <w:rsid w:val="00DA73A5"/>
    <w:rsid w:val="00DB5677"/>
    <w:rsid w:val="00DC0642"/>
    <w:rsid w:val="00DC3740"/>
    <w:rsid w:val="00DC37EB"/>
    <w:rsid w:val="00DD64F1"/>
    <w:rsid w:val="00DF2BCD"/>
    <w:rsid w:val="00E03AAB"/>
    <w:rsid w:val="00E16388"/>
    <w:rsid w:val="00E43BAF"/>
    <w:rsid w:val="00E44D98"/>
    <w:rsid w:val="00E456F4"/>
    <w:rsid w:val="00E53E2F"/>
    <w:rsid w:val="00E56C4A"/>
    <w:rsid w:val="00E5701A"/>
    <w:rsid w:val="00E60386"/>
    <w:rsid w:val="00E61062"/>
    <w:rsid w:val="00E84D38"/>
    <w:rsid w:val="00E95065"/>
    <w:rsid w:val="00EA591A"/>
    <w:rsid w:val="00EC1C90"/>
    <w:rsid w:val="00EC5B5C"/>
    <w:rsid w:val="00EE0AF1"/>
    <w:rsid w:val="00EE4907"/>
    <w:rsid w:val="00EE7ACD"/>
    <w:rsid w:val="00EF131A"/>
    <w:rsid w:val="00EF2B96"/>
    <w:rsid w:val="00EF6120"/>
    <w:rsid w:val="00F056FF"/>
    <w:rsid w:val="00F1115E"/>
    <w:rsid w:val="00F134CA"/>
    <w:rsid w:val="00F2385D"/>
    <w:rsid w:val="00F344B4"/>
    <w:rsid w:val="00F359BB"/>
    <w:rsid w:val="00F37539"/>
    <w:rsid w:val="00F43579"/>
    <w:rsid w:val="00F45116"/>
    <w:rsid w:val="00F523AF"/>
    <w:rsid w:val="00F5747E"/>
    <w:rsid w:val="00F60A3D"/>
    <w:rsid w:val="00F628CC"/>
    <w:rsid w:val="00F84E69"/>
    <w:rsid w:val="00F878C2"/>
    <w:rsid w:val="00F91734"/>
    <w:rsid w:val="00F91A94"/>
    <w:rsid w:val="00FB36CA"/>
    <w:rsid w:val="00FB6086"/>
    <w:rsid w:val="00FC06B7"/>
    <w:rsid w:val="00FC3D18"/>
    <w:rsid w:val="00FC4B40"/>
    <w:rsid w:val="00FC4D5F"/>
    <w:rsid w:val="00FC6894"/>
    <w:rsid w:val="00FE5C0B"/>
    <w:rsid w:val="00FF3F1E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0BAB72"/>
  <w15:docId w15:val="{095123B1-8DEA-4B4A-99CD-6CF521D3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2A68"/>
    <w:rPr>
      <w:rFonts w:ascii="Arial" w:eastAsia="Calibr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i/>
      <w:iCs/>
      <w:color w:val="000080"/>
    </w:rPr>
  </w:style>
  <w:style w:type="paragraph" w:styleId="Heading2">
    <w:name w:val="heading 2"/>
    <w:basedOn w:val="Normal"/>
    <w:next w:val="Normal"/>
    <w:qFormat/>
    <w:rsid w:val="004D774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111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42A68"/>
    <w:pPr>
      <w:keepNext/>
      <w:outlineLvl w:val="4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bCs/>
    </w:rPr>
  </w:style>
  <w:style w:type="character" w:styleId="Hyperlink">
    <w:name w:val="Hyperlink"/>
    <w:uiPriority w:val="99"/>
    <w:rsid w:val="0080674D"/>
    <w:rPr>
      <w:color w:val="0000FF"/>
      <w:u w:val="single"/>
    </w:rPr>
  </w:style>
  <w:style w:type="paragraph" w:styleId="BalloonText">
    <w:name w:val="Balloon Text"/>
    <w:basedOn w:val="Normal"/>
    <w:semiHidden/>
    <w:rsid w:val="00216D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72D84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5E5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p2">
    <w:name w:val="normal-p2"/>
    <w:basedOn w:val="Normal"/>
    <w:rsid w:val="00856049"/>
    <w:pPr>
      <w:jc w:val="both"/>
    </w:pPr>
    <w:rPr>
      <w:color w:val="000000"/>
      <w:lang w:eastAsia="en-GB"/>
    </w:rPr>
  </w:style>
  <w:style w:type="character" w:customStyle="1" w:styleId="normal-c71">
    <w:name w:val="normal-c71"/>
    <w:rsid w:val="00856049"/>
    <w:rPr>
      <w:rFonts w:ascii="Trebuchet MS" w:hAnsi="Trebuchet MS" w:hint="default"/>
      <w:b/>
      <w:bCs/>
      <w:color w:val="2C3651"/>
      <w:sz w:val="24"/>
      <w:szCs w:val="24"/>
    </w:rPr>
  </w:style>
  <w:style w:type="character" w:customStyle="1" w:styleId="normal-c81">
    <w:name w:val="normal-c81"/>
    <w:rsid w:val="00856049"/>
    <w:rPr>
      <w:rFonts w:ascii="Trebuchet MS" w:hAnsi="Trebuchet MS" w:hint="default"/>
      <w:color w:val="2C3651"/>
      <w:sz w:val="24"/>
      <w:szCs w:val="24"/>
    </w:rPr>
  </w:style>
  <w:style w:type="character" w:customStyle="1" w:styleId="normal-c51">
    <w:name w:val="normal-c51"/>
    <w:rsid w:val="00856049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CB68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642A68"/>
    <w:rPr>
      <w:b/>
      <w:bCs/>
      <w:sz w:val="28"/>
      <w:szCs w:val="24"/>
      <w:lang w:eastAsia="en-US"/>
    </w:rPr>
  </w:style>
  <w:style w:type="character" w:customStyle="1" w:styleId="Heading1Char">
    <w:name w:val="Heading 1 Char"/>
    <w:link w:val="Heading1"/>
    <w:rsid w:val="00642A68"/>
    <w:rPr>
      <w:b/>
      <w:bCs/>
      <w:i/>
      <w:iCs/>
      <w:color w:val="00008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642A68"/>
    <w:pPr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42A68"/>
    <w:rPr>
      <w:b/>
      <w:bCs/>
      <w:sz w:val="28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642A68"/>
    <w:pPr>
      <w:overflowPunct w:val="0"/>
      <w:autoSpaceDE w:val="0"/>
      <w:autoSpaceDN w:val="0"/>
      <w:adjustRightInd w:val="0"/>
      <w:ind w:left="720"/>
    </w:pPr>
    <w:rPr>
      <w:rFonts w:ascii="Times New Roman" w:eastAsia="Times New Roman" w:hAnsi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642A68"/>
    <w:rPr>
      <w:sz w:val="22"/>
      <w:lang w:eastAsia="en-US"/>
    </w:rPr>
  </w:style>
  <w:style w:type="paragraph" w:customStyle="1" w:styleId="normalweb1">
    <w:name w:val="normalweb1"/>
    <w:basedOn w:val="Normal"/>
    <w:rsid w:val="00642A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1A658F"/>
    <w:pPr>
      <w:ind w:left="720"/>
      <w:contextualSpacing/>
    </w:pPr>
    <w:rPr>
      <w:rFonts w:ascii="Helvetica" w:eastAsiaTheme="minorEastAsia" w:hAnsi="Helvetica"/>
      <w:b/>
      <w:sz w:val="24"/>
      <w:szCs w:val="24"/>
    </w:rPr>
  </w:style>
  <w:style w:type="paragraph" w:customStyle="1" w:styleId="NormalArial">
    <w:name w:val="Normal + Arial"/>
    <w:basedOn w:val="Normal"/>
    <w:rsid w:val="00745AD4"/>
    <w:rPr>
      <w:rFonts w:eastAsia="Times New Roman" w:cs="Arial"/>
      <w:sz w:val="24"/>
      <w:szCs w:val="24"/>
      <w:lang w:eastAsia="en-GB"/>
    </w:rPr>
  </w:style>
  <w:style w:type="paragraph" w:styleId="EndnoteText">
    <w:name w:val="endnote text"/>
    <w:basedOn w:val="Normal"/>
    <w:link w:val="EndnoteTextChar"/>
    <w:rsid w:val="00600650"/>
    <w:pPr>
      <w:overflowPunct w:val="0"/>
      <w:autoSpaceDE w:val="0"/>
      <w:autoSpaceDN w:val="0"/>
      <w:adjustRightInd w:val="0"/>
      <w:textAlignment w:val="baseline"/>
    </w:pPr>
    <w:rPr>
      <w:rFonts w:ascii="Palatino" w:eastAsia="Times New Roman" w:hAnsi="Palatino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rsid w:val="00600650"/>
    <w:rPr>
      <w:rFonts w:ascii="Palatino" w:hAnsi="Palatino"/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C1114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6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5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29113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13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00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6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ta\Desktop\NBG%20Brochure%20Cov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8C119-F5D9-A644-8E17-1E1A56FC1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C:\Users\rita\Desktop\NBG Brochure Cover Template.dot</Template>
  <TotalTime>12</TotalTime>
  <Pages>1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Park Dean School</Company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Gavin Lyons</cp:lastModifiedBy>
  <cp:revision>4</cp:revision>
  <cp:lastPrinted>2016-06-02T15:11:00Z</cp:lastPrinted>
  <dcterms:created xsi:type="dcterms:W3CDTF">2026-10-06T13:38:00Z</dcterms:created>
  <dcterms:modified xsi:type="dcterms:W3CDTF">2026-10-06T14:05:00Z</dcterms:modified>
</cp:coreProperties>
</file>