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149BF" w14:textId="77777777" w:rsidR="00577692" w:rsidRPr="00577692" w:rsidRDefault="00577692" w:rsidP="00577692">
      <w:pPr>
        <w:spacing w:after="200"/>
        <w:jc w:val="both"/>
        <w:rPr>
          <w:rFonts w:ascii="Tahoma" w:eastAsia="Calibri" w:hAnsi="Tahoma" w:cs="Tahoma"/>
          <w:sz w:val="20"/>
        </w:rPr>
      </w:pPr>
    </w:p>
    <w:p w14:paraId="7EAD4291" w14:textId="77777777" w:rsidR="00E67956" w:rsidRDefault="00E67956" w:rsidP="00577692">
      <w:pPr>
        <w:spacing w:after="200"/>
        <w:jc w:val="both"/>
        <w:rPr>
          <w:rFonts w:ascii="Tahoma" w:eastAsia="Calibri" w:hAnsi="Tahoma" w:cs="Tahoma"/>
          <w:sz w:val="20"/>
        </w:rPr>
      </w:pPr>
    </w:p>
    <w:p w14:paraId="391470FA" w14:textId="77777777" w:rsidR="00E67956" w:rsidRDefault="00E67956" w:rsidP="00577692">
      <w:pPr>
        <w:spacing w:after="200"/>
        <w:jc w:val="both"/>
        <w:rPr>
          <w:rFonts w:ascii="Tahoma" w:eastAsia="Calibri" w:hAnsi="Tahoma" w:cs="Tahoma"/>
          <w:sz w:val="20"/>
        </w:rPr>
      </w:pPr>
    </w:p>
    <w:p w14:paraId="6954643B" w14:textId="77777777" w:rsidR="00E67956" w:rsidRDefault="00E67956" w:rsidP="00577692">
      <w:pPr>
        <w:spacing w:after="200"/>
        <w:jc w:val="both"/>
        <w:rPr>
          <w:rFonts w:ascii="Tahoma" w:eastAsia="Calibri" w:hAnsi="Tahoma" w:cs="Tahoma"/>
          <w:sz w:val="20"/>
        </w:rPr>
      </w:pPr>
    </w:p>
    <w:p w14:paraId="333A1FD2" w14:textId="603EEE9A" w:rsidR="00577692" w:rsidRPr="00577692" w:rsidRDefault="00577692" w:rsidP="00577692">
      <w:pPr>
        <w:spacing w:after="200"/>
        <w:jc w:val="both"/>
        <w:rPr>
          <w:rFonts w:ascii="Tahoma" w:eastAsia="Calibri" w:hAnsi="Tahoma" w:cs="Tahoma"/>
          <w:sz w:val="20"/>
        </w:rPr>
      </w:pPr>
      <w:r w:rsidRPr="00577692">
        <w:rPr>
          <w:rFonts w:ascii="Tahoma" w:eastAsia="Calibri" w:hAnsi="Tahoma" w:cs="Tahoma"/>
          <w:sz w:val="20"/>
        </w:rPr>
        <w:t>Dear Candidate,</w:t>
      </w:r>
    </w:p>
    <w:p w14:paraId="4E6D20B9" w14:textId="0EA97792" w:rsidR="00577692" w:rsidRDefault="00577692" w:rsidP="00577692">
      <w:pPr>
        <w:spacing w:after="200"/>
        <w:jc w:val="both"/>
        <w:rPr>
          <w:rFonts w:ascii="Tahoma" w:eastAsia="Calibri" w:hAnsi="Tahoma" w:cs="Tahoma"/>
          <w:sz w:val="20"/>
        </w:rPr>
      </w:pPr>
      <w:r w:rsidRPr="00577692">
        <w:rPr>
          <w:rFonts w:ascii="Tahoma" w:eastAsia="Calibri" w:hAnsi="Tahoma" w:cs="Tahoma"/>
          <w:sz w:val="20"/>
        </w:rPr>
        <w:t>We are delighted to extend to you the opportunity to apply for the Headteacher position at St William of York Primary School. Our school is deeply rooted in a commitment to fostering an outstanding Catholic educational environment, guided by our vision to not only excel academically but to nurture every individual's potential in a setting that embodies Gospel values.</w:t>
      </w:r>
    </w:p>
    <w:p w14:paraId="04A3F140" w14:textId="1E30BC99" w:rsidR="00577692" w:rsidRPr="00577692" w:rsidRDefault="00577692" w:rsidP="00577692">
      <w:pPr>
        <w:spacing w:after="200"/>
        <w:jc w:val="both"/>
        <w:rPr>
          <w:rFonts w:ascii="Tahoma" w:eastAsia="Calibri" w:hAnsi="Tahoma" w:cs="Tahoma"/>
          <w:sz w:val="20"/>
        </w:rPr>
      </w:pPr>
      <w:r w:rsidRPr="00577692">
        <w:rPr>
          <w:rFonts w:ascii="Tahoma" w:eastAsia="Calibri" w:hAnsi="Tahoma" w:cs="Tahoma"/>
          <w:sz w:val="20"/>
        </w:rPr>
        <w:t>At St William of York, we cherish each member of our community, recogni</w:t>
      </w:r>
      <w:r>
        <w:rPr>
          <w:rFonts w:ascii="Tahoma" w:eastAsia="Calibri" w:hAnsi="Tahoma" w:cs="Tahoma"/>
          <w:sz w:val="20"/>
        </w:rPr>
        <w:t>s</w:t>
      </w:r>
      <w:r w:rsidRPr="00577692">
        <w:rPr>
          <w:rFonts w:ascii="Tahoma" w:eastAsia="Calibri" w:hAnsi="Tahoma" w:cs="Tahoma"/>
          <w:sz w:val="20"/>
        </w:rPr>
        <w:t>ing that everyone is made in the image of God. Our mission is to cultivate an environment where</w:t>
      </w:r>
      <w:r w:rsidR="00DC306A">
        <w:rPr>
          <w:rFonts w:ascii="Tahoma" w:eastAsia="Calibri" w:hAnsi="Tahoma" w:cs="Tahoma"/>
          <w:sz w:val="20"/>
        </w:rPr>
        <w:t xml:space="preserve"> our very well-behaved</w:t>
      </w:r>
      <w:r w:rsidRPr="00577692">
        <w:rPr>
          <w:rFonts w:ascii="Tahoma" w:eastAsia="Calibri" w:hAnsi="Tahoma" w:cs="Tahoma"/>
          <w:sz w:val="20"/>
        </w:rPr>
        <w:t xml:space="preserve"> children can flourish in faith, family, and friendship. This is supported by our school motto, “Shining as we learn in Faith, Family and Friendship,” a testament to our collective ethos.</w:t>
      </w:r>
    </w:p>
    <w:p w14:paraId="3B5089DC" w14:textId="273A1811" w:rsidR="00577692" w:rsidRPr="00577692" w:rsidRDefault="00577692" w:rsidP="00577692">
      <w:pPr>
        <w:spacing w:after="200"/>
        <w:jc w:val="both"/>
        <w:rPr>
          <w:rFonts w:ascii="Tahoma" w:eastAsia="Calibri" w:hAnsi="Tahoma" w:cs="Tahoma"/>
          <w:sz w:val="20"/>
        </w:rPr>
      </w:pPr>
      <w:r w:rsidRPr="00577692">
        <w:rPr>
          <w:rFonts w:ascii="Tahoma" w:eastAsia="Calibri" w:hAnsi="Tahoma" w:cs="Tahoma"/>
          <w:sz w:val="20"/>
        </w:rPr>
        <w:t>Our governors are dedicated to the pursuit of excellence, aiming for the school to be a beacon of inspiration, health, and well-being. We prioriti</w:t>
      </w:r>
      <w:r>
        <w:rPr>
          <w:rFonts w:ascii="Tahoma" w:eastAsia="Calibri" w:hAnsi="Tahoma" w:cs="Tahoma"/>
          <w:sz w:val="20"/>
        </w:rPr>
        <w:t>s</w:t>
      </w:r>
      <w:r w:rsidRPr="00577692">
        <w:rPr>
          <w:rFonts w:ascii="Tahoma" w:eastAsia="Calibri" w:hAnsi="Tahoma" w:cs="Tahoma"/>
          <w:sz w:val="20"/>
        </w:rPr>
        <w:t>e the creation of an inclusive atmosphere that encourages participation, celebrates strengths, and offers a wealth of experiences to foster confident, well-rounded future citizens.</w:t>
      </w:r>
    </w:p>
    <w:p w14:paraId="03D703CE" w14:textId="6D2F0216" w:rsidR="00577692" w:rsidRPr="00577692" w:rsidRDefault="00577692" w:rsidP="00577692">
      <w:pPr>
        <w:spacing w:after="200"/>
        <w:jc w:val="both"/>
        <w:rPr>
          <w:rFonts w:ascii="Tahoma" w:eastAsia="Calibri" w:hAnsi="Tahoma" w:cs="Tahoma"/>
          <w:sz w:val="20"/>
        </w:rPr>
      </w:pPr>
      <w:r w:rsidRPr="00577692">
        <w:rPr>
          <w:rFonts w:ascii="Tahoma" w:eastAsia="Calibri" w:hAnsi="Tahoma" w:cs="Tahoma"/>
          <w:sz w:val="20"/>
        </w:rPr>
        <w:t>In your role</w:t>
      </w:r>
      <w:r w:rsidR="00DC306A">
        <w:rPr>
          <w:rFonts w:ascii="Tahoma" w:eastAsia="Calibri" w:hAnsi="Tahoma" w:cs="Tahoma"/>
          <w:sz w:val="20"/>
        </w:rPr>
        <w:t xml:space="preserve"> here</w:t>
      </w:r>
      <w:r w:rsidRPr="00577692">
        <w:rPr>
          <w:rFonts w:ascii="Tahoma" w:eastAsia="Calibri" w:hAnsi="Tahoma" w:cs="Tahoma"/>
          <w:sz w:val="20"/>
        </w:rPr>
        <w:t xml:space="preserve"> as Headteacher, you will be instrumental in achieving these aspirations. We are looking for a leader who is as passionate about our vision as we are; someone who can inspire, innovate, and lead our school towards achieving its full potential. Your dedication to professional development, alongside your ability to engage actively with staff, governors, parents, and our parish, will be crucial.</w:t>
      </w:r>
    </w:p>
    <w:p w14:paraId="6DA46A9F" w14:textId="50D3947D" w:rsidR="00577692" w:rsidRPr="00577692" w:rsidRDefault="00577692" w:rsidP="00577692">
      <w:pPr>
        <w:spacing w:after="200"/>
        <w:jc w:val="both"/>
        <w:rPr>
          <w:rFonts w:ascii="Tahoma" w:eastAsia="Calibri" w:hAnsi="Tahoma" w:cs="Tahoma"/>
          <w:sz w:val="20"/>
        </w:rPr>
      </w:pPr>
      <w:r w:rsidRPr="00577692">
        <w:rPr>
          <w:rFonts w:ascii="Tahoma" w:eastAsia="Calibri" w:hAnsi="Tahoma" w:cs="Tahoma"/>
          <w:sz w:val="20"/>
        </w:rPr>
        <w:t>As part of our commitment to your growth, we offer robust support for professional development, ensuring you have the tools and opportunities to thrive both personally and professionally.</w:t>
      </w:r>
    </w:p>
    <w:p w14:paraId="7D409645" w14:textId="5FF450DB" w:rsidR="00577692" w:rsidRPr="00577692" w:rsidRDefault="00577692" w:rsidP="00577692">
      <w:pPr>
        <w:spacing w:after="200"/>
        <w:jc w:val="both"/>
        <w:rPr>
          <w:rFonts w:ascii="Tahoma" w:eastAsia="Calibri" w:hAnsi="Tahoma" w:cs="Tahoma"/>
          <w:sz w:val="20"/>
        </w:rPr>
      </w:pPr>
      <w:r w:rsidRPr="00577692">
        <w:rPr>
          <w:rFonts w:ascii="Tahoma" w:eastAsia="Calibri" w:hAnsi="Tahoma" w:cs="Tahoma"/>
          <w:sz w:val="20"/>
        </w:rPr>
        <w:t>We invite you to become part of our vibrant community, contributing to a legacy of educational excellence underpinned by our core values. Please find enclosed further details regarding the application process, the role, and what we stand for.</w:t>
      </w:r>
    </w:p>
    <w:p w14:paraId="31D1D0B3" w14:textId="77777777" w:rsidR="00577692" w:rsidRPr="00577692" w:rsidRDefault="00577692" w:rsidP="00577692">
      <w:pPr>
        <w:spacing w:after="200"/>
        <w:jc w:val="both"/>
        <w:rPr>
          <w:rFonts w:ascii="Tahoma" w:eastAsia="Calibri" w:hAnsi="Tahoma" w:cs="Tahoma"/>
          <w:sz w:val="20"/>
        </w:rPr>
      </w:pPr>
      <w:r w:rsidRPr="00577692">
        <w:rPr>
          <w:rFonts w:ascii="Tahoma" w:eastAsia="Calibri" w:hAnsi="Tahoma" w:cs="Tahoma"/>
          <w:sz w:val="20"/>
        </w:rPr>
        <w:t>Thank you for considering a leadership role at St William of York. We look forward to the possibility of you joining our team and leading our school towards a bright and promising future.</w:t>
      </w:r>
    </w:p>
    <w:p w14:paraId="594031A0" w14:textId="77777777" w:rsidR="00577692" w:rsidRPr="00577692" w:rsidRDefault="00577692" w:rsidP="00577692">
      <w:pPr>
        <w:spacing w:after="200"/>
        <w:jc w:val="both"/>
        <w:rPr>
          <w:rFonts w:ascii="Tahoma" w:eastAsia="Calibri" w:hAnsi="Tahoma" w:cs="Tahoma"/>
          <w:sz w:val="20"/>
        </w:rPr>
      </w:pPr>
    </w:p>
    <w:p w14:paraId="0EBCB5B9" w14:textId="77777777" w:rsidR="00577692" w:rsidRPr="00577692" w:rsidRDefault="00577692" w:rsidP="00577692">
      <w:pPr>
        <w:spacing w:after="200"/>
        <w:jc w:val="both"/>
        <w:rPr>
          <w:rFonts w:ascii="Tahoma" w:eastAsia="Calibri" w:hAnsi="Tahoma" w:cs="Tahoma"/>
          <w:sz w:val="20"/>
        </w:rPr>
      </w:pPr>
      <w:r w:rsidRPr="00577692">
        <w:rPr>
          <w:rFonts w:ascii="Tahoma" w:eastAsia="Calibri" w:hAnsi="Tahoma" w:cs="Tahoma"/>
          <w:sz w:val="20"/>
        </w:rPr>
        <w:t>Yours sincerely,</w:t>
      </w:r>
    </w:p>
    <w:p w14:paraId="78943193" w14:textId="77777777" w:rsidR="00577692" w:rsidRPr="00577692" w:rsidRDefault="00577692" w:rsidP="00577692">
      <w:pPr>
        <w:spacing w:after="200"/>
        <w:jc w:val="both"/>
        <w:rPr>
          <w:rFonts w:ascii="Tahoma" w:eastAsia="Calibri" w:hAnsi="Tahoma" w:cs="Tahoma"/>
          <w:sz w:val="20"/>
        </w:rPr>
      </w:pPr>
    </w:p>
    <w:p w14:paraId="4EC52097" w14:textId="2FC1F565" w:rsidR="00577692" w:rsidRDefault="00577692" w:rsidP="00577692">
      <w:pPr>
        <w:spacing w:after="200"/>
        <w:jc w:val="both"/>
        <w:rPr>
          <w:rFonts w:ascii="Tahoma" w:eastAsia="Calibri" w:hAnsi="Tahoma" w:cs="Tahoma"/>
          <w:sz w:val="20"/>
        </w:rPr>
      </w:pPr>
      <w:r>
        <w:rPr>
          <w:rFonts w:ascii="Tahoma" w:eastAsia="Calibri" w:hAnsi="Tahoma" w:cs="Tahoma"/>
          <w:sz w:val="20"/>
        </w:rPr>
        <w:t>Gareth Smyth</w:t>
      </w:r>
    </w:p>
    <w:p w14:paraId="17CFBCBA" w14:textId="5BC32697" w:rsidR="00577692" w:rsidRPr="00577692" w:rsidRDefault="00577692" w:rsidP="00577692">
      <w:pPr>
        <w:spacing w:after="200"/>
        <w:jc w:val="both"/>
        <w:rPr>
          <w:rFonts w:ascii="Tahoma" w:eastAsia="Calibri" w:hAnsi="Tahoma" w:cs="Tahoma"/>
          <w:sz w:val="20"/>
        </w:rPr>
      </w:pPr>
      <w:r>
        <w:rPr>
          <w:rFonts w:ascii="Tahoma" w:eastAsia="Calibri" w:hAnsi="Tahoma" w:cs="Tahoma"/>
          <w:sz w:val="20"/>
        </w:rPr>
        <w:t>Chair of Governors</w:t>
      </w:r>
    </w:p>
    <w:p w14:paraId="5B8D33D2" w14:textId="6E4EE7ED" w:rsidR="00577692" w:rsidRPr="00005D55" w:rsidRDefault="00577692" w:rsidP="00577692">
      <w:pPr>
        <w:spacing w:after="200"/>
        <w:jc w:val="both"/>
        <w:rPr>
          <w:rFonts w:ascii="Tahoma" w:eastAsia="Calibri" w:hAnsi="Tahoma" w:cs="Tahoma"/>
          <w:sz w:val="20"/>
        </w:rPr>
      </w:pPr>
      <w:r w:rsidRPr="00577692">
        <w:rPr>
          <w:rFonts w:ascii="Tahoma" w:eastAsia="Calibri" w:hAnsi="Tahoma" w:cs="Tahoma"/>
          <w:sz w:val="20"/>
        </w:rPr>
        <w:t>St William of York Primary School</w:t>
      </w:r>
    </w:p>
    <w:sectPr w:rsidR="00577692" w:rsidRPr="00005D55" w:rsidSect="006578A6">
      <w:headerReference w:type="first" r:id="rId8"/>
      <w:footerReference w:type="first" r:id="rId9"/>
      <w:pgSz w:w="11909" w:h="16834"/>
      <w:pgMar w:top="1440" w:right="1440" w:bottom="1440" w:left="1440" w:header="680" w:footer="624" w:gutter="0"/>
      <w:paperSrc w:first="44136" w:other="44136"/>
      <w:pgBorders w:offsetFrom="page">
        <w:top w:val="double" w:sz="4" w:space="24" w:color="auto"/>
        <w:left w:val="double" w:sz="4" w:space="24" w:color="auto"/>
        <w:bottom w:val="double" w:sz="4" w:space="24" w:color="auto"/>
        <w:right w:val="double" w:sz="4" w:space="24" w:color="auto"/>
      </w:pgBorder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10F57" w14:textId="77777777" w:rsidR="006578A6" w:rsidRDefault="006578A6">
      <w:r>
        <w:separator/>
      </w:r>
    </w:p>
  </w:endnote>
  <w:endnote w:type="continuationSeparator" w:id="0">
    <w:p w14:paraId="600B56DC" w14:textId="77777777" w:rsidR="006578A6" w:rsidRDefault="00657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62D17" w14:textId="41CE703A" w:rsidR="00B77520" w:rsidRPr="000A74E5" w:rsidRDefault="00B77520" w:rsidP="00973A90">
    <w:pPr>
      <w:pStyle w:val="Footer"/>
      <w:jc w:val="both"/>
      <w:rPr>
        <w:sz w:val="12"/>
        <w:szCs w:val="12"/>
      </w:rPr>
    </w:pPr>
    <w:r w:rsidRPr="000A74E5">
      <w:rPr>
        <w:noProof/>
        <w:sz w:val="12"/>
        <w:szCs w:val="12"/>
        <w:lang w:eastAsia="en-GB"/>
      </w:rPr>
      <w:drawing>
        <wp:anchor distT="0" distB="0" distL="114300" distR="114300" simplePos="0" relativeHeight="251657216" behindDoc="1" locked="0" layoutInCell="1" allowOverlap="1" wp14:anchorId="1C80F48B" wp14:editId="1A322767">
          <wp:simplePos x="0" y="0"/>
          <wp:positionH relativeFrom="column">
            <wp:posOffset>4833620</wp:posOffset>
          </wp:positionH>
          <wp:positionV relativeFrom="paragraph">
            <wp:posOffset>-612140</wp:posOffset>
          </wp:positionV>
          <wp:extent cx="1461135" cy="673100"/>
          <wp:effectExtent l="0" t="0" r="0" b="0"/>
          <wp:wrapTight wrapText="bothSides">
            <wp:wrapPolygon edited="0">
              <wp:start x="0" y="0"/>
              <wp:lineTo x="0" y="20785"/>
              <wp:lineTo x="21403" y="20785"/>
              <wp:lineTo x="21403" y="0"/>
              <wp:lineTo x="0" y="0"/>
            </wp:wrapPolygon>
          </wp:wrapTight>
          <wp:docPr id="1" name="Picture 1" descr="C:\Users\lanev\Downloads\QM_Award_badge_Pri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ev\Downloads\QM_Award_badge_Primar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135" cy="673100"/>
                  </a:xfrm>
                  <a:prstGeom prst="rect">
                    <a:avLst/>
                  </a:prstGeom>
                  <a:noFill/>
                  <a:ln>
                    <a:noFill/>
                  </a:ln>
                </pic:spPr>
              </pic:pic>
            </a:graphicData>
          </a:graphic>
        </wp:anchor>
      </w:drawing>
    </w:r>
    <w:r w:rsidRPr="000A74E5">
      <w:rPr>
        <w:noProof/>
        <w:sz w:val="12"/>
        <w:szCs w:val="12"/>
        <w:lang w:eastAsia="en-GB"/>
      </w:rPr>
      <w:drawing>
        <wp:anchor distT="0" distB="0" distL="114300" distR="114300" simplePos="0" relativeHeight="251659264" behindDoc="1" locked="0" layoutInCell="1" allowOverlap="1" wp14:anchorId="111E6905" wp14:editId="56AFAD0C">
          <wp:simplePos x="0" y="0"/>
          <wp:positionH relativeFrom="column">
            <wp:posOffset>5139055</wp:posOffset>
          </wp:positionH>
          <wp:positionV relativeFrom="paragraph">
            <wp:posOffset>-1313180</wp:posOffset>
          </wp:positionV>
          <wp:extent cx="1109980" cy="647700"/>
          <wp:effectExtent l="0" t="0" r="0" b="0"/>
          <wp:wrapTight wrapText="bothSides">
            <wp:wrapPolygon edited="0">
              <wp:start x="0" y="0"/>
              <wp:lineTo x="0" y="20965"/>
              <wp:lineTo x="21130" y="20965"/>
              <wp:lineTo x="21130"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9980" cy="647700"/>
                  </a:xfrm>
                  <a:prstGeom prst="rect">
                    <a:avLst/>
                  </a:prstGeom>
                  <a:noFill/>
                  <a:ln>
                    <a:noFill/>
                  </a:ln>
                </pic:spPr>
              </pic:pic>
            </a:graphicData>
          </a:graphic>
        </wp:anchor>
      </w:drawing>
    </w:r>
    <w:r w:rsidRPr="000A74E5">
      <w:rPr>
        <w:noProof/>
        <w:sz w:val="12"/>
        <w:szCs w:val="12"/>
        <w:lang w:eastAsia="en-GB"/>
      </w:rPr>
      <w:drawing>
        <wp:anchor distT="0" distB="0" distL="114300" distR="114300" simplePos="0" relativeHeight="251660288" behindDoc="1" locked="0" layoutInCell="1" allowOverlap="1" wp14:anchorId="2C8E8319" wp14:editId="72481279">
          <wp:simplePos x="0" y="0"/>
          <wp:positionH relativeFrom="column">
            <wp:posOffset>5570855</wp:posOffset>
          </wp:positionH>
          <wp:positionV relativeFrom="paragraph">
            <wp:posOffset>-2141855</wp:posOffset>
          </wp:positionV>
          <wp:extent cx="632460" cy="742950"/>
          <wp:effectExtent l="0" t="0" r="0" b="0"/>
          <wp:wrapTight wrapText="bothSides">
            <wp:wrapPolygon edited="0">
              <wp:start x="0" y="0"/>
              <wp:lineTo x="0" y="21046"/>
              <wp:lineTo x="20819" y="21046"/>
              <wp:lineTo x="20819"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r="26167"/>
                  <a:stretch>
                    <a:fillRect/>
                  </a:stretch>
                </pic:blipFill>
                <pic:spPr bwMode="auto">
                  <a:xfrm>
                    <a:off x="0" y="0"/>
                    <a:ext cx="632460" cy="742950"/>
                  </a:xfrm>
                  <a:prstGeom prst="rect">
                    <a:avLst/>
                  </a:prstGeom>
                  <a:noFill/>
                  <a:ln>
                    <a:noFill/>
                  </a:ln>
                </pic:spPr>
              </pic:pic>
            </a:graphicData>
          </a:graphic>
        </wp:anchor>
      </w:drawing>
    </w:r>
    <w:r w:rsidRPr="000A74E5">
      <w:rPr>
        <w:noProof/>
        <w:sz w:val="12"/>
        <w:szCs w:val="12"/>
        <w:lang w:eastAsia="en-GB"/>
      </w:rPr>
      <w:drawing>
        <wp:anchor distT="0" distB="0" distL="114300" distR="114300" simplePos="0" relativeHeight="251654144" behindDoc="1" locked="0" layoutInCell="1" allowOverlap="1" wp14:anchorId="51F9953B" wp14:editId="6EDEDA36">
          <wp:simplePos x="0" y="0"/>
          <wp:positionH relativeFrom="column">
            <wp:posOffset>5594350</wp:posOffset>
          </wp:positionH>
          <wp:positionV relativeFrom="paragraph">
            <wp:posOffset>-2839085</wp:posOffset>
          </wp:positionV>
          <wp:extent cx="658495" cy="615950"/>
          <wp:effectExtent l="0" t="0" r="0" b="0"/>
          <wp:wrapNone/>
          <wp:docPr id="5" name="Picture 28" descr="artsmark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tsmark gol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8495" cy="615950"/>
                  </a:xfrm>
                  <a:prstGeom prst="rect">
                    <a:avLst/>
                  </a:prstGeom>
                  <a:noFill/>
                  <a:ln>
                    <a:noFill/>
                  </a:ln>
                </pic:spPr>
              </pic:pic>
            </a:graphicData>
          </a:graphic>
        </wp:anchor>
      </w:drawing>
    </w:r>
    <w:r w:rsidRPr="000A74E5">
      <w:rPr>
        <w:noProof/>
        <w:sz w:val="12"/>
        <w:szCs w:val="12"/>
        <w:lang w:eastAsia="en-GB"/>
      </w:rPr>
      <w:drawing>
        <wp:anchor distT="0" distB="0" distL="114300" distR="114300" simplePos="0" relativeHeight="251655168" behindDoc="1" locked="0" layoutInCell="1" allowOverlap="1" wp14:anchorId="76664B64" wp14:editId="4D672C3F">
          <wp:simplePos x="0" y="0"/>
          <wp:positionH relativeFrom="column">
            <wp:posOffset>5588000</wp:posOffset>
          </wp:positionH>
          <wp:positionV relativeFrom="paragraph">
            <wp:posOffset>-3627755</wp:posOffset>
          </wp:positionV>
          <wp:extent cx="629920" cy="676275"/>
          <wp:effectExtent l="0" t="0" r="0" b="9525"/>
          <wp:wrapTight wrapText="bothSides">
            <wp:wrapPolygon edited="0">
              <wp:start x="0" y="0"/>
              <wp:lineTo x="0" y="21296"/>
              <wp:lineTo x="20903" y="21296"/>
              <wp:lineTo x="20903"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920" cy="676275"/>
                  </a:xfrm>
                  <a:prstGeom prst="rect">
                    <a:avLst/>
                  </a:prstGeom>
                  <a:noFill/>
                  <a:ln>
                    <a:noFill/>
                  </a:ln>
                </pic:spPr>
              </pic:pic>
            </a:graphicData>
          </a:graphic>
        </wp:anchor>
      </w:drawing>
    </w:r>
    <w:fldSimple w:instr=" FILENAME  \p  \* MERGEFORMAT ">
      <w:r w:rsidR="00973A90">
        <w:rPr>
          <w:noProof/>
          <w:sz w:val="12"/>
          <w:szCs w:val="12"/>
        </w:rPr>
        <w:t xml:space="preserve"> </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62CAC" w14:textId="77777777" w:rsidR="006578A6" w:rsidRDefault="006578A6">
      <w:r>
        <w:separator/>
      </w:r>
    </w:p>
  </w:footnote>
  <w:footnote w:type="continuationSeparator" w:id="0">
    <w:p w14:paraId="1222CDA4" w14:textId="77777777" w:rsidR="006578A6" w:rsidRDefault="00657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4D2DF" w14:textId="77777777" w:rsidR="00B77520" w:rsidRPr="00D87232" w:rsidRDefault="00B77520">
    <w:pPr>
      <w:pStyle w:val="Header"/>
      <w:rPr>
        <w:rFonts w:ascii="Calibri" w:hAnsi="Calibri"/>
        <w:b/>
        <w:color w:val="00B050"/>
        <w:sz w:val="24"/>
        <w:szCs w:val="24"/>
      </w:rPr>
    </w:pPr>
    <w:r>
      <w:rPr>
        <w:noProof/>
        <w:lang w:eastAsia="en-GB"/>
      </w:rPr>
      <w:drawing>
        <wp:anchor distT="0" distB="0" distL="114300" distR="114300" simplePos="0" relativeHeight="251658240" behindDoc="1" locked="0" layoutInCell="1" allowOverlap="1" wp14:anchorId="7EBCD2BF" wp14:editId="2CEDD9C8">
          <wp:simplePos x="0" y="0"/>
          <wp:positionH relativeFrom="column">
            <wp:posOffset>4836795</wp:posOffset>
          </wp:positionH>
          <wp:positionV relativeFrom="paragraph">
            <wp:posOffset>8890</wp:posOffset>
          </wp:positionV>
          <wp:extent cx="1277620" cy="1285875"/>
          <wp:effectExtent l="0" t="0" r="0" b="0"/>
          <wp:wrapTight wrapText="bothSides">
            <wp:wrapPolygon edited="0">
              <wp:start x="0" y="0"/>
              <wp:lineTo x="0" y="21440"/>
              <wp:lineTo x="21256" y="21440"/>
              <wp:lineTo x="21256" y="0"/>
              <wp:lineTo x="0" y="0"/>
            </wp:wrapPolygon>
          </wp:wrapTight>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7620" cy="1285875"/>
                  </a:xfrm>
                  <a:prstGeom prst="rect">
                    <a:avLst/>
                  </a:prstGeom>
                  <a:noFill/>
                  <a:ln>
                    <a:noFill/>
                  </a:ln>
                </pic:spPr>
              </pic:pic>
            </a:graphicData>
          </a:graphic>
        </wp:anchor>
      </w:drawing>
    </w:r>
    <w:r>
      <w:rPr>
        <w:rFonts w:ascii="Calibri" w:hAnsi="Calibri"/>
        <w:b/>
        <w:sz w:val="24"/>
        <w:szCs w:val="24"/>
      </w:rPr>
      <w:t xml:space="preserve"> </w:t>
    </w:r>
    <w:r>
      <w:rPr>
        <w:rFonts w:ascii="Calibri" w:hAnsi="Calibri"/>
        <w:b/>
        <w:color w:val="00B050"/>
        <w:sz w:val="24"/>
        <w:szCs w:val="24"/>
      </w:rPr>
      <w:t xml:space="preserve">St William of York </w:t>
    </w:r>
    <w:r w:rsidRPr="00D87232">
      <w:rPr>
        <w:rFonts w:ascii="Calibri" w:hAnsi="Calibri"/>
        <w:b/>
        <w:color w:val="00B050"/>
        <w:sz w:val="24"/>
        <w:szCs w:val="24"/>
      </w:rPr>
      <w:t>C</w:t>
    </w:r>
    <w:r>
      <w:rPr>
        <w:rFonts w:ascii="Calibri" w:hAnsi="Calibri"/>
        <w:b/>
        <w:color w:val="00B050"/>
        <w:sz w:val="24"/>
        <w:szCs w:val="24"/>
      </w:rPr>
      <w:t>atholic</w:t>
    </w:r>
    <w:r w:rsidRPr="00D87232">
      <w:rPr>
        <w:rFonts w:ascii="Calibri" w:hAnsi="Calibri"/>
        <w:b/>
        <w:color w:val="00B050"/>
        <w:sz w:val="24"/>
        <w:szCs w:val="24"/>
      </w:rPr>
      <w:t xml:space="preserve"> Primary School</w:t>
    </w:r>
  </w:p>
  <w:p w14:paraId="263A7FB8" w14:textId="77777777" w:rsidR="00B77520" w:rsidRPr="00D87232" w:rsidRDefault="00B77520" w:rsidP="00624EC3">
    <w:pPr>
      <w:pStyle w:val="Header"/>
      <w:rPr>
        <w:rFonts w:ascii="Calibri" w:hAnsi="Calibri"/>
        <w:b/>
        <w:color w:val="00B050"/>
        <w:sz w:val="24"/>
        <w:szCs w:val="24"/>
      </w:rPr>
    </w:pPr>
    <w:r w:rsidRPr="00D87232">
      <w:rPr>
        <w:rFonts w:ascii="Calibri" w:hAnsi="Calibri"/>
        <w:b/>
        <w:color w:val="00B050"/>
        <w:sz w:val="24"/>
        <w:szCs w:val="24"/>
      </w:rPr>
      <w:t xml:space="preserve"> Nugent Road,</w:t>
    </w:r>
    <w:r>
      <w:rPr>
        <w:rFonts w:ascii="Calibri" w:hAnsi="Calibri"/>
        <w:b/>
        <w:color w:val="00B050"/>
        <w:sz w:val="24"/>
        <w:szCs w:val="24"/>
      </w:rPr>
      <w:t xml:space="preserve"> </w:t>
    </w:r>
    <w:r w:rsidRPr="00D87232">
      <w:rPr>
        <w:rFonts w:ascii="Calibri" w:hAnsi="Calibri"/>
        <w:b/>
        <w:color w:val="00B050"/>
        <w:sz w:val="24"/>
        <w:szCs w:val="24"/>
      </w:rPr>
      <w:t>Bolton  BL3 3DE</w:t>
    </w:r>
  </w:p>
  <w:p w14:paraId="2D426CFE" w14:textId="77777777" w:rsidR="00B77520" w:rsidRPr="00D87232" w:rsidRDefault="00B77520" w:rsidP="00624EC3">
    <w:pPr>
      <w:pStyle w:val="Header"/>
      <w:rPr>
        <w:rFonts w:ascii="Calibri" w:hAnsi="Calibri"/>
        <w:b/>
        <w:color w:val="00B050"/>
        <w:sz w:val="24"/>
        <w:szCs w:val="24"/>
      </w:rPr>
    </w:pPr>
    <w:r w:rsidRPr="00D87232">
      <w:rPr>
        <w:rFonts w:ascii="Calibri" w:hAnsi="Calibri"/>
        <w:b/>
        <w:color w:val="00B050"/>
        <w:sz w:val="24"/>
        <w:szCs w:val="24"/>
      </w:rPr>
      <w:t xml:space="preserve"> Tel: (01204) 333522</w:t>
    </w:r>
  </w:p>
  <w:p w14:paraId="685C1A1F" w14:textId="77777777" w:rsidR="00B77520" w:rsidRPr="00D87232" w:rsidRDefault="00B77520" w:rsidP="00624EC3">
    <w:pPr>
      <w:pStyle w:val="Header"/>
      <w:rPr>
        <w:rFonts w:ascii="Calibri" w:hAnsi="Calibri"/>
        <w:b/>
        <w:color w:val="00B050"/>
        <w:sz w:val="24"/>
        <w:szCs w:val="24"/>
      </w:rPr>
    </w:pPr>
    <w:r w:rsidRPr="00D87232">
      <w:rPr>
        <w:rFonts w:ascii="Calibri" w:hAnsi="Calibri"/>
        <w:b/>
        <w:color w:val="00B050"/>
        <w:sz w:val="24"/>
        <w:szCs w:val="24"/>
      </w:rPr>
      <w:t xml:space="preserve"> Fax: (01204) 333523</w:t>
    </w:r>
  </w:p>
  <w:p w14:paraId="30630CE7" w14:textId="77777777" w:rsidR="00B77520" w:rsidRPr="00D87232" w:rsidRDefault="00B77520" w:rsidP="00624EC3">
    <w:pPr>
      <w:pStyle w:val="Header"/>
      <w:rPr>
        <w:rFonts w:ascii="Calibri" w:hAnsi="Calibri"/>
        <w:b/>
        <w:color w:val="00B050"/>
        <w:sz w:val="24"/>
        <w:szCs w:val="24"/>
      </w:rPr>
    </w:pPr>
    <w:r w:rsidRPr="00D87232">
      <w:rPr>
        <w:rFonts w:ascii="Calibri" w:hAnsi="Calibri"/>
        <w:b/>
        <w:color w:val="00B050"/>
        <w:sz w:val="24"/>
        <w:szCs w:val="24"/>
      </w:rPr>
      <w:t xml:space="preserve"> Email: office@st-williams.bolton.sch.uk</w:t>
    </w:r>
  </w:p>
  <w:p w14:paraId="62F2B423" w14:textId="77777777" w:rsidR="00B77520" w:rsidRPr="00770C78" w:rsidRDefault="00B77520" w:rsidP="00624EC3">
    <w:pPr>
      <w:pStyle w:val="Header"/>
      <w:rPr>
        <w:rFonts w:ascii="Calibri" w:hAnsi="Calibri"/>
        <w:b/>
        <w:color w:val="00B050"/>
        <w:sz w:val="24"/>
        <w:szCs w:val="24"/>
      </w:rPr>
    </w:pPr>
    <w:r w:rsidRPr="00770C78">
      <w:rPr>
        <w:rFonts w:ascii="Calibri" w:hAnsi="Calibri"/>
        <w:b/>
        <w:color w:val="00B050"/>
        <w:sz w:val="24"/>
        <w:szCs w:val="24"/>
      </w:rPr>
      <w:t xml:space="preserve"> Website: www.st-williams.bolton.sch.uk</w:t>
    </w:r>
  </w:p>
  <w:p w14:paraId="13F581BA" w14:textId="77777777" w:rsidR="00B77520" w:rsidRPr="00D87232" w:rsidRDefault="00B77520" w:rsidP="00624EC3">
    <w:pPr>
      <w:pStyle w:val="Header"/>
      <w:rPr>
        <w:rFonts w:ascii="Calibri" w:hAnsi="Calibri"/>
        <w:b/>
        <w:color w:val="00B050"/>
        <w:sz w:val="24"/>
        <w:szCs w:val="24"/>
      </w:rPr>
    </w:pPr>
    <w:r w:rsidRPr="00D87232">
      <w:rPr>
        <w:rFonts w:ascii="Calibri" w:hAnsi="Calibri"/>
        <w:b/>
        <w:color w:val="00B050"/>
        <w:sz w:val="24"/>
        <w:szCs w:val="24"/>
      </w:rPr>
      <w:t xml:space="preserve"> Headteacher: </w:t>
    </w:r>
    <w:r>
      <w:rPr>
        <w:rFonts w:ascii="Calibri" w:hAnsi="Calibri"/>
        <w:b/>
        <w:color w:val="00B050"/>
        <w:sz w:val="24"/>
        <w:szCs w:val="24"/>
      </w:rPr>
      <w:t>Mrs C Lightbown</w:t>
    </w:r>
  </w:p>
  <w:p w14:paraId="4C7E7C55" w14:textId="77777777" w:rsidR="00B77520" w:rsidRPr="00D87232" w:rsidRDefault="00B77520" w:rsidP="00624EC3">
    <w:pPr>
      <w:pStyle w:val="Header"/>
      <w:rPr>
        <w:rFonts w:ascii="Calibri" w:hAnsi="Calibri"/>
        <w:color w:val="00B050"/>
        <w:sz w:val="24"/>
        <w:szCs w:val="24"/>
      </w:rPr>
    </w:pPr>
    <w:r>
      <w:rPr>
        <w:noProof/>
        <w:lang w:eastAsia="en-GB"/>
      </w:rPr>
      <w:drawing>
        <wp:anchor distT="0" distB="0" distL="114300" distR="114300" simplePos="0" relativeHeight="251661312" behindDoc="1" locked="0" layoutInCell="1" allowOverlap="1" wp14:anchorId="3BC892D1" wp14:editId="18B52881">
          <wp:simplePos x="0" y="0"/>
          <wp:positionH relativeFrom="margin">
            <wp:posOffset>5581650</wp:posOffset>
          </wp:positionH>
          <wp:positionV relativeFrom="margin">
            <wp:posOffset>3699510</wp:posOffset>
          </wp:positionV>
          <wp:extent cx="733425" cy="695325"/>
          <wp:effectExtent l="0" t="0" r="9525" b="9525"/>
          <wp:wrapSquare wrapText="bothSides"/>
          <wp:docPr id="9" name="Picture 35" descr="O:\Word\letters\letterhead\newletterhead\BronzeAwardHighRes Eco Award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Word\letters\letterhead\newletterhead\BronzeAwardHighRes Eco Award 16.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695325"/>
                  </a:xfrm>
                  <a:prstGeom prst="rect">
                    <a:avLst/>
                  </a:prstGeom>
                  <a:noFill/>
                  <a:ln>
                    <a:noFill/>
                  </a:ln>
                </pic:spPr>
              </pic:pic>
            </a:graphicData>
          </a:graphic>
        </wp:anchor>
      </w:drawing>
    </w:r>
    <w:r>
      <w:rPr>
        <w:noProof/>
        <w:lang w:eastAsia="en-GB"/>
      </w:rPr>
      <w:drawing>
        <wp:anchor distT="0" distB="0" distL="114300" distR="114300" simplePos="0" relativeHeight="251656192" behindDoc="1" locked="0" layoutInCell="1" allowOverlap="1" wp14:anchorId="78DFA8C3" wp14:editId="375A411E">
          <wp:simplePos x="0" y="0"/>
          <wp:positionH relativeFrom="column">
            <wp:posOffset>5521960</wp:posOffset>
          </wp:positionH>
          <wp:positionV relativeFrom="paragraph">
            <wp:posOffset>3095625</wp:posOffset>
          </wp:positionV>
          <wp:extent cx="679450" cy="647065"/>
          <wp:effectExtent l="0" t="0" r="0" b="0"/>
          <wp:wrapTight wrapText="bothSides">
            <wp:wrapPolygon edited="0">
              <wp:start x="6056" y="0"/>
              <wp:lineTo x="2422" y="1908"/>
              <wp:lineTo x="0" y="6359"/>
              <wp:lineTo x="0" y="20985"/>
              <wp:lineTo x="21196" y="20985"/>
              <wp:lineTo x="21196" y="14626"/>
              <wp:lineTo x="19985" y="3180"/>
              <wp:lineTo x="16957" y="0"/>
              <wp:lineTo x="605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l="6732" r="13239" b="9824"/>
                  <a:stretch>
                    <a:fillRect/>
                  </a:stretch>
                </pic:blipFill>
                <pic:spPr bwMode="auto">
                  <a:xfrm>
                    <a:off x="0" y="0"/>
                    <a:ext cx="679450" cy="64706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2D3"/>
    <w:multiLevelType w:val="multilevel"/>
    <w:tmpl w:val="CB18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C2338"/>
    <w:multiLevelType w:val="hybridMultilevel"/>
    <w:tmpl w:val="9314F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5227D7"/>
    <w:multiLevelType w:val="multilevel"/>
    <w:tmpl w:val="4C7C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E572D7"/>
    <w:multiLevelType w:val="hybridMultilevel"/>
    <w:tmpl w:val="C5606D8E"/>
    <w:lvl w:ilvl="0" w:tplc="08090001">
      <w:start w:val="1"/>
      <w:numFmt w:val="bullet"/>
      <w:lvlText w:val=""/>
      <w:lvlJc w:val="left"/>
      <w:pPr>
        <w:tabs>
          <w:tab w:val="num" w:pos="800"/>
        </w:tabs>
        <w:ind w:left="800" w:hanging="360"/>
      </w:pPr>
      <w:rPr>
        <w:rFonts w:ascii="Symbol" w:hAnsi="Symbol" w:hint="default"/>
      </w:rPr>
    </w:lvl>
    <w:lvl w:ilvl="1" w:tplc="08090003" w:tentative="1">
      <w:start w:val="1"/>
      <w:numFmt w:val="bullet"/>
      <w:lvlText w:val="o"/>
      <w:lvlJc w:val="left"/>
      <w:pPr>
        <w:tabs>
          <w:tab w:val="num" w:pos="1520"/>
        </w:tabs>
        <w:ind w:left="1520" w:hanging="360"/>
      </w:pPr>
      <w:rPr>
        <w:rFonts w:ascii="Courier New" w:hAnsi="Courier New" w:cs="Courier New" w:hint="default"/>
      </w:rPr>
    </w:lvl>
    <w:lvl w:ilvl="2" w:tplc="08090005" w:tentative="1">
      <w:start w:val="1"/>
      <w:numFmt w:val="bullet"/>
      <w:lvlText w:val=""/>
      <w:lvlJc w:val="left"/>
      <w:pPr>
        <w:tabs>
          <w:tab w:val="num" w:pos="2240"/>
        </w:tabs>
        <w:ind w:left="2240" w:hanging="360"/>
      </w:pPr>
      <w:rPr>
        <w:rFonts w:ascii="Wingdings" w:hAnsi="Wingdings" w:hint="default"/>
      </w:rPr>
    </w:lvl>
    <w:lvl w:ilvl="3" w:tplc="08090001" w:tentative="1">
      <w:start w:val="1"/>
      <w:numFmt w:val="bullet"/>
      <w:lvlText w:val=""/>
      <w:lvlJc w:val="left"/>
      <w:pPr>
        <w:tabs>
          <w:tab w:val="num" w:pos="2960"/>
        </w:tabs>
        <w:ind w:left="2960" w:hanging="360"/>
      </w:pPr>
      <w:rPr>
        <w:rFonts w:ascii="Symbol" w:hAnsi="Symbol" w:hint="default"/>
      </w:rPr>
    </w:lvl>
    <w:lvl w:ilvl="4" w:tplc="08090003" w:tentative="1">
      <w:start w:val="1"/>
      <w:numFmt w:val="bullet"/>
      <w:lvlText w:val="o"/>
      <w:lvlJc w:val="left"/>
      <w:pPr>
        <w:tabs>
          <w:tab w:val="num" w:pos="3680"/>
        </w:tabs>
        <w:ind w:left="3680" w:hanging="360"/>
      </w:pPr>
      <w:rPr>
        <w:rFonts w:ascii="Courier New" w:hAnsi="Courier New" w:cs="Courier New" w:hint="default"/>
      </w:rPr>
    </w:lvl>
    <w:lvl w:ilvl="5" w:tplc="08090005" w:tentative="1">
      <w:start w:val="1"/>
      <w:numFmt w:val="bullet"/>
      <w:lvlText w:val=""/>
      <w:lvlJc w:val="left"/>
      <w:pPr>
        <w:tabs>
          <w:tab w:val="num" w:pos="4400"/>
        </w:tabs>
        <w:ind w:left="4400" w:hanging="360"/>
      </w:pPr>
      <w:rPr>
        <w:rFonts w:ascii="Wingdings" w:hAnsi="Wingdings" w:hint="default"/>
      </w:rPr>
    </w:lvl>
    <w:lvl w:ilvl="6" w:tplc="08090001" w:tentative="1">
      <w:start w:val="1"/>
      <w:numFmt w:val="bullet"/>
      <w:lvlText w:val=""/>
      <w:lvlJc w:val="left"/>
      <w:pPr>
        <w:tabs>
          <w:tab w:val="num" w:pos="5120"/>
        </w:tabs>
        <w:ind w:left="5120" w:hanging="360"/>
      </w:pPr>
      <w:rPr>
        <w:rFonts w:ascii="Symbol" w:hAnsi="Symbol" w:hint="default"/>
      </w:rPr>
    </w:lvl>
    <w:lvl w:ilvl="7" w:tplc="08090003" w:tentative="1">
      <w:start w:val="1"/>
      <w:numFmt w:val="bullet"/>
      <w:lvlText w:val="o"/>
      <w:lvlJc w:val="left"/>
      <w:pPr>
        <w:tabs>
          <w:tab w:val="num" w:pos="5840"/>
        </w:tabs>
        <w:ind w:left="5840" w:hanging="360"/>
      </w:pPr>
      <w:rPr>
        <w:rFonts w:ascii="Courier New" w:hAnsi="Courier New" w:cs="Courier New" w:hint="default"/>
      </w:rPr>
    </w:lvl>
    <w:lvl w:ilvl="8" w:tplc="08090005" w:tentative="1">
      <w:start w:val="1"/>
      <w:numFmt w:val="bullet"/>
      <w:lvlText w:val=""/>
      <w:lvlJc w:val="left"/>
      <w:pPr>
        <w:tabs>
          <w:tab w:val="num" w:pos="6560"/>
        </w:tabs>
        <w:ind w:left="6560" w:hanging="360"/>
      </w:pPr>
      <w:rPr>
        <w:rFonts w:ascii="Wingdings" w:hAnsi="Wingdings" w:hint="default"/>
      </w:rPr>
    </w:lvl>
  </w:abstractNum>
  <w:abstractNum w:abstractNumId="4" w15:restartNumberingAfterBreak="0">
    <w:nsid w:val="4F2B77DA"/>
    <w:multiLevelType w:val="hybridMultilevel"/>
    <w:tmpl w:val="21BA3CD0"/>
    <w:lvl w:ilvl="0" w:tplc="DAEADB06">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5A7A38A9"/>
    <w:multiLevelType w:val="singleLevel"/>
    <w:tmpl w:val="E7A89F02"/>
    <w:lvl w:ilvl="0">
      <w:start w:val="1"/>
      <w:numFmt w:val="decimal"/>
      <w:lvlText w:val="%1."/>
      <w:lvlJc w:val="left"/>
      <w:pPr>
        <w:tabs>
          <w:tab w:val="num" w:pos="720"/>
        </w:tabs>
        <w:ind w:left="720" w:hanging="720"/>
      </w:pPr>
      <w:rPr>
        <w:rFonts w:hint="default"/>
      </w:rPr>
    </w:lvl>
  </w:abstractNum>
  <w:num w:numId="1" w16cid:durableId="1550531653">
    <w:abstractNumId w:val="3"/>
  </w:num>
  <w:num w:numId="2" w16cid:durableId="160049683">
    <w:abstractNumId w:val="4"/>
  </w:num>
  <w:num w:numId="3" w16cid:durableId="734863354">
    <w:abstractNumId w:val="5"/>
  </w:num>
  <w:num w:numId="4" w16cid:durableId="1124694837">
    <w:abstractNumId w:val="2"/>
  </w:num>
  <w:num w:numId="5" w16cid:durableId="134102271">
    <w:abstractNumId w:val="0"/>
  </w:num>
  <w:num w:numId="6" w16cid:durableId="379520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6"/>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50"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967"/>
    <w:rsid w:val="00003758"/>
    <w:rsid w:val="00005D55"/>
    <w:rsid w:val="00006457"/>
    <w:rsid w:val="00017ACF"/>
    <w:rsid w:val="00020C63"/>
    <w:rsid w:val="000229DD"/>
    <w:rsid w:val="000423FE"/>
    <w:rsid w:val="000452A8"/>
    <w:rsid w:val="0004545F"/>
    <w:rsid w:val="00061380"/>
    <w:rsid w:val="00063E99"/>
    <w:rsid w:val="000661FF"/>
    <w:rsid w:val="0007481D"/>
    <w:rsid w:val="00077BD4"/>
    <w:rsid w:val="00083757"/>
    <w:rsid w:val="00086ADD"/>
    <w:rsid w:val="000966D3"/>
    <w:rsid w:val="000A74E5"/>
    <w:rsid w:val="000B5913"/>
    <w:rsid w:val="000D05C7"/>
    <w:rsid w:val="000D5878"/>
    <w:rsid w:val="00106F06"/>
    <w:rsid w:val="00112D6E"/>
    <w:rsid w:val="001133E8"/>
    <w:rsid w:val="00126631"/>
    <w:rsid w:val="00132DD0"/>
    <w:rsid w:val="00137470"/>
    <w:rsid w:val="00152654"/>
    <w:rsid w:val="00161C8F"/>
    <w:rsid w:val="00171C78"/>
    <w:rsid w:val="001764CE"/>
    <w:rsid w:val="00187767"/>
    <w:rsid w:val="001A7A7A"/>
    <w:rsid w:val="001E6F24"/>
    <w:rsid w:val="001F2B32"/>
    <w:rsid w:val="001F4F97"/>
    <w:rsid w:val="002032C6"/>
    <w:rsid w:val="0022386C"/>
    <w:rsid w:val="00223B7E"/>
    <w:rsid w:val="002377EE"/>
    <w:rsid w:val="0024585C"/>
    <w:rsid w:val="0025483E"/>
    <w:rsid w:val="002554AC"/>
    <w:rsid w:val="002811EB"/>
    <w:rsid w:val="00292563"/>
    <w:rsid w:val="002950B5"/>
    <w:rsid w:val="00295C66"/>
    <w:rsid w:val="00297A82"/>
    <w:rsid w:val="002A01BE"/>
    <w:rsid w:val="002B45EC"/>
    <w:rsid w:val="002E0D26"/>
    <w:rsid w:val="0030323F"/>
    <w:rsid w:val="00314361"/>
    <w:rsid w:val="00317AA5"/>
    <w:rsid w:val="00330412"/>
    <w:rsid w:val="0034379E"/>
    <w:rsid w:val="00345CEE"/>
    <w:rsid w:val="00346891"/>
    <w:rsid w:val="00352E69"/>
    <w:rsid w:val="0035488D"/>
    <w:rsid w:val="00357790"/>
    <w:rsid w:val="00374BCC"/>
    <w:rsid w:val="00376D1B"/>
    <w:rsid w:val="00382D9C"/>
    <w:rsid w:val="003855F7"/>
    <w:rsid w:val="003A5ADB"/>
    <w:rsid w:val="003A793A"/>
    <w:rsid w:val="003B357B"/>
    <w:rsid w:val="003B6AA9"/>
    <w:rsid w:val="003B7F8E"/>
    <w:rsid w:val="003C4EBC"/>
    <w:rsid w:val="003D173C"/>
    <w:rsid w:val="003D63A3"/>
    <w:rsid w:val="003E33E2"/>
    <w:rsid w:val="004043B1"/>
    <w:rsid w:val="00410AB0"/>
    <w:rsid w:val="00414EED"/>
    <w:rsid w:val="00416439"/>
    <w:rsid w:val="00423D5F"/>
    <w:rsid w:val="00424C75"/>
    <w:rsid w:val="004265FE"/>
    <w:rsid w:val="0043368E"/>
    <w:rsid w:val="004345DA"/>
    <w:rsid w:val="00435F88"/>
    <w:rsid w:val="00436641"/>
    <w:rsid w:val="00452543"/>
    <w:rsid w:val="0046234D"/>
    <w:rsid w:val="0046569D"/>
    <w:rsid w:val="00483B51"/>
    <w:rsid w:val="00483CF9"/>
    <w:rsid w:val="0048741B"/>
    <w:rsid w:val="004961DD"/>
    <w:rsid w:val="004971DF"/>
    <w:rsid w:val="004A3777"/>
    <w:rsid w:val="004A465A"/>
    <w:rsid w:val="004B3202"/>
    <w:rsid w:val="004D0554"/>
    <w:rsid w:val="004D3233"/>
    <w:rsid w:val="004D7804"/>
    <w:rsid w:val="004F76A2"/>
    <w:rsid w:val="004F7817"/>
    <w:rsid w:val="00512E88"/>
    <w:rsid w:val="00514464"/>
    <w:rsid w:val="005215F3"/>
    <w:rsid w:val="00534333"/>
    <w:rsid w:val="005344B6"/>
    <w:rsid w:val="00535C73"/>
    <w:rsid w:val="00547B72"/>
    <w:rsid w:val="00555F61"/>
    <w:rsid w:val="00567502"/>
    <w:rsid w:val="00577692"/>
    <w:rsid w:val="00590166"/>
    <w:rsid w:val="00590595"/>
    <w:rsid w:val="00591BFC"/>
    <w:rsid w:val="005B30ED"/>
    <w:rsid w:val="005B3B12"/>
    <w:rsid w:val="005E7F02"/>
    <w:rsid w:val="005F1E7C"/>
    <w:rsid w:val="005F2014"/>
    <w:rsid w:val="005F32FB"/>
    <w:rsid w:val="005F50DF"/>
    <w:rsid w:val="00600CB8"/>
    <w:rsid w:val="00602649"/>
    <w:rsid w:val="00617C08"/>
    <w:rsid w:val="00624EC3"/>
    <w:rsid w:val="006420E5"/>
    <w:rsid w:val="00642FCE"/>
    <w:rsid w:val="00645309"/>
    <w:rsid w:val="00646829"/>
    <w:rsid w:val="00653995"/>
    <w:rsid w:val="006578A6"/>
    <w:rsid w:val="00660C7B"/>
    <w:rsid w:val="00672639"/>
    <w:rsid w:val="00681FC2"/>
    <w:rsid w:val="006962F3"/>
    <w:rsid w:val="006967D0"/>
    <w:rsid w:val="006A001A"/>
    <w:rsid w:val="006A18EC"/>
    <w:rsid w:val="006B0A2A"/>
    <w:rsid w:val="006B2C60"/>
    <w:rsid w:val="006C4394"/>
    <w:rsid w:val="006C5020"/>
    <w:rsid w:val="006D7F5F"/>
    <w:rsid w:val="006E18CE"/>
    <w:rsid w:val="006E509A"/>
    <w:rsid w:val="006E7325"/>
    <w:rsid w:val="00700004"/>
    <w:rsid w:val="0070513B"/>
    <w:rsid w:val="007060C2"/>
    <w:rsid w:val="007238BD"/>
    <w:rsid w:val="00725BDB"/>
    <w:rsid w:val="00727DF5"/>
    <w:rsid w:val="00750BF2"/>
    <w:rsid w:val="00757116"/>
    <w:rsid w:val="00760636"/>
    <w:rsid w:val="007608D9"/>
    <w:rsid w:val="0076294F"/>
    <w:rsid w:val="00770C78"/>
    <w:rsid w:val="00782938"/>
    <w:rsid w:val="00786BA0"/>
    <w:rsid w:val="00787222"/>
    <w:rsid w:val="007A3ADD"/>
    <w:rsid w:val="007A7A20"/>
    <w:rsid w:val="007B2CE1"/>
    <w:rsid w:val="007B6D6E"/>
    <w:rsid w:val="007B6E79"/>
    <w:rsid w:val="007B7EAF"/>
    <w:rsid w:val="007C2FB6"/>
    <w:rsid w:val="007C70ED"/>
    <w:rsid w:val="007D3B9B"/>
    <w:rsid w:val="007D67D7"/>
    <w:rsid w:val="007D77E2"/>
    <w:rsid w:val="007E2AA3"/>
    <w:rsid w:val="007E4518"/>
    <w:rsid w:val="0080653A"/>
    <w:rsid w:val="008101FE"/>
    <w:rsid w:val="008150A1"/>
    <w:rsid w:val="008150DA"/>
    <w:rsid w:val="008234C9"/>
    <w:rsid w:val="00824EBB"/>
    <w:rsid w:val="008305DE"/>
    <w:rsid w:val="008325EB"/>
    <w:rsid w:val="00844AAF"/>
    <w:rsid w:val="008474F1"/>
    <w:rsid w:val="00867EAF"/>
    <w:rsid w:val="00882176"/>
    <w:rsid w:val="00886B53"/>
    <w:rsid w:val="0089119E"/>
    <w:rsid w:val="0089227A"/>
    <w:rsid w:val="00897546"/>
    <w:rsid w:val="008A04FC"/>
    <w:rsid w:val="008A5651"/>
    <w:rsid w:val="008B0180"/>
    <w:rsid w:val="008C0780"/>
    <w:rsid w:val="008C6798"/>
    <w:rsid w:val="008C705F"/>
    <w:rsid w:val="008C7A43"/>
    <w:rsid w:val="008D3F93"/>
    <w:rsid w:val="008E1A70"/>
    <w:rsid w:val="008E60D2"/>
    <w:rsid w:val="00903274"/>
    <w:rsid w:val="009046DD"/>
    <w:rsid w:val="00906D60"/>
    <w:rsid w:val="00907FE6"/>
    <w:rsid w:val="00911E71"/>
    <w:rsid w:val="00915D45"/>
    <w:rsid w:val="00922309"/>
    <w:rsid w:val="009231C9"/>
    <w:rsid w:val="009367D8"/>
    <w:rsid w:val="00937660"/>
    <w:rsid w:val="00951170"/>
    <w:rsid w:val="009530E2"/>
    <w:rsid w:val="00953D59"/>
    <w:rsid w:val="00970E1F"/>
    <w:rsid w:val="00973A90"/>
    <w:rsid w:val="00981A50"/>
    <w:rsid w:val="009A436A"/>
    <w:rsid w:val="009B1CE4"/>
    <w:rsid w:val="009D508E"/>
    <w:rsid w:val="009D59CC"/>
    <w:rsid w:val="009E306F"/>
    <w:rsid w:val="009F6D57"/>
    <w:rsid w:val="00A048E5"/>
    <w:rsid w:val="00A0692E"/>
    <w:rsid w:val="00A10042"/>
    <w:rsid w:val="00A20C44"/>
    <w:rsid w:val="00A25967"/>
    <w:rsid w:val="00A42414"/>
    <w:rsid w:val="00A56FC6"/>
    <w:rsid w:val="00A70559"/>
    <w:rsid w:val="00A707C3"/>
    <w:rsid w:val="00A944B0"/>
    <w:rsid w:val="00AB758E"/>
    <w:rsid w:val="00AC3254"/>
    <w:rsid w:val="00AC47A7"/>
    <w:rsid w:val="00AC73F0"/>
    <w:rsid w:val="00AC7570"/>
    <w:rsid w:val="00AD6294"/>
    <w:rsid w:val="00B1426B"/>
    <w:rsid w:val="00B16334"/>
    <w:rsid w:val="00B2513E"/>
    <w:rsid w:val="00B266D1"/>
    <w:rsid w:val="00B53EB4"/>
    <w:rsid w:val="00B603D5"/>
    <w:rsid w:val="00B77520"/>
    <w:rsid w:val="00B84B4D"/>
    <w:rsid w:val="00B8754E"/>
    <w:rsid w:val="00B91A9A"/>
    <w:rsid w:val="00B955C0"/>
    <w:rsid w:val="00BA1F57"/>
    <w:rsid w:val="00BA4EBA"/>
    <w:rsid w:val="00BA7306"/>
    <w:rsid w:val="00BB4EE3"/>
    <w:rsid w:val="00BD0972"/>
    <w:rsid w:val="00BD41DB"/>
    <w:rsid w:val="00BD4860"/>
    <w:rsid w:val="00C05780"/>
    <w:rsid w:val="00C1146D"/>
    <w:rsid w:val="00C21FFE"/>
    <w:rsid w:val="00C36E8D"/>
    <w:rsid w:val="00C413AF"/>
    <w:rsid w:val="00C527EE"/>
    <w:rsid w:val="00C52943"/>
    <w:rsid w:val="00C54AB4"/>
    <w:rsid w:val="00C5536A"/>
    <w:rsid w:val="00C6492F"/>
    <w:rsid w:val="00C75C28"/>
    <w:rsid w:val="00CA0188"/>
    <w:rsid w:val="00CA3BCB"/>
    <w:rsid w:val="00CA617E"/>
    <w:rsid w:val="00CB0806"/>
    <w:rsid w:val="00CB24A8"/>
    <w:rsid w:val="00CB415E"/>
    <w:rsid w:val="00CB57DE"/>
    <w:rsid w:val="00CC14D9"/>
    <w:rsid w:val="00CD116E"/>
    <w:rsid w:val="00CE2D24"/>
    <w:rsid w:val="00CF0A1B"/>
    <w:rsid w:val="00CF6FF9"/>
    <w:rsid w:val="00D0271B"/>
    <w:rsid w:val="00D07BDB"/>
    <w:rsid w:val="00D1173A"/>
    <w:rsid w:val="00D11876"/>
    <w:rsid w:val="00D12875"/>
    <w:rsid w:val="00D13DDA"/>
    <w:rsid w:val="00D27121"/>
    <w:rsid w:val="00D3089D"/>
    <w:rsid w:val="00D52EFA"/>
    <w:rsid w:val="00D65BF3"/>
    <w:rsid w:val="00D6658D"/>
    <w:rsid w:val="00D80863"/>
    <w:rsid w:val="00D819C3"/>
    <w:rsid w:val="00D85A1B"/>
    <w:rsid w:val="00D87232"/>
    <w:rsid w:val="00D87FE8"/>
    <w:rsid w:val="00D933BB"/>
    <w:rsid w:val="00DA2D70"/>
    <w:rsid w:val="00DA729F"/>
    <w:rsid w:val="00DB0279"/>
    <w:rsid w:val="00DB31CD"/>
    <w:rsid w:val="00DB5F90"/>
    <w:rsid w:val="00DC2589"/>
    <w:rsid w:val="00DC2F6C"/>
    <w:rsid w:val="00DC306A"/>
    <w:rsid w:val="00DD5D70"/>
    <w:rsid w:val="00DE13C5"/>
    <w:rsid w:val="00DE1B66"/>
    <w:rsid w:val="00DF3401"/>
    <w:rsid w:val="00E07396"/>
    <w:rsid w:val="00E13C42"/>
    <w:rsid w:val="00E2097F"/>
    <w:rsid w:val="00E5365B"/>
    <w:rsid w:val="00E572BE"/>
    <w:rsid w:val="00E67956"/>
    <w:rsid w:val="00E70C56"/>
    <w:rsid w:val="00E865F7"/>
    <w:rsid w:val="00E92858"/>
    <w:rsid w:val="00E97E78"/>
    <w:rsid w:val="00EB4669"/>
    <w:rsid w:val="00EB5458"/>
    <w:rsid w:val="00EB69F7"/>
    <w:rsid w:val="00EC35EF"/>
    <w:rsid w:val="00ED4F8C"/>
    <w:rsid w:val="00EE7D6C"/>
    <w:rsid w:val="00EF453B"/>
    <w:rsid w:val="00F03BA9"/>
    <w:rsid w:val="00F044B1"/>
    <w:rsid w:val="00F058BF"/>
    <w:rsid w:val="00F145B9"/>
    <w:rsid w:val="00F238DD"/>
    <w:rsid w:val="00F241B1"/>
    <w:rsid w:val="00F50F2A"/>
    <w:rsid w:val="00F516DF"/>
    <w:rsid w:val="00F54AD8"/>
    <w:rsid w:val="00F65C49"/>
    <w:rsid w:val="00F7243A"/>
    <w:rsid w:val="00F72EF8"/>
    <w:rsid w:val="00F77824"/>
    <w:rsid w:val="00F812C2"/>
    <w:rsid w:val="00F81D9C"/>
    <w:rsid w:val="00F845D5"/>
    <w:rsid w:val="00FA1BA8"/>
    <w:rsid w:val="00FB6FEF"/>
    <w:rsid w:val="00FD3A1E"/>
    <w:rsid w:val="00FE0A5F"/>
    <w:rsid w:val="00FF06E1"/>
    <w:rsid w:val="00FF1016"/>
    <w:rsid w:val="00FF6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f" fillcolor="white" stroke="f">
      <v:fill color="white" on="f"/>
      <v:stroke on="f"/>
    </o:shapedefaults>
    <o:shapelayout v:ext="edit">
      <o:idmap v:ext="edit" data="2"/>
    </o:shapelayout>
  </w:shapeDefaults>
  <w:decimalSymbol w:val="."/>
  <w:listSeparator w:val=","/>
  <w14:docId w14:val="053430D6"/>
  <w15:docId w15:val="{7B2ACA72-863A-47C5-804B-7C485C194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5D55"/>
    <w:rPr>
      <w:rFonts w:ascii="Arial" w:hAnsi="Arial"/>
      <w:sz w:val="22"/>
      <w:lang w:eastAsia="en-US"/>
    </w:rPr>
  </w:style>
  <w:style w:type="paragraph" w:styleId="Heading1">
    <w:name w:val="heading 1"/>
    <w:basedOn w:val="Normal"/>
    <w:next w:val="Normal"/>
    <w:qFormat/>
    <w:rsid w:val="00590166"/>
    <w:pPr>
      <w:keepNext/>
      <w:outlineLvl w:val="0"/>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90166"/>
    <w:pPr>
      <w:tabs>
        <w:tab w:val="center" w:pos="4153"/>
        <w:tab w:val="right" w:pos="8306"/>
      </w:tabs>
    </w:pPr>
  </w:style>
  <w:style w:type="paragraph" w:styleId="Header">
    <w:name w:val="header"/>
    <w:basedOn w:val="Normal"/>
    <w:rsid w:val="00590166"/>
    <w:pPr>
      <w:tabs>
        <w:tab w:val="center" w:pos="4819"/>
        <w:tab w:val="right" w:pos="9071"/>
      </w:tabs>
    </w:pPr>
  </w:style>
  <w:style w:type="paragraph" w:customStyle="1" w:styleId="Indent1">
    <w:name w:val="Indent1"/>
    <w:basedOn w:val="Normal"/>
    <w:rsid w:val="00590166"/>
    <w:pPr>
      <w:ind w:left="720" w:hanging="720"/>
    </w:pPr>
  </w:style>
  <w:style w:type="paragraph" w:customStyle="1" w:styleId="Indent2">
    <w:name w:val="Indent2"/>
    <w:basedOn w:val="Normal"/>
    <w:rsid w:val="00590166"/>
    <w:pPr>
      <w:ind w:left="1440" w:hanging="720"/>
    </w:pPr>
  </w:style>
  <w:style w:type="paragraph" w:customStyle="1" w:styleId="Indent3">
    <w:name w:val="Indent3"/>
    <w:basedOn w:val="Normal"/>
    <w:rsid w:val="00590166"/>
    <w:pPr>
      <w:ind w:left="2160" w:hanging="720"/>
    </w:pPr>
  </w:style>
  <w:style w:type="paragraph" w:customStyle="1" w:styleId="Indent4">
    <w:name w:val="Indent4"/>
    <w:basedOn w:val="Normal"/>
    <w:rsid w:val="00590166"/>
    <w:pPr>
      <w:ind w:left="2880" w:hanging="720"/>
    </w:pPr>
  </w:style>
  <w:style w:type="paragraph" w:styleId="BodyText">
    <w:name w:val="Body Text"/>
    <w:basedOn w:val="Normal"/>
    <w:rsid w:val="00590166"/>
    <w:rPr>
      <w:rFonts w:cs="Arial"/>
      <w:sz w:val="28"/>
    </w:rPr>
  </w:style>
  <w:style w:type="character" w:styleId="Hyperlink">
    <w:name w:val="Hyperlink"/>
    <w:uiPriority w:val="99"/>
    <w:rsid w:val="000D05C7"/>
    <w:rPr>
      <w:color w:val="0000FF"/>
      <w:u w:val="single"/>
    </w:rPr>
  </w:style>
  <w:style w:type="paragraph" w:styleId="BalloonText">
    <w:name w:val="Balloon Text"/>
    <w:basedOn w:val="Normal"/>
    <w:semiHidden/>
    <w:rsid w:val="00590166"/>
    <w:rPr>
      <w:rFonts w:ascii="Tahoma" w:hAnsi="Tahoma" w:cs="Tahoma"/>
      <w:sz w:val="16"/>
      <w:szCs w:val="16"/>
    </w:rPr>
  </w:style>
  <w:style w:type="character" w:customStyle="1" w:styleId="FooterChar">
    <w:name w:val="Footer Char"/>
    <w:link w:val="Footer"/>
    <w:uiPriority w:val="99"/>
    <w:rsid w:val="005B30ED"/>
    <w:rPr>
      <w:rFonts w:ascii="Arial" w:hAnsi="Arial"/>
      <w:sz w:val="22"/>
      <w:lang w:eastAsia="en-US"/>
    </w:rPr>
  </w:style>
  <w:style w:type="paragraph" w:styleId="NormalWeb">
    <w:name w:val="Normal (Web)"/>
    <w:basedOn w:val="Normal"/>
    <w:uiPriority w:val="99"/>
    <w:semiHidden/>
    <w:unhideWhenUsed/>
    <w:rsid w:val="00112D6E"/>
    <w:pPr>
      <w:spacing w:before="100" w:beforeAutospacing="1" w:after="100" w:afterAutospacing="1"/>
    </w:pPr>
    <w:rPr>
      <w:rFonts w:ascii="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8B0180"/>
    <w:rPr>
      <w:color w:val="605E5C"/>
      <w:shd w:val="clear" w:color="auto" w:fill="E1DFDD"/>
    </w:rPr>
  </w:style>
  <w:style w:type="character" w:styleId="FollowedHyperlink">
    <w:name w:val="FollowedHyperlink"/>
    <w:basedOn w:val="DefaultParagraphFont"/>
    <w:semiHidden/>
    <w:unhideWhenUsed/>
    <w:rsid w:val="008B0180"/>
    <w:rPr>
      <w:color w:val="954F72" w:themeColor="followedHyperlink"/>
      <w:u w:val="single"/>
    </w:rPr>
  </w:style>
  <w:style w:type="character" w:customStyle="1" w:styleId="UnresolvedMention2">
    <w:name w:val="Unresolved Mention2"/>
    <w:basedOn w:val="DefaultParagraphFont"/>
    <w:uiPriority w:val="99"/>
    <w:semiHidden/>
    <w:unhideWhenUsed/>
    <w:rsid w:val="00D6658D"/>
    <w:rPr>
      <w:color w:val="605E5C"/>
      <w:shd w:val="clear" w:color="auto" w:fill="E1DFDD"/>
    </w:rPr>
  </w:style>
  <w:style w:type="paragraph" w:styleId="ListParagraph">
    <w:name w:val="List Paragraph"/>
    <w:basedOn w:val="Normal"/>
    <w:uiPriority w:val="34"/>
    <w:qFormat/>
    <w:rsid w:val="00727DF5"/>
    <w:pPr>
      <w:ind w:left="720"/>
      <w:contextualSpacing/>
    </w:pPr>
  </w:style>
  <w:style w:type="character" w:styleId="UnresolvedMention">
    <w:name w:val="Unresolved Mention"/>
    <w:basedOn w:val="DefaultParagraphFont"/>
    <w:uiPriority w:val="99"/>
    <w:semiHidden/>
    <w:unhideWhenUsed/>
    <w:rsid w:val="00E865F7"/>
    <w:rPr>
      <w:color w:val="605E5C"/>
      <w:shd w:val="clear" w:color="auto" w:fill="E1DFDD"/>
    </w:rPr>
  </w:style>
  <w:style w:type="table" w:styleId="TableGrid">
    <w:name w:val="Table Grid"/>
    <w:basedOn w:val="TableNormal"/>
    <w:uiPriority w:val="59"/>
    <w:rsid w:val="00005D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110">
      <w:bodyDiv w:val="1"/>
      <w:marLeft w:val="0"/>
      <w:marRight w:val="0"/>
      <w:marTop w:val="0"/>
      <w:marBottom w:val="0"/>
      <w:divBdr>
        <w:top w:val="none" w:sz="0" w:space="0" w:color="auto"/>
        <w:left w:val="none" w:sz="0" w:space="0" w:color="auto"/>
        <w:bottom w:val="none" w:sz="0" w:space="0" w:color="auto"/>
        <w:right w:val="none" w:sz="0" w:space="0" w:color="auto"/>
      </w:divBdr>
    </w:div>
    <w:div w:id="37048931">
      <w:bodyDiv w:val="1"/>
      <w:marLeft w:val="0"/>
      <w:marRight w:val="0"/>
      <w:marTop w:val="0"/>
      <w:marBottom w:val="0"/>
      <w:divBdr>
        <w:top w:val="none" w:sz="0" w:space="0" w:color="auto"/>
        <w:left w:val="none" w:sz="0" w:space="0" w:color="auto"/>
        <w:bottom w:val="none" w:sz="0" w:space="0" w:color="auto"/>
        <w:right w:val="none" w:sz="0" w:space="0" w:color="auto"/>
      </w:divBdr>
    </w:div>
    <w:div w:id="576984368">
      <w:bodyDiv w:val="1"/>
      <w:marLeft w:val="0"/>
      <w:marRight w:val="0"/>
      <w:marTop w:val="0"/>
      <w:marBottom w:val="0"/>
      <w:divBdr>
        <w:top w:val="none" w:sz="0" w:space="0" w:color="auto"/>
        <w:left w:val="none" w:sz="0" w:space="0" w:color="auto"/>
        <w:bottom w:val="none" w:sz="0" w:space="0" w:color="auto"/>
        <w:right w:val="none" w:sz="0" w:space="0" w:color="auto"/>
      </w:divBdr>
    </w:div>
    <w:div w:id="65164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fileData\Office-Staff\Desktop\Letterhead%20Nov%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66C93-5409-4D10-94C0-98E806D18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C:\ProfileData\Office-Staff\Desktop\Letterhead Nov 2019.dotx</Template>
  <TotalTime>12</TotalTime>
  <Pages>1</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Bolton MBC</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 Lane</dc:creator>
  <cp:lastModifiedBy>Gareth Smyth</cp:lastModifiedBy>
  <cp:revision>7</cp:revision>
  <cp:lastPrinted>2020-06-11T09:26:00Z</cp:lastPrinted>
  <dcterms:created xsi:type="dcterms:W3CDTF">2024-02-16T14:01:00Z</dcterms:created>
  <dcterms:modified xsi:type="dcterms:W3CDTF">2024-02-16T14:17:00Z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-749356073</vt:i4>
  </property>
</Properties>
</file>