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37D3F" w14:textId="77777777" w:rsidR="006D0904" w:rsidRDefault="007D5F52" w:rsidP="007D5F52">
      <w:pPr>
        <w:pStyle w:val="TNCBodyText"/>
        <w:rPr>
          <w:b/>
          <w:color w:val="339966"/>
          <w:sz w:val="36"/>
          <w:szCs w:val="36"/>
        </w:rPr>
      </w:pPr>
      <w:r w:rsidRPr="007D5F52">
        <w:rPr>
          <w:noProof/>
          <w:color w:val="339966"/>
          <w:lang w:eastAsia="en-GB"/>
        </w:rPr>
        <w:drawing>
          <wp:anchor distT="0" distB="0" distL="114300" distR="114300" simplePos="0" relativeHeight="251659264" behindDoc="0" locked="0" layoutInCell="1" allowOverlap="1" wp14:anchorId="02F1AD75" wp14:editId="020EB8CD">
            <wp:simplePos x="0" y="0"/>
            <wp:positionH relativeFrom="margin">
              <wp:posOffset>4587875</wp:posOffset>
            </wp:positionH>
            <wp:positionV relativeFrom="paragraph">
              <wp:posOffset>0</wp:posOffset>
            </wp:positionV>
            <wp:extent cx="1417320" cy="1098550"/>
            <wp:effectExtent l="0" t="0" r="0" b="6350"/>
            <wp:wrapSquare wrapText="bothSides"/>
            <wp:docPr id="2" name="Picture 2" descr="Mapac - Schoolwear, Workwear, Sportswear, Promotional Products or Art  Supplies. Quality, innovation and value since 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ac - Schoolwear, Workwear, Sportswear, Promotional Products or Art  Supplies. Quality, innovation and value since 19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7320" cy="1098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5F52">
        <w:rPr>
          <w:b/>
          <w:color w:val="339966"/>
          <w:sz w:val="36"/>
          <w:szCs w:val="36"/>
        </w:rPr>
        <w:t>Headteacher Job Description</w:t>
      </w:r>
      <w:r w:rsidR="001A762D" w:rsidRPr="007D5F52">
        <w:rPr>
          <w:b/>
          <w:color w:val="339966"/>
          <w:sz w:val="36"/>
          <w:szCs w:val="36"/>
        </w:rPr>
        <w:t xml:space="preserve"> </w:t>
      </w:r>
    </w:p>
    <w:p w14:paraId="19D8D944" w14:textId="77777777" w:rsidR="007D5F52" w:rsidRPr="007D5F52" w:rsidRDefault="007D5F52" w:rsidP="007D5F52">
      <w:pPr>
        <w:pStyle w:val="TNCBodyText"/>
        <w:rPr>
          <w:b/>
          <w:bCs/>
          <w:color w:val="339966"/>
          <w:sz w:val="36"/>
          <w:szCs w:val="36"/>
        </w:rPr>
      </w:pPr>
      <w:r>
        <w:rPr>
          <w:b/>
          <w:bCs/>
          <w:color w:val="339966"/>
          <w:sz w:val="36"/>
          <w:szCs w:val="36"/>
        </w:rPr>
        <w:t>Clore Tikva School</w:t>
      </w:r>
    </w:p>
    <w:tbl>
      <w:tblPr>
        <w:tblStyle w:val="TableGrid"/>
        <w:tblW w:w="0" w:type="auto"/>
        <w:tblLook w:val="04A0" w:firstRow="1" w:lastRow="0" w:firstColumn="1" w:lastColumn="0" w:noHBand="0" w:noVBand="1"/>
      </w:tblPr>
      <w:tblGrid>
        <w:gridCol w:w="5239"/>
        <w:gridCol w:w="5239"/>
      </w:tblGrid>
      <w:tr w:rsidR="004F1A18" w14:paraId="273D3723" w14:textId="77777777" w:rsidTr="007D5F52">
        <w:tc>
          <w:tcPr>
            <w:tcW w:w="10478" w:type="dxa"/>
            <w:gridSpan w:val="2"/>
            <w:shd w:val="clear" w:color="auto" w:fill="339966"/>
          </w:tcPr>
          <w:p w14:paraId="2F13D774" w14:textId="77777777" w:rsidR="004F1A18" w:rsidRPr="007D5F52" w:rsidRDefault="004F1A18" w:rsidP="004F1A18">
            <w:pPr>
              <w:pStyle w:val="TNCBodyText"/>
              <w:jc w:val="center"/>
              <w:rPr>
                <w:b/>
                <w:bCs/>
                <w:sz w:val="24"/>
                <w:szCs w:val="24"/>
              </w:rPr>
            </w:pPr>
            <w:r w:rsidRPr="007D5F52">
              <w:rPr>
                <w:b/>
                <w:bCs/>
                <w:color w:val="FFFFFF" w:themeColor="background1"/>
                <w:sz w:val="24"/>
                <w:szCs w:val="24"/>
              </w:rPr>
              <w:t>Employment details</w:t>
            </w:r>
          </w:p>
        </w:tc>
      </w:tr>
      <w:tr w:rsidR="004225CE" w14:paraId="0183E055" w14:textId="77777777" w:rsidTr="007D5F52">
        <w:tc>
          <w:tcPr>
            <w:tcW w:w="5239" w:type="dxa"/>
            <w:shd w:val="clear" w:color="auto" w:fill="C9EDDB"/>
          </w:tcPr>
          <w:p w14:paraId="727903D1" w14:textId="77777777" w:rsidR="004225CE" w:rsidRPr="00B8462D" w:rsidRDefault="00DB3D36" w:rsidP="004F1A18">
            <w:pPr>
              <w:pStyle w:val="TNCBodyText"/>
              <w:rPr>
                <w:b/>
                <w:bCs/>
              </w:rPr>
            </w:pPr>
            <w:r w:rsidRPr="00B8462D">
              <w:rPr>
                <w:b/>
                <w:bCs/>
              </w:rPr>
              <w:t>R</w:t>
            </w:r>
            <w:r w:rsidR="00B8462D" w:rsidRPr="00B8462D">
              <w:rPr>
                <w:b/>
                <w:bCs/>
              </w:rPr>
              <w:t>ole title</w:t>
            </w:r>
          </w:p>
        </w:tc>
        <w:tc>
          <w:tcPr>
            <w:tcW w:w="5239" w:type="dxa"/>
          </w:tcPr>
          <w:p w14:paraId="27945B6B" w14:textId="77777777" w:rsidR="004225CE" w:rsidRDefault="006E68F1" w:rsidP="004F1A18">
            <w:pPr>
              <w:pStyle w:val="TNCBodyText"/>
            </w:pPr>
            <w:r>
              <w:t>Headteacher</w:t>
            </w:r>
          </w:p>
        </w:tc>
      </w:tr>
      <w:tr w:rsidR="004225CE" w14:paraId="36708094" w14:textId="77777777" w:rsidTr="007D5F52">
        <w:tc>
          <w:tcPr>
            <w:tcW w:w="5239" w:type="dxa"/>
            <w:shd w:val="clear" w:color="auto" w:fill="C9EDDB"/>
          </w:tcPr>
          <w:p w14:paraId="3B41C2CB" w14:textId="77777777" w:rsidR="004225CE" w:rsidRPr="00B8462D" w:rsidRDefault="00DB3D36" w:rsidP="004F1A18">
            <w:pPr>
              <w:pStyle w:val="TNCBodyText"/>
              <w:rPr>
                <w:b/>
                <w:bCs/>
              </w:rPr>
            </w:pPr>
            <w:r w:rsidRPr="00B8462D">
              <w:rPr>
                <w:b/>
                <w:bCs/>
              </w:rPr>
              <w:t>Reports to</w:t>
            </w:r>
          </w:p>
        </w:tc>
        <w:tc>
          <w:tcPr>
            <w:tcW w:w="5239" w:type="dxa"/>
          </w:tcPr>
          <w:p w14:paraId="64DABC23" w14:textId="77777777" w:rsidR="004225CE" w:rsidRPr="000C43A9" w:rsidRDefault="00CF778F" w:rsidP="004F1A18">
            <w:pPr>
              <w:pStyle w:val="TNCBodyText"/>
            </w:pPr>
            <w:r w:rsidRPr="000C43A9">
              <w:t>Chair of governors</w:t>
            </w:r>
          </w:p>
        </w:tc>
      </w:tr>
      <w:tr w:rsidR="004225CE" w14:paraId="0F754E36" w14:textId="77777777" w:rsidTr="007D5F52">
        <w:tc>
          <w:tcPr>
            <w:tcW w:w="5239" w:type="dxa"/>
            <w:shd w:val="clear" w:color="auto" w:fill="C9EDDB"/>
          </w:tcPr>
          <w:p w14:paraId="15017CE5" w14:textId="77777777" w:rsidR="004225CE" w:rsidRPr="00B8462D" w:rsidRDefault="00046133" w:rsidP="004F1A18">
            <w:pPr>
              <w:pStyle w:val="TNCBodyText"/>
              <w:rPr>
                <w:b/>
                <w:bCs/>
              </w:rPr>
            </w:pPr>
            <w:r w:rsidRPr="00B8462D">
              <w:rPr>
                <w:b/>
                <w:bCs/>
              </w:rPr>
              <w:t>Hours of work</w:t>
            </w:r>
          </w:p>
        </w:tc>
        <w:tc>
          <w:tcPr>
            <w:tcW w:w="5239" w:type="dxa"/>
          </w:tcPr>
          <w:p w14:paraId="75210979" w14:textId="71A696F4" w:rsidR="004225CE" w:rsidRDefault="000C43A9" w:rsidP="004F1A18">
            <w:pPr>
              <w:pStyle w:val="TNCBodyText"/>
            </w:pPr>
            <w:r>
              <w:t>Full time</w:t>
            </w:r>
          </w:p>
        </w:tc>
      </w:tr>
      <w:tr w:rsidR="004225CE" w14:paraId="6123C7A9" w14:textId="77777777" w:rsidTr="007D5F52">
        <w:tc>
          <w:tcPr>
            <w:tcW w:w="5239" w:type="dxa"/>
            <w:shd w:val="clear" w:color="auto" w:fill="C9EDDB"/>
          </w:tcPr>
          <w:p w14:paraId="22462CC9" w14:textId="592F3108" w:rsidR="004225CE" w:rsidRPr="00B8462D" w:rsidRDefault="001C0700" w:rsidP="004F1A18">
            <w:pPr>
              <w:pStyle w:val="TNCBodyText"/>
              <w:rPr>
                <w:b/>
                <w:bCs/>
              </w:rPr>
            </w:pPr>
            <w:r w:rsidRPr="00B8462D">
              <w:rPr>
                <w:b/>
                <w:bCs/>
              </w:rPr>
              <w:t>Salary</w:t>
            </w:r>
            <w:r w:rsidR="00C329AC">
              <w:rPr>
                <w:b/>
                <w:bCs/>
              </w:rPr>
              <w:t xml:space="preserve"> Range</w:t>
            </w:r>
          </w:p>
        </w:tc>
        <w:tc>
          <w:tcPr>
            <w:tcW w:w="5239" w:type="dxa"/>
          </w:tcPr>
          <w:p w14:paraId="7930D336" w14:textId="460A9B07" w:rsidR="004225CE" w:rsidRDefault="00C329AC" w:rsidP="004F1A18">
            <w:pPr>
              <w:pStyle w:val="TNCBodyText"/>
            </w:pPr>
            <w:r>
              <w:t xml:space="preserve">Leadership Scale 9 – 21 dependent upon experience </w:t>
            </w:r>
          </w:p>
        </w:tc>
      </w:tr>
    </w:tbl>
    <w:p w14:paraId="34AF80C7" w14:textId="77777777" w:rsidR="006C145F" w:rsidRDefault="006C145F" w:rsidP="006C145F"/>
    <w:p w14:paraId="04CE7E7F" w14:textId="1B737645" w:rsidR="00903B03" w:rsidRDefault="00903B03" w:rsidP="0014147B">
      <w:r w:rsidRPr="00903B03">
        <w:rPr>
          <w:b/>
          <w:bCs/>
        </w:rPr>
        <w:t>Aligned to the Headteachers’ Standards 2020</w:t>
      </w:r>
      <w:r w:rsidR="0014147B">
        <w:t xml:space="preserve">  </w:t>
      </w:r>
    </w:p>
    <w:p w14:paraId="1E001270" w14:textId="77777777" w:rsidR="00F90005" w:rsidRPr="00C329AC" w:rsidRDefault="00F90005" w:rsidP="0014147B">
      <w:pPr>
        <w:rPr>
          <w:b/>
          <w:bCs/>
        </w:rPr>
      </w:pPr>
    </w:p>
    <w:tbl>
      <w:tblPr>
        <w:tblStyle w:val="TableGrid"/>
        <w:tblW w:w="0" w:type="auto"/>
        <w:tblInd w:w="-18" w:type="dxa"/>
        <w:tblLook w:val="04A0" w:firstRow="1" w:lastRow="0" w:firstColumn="1" w:lastColumn="0" w:noHBand="0" w:noVBand="1"/>
      </w:tblPr>
      <w:tblGrid>
        <w:gridCol w:w="10201"/>
      </w:tblGrid>
      <w:tr w:rsidR="00862ABE" w:rsidRPr="005A08B3" w14:paraId="796A8F8F" w14:textId="77777777" w:rsidTr="007D5F52">
        <w:trPr>
          <w:trHeight w:val="567"/>
        </w:trPr>
        <w:tc>
          <w:tcPr>
            <w:tcW w:w="10201" w:type="dxa"/>
            <w:tcBorders>
              <w:top w:val="single" w:sz="12" w:space="0" w:color="008080"/>
              <w:left w:val="single" w:sz="12" w:space="0" w:color="008080"/>
              <w:bottom w:val="single" w:sz="12" w:space="0" w:color="008080"/>
              <w:right w:val="single" w:sz="12" w:space="0" w:color="008080"/>
            </w:tcBorders>
            <w:vAlign w:val="center"/>
          </w:tcPr>
          <w:p w14:paraId="4BEC18BA" w14:textId="77777777" w:rsidR="00862ABE" w:rsidRPr="00633758" w:rsidRDefault="00862ABE" w:rsidP="00633758">
            <w:pPr>
              <w:pStyle w:val="TNCBodyText"/>
              <w:rPr>
                <w:b/>
                <w:bCs/>
              </w:rPr>
            </w:pPr>
            <w:r w:rsidRPr="00633758">
              <w:rPr>
                <w:b/>
                <w:bCs/>
              </w:rPr>
              <w:t>S</w:t>
            </w:r>
            <w:r w:rsidR="002D7A66">
              <w:rPr>
                <w:b/>
                <w:bCs/>
              </w:rPr>
              <w:t xml:space="preserve">chool </w:t>
            </w:r>
            <w:r w:rsidR="003D3751">
              <w:rPr>
                <w:b/>
                <w:bCs/>
              </w:rPr>
              <w:t>culture</w:t>
            </w:r>
          </w:p>
          <w:p w14:paraId="3B7D6785" w14:textId="0C1FB4B0" w:rsidR="00845263" w:rsidRDefault="0018476A" w:rsidP="00845263">
            <w:pPr>
              <w:pStyle w:val="TNCBodyText"/>
              <w:numPr>
                <w:ilvl w:val="0"/>
                <w:numId w:val="11"/>
              </w:numPr>
            </w:pPr>
            <w:r>
              <w:t>Maintain and develop</w:t>
            </w:r>
            <w:r w:rsidR="00845263" w:rsidRPr="003F3ECD">
              <w:t xml:space="preserve"> the school’s ethos and strategic direction, in partnership with those responsible for governance and through consultation with the school community. </w:t>
            </w:r>
          </w:p>
          <w:p w14:paraId="54F92BE3" w14:textId="77777777" w:rsidR="00845263" w:rsidRPr="003F3ECD" w:rsidRDefault="00845263" w:rsidP="00845263">
            <w:pPr>
              <w:pStyle w:val="TNCBodyText"/>
              <w:numPr>
                <w:ilvl w:val="0"/>
                <w:numId w:val="11"/>
              </w:numPr>
            </w:pPr>
            <w:r w:rsidRPr="003F3ECD">
              <w:t xml:space="preserve">Create a culture where pupils experience a positive and enriching school life. </w:t>
            </w:r>
          </w:p>
          <w:p w14:paraId="761583BF" w14:textId="77777777" w:rsidR="00845263" w:rsidRPr="003F3ECD" w:rsidRDefault="00845263" w:rsidP="00845263">
            <w:pPr>
              <w:pStyle w:val="TNCBodyText"/>
              <w:numPr>
                <w:ilvl w:val="0"/>
                <w:numId w:val="11"/>
              </w:numPr>
            </w:pPr>
            <w:r w:rsidRPr="003F3ECD">
              <w:t xml:space="preserve">Uphold ambitious educational standards which prepare pupils from all backgrounds for their next phase of education and life. </w:t>
            </w:r>
          </w:p>
          <w:p w14:paraId="326C1FE3" w14:textId="77777777" w:rsidR="00845263" w:rsidRPr="003F3ECD" w:rsidRDefault="00845263" w:rsidP="00845263">
            <w:pPr>
              <w:pStyle w:val="TNCBodyText"/>
              <w:numPr>
                <w:ilvl w:val="0"/>
                <w:numId w:val="11"/>
              </w:numPr>
            </w:pPr>
            <w:r w:rsidRPr="003F3ECD">
              <w:t xml:space="preserve">Promote positive and respectful relationships across the school community, and a safe, orderly and inclusive environment. </w:t>
            </w:r>
          </w:p>
          <w:p w14:paraId="77F4C8E4" w14:textId="77777777" w:rsidR="00862ABE" w:rsidRDefault="00845263" w:rsidP="00845263">
            <w:pPr>
              <w:pStyle w:val="TNCBodyText"/>
              <w:numPr>
                <w:ilvl w:val="0"/>
                <w:numId w:val="11"/>
              </w:numPr>
            </w:pPr>
            <w:r w:rsidRPr="003F3ECD">
              <w:t>Ensure a culture of high staff professionalism.</w:t>
            </w:r>
          </w:p>
          <w:p w14:paraId="74B853AD" w14:textId="77777777" w:rsidR="00035BE3" w:rsidRDefault="00035BE3" w:rsidP="00035BE3">
            <w:pPr>
              <w:pStyle w:val="TNCBodyText"/>
              <w:numPr>
                <w:ilvl w:val="0"/>
                <w:numId w:val="11"/>
              </w:numPr>
            </w:pPr>
            <w:r>
              <w:t>Lead and articulate a pluralist Jewish ethos that is inclusive of all Jewish traditions.</w:t>
            </w:r>
          </w:p>
          <w:p w14:paraId="5E6EFCD2" w14:textId="2EA1E5F3" w:rsidR="00035BE3" w:rsidRDefault="00035BE3" w:rsidP="00035BE3">
            <w:pPr>
              <w:pStyle w:val="TNCBodyText"/>
              <w:numPr>
                <w:ilvl w:val="0"/>
                <w:numId w:val="11"/>
              </w:numPr>
            </w:pPr>
            <w:r>
              <w:t>Ensure high quality Jewish education, meaningful tefillah/worship, and celebration of festivals.</w:t>
            </w:r>
          </w:p>
          <w:p w14:paraId="21721F8D" w14:textId="77777777" w:rsidR="00035BE3" w:rsidRDefault="00035BE3" w:rsidP="00035BE3">
            <w:pPr>
              <w:pStyle w:val="TNCBodyText"/>
              <w:numPr>
                <w:ilvl w:val="0"/>
                <w:numId w:val="11"/>
              </w:numPr>
            </w:pPr>
            <w:r>
              <w:t>Promote a culture of high expectations, inclusion, and mutual respect.</w:t>
            </w:r>
          </w:p>
          <w:p w14:paraId="791017B6" w14:textId="2F37F3FB" w:rsidR="00C329AC" w:rsidRPr="007862D0" w:rsidRDefault="00C329AC" w:rsidP="00035BE3">
            <w:pPr>
              <w:pStyle w:val="TNCBodyText"/>
              <w:numPr>
                <w:ilvl w:val="0"/>
                <w:numId w:val="11"/>
              </w:numPr>
            </w:pPr>
            <w:r w:rsidRPr="00C329AC">
              <w:t>Champion a confident, inclusive and modern Jewish identity, fostering strong connections to Israel, Jewish values and the wider Jewish community.</w:t>
            </w:r>
          </w:p>
        </w:tc>
      </w:tr>
      <w:tr w:rsidR="00862ABE" w:rsidRPr="005A08B3" w14:paraId="42AA77FC" w14:textId="77777777" w:rsidTr="007D5F52">
        <w:trPr>
          <w:trHeight w:val="283"/>
        </w:trPr>
        <w:tc>
          <w:tcPr>
            <w:tcW w:w="10201" w:type="dxa"/>
            <w:tcBorders>
              <w:top w:val="single" w:sz="12" w:space="0" w:color="008080"/>
              <w:left w:val="nil"/>
              <w:bottom w:val="single" w:sz="12" w:space="0" w:color="008080"/>
              <w:right w:val="nil"/>
            </w:tcBorders>
            <w:vAlign w:val="center"/>
          </w:tcPr>
          <w:p w14:paraId="08125744" w14:textId="77777777" w:rsidR="00862ABE" w:rsidRPr="007862D0" w:rsidRDefault="00862ABE" w:rsidP="00633758">
            <w:pPr>
              <w:pStyle w:val="TNCBodyText"/>
            </w:pPr>
          </w:p>
        </w:tc>
      </w:tr>
      <w:tr w:rsidR="00862ABE" w:rsidRPr="005A08B3" w14:paraId="3E50B54E" w14:textId="77777777" w:rsidTr="007D5F52">
        <w:trPr>
          <w:trHeight w:val="567"/>
        </w:trPr>
        <w:tc>
          <w:tcPr>
            <w:tcW w:w="10201" w:type="dxa"/>
            <w:tcBorders>
              <w:top w:val="single" w:sz="12" w:space="0" w:color="008080"/>
              <w:left w:val="single" w:sz="12" w:space="0" w:color="008080"/>
              <w:bottom w:val="single" w:sz="12" w:space="0" w:color="008080"/>
              <w:right w:val="single" w:sz="12" w:space="0" w:color="008080"/>
            </w:tcBorders>
            <w:vAlign w:val="center"/>
          </w:tcPr>
          <w:p w14:paraId="20C9E5CD" w14:textId="77777777" w:rsidR="00862ABE" w:rsidRPr="00633758" w:rsidRDefault="00257F3C" w:rsidP="00633758">
            <w:pPr>
              <w:pStyle w:val="TNCBodyText"/>
              <w:rPr>
                <w:b/>
                <w:bCs/>
              </w:rPr>
            </w:pPr>
            <w:r>
              <w:rPr>
                <w:b/>
                <w:bCs/>
              </w:rPr>
              <w:t>Whole-school organisation, strategy and development</w:t>
            </w:r>
          </w:p>
          <w:p w14:paraId="7C81A87C" w14:textId="77777777" w:rsidR="009C6978" w:rsidRPr="003F3ECD" w:rsidRDefault="009C6978" w:rsidP="009C6978">
            <w:pPr>
              <w:pStyle w:val="TNCBodyText"/>
              <w:numPr>
                <w:ilvl w:val="0"/>
                <w:numId w:val="12"/>
              </w:numPr>
            </w:pPr>
            <w:r w:rsidRPr="003F3ECD">
              <w:t xml:space="preserve">Provide overall strategic leadership and, alongside others, lead, develop and support the strategic direction, vision, values and priorities of the school. </w:t>
            </w:r>
          </w:p>
          <w:p w14:paraId="15299409" w14:textId="77777777" w:rsidR="009C6978" w:rsidRPr="003F3ECD" w:rsidRDefault="009C6978" w:rsidP="009C6978">
            <w:pPr>
              <w:pStyle w:val="TNCBodyText"/>
              <w:numPr>
                <w:ilvl w:val="0"/>
                <w:numId w:val="12"/>
              </w:numPr>
            </w:pPr>
            <w:r w:rsidRPr="003F3ECD">
              <w:t xml:space="preserve">Establish, oversee and evaluate systems, processes and policies that enable the school to operate effectively and efficiently.  </w:t>
            </w:r>
          </w:p>
          <w:p w14:paraId="7720E1D3" w14:textId="77777777" w:rsidR="009C6978" w:rsidRPr="003F3ECD" w:rsidRDefault="009C6978" w:rsidP="009C6978">
            <w:pPr>
              <w:pStyle w:val="TNCBodyText"/>
              <w:numPr>
                <w:ilvl w:val="0"/>
                <w:numId w:val="12"/>
              </w:numPr>
            </w:pPr>
            <w:r w:rsidRPr="003F3ECD">
              <w:t xml:space="preserve">Make use of effective and proportional processes of evaluation to identify and analyse complex or persistent problems and barriers which limit school </w:t>
            </w:r>
            <w:proofErr w:type="gramStart"/>
            <w:r w:rsidRPr="003F3ECD">
              <w:t>effectiveness, and</w:t>
            </w:r>
            <w:proofErr w:type="gramEnd"/>
            <w:r w:rsidRPr="003F3ECD">
              <w:t xml:space="preserve"> identify priority areas for improvement.</w:t>
            </w:r>
          </w:p>
          <w:p w14:paraId="43846393" w14:textId="77777777" w:rsidR="009C6978" w:rsidRPr="003F3ECD" w:rsidRDefault="009C6978" w:rsidP="009C6978">
            <w:pPr>
              <w:pStyle w:val="TNCBodyText"/>
              <w:numPr>
                <w:ilvl w:val="0"/>
                <w:numId w:val="12"/>
              </w:numPr>
            </w:pPr>
            <w:r w:rsidRPr="003F3ECD">
              <w:lastRenderedPageBreak/>
              <w:t>Develop appropriate evidence-informed strategies for improvement as part of well-targeted plans which are realistic, timely, appropriately sequenced and suited to the school’s context.</w:t>
            </w:r>
          </w:p>
          <w:p w14:paraId="260D18B3" w14:textId="77777777" w:rsidR="00862ABE" w:rsidRDefault="009C6978" w:rsidP="009C6978">
            <w:pPr>
              <w:pStyle w:val="TNCBodyText"/>
              <w:numPr>
                <w:ilvl w:val="0"/>
                <w:numId w:val="12"/>
              </w:numPr>
            </w:pPr>
            <w:r w:rsidRPr="003F3ECD">
              <w:t>Ensure careful and effective implementation of improvement strategies, which lead to sustained school improvement over time.</w:t>
            </w:r>
          </w:p>
          <w:p w14:paraId="5D3DCEA2" w14:textId="3D73A207" w:rsidR="007476F0" w:rsidRDefault="007476F0" w:rsidP="007476F0">
            <w:pPr>
              <w:pStyle w:val="TNCBodyText"/>
              <w:numPr>
                <w:ilvl w:val="0"/>
                <w:numId w:val="12"/>
              </w:numPr>
            </w:pPr>
            <w:r>
              <w:t>Lead strategic planning aligned with the school</w:t>
            </w:r>
            <w:r>
              <w:rPr>
                <w:rFonts w:hint="cs"/>
              </w:rPr>
              <w:t>’</w:t>
            </w:r>
            <w:r>
              <w:t>s VA status and pluralist ethos.</w:t>
            </w:r>
          </w:p>
          <w:p w14:paraId="272CF5CB" w14:textId="5FD0BFC8" w:rsidR="007476F0" w:rsidRDefault="007476F0" w:rsidP="007476F0">
            <w:pPr>
              <w:pStyle w:val="TNCBodyText"/>
              <w:numPr>
                <w:ilvl w:val="0"/>
                <w:numId w:val="12"/>
              </w:numPr>
            </w:pPr>
            <w:r>
              <w:t>Manage staffing, timetabling, budgets, and resources effectively.</w:t>
            </w:r>
          </w:p>
          <w:p w14:paraId="02DE3787" w14:textId="2D9DBC7E" w:rsidR="007476F0" w:rsidRDefault="007476F0" w:rsidP="007476F0">
            <w:pPr>
              <w:pStyle w:val="TNCBodyText"/>
              <w:numPr>
                <w:ilvl w:val="0"/>
                <w:numId w:val="12"/>
              </w:numPr>
            </w:pPr>
            <w:r>
              <w:t>Ensure compliance with statutory frameworks, including SEND and safeguarding.</w:t>
            </w:r>
          </w:p>
          <w:p w14:paraId="35FE76EE" w14:textId="2FA6EF53" w:rsidR="00C329AC" w:rsidRDefault="00C329AC" w:rsidP="007476F0">
            <w:pPr>
              <w:pStyle w:val="TNCBodyText"/>
              <w:numPr>
                <w:ilvl w:val="0"/>
                <w:numId w:val="12"/>
              </w:numPr>
            </w:pPr>
            <w:r w:rsidRPr="00C329AC">
              <w:t>Lead the school's preparation for and response to Ofsted, Pikuach and other external inspections, ensuring continuous readiness and improvement.</w:t>
            </w:r>
          </w:p>
          <w:p w14:paraId="48ECC50F" w14:textId="79321DFB" w:rsidR="007476F0" w:rsidRPr="007862D0" w:rsidRDefault="007476F0" w:rsidP="007476F0">
            <w:pPr>
              <w:pStyle w:val="TNCBodyText"/>
              <w:numPr>
                <w:ilvl w:val="0"/>
                <w:numId w:val="12"/>
              </w:numPr>
            </w:pPr>
            <w:r>
              <w:t>Lead the school</w:t>
            </w:r>
            <w:r>
              <w:rPr>
                <w:rFonts w:hint="cs"/>
              </w:rPr>
              <w:t>’</w:t>
            </w:r>
            <w:r>
              <w:t>s improvement journey with clarity and ambition.</w:t>
            </w:r>
          </w:p>
        </w:tc>
      </w:tr>
      <w:tr w:rsidR="00862ABE" w:rsidRPr="005A08B3" w14:paraId="2287B0E8" w14:textId="77777777" w:rsidTr="007D5F52">
        <w:trPr>
          <w:trHeight w:val="283"/>
        </w:trPr>
        <w:tc>
          <w:tcPr>
            <w:tcW w:w="10201" w:type="dxa"/>
            <w:tcBorders>
              <w:top w:val="single" w:sz="12" w:space="0" w:color="008080"/>
              <w:left w:val="nil"/>
              <w:bottom w:val="single" w:sz="12" w:space="0" w:color="008080"/>
              <w:right w:val="nil"/>
            </w:tcBorders>
            <w:vAlign w:val="center"/>
          </w:tcPr>
          <w:p w14:paraId="3948378B" w14:textId="77777777" w:rsidR="00862ABE" w:rsidRPr="007862D0" w:rsidRDefault="00862ABE" w:rsidP="00633758">
            <w:pPr>
              <w:pStyle w:val="TNCBodyText"/>
            </w:pPr>
          </w:p>
        </w:tc>
      </w:tr>
      <w:tr w:rsidR="00980EC6" w:rsidRPr="005A08B3" w14:paraId="5CB4F86D" w14:textId="77777777" w:rsidTr="007D5F52">
        <w:trPr>
          <w:trHeight w:val="283"/>
        </w:trPr>
        <w:tc>
          <w:tcPr>
            <w:tcW w:w="10201" w:type="dxa"/>
            <w:tcBorders>
              <w:top w:val="single" w:sz="12" w:space="0" w:color="008080"/>
              <w:left w:val="nil"/>
              <w:bottom w:val="single" w:sz="12" w:space="0" w:color="008080"/>
              <w:right w:val="nil"/>
            </w:tcBorders>
            <w:vAlign w:val="center"/>
          </w:tcPr>
          <w:p w14:paraId="1925DDA6" w14:textId="77777777" w:rsidR="00980EC6" w:rsidRPr="007862D0" w:rsidRDefault="00980EC6" w:rsidP="00633758">
            <w:pPr>
              <w:pStyle w:val="TNCBodyText"/>
            </w:pPr>
          </w:p>
        </w:tc>
      </w:tr>
      <w:tr w:rsidR="00862ABE" w:rsidRPr="005A08B3" w14:paraId="5586413E" w14:textId="77777777" w:rsidTr="007D5F52">
        <w:trPr>
          <w:trHeight w:val="567"/>
        </w:trPr>
        <w:tc>
          <w:tcPr>
            <w:tcW w:w="10201" w:type="dxa"/>
            <w:tcBorders>
              <w:top w:val="single" w:sz="12" w:space="0" w:color="008080"/>
              <w:left w:val="single" w:sz="12" w:space="0" w:color="008080"/>
              <w:bottom w:val="single" w:sz="12" w:space="0" w:color="008080"/>
              <w:right w:val="single" w:sz="12" w:space="0" w:color="008080"/>
            </w:tcBorders>
            <w:vAlign w:val="center"/>
          </w:tcPr>
          <w:p w14:paraId="4A9A6CDA" w14:textId="77777777" w:rsidR="00862ABE" w:rsidRPr="00184B46" w:rsidRDefault="00184B46" w:rsidP="00633758">
            <w:pPr>
              <w:pStyle w:val="TNCBodyText"/>
              <w:rPr>
                <w:b/>
                <w:bCs/>
              </w:rPr>
            </w:pPr>
            <w:r w:rsidRPr="00184B46">
              <w:rPr>
                <w:b/>
                <w:bCs/>
              </w:rPr>
              <w:t>Teaching</w:t>
            </w:r>
          </w:p>
          <w:p w14:paraId="1DF64A33" w14:textId="098FE93A" w:rsidR="00C329AC" w:rsidRDefault="00C329AC" w:rsidP="00CA0709">
            <w:pPr>
              <w:pStyle w:val="TNCBodyText"/>
              <w:numPr>
                <w:ilvl w:val="0"/>
                <w:numId w:val="13"/>
              </w:numPr>
            </w:pPr>
            <w:r w:rsidRPr="00C329AC">
              <w:t>Be accountable for the educational performance, progress, attainment and personal development of all pupils.</w:t>
            </w:r>
          </w:p>
          <w:p w14:paraId="214EC65B" w14:textId="50D53244" w:rsidR="00CA0709" w:rsidRPr="003F3ECD" w:rsidRDefault="0018476A" w:rsidP="00CA0709">
            <w:pPr>
              <w:pStyle w:val="TNCBodyText"/>
              <w:numPr>
                <w:ilvl w:val="0"/>
                <w:numId w:val="13"/>
              </w:numPr>
            </w:pPr>
            <w:r>
              <w:t xml:space="preserve">Maintain and develop </w:t>
            </w:r>
            <w:r w:rsidR="00CA0709" w:rsidRPr="003F3ECD">
              <w:t xml:space="preserve">high-quality, expert teaching across all subjects and phases, built on an evidence-informed understanding of effective teaching and how pupils learn. </w:t>
            </w:r>
          </w:p>
          <w:p w14:paraId="661C5EC2" w14:textId="77777777" w:rsidR="00CA0709" w:rsidRPr="003F3ECD" w:rsidRDefault="00CA0709" w:rsidP="00CA0709">
            <w:pPr>
              <w:pStyle w:val="TNCBodyText"/>
              <w:numPr>
                <w:ilvl w:val="0"/>
                <w:numId w:val="13"/>
              </w:numPr>
            </w:pPr>
            <w:r w:rsidRPr="003F3ECD">
              <w:t xml:space="preserve">Ensure teaching is underpinned by high levels of subject expertise and approaches which respect the distinct nature of subject disciplines or specialist domains. </w:t>
            </w:r>
          </w:p>
          <w:p w14:paraId="696C202D" w14:textId="77777777" w:rsidR="00CA0709" w:rsidRPr="003F3ECD" w:rsidRDefault="00CA0709" w:rsidP="00CA0709">
            <w:pPr>
              <w:pStyle w:val="TNCBodyText"/>
              <w:numPr>
                <w:ilvl w:val="0"/>
                <w:numId w:val="13"/>
              </w:numPr>
            </w:pPr>
            <w:r w:rsidRPr="003F3ECD">
              <w:t xml:space="preserve">Ensure effective use is made of formative assessment. </w:t>
            </w:r>
          </w:p>
          <w:p w14:paraId="741B472B" w14:textId="77777777" w:rsidR="00862ABE" w:rsidRPr="007862D0" w:rsidRDefault="00CA0709" w:rsidP="007D5F52">
            <w:pPr>
              <w:pStyle w:val="TNCBodyText"/>
              <w:numPr>
                <w:ilvl w:val="0"/>
                <w:numId w:val="13"/>
              </w:numPr>
            </w:pPr>
            <w:r w:rsidRPr="003F3ECD">
              <w:t xml:space="preserve">Lead and manage teaching and learning throughout the school, including ensuring that a teacher is assigned in the school timetable to every class or group of pupils. </w:t>
            </w:r>
          </w:p>
        </w:tc>
      </w:tr>
      <w:tr w:rsidR="00862ABE" w:rsidRPr="005A08B3" w14:paraId="01CF3CD6" w14:textId="77777777" w:rsidTr="007D5F52">
        <w:trPr>
          <w:trHeight w:val="283"/>
        </w:trPr>
        <w:tc>
          <w:tcPr>
            <w:tcW w:w="10201" w:type="dxa"/>
            <w:tcBorders>
              <w:top w:val="single" w:sz="12" w:space="0" w:color="008080"/>
              <w:left w:val="nil"/>
              <w:bottom w:val="single" w:sz="12" w:space="0" w:color="008080"/>
              <w:right w:val="nil"/>
            </w:tcBorders>
            <w:vAlign w:val="center"/>
          </w:tcPr>
          <w:p w14:paraId="1A81D4D9" w14:textId="77777777" w:rsidR="00862ABE" w:rsidRPr="007862D0" w:rsidRDefault="00862ABE" w:rsidP="00633758">
            <w:pPr>
              <w:pStyle w:val="TNCBodyText"/>
            </w:pPr>
          </w:p>
        </w:tc>
      </w:tr>
      <w:tr w:rsidR="00862ABE" w:rsidRPr="005A08B3" w14:paraId="5B6C998E" w14:textId="77777777" w:rsidTr="007D5F52">
        <w:trPr>
          <w:trHeight w:val="567"/>
        </w:trPr>
        <w:tc>
          <w:tcPr>
            <w:tcW w:w="10201" w:type="dxa"/>
            <w:tcBorders>
              <w:top w:val="single" w:sz="12" w:space="0" w:color="008080"/>
              <w:left w:val="single" w:sz="12" w:space="0" w:color="008080"/>
              <w:bottom w:val="single" w:sz="12" w:space="0" w:color="008080"/>
              <w:right w:val="single" w:sz="12" w:space="0" w:color="008080"/>
            </w:tcBorders>
            <w:vAlign w:val="center"/>
          </w:tcPr>
          <w:p w14:paraId="065D9378" w14:textId="77777777" w:rsidR="00862ABE" w:rsidRPr="00633758" w:rsidRDefault="00092EA1" w:rsidP="00633758">
            <w:pPr>
              <w:pStyle w:val="TNCBodyText"/>
              <w:rPr>
                <w:b/>
                <w:bCs/>
              </w:rPr>
            </w:pPr>
            <w:r>
              <w:rPr>
                <w:b/>
                <w:bCs/>
              </w:rPr>
              <w:t>Curriculum and assessment</w:t>
            </w:r>
          </w:p>
          <w:p w14:paraId="4EEF1F23" w14:textId="77777777" w:rsidR="007418B8" w:rsidRPr="003F3ECD" w:rsidRDefault="007418B8" w:rsidP="007418B8">
            <w:pPr>
              <w:pStyle w:val="TNCBodyText"/>
              <w:numPr>
                <w:ilvl w:val="0"/>
                <w:numId w:val="15"/>
              </w:numPr>
            </w:pPr>
            <w:r w:rsidRPr="003F3ECD">
              <w:t xml:space="preserve">Ensure a broad, structured and coherent curriculum entitlement which sets out the knowledge, skills and values that will be taught. </w:t>
            </w:r>
          </w:p>
          <w:p w14:paraId="468A698E" w14:textId="77777777" w:rsidR="007418B8" w:rsidRPr="003F3ECD" w:rsidRDefault="007418B8" w:rsidP="007418B8">
            <w:pPr>
              <w:pStyle w:val="TNCBodyText"/>
              <w:numPr>
                <w:ilvl w:val="0"/>
                <w:numId w:val="15"/>
              </w:numPr>
            </w:pPr>
            <w:r w:rsidRPr="003F3ECD">
              <w:t xml:space="preserve">Establish effective curricular leadership, developing subject leaders with high levels of relevant expertise with access to professional networks and communities. </w:t>
            </w:r>
          </w:p>
          <w:p w14:paraId="47005410" w14:textId="77777777" w:rsidR="007418B8" w:rsidRPr="003F3ECD" w:rsidRDefault="007418B8" w:rsidP="007418B8">
            <w:pPr>
              <w:pStyle w:val="TNCBodyText"/>
              <w:numPr>
                <w:ilvl w:val="0"/>
                <w:numId w:val="15"/>
              </w:numPr>
            </w:pPr>
            <w:r w:rsidRPr="003F3ECD">
              <w:t xml:space="preserve">Ensure that all pupils are taught to read through the provision of evidence-informed approaches to reading. </w:t>
            </w:r>
          </w:p>
          <w:p w14:paraId="6B9D9A79" w14:textId="77777777" w:rsidR="00862ABE" w:rsidRDefault="007418B8" w:rsidP="007418B8">
            <w:pPr>
              <w:pStyle w:val="TNCBodyText"/>
              <w:numPr>
                <w:ilvl w:val="0"/>
                <w:numId w:val="15"/>
              </w:numPr>
            </w:pPr>
            <w:r w:rsidRPr="003F3ECD">
              <w:t>Ensure valid, reliable and proportionate approaches are used when assessing pupils’ knowledge and understanding of the curriculum.</w:t>
            </w:r>
          </w:p>
          <w:p w14:paraId="638ED81A" w14:textId="77777777" w:rsidR="00A971DF" w:rsidRDefault="00A971DF" w:rsidP="00A971DF">
            <w:pPr>
              <w:pStyle w:val="TNCBodyText"/>
              <w:numPr>
                <w:ilvl w:val="0"/>
                <w:numId w:val="15"/>
              </w:numPr>
            </w:pPr>
            <w:r>
              <w:t>Ensure a broad, ambitious curriculum integrating Jewish Studies and secular learning.</w:t>
            </w:r>
          </w:p>
          <w:p w14:paraId="7A053CC0" w14:textId="7DCBCFC2" w:rsidR="00A971DF" w:rsidRDefault="00A971DF" w:rsidP="00A971DF">
            <w:pPr>
              <w:pStyle w:val="TNCBodyText"/>
              <w:numPr>
                <w:ilvl w:val="0"/>
                <w:numId w:val="15"/>
              </w:numPr>
            </w:pPr>
            <w:r>
              <w:t>Drive excellent teaching through coaching, CPD, and performance management.</w:t>
            </w:r>
          </w:p>
          <w:p w14:paraId="72A5BDBB" w14:textId="666410FD" w:rsidR="00A971DF" w:rsidRPr="007862D0" w:rsidRDefault="00A971DF" w:rsidP="00A971DF">
            <w:pPr>
              <w:pStyle w:val="TNCBodyText"/>
              <w:numPr>
                <w:ilvl w:val="0"/>
                <w:numId w:val="15"/>
              </w:numPr>
            </w:pPr>
            <w:r>
              <w:t>Use assessment and data to raise standards.</w:t>
            </w:r>
          </w:p>
        </w:tc>
      </w:tr>
      <w:tr w:rsidR="00862ABE" w:rsidRPr="005A08B3" w14:paraId="265FA5B7" w14:textId="77777777" w:rsidTr="007D5F52">
        <w:trPr>
          <w:trHeight w:val="283"/>
        </w:trPr>
        <w:tc>
          <w:tcPr>
            <w:tcW w:w="10201" w:type="dxa"/>
            <w:tcBorders>
              <w:top w:val="single" w:sz="12" w:space="0" w:color="008080"/>
              <w:left w:val="nil"/>
              <w:bottom w:val="single" w:sz="12" w:space="0" w:color="008080"/>
              <w:right w:val="nil"/>
            </w:tcBorders>
            <w:vAlign w:val="center"/>
          </w:tcPr>
          <w:p w14:paraId="704BC8B4" w14:textId="77777777" w:rsidR="00862ABE" w:rsidRPr="007862D0" w:rsidRDefault="00862ABE" w:rsidP="00633758">
            <w:pPr>
              <w:pStyle w:val="TNCBodyText"/>
            </w:pPr>
          </w:p>
        </w:tc>
      </w:tr>
      <w:tr w:rsidR="00862ABE" w:rsidRPr="005A08B3" w14:paraId="2E3F9278" w14:textId="77777777" w:rsidTr="007D5F52">
        <w:trPr>
          <w:trHeight w:val="567"/>
        </w:trPr>
        <w:tc>
          <w:tcPr>
            <w:tcW w:w="10201" w:type="dxa"/>
            <w:tcBorders>
              <w:top w:val="single" w:sz="12" w:space="0" w:color="008080"/>
              <w:left w:val="single" w:sz="12" w:space="0" w:color="008080"/>
              <w:bottom w:val="single" w:sz="12" w:space="0" w:color="008080"/>
              <w:right w:val="single" w:sz="12" w:space="0" w:color="008080"/>
            </w:tcBorders>
            <w:vAlign w:val="center"/>
          </w:tcPr>
          <w:p w14:paraId="3E652EEE" w14:textId="77777777" w:rsidR="00862ABE" w:rsidRPr="00633758" w:rsidRDefault="00EB2E53" w:rsidP="00633758">
            <w:pPr>
              <w:pStyle w:val="TNCBodyText"/>
              <w:rPr>
                <w:b/>
                <w:bCs/>
              </w:rPr>
            </w:pPr>
            <w:r>
              <w:rPr>
                <w:b/>
                <w:bCs/>
              </w:rPr>
              <w:lastRenderedPageBreak/>
              <w:t>Health, safety and behaviour</w:t>
            </w:r>
          </w:p>
          <w:p w14:paraId="4AC624F2" w14:textId="77777777" w:rsidR="008B7363" w:rsidRPr="008B7363" w:rsidRDefault="008B7363" w:rsidP="008B7363">
            <w:pPr>
              <w:pStyle w:val="TNCBodyText"/>
              <w:numPr>
                <w:ilvl w:val="0"/>
                <w:numId w:val="16"/>
              </w:numPr>
            </w:pPr>
            <w:r w:rsidRPr="008B7363">
              <w:t xml:space="preserve">Promote the safety and wellbeing of pupils and staff. </w:t>
            </w:r>
          </w:p>
          <w:p w14:paraId="2E843281" w14:textId="77777777" w:rsidR="008B7363" w:rsidRPr="008B7363" w:rsidRDefault="008B7363" w:rsidP="008B7363">
            <w:pPr>
              <w:pStyle w:val="TNCBodyText"/>
              <w:numPr>
                <w:ilvl w:val="0"/>
                <w:numId w:val="16"/>
              </w:numPr>
            </w:pPr>
            <w:r w:rsidRPr="008B7363">
              <w:t xml:space="preserve">Ensure rigorous approaches to identifying, managing and mitigating risk. </w:t>
            </w:r>
          </w:p>
          <w:p w14:paraId="2092497E" w14:textId="77777777" w:rsidR="008B7363" w:rsidRPr="008B7363" w:rsidRDefault="008B7363" w:rsidP="008B7363">
            <w:pPr>
              <w:pStyle w:val="TNCBodyText"/>
              <w:numPr>
                <w:ilvl w:val="0"/>
                <w:numId w:val="16"/>
              </w:numPr>
            </w:pPr>
            <w:r w:rsidRPr="008B7363">
              <w:t xml:space="preserve">Ensure the protection and safety of pupils and staff through effective approaches to safeguarding, as part of the duty of care. </w:t>
            </w:r>
          </w:p>
          <w:p w14:paraId="271A3D51" w14:textId="77777777" w:rsidR="008B7363" w:rsidRPr="008B7363" w:rsidRDefault="008B7363" w:rsidP="008B7363">
            <w:pPr>
              <w:pStyle w:val="TNCBodyText"/>
              <w:numPr>
                <w:ilvl w:val="0"/>
                <w:numId w:val="16"/>
              </w:numPr>
            </w:pPr>
            <w:r w:rsidRPr="008B7363">
              <w:t xml:space="preserve">Ensure good order and discipline amongst pupils and staff. </w:t>
            </w:r>
          </w:p>
          <w:p w14:paraId="34AF1E66" w14:textId="271F88F4" w:rsidR="008B7363" w:rsidRPr="008B7363" w:rsidRDefault="0018476A" w:rsidP="008B7363">
            <w:pPr>
              <w:pStyle w:val="TNCBodyText"/>
              <w:numPr>
                <w:ilvl w:val="0"/>
                <w:numId w:val="16"/>
              </w:numPr>
            </w:pPr>
            <w:r>
              <w:t>Maintain and develop</w:t>
            </w:r>
            <w:r w:rsidR="008B7363" w:rsidRPr="008B7363">
              <w:t xml:space="preserve"> high expectations of behaviour for all pupils, built </w:t>
            </w:r>
            <w:r w:rsidR="00C329AC">
              <w:t xml:space="preserve">warm and positive </w:t>
            </w:r>
            <w:r w:rsidR="008B7363" w:rsidRPr="008B7363">
              <w:t xml:space="preserve">relationships, </w:t>
            </w:r>
            <w:r w:rsidR="00C329AC">
              <w:t>good order and discipline</w:t>
            </w:r>
            <w:r w:rsidR="008B7363" w:rsidRPr="008B7363">
              <w:t xml:space="preserve">, which are understood clearly by all staff and pupils. </w:t>
            </w:r>
          </w:p>
          <w:p w14:paraId="3D2DFDF4" w14:textId="77777777" w:rsidR="008B7363" w:rsidRPr="007D5F52" w:rsidRDefault="008B7363" w:rsidP="008B7363">
            <w:pPr>
              <w:pStyle w:val="TNCBodyText"/>
              <w:numPr>
                <w:ilvl w:val="0"/>
                <w:numId w:val="16"/>
              </w:numPr>
            </w:pPr>
            <w:r w:rsidRPr="008B7363">
              <w:t xml:space="preserve">Ensure high standards of pupil behaviour and courteous conduct, in accordance with the school’s </w:t>
            </w:r>
            <w:r w:rsidRPr="007D5F52">
              <w:rPr>
                <w:bCs/>
              </w:rPr>
              <w:t>Behaviour Policy</w:t>
            </w:r>
            <w:r w:rsidRPr="007D5F52">
              <w:t>.</w:t>
            </w:r>
          </w:p>
          <w:p w14:paraId="28745DBF" w14:textId="77777777" w:rsidR="008B7363" w:rsidRPr="008B7363" w:rsidRDefault="008B7363" w:rsidP="008B7363">
            <w:pPr>
              <w:pStyle w:val="TNCBodyText"/>
              <w:numPr>
                <w:ilvl w:val="0"/>
                <w:numId w:val="16"/>
              </w:numPr>
            </w:pPr>
            <w:r w:rsidRPr="007D5F52">
              <w:t>Implement</w:t>
            </w:r>
            <w:r w:rsidRPr="008B7363">
              <w:t xml:space="preserve"> consistent, fair and respectful approaches to managing behaviour. </w:t>
            </w:r>
          </w:p>
          <w:p w14:paraId="3485646C" w14:textId="77777777" w:rsidR="00862ABE" w:rsidRDefault="008B7363" w:rsidP="008B7363">
            <w:pPr>
              <w:pStyle w:val="TNCBodyText"/>
              <w:numPr>
                <w:ilvl w:val="0"/>
                <w:numId w:val="16"/>
              </w:numPr>
            </w:pPr>
            <w:r w:rsidRPr="008B7363">
              <w:t>Ensure that adults within the school model and teach the behaviour of a good citizen.</w:t>
            </w:r>
          </w:p>
          <w:p w14:paraId="5BE0EDC8" w14:textId="77777777" w:rsidR="00BD27EE" w:rsidRDefault="00BD27EE" w:rsidP="00BD27EE">
            <w:pPr>
              <w:pStyle w:val="TNCBodyText"/>
              <w:numPr>
                <w:ilvl w:val="0"/>
                <w:numId w:val="16"/>
              </w:numPr>
            </w:pPr>
            <w:r>
              <w:t>Establish a culture of exemplary behaviour and safeguarding.</w:t>
            </w:r>
          </w:p>
          <w:p w14:paraId="5F0F0964" w14:textId="39D09BED" w:rsidR="00BD27EE" w:rsidRDefault="00BD27EE" w:rsidP="00BD27EE">
            <w:pPr>
              <w:pStyle w:val="TNCBodyText"/>
              <w:numPr>
                <w:ilvl w:val="0"/>
                <w:numId w:val="16"/>
              </w:numPr>
            </w:pPr>
            <w:r>
              <w:t>Promote pupil wellbeing, resilience, and personal development.</w:t>
            </w:r>
          </w:p>
          <w:p w14:paraId="72CE7A76" w14:textId="77777777" w:rsidR="00BD27EE" w:rsidRDefault="00BD27EE" w:rsidP="00BD27EE">
            <w:pPr>
              <w:pStyle w:val="TNCBodyText"/>
              <w:numPr>
                <w:ilvl w:val="0"/>
                <w:numId w:val="16"/>
              </w:numPr>
            </w:pPr>
            <w:r>
              <w:t>Support staff wellbeing and professional growth.</w:t>
            </w:r>
          </w:p>
          <w:p w14:paraId="133D35A4" w14:textId="0C45E9F8" w:rsidR="00C329AC" w:rsidRPr="007862D0" w:rsidRDefault="00C329AC" w:rsidP="00F90005">
            <w:pPr>
              <w:pStyle w:val="TNCBodyText"/>
              <w:numPr>
                <w:ilvl w:val="0"/>
                <w:numId w:val="16"/>
              </w:numPr>
            </w:pPr>
            <w:r w:rsidRPr="00C329AC">
              <w:t>Lead the school's response to significant incidents, emergencies and reputational challenges, ensuring clear communication and effective decision-making.</w:t>
            </w:r>
          </w:p>
        </w:tc>
      </w:tr>
    </w:tbl>
    <w:p w14:paraId="75AF600E" w14:textId="77777777" w:rsidR="007D5F52" w:rsidRDefault="007D5F52" w:rsidP="0025107E">
      <w:pPr>
        <w:tabs>
          <w:tab w:val="left" w:pos="6414"/>
        </w:tabs>
      </w:pPr>
    </w:p>
    <w:tbl>
      <w:tblPr>
        <w:tblStyle w:val="TableGrid"/>
        <w:tblW w:w="0" w:type="auto"/>
        <w:tblInd w:w="-18" w:type="dxa"/>
        <w:tblLook w:val="04A0" w:firstRow="1" w:lastRow="0" w:firstColumn="1" w:lastColumn="0" w:noHBand="0" w:noVBand="1"/>
      </w:tblPr>
      <w:tblGrid>
        <w:gridCol w:w="10201"/>
      </w:tblGrid>
      <w:tr w:rsidR="00CD4D48" w:rsidRPr="005A08B3" w14:paraId="02A2A835" w14:textId="77777777" w:rsidTr="007D5F52">
        <w:trPr>
          <w:trHeight w:val="567"/>
        </w:trPr>
        <w:tc>
          <w:tcPr>
            <w:tcW w:w="10201" w:type="dxa"/>
            <w:tcBorders>
              <w:top w:val="single" w:sz="12" w:space="0" w:color="008080"/>
              <w:left w:val="single" w:sz="12" w:space="0" w:color="008080"/>
              <w:bottom w:val="single" w:sz="12" w:space="0" w:color="008080"/>
              <w:right w:val="single" w:sz="12" w:space="0" w:color="008080"/>
            </w:tcBorders>
            <w:vAlign w:val="center"/>
          </w:tcPr>
          <w:p w14:paraId="6404F46B" w14:textId="77777777" w:rsidR="00CD4D48" w:rsidRPr="00633758" w:rsidRDefault="00C70A33">
            <w:pPr>
              <w:pStyle w:val="TNCBodyText"/>
              <w:rPr>
                <w:b/>
                <w:bCs/>
              </w:rPr>
            </w:pPr>
            <w:r>
              <w:rPr>
                <w:b/>
                <w:bCs/>
              </w:rPr>
              <w:t>SEND and additional needs</w:t>
            </w:r>
          </w:p>
          <w:p w14:paraId="2D21861D" w14:textId="77777777" w:rsidR="005F53CE" w:rsidRPr="003F3ECD" w:rsidRDefault="005F53CE" w:rsidP="005F53CE">
            <w:pPr>
              <w:pStyle w:val="TNCBodyText"/>
              <w:numPr>
                <w:ilvl w:val="0"/>
                <w:numId w:val="18"/>
              </w:numPr>
              <w:rPr>
                <w:b/>
              </w:rPr>
            </w:pPr>
            <w:r w:rsidRPr="003F3ECD">
              <w:t xml:space="preserve">Ensure the school holds ambitious expectations for all pupils with SEND and additional needs. </w:t>
            </w:r>
          </w:p>
          <w:p w14:paraId="7A22C6D2" w14:textId="52042F66" w:rsidR="005F53CE" w:rsidRPr="003F3ECD" w:rsidRDefault="0018476A" w:rsidP="005F53CE">
            <w:pPr>
              <w:pStyle w:val="TNCBodyText"/>
              <w:numPr>
                <w:ilvl w:val="0"/>
                <w:numId w:val="18"/>
              </w:numPr>
              <w:rPr>
                <w:b/>
              </w:rPr>
            </w:pPr>
            <w:r>
              <w:t xml:space="preserve">Maintain and develop </w:t>
            </w:r>
            <w:r w:rsidR="005F53CE" w:rsidRPr="003F3ECD">
              <w:t>culture and practices that enable pupils</w:t>
            </w:r>
            <w:r w:rsidR="005F53CE">
              <w:t xml:space="preserve"> with SEND and additional needs</w:t>
            </w:r>
            <w:r w:rsidR="005F53CE" w:rsidRPr="003F3ECD">
              <w:t xml:space="preserve"> to access the curriculum and learn effectively. </w:t>
            </w:r>
          </w:p>
          <w:p w14:paraId="233260A6" w14:textId="311880D0" w:rsidR="005F53CE" w:rsidRPr="003F3ECD" w:rsidRDefault="005F53CE" w:rsidP="005F53CE">
            <w:pPr>
              <w:pStyle w:val="TNCBodyText"/>
              <w:numPr>
                <w:ilvl w:val="0"/>
                <w:numId w:val="18"/>
              </w:numPr>
              <w:rPr>
                <w:b/>
              </w:rPr>
            </w:pPr>
            <w:r w:rsidRPr="003F3ECD">
              <w:t xml:space="preserve">Ensure the </w:t>
            </w:r>
            <w:proofErr w:type="gramStart"/>
            <w:r w:rsidRPr="003F3ECD">
              <w:t>school works</w:t>
            </w:r>
            <w:proofErr w:type="gramEnd"/>
            <w:r w:rsidRPr="003F3ECD">
              <w:t xml:space="preserve"> effectively in partnership with parents and professionals to identify the additional needs of pupils, and ensure support and adaptation are provided where appropriate. </w:t>
            </w:r>
          </w:p>
          <w:p w14:paraId="5EB28B9B" w14:textId="77777777" w:rsidR="00CD4D48" w:rsidRPr="007862D0" w:rsidRDefault="005F53CE" w:rsidP="005F53CE">
            <w:pPr>
              <w:pStyle w:val="TNCBodyText"/>
              <w:numPr>
                <w:ilvl w:val="0"/>
                <w:numId w:val="18"/>
              </w:numPr>
            </w:pPr>
            <w:r w:rsidRPr="003F3ECD">
              <w:t>Ensure the school fulfils its statutory duties with regards to the SEND code of practice.</w:t>
            </w:r>
          </w:p>
        </w:tc>
      </w:tr>
      <w:tr w:rsidR="00CD4D48" w:rsidRPr="005A08B3" w14:paraId="00C15EFE" w14:textId="77777777" w:rsidTr="007D5F52">
        <w:trPr>
          <w:trHeight w:val="283"/>
        </w:trPr>
        <w:tc>
          <w:tcPr>
            <w:tcW w:w="10201" w:type="dxa"/>
            <w:tcBorders>
              <w:top w:val="single" w:sz="12" w:space="0" w:color="008080"/>
              <w:left w:val="nil"/>
              <w:bottom w:val="single" w:sz="12" w:space="0" w:color="008080"/>
              <w:right w:val="nil"/>
            </w:tcBorders>
            <w:vAlign w:val="center"/>
          </w:tcPr>
          <w:p w14:paraId="351BA623" w14:textId="77777777" w:rsidR="00CD4D48" w:rsidRPr="007862D0" w:rsidRDefault="00CD4D48">
            <w:pPr>
              <w:pStyle w:val="TNCBodyText"/>
            </w:pPr>
          </w:p>
        </w:tc>
      </w:tr>
      <w:tr w:rsidR="00CD4D48" w:rsidRPr="005A08B3" w14:paraId="65354605" w14:textId="77777777" w:rsidTr="007D5F52">
        <w:trPr>
          <w:trHeight w:val="567"/>
        </w:trPr>
        <w:tc>
          <w:tcPr>
            <w:tcW w:w="10201" w:type="dxa"/>
            <w:tcBorders>
              <w:top w:val="single" w:sz="12" w:space="0" w:color="008080"/>
              <w:left w:val="single" w:sz="12" w:space="0" w:color="008080"/>
              <w:bottom w:val="single" w:sz="12" w:space="0" w:color="008080"/>
              <w:right w:val="single" w:sz="12" w:space="0" w:color="008080"/>
            </w:tcBorders>
            <w:vAlign w:val="center"/>
          </w:tcPr>
          <w:p w14:paraId="1565EB53" w14:textId="77777777" w:rsidR="00CD4D48" w:rsidRPr="00633758" w:rsidRDefault="007C7510">
            <w:pPr>
              <w:pStyle w:val="TNCBodyText"/>
              <w:rPr>
                <w:b/>
                <w:bCs/>
              </w:rPr>
            </w:pPr>
            <w:r>
              <w:rPr>
                <w:b/>
                <w:bCs/>
              </w:rPr>
              <w:t>Management of staff and resources</w:t>
            </w:r>
          </w:p>
          <w:p w14:paraId="020199B6" w14:textId="287310C2" w:rsidR="004321EB" w:rsidRPr="003F3ECD" w:rsidRDefault="004321EB" w:rsidP="004321EB">
            <w:pPr>
              <w:pStyle w:val="TNCBodyText"/>
              <w:numPr>
                <w:ilvl w:val="0"/>
                <w:numId w:val="19"/>
              </w:numPr>
            </w:pPr>
            <w:r w:rsidRPr="003F3ECD">
              <w:t>Lead, manage</w:t>
            </w:r>
            <w:r w:rsidR="00C329AC">
              <w:t xml:space="preserve"> and support</w:t>
            </w:r>
            <w:r w:rsidRPr="003F3ECD">
              <w:t xml:space="preserve"> develop</w:t>
            </w:r>
            <w:r w:rsidR="00C329AC">
              <w:t>ment</w:t>
            </w:r>
            <w:r w:rsidRPr="003F3ECD">
              <w:t xml:space="preserve"> staff members, including appraising and managing their performance. </w:t>
            </w:r>
          </w:p>
          <w:p w14:paraId="12728FD5" w14:textId="77777777" w:rsidR="004321EB" w:rsidRPr="007D5F52" w:rsidRDefault="004321EB" w:rsidP="004321EB">
            <w:pPr>
              <w:pStyle w:val="TNCBodyText"/>
              <w:numPr>
                <w:ilvl w:val="0"/>
                <w:numId w:val="19"/>
              </w:numPr>
            </w:pPr>
            <w:r w:rsidRPr="003F3ECD">
              <w:t xml:space="preserve">Develop clear arrangements for linking appraisal to pay progression and advise the </w:t>
            </w:r>
            <w:r w:rsidRPr="007D5F52">
              <w:t xml:space="preserve">governing board on pay recommendations for teachers. </w:t>
            </w:r>
          </w:p>
          <w:p w14:paraId="50049CC2" w14:textId="2784424C" w:rsidR="004321EB" w:rsidRPr="003F3ECD" w:rsidRDefault="004321EB" w:rsidP="004321EB">
            <w:pPr>
              <w:pStyle w:val="TNCBodyText"/>
              <w:numPr>
                <w:ilvl w:val="0"/>
                <w:numId w:val="19"/>
              </w:numPr>
            </w:pPr>
            <w:r w:rsidRPr="003F3ECD">
              <w:t>Organise and deploy resources with</w:t>
            </w:r>
            <w:r w:rsidR="00C329AC">
              <w:t>i</w:t>
            </w:r>
            <w:r w:rsidRPr="003F3ECD">
              <w:t xml:space="preserve">n the school. </w:t>
            </w:r>
          </w:p>
          <w:p w14:paraId="5BFEA46A" w14:textId="77777777" w:rsidR="004321EB" w:rsidRPr="003F3ECD" w:rsidRDefault="004321EB" w:rsidP="004321EB">
            <w:pPr>
              <w:pStyle w:val="TNCBodyText"/>
              <w:numPr>
                <w:ilvl w:val="0"/>
                <w:numId w:val="19"/>
              </w:numPr>
            </w:pPr>
            <w:r w:rsidRPr="003F3ECD">
              <w:t xml:space="preserve">Prioritise and allocate financial resources appropriately, ensuring efficiency, effectiveness and probity in the use of public funds. </w:t>
            </w:r>
          </w:p>
          <w:p w14:paraId="52F66840" w14:textId="77777777" w:rsidR="004321EB" w:rsidRPr="003F3ECD" w:rsidRDefault="004321EB" w:rsidP="004321EB">
            <w:pPr>
              <w:pStyle w:val="TNCBodyText"/>
              <w:numPr>
                <w:ilvl w:val="0"/>
                <w:numId w:val="19"/>
              </w:numPr>
            </w:pPr>
            <w:r w:rsidRPr="003F3ECD">
              <w:t xml:space="preserve">Promote harmonious working relationships within the school. </w:t>
            </w:r>
          </w:p>
          <w:p w14:paraId="520A2EC0" w14:textId="77777777" w:rsidR="004321EB" w:rsidRPr="003F3ECD" w:rsidRDefault="004321EB" w:rsidP="004321EB">
            <w:pPr>
              <w:pStyle w:val="TNCBodyText"/>
              <w:numPr>
                <w:ilvl w:val="0"/>
                <w:numId w:val="19"/>
              </w:numPr>
            </w:pPr>
            <w:r w:rsidRPr="003F3ECD">
              <w:t xml:space="preserve">Maintain relationships with organisations representing staff members, e.g. unions. </w:t>
            </w:r>
          </w:p>
          <w:p w14:paraId="6BB04ADF" w14:textId="77777777" w:rsidR="00CD4D48" w:rsidRPr="007862D0" w:rsidRDefault="004321EB" w:rsidP="007D5F52">
            <w:pPr>
              <w:pStyle w:val="TNCBodyText"/>
              <w:numPr>
                <w:ilvl w:val="0"/>
                <w:numId w:val="19"/>
              </w:numPr>
            </w:pPr>
            <w:r w:rsidRPr="003F3ECD">
              <w:lastRenderedPageBreak/>
              <w:t>Ensure staff are deployed and managed well with due attention paid to workload.</w:t>
            </w:r>
          </w:p>
        </w:tc>
      </w:tr>
      <w:tr w:rsidR="00CD4D48" w:rsidRPr="005A08B3" w14:paraId="7B53F26C" w14:textId="77777777" w:rsidTr="007D5F52">
        <w:trPr>
          <w:trHeight w:val="283"/>
        </w:trPr>
        <w:tc>
          <w:tcPr>
            <w:tcW w:w="10201" w:type="dxa"/>
            <w:tcBorders>
              <w:top w:val="single" w:sz="12" w:space="0" w:color="008080"/>
              <w:left w:val="nil"/>
              <w:bottom w:val="single" w:sz="12" w:space="0" w:color="008080"/>
              <w:right w:val="nil"/>
            </w:tcBorders>
            <w:vAlign w:val="center"/>
          </w:tcPr>
          <w:p w14:paraId="47CC1524" w14:textId="77777777" w:rsidR="00CD4D48" w:rsidRPr="007862D0" w:rsidRDefault="00CD4D48">
            <w:pPr>
              <w:pStyle w:val="TNCBodyText"/>
            </w:pPr>
          </w:p>
        </w:tc>
      </w:tr>
      <w:tr w:rsidR="00CD4D48" w:rsidRPr="005A08B3" w14:paraId="798128C5" w14:textId="77777777" w:rsidTr="007D5F52">
        <w:trPr>
          <w:trHeight w:val="567"/>
        </w:trPr>
        <w:tc>
          <w:tcPr>
            <w:tcW w:w="10201" w:type="dxa"/>
            <w:tcBorders>
              <w:top w:val="single" w:sz="12" w:space="0" w:color="008080"/>
              <w:left w:val="single" w:sz="12" w:space="0" w:color="008080"/>
              <w:bottom w:val="single" w:sz="12" w:space="0" w:color="008080"/>
              <w:right w:val="single" w:sz="12" w:space="0" w:color="008080"/>
            </w:tcBorders>
            <w:vAlign w:val="center"/>
          </w:tcPr>
          <w:p w14:paraId="5E880C19" w14:textId="77777777" w:rsidR="00CD4D48" w:rsidRPr="00184B46" w:rsidRDefault="001041F9">
            <w:pPr>
              <w:pStyle w:val="TNCBodyText"/>
              <w:rPr>
                <w:b/>
                <w:bCs/>
              </w:rPr>
            </w:pPr>
            <w:r>
              <w:rPr>
                <w:b/>
                <w:bCs/>
              </w:rPr>
              <w:t>Professional development</w:t>
            </w:r>
          </w:p>
          <w:p w14:paraId="24450675" w14:textId="77777777" w:rsidR="00EA6D29" w:rsidRPr="003F3ECD" w:rsidRDefault="00EA6D29" w:rsidP="00EA6D29">
            <w:pPr>
              <w:pStyle w:val="TNCBodyText"/>
              <w:numPr>
                <w:ilvl w:val="0"/>
                <w:numId w:val="21"/>
              </w:numPr>
            </w:pPr>
            <w:r w:rsidRPr="003F3ECD">
              <w:t xml:space="preserve">Promote the participation of staff in relevant CPD. </w:t>
            </w:r>
          </w:p>
          <w:p w14:paraId="07157526" w14:textId="77777777" w:rsidR="00EA6D29" w:rsidRPr="003F3ECD" w:rsidRDefault="00EA6D29" w:rsidP="00EA6D29">
            <w:pPr>
              <w:pStyle w:val="TNCBodyText"/>
              <w:numPr>
                <w:ilvl w:val="0"/>
                <w:numId w:val="21"/>
              </w:numPr>
            </w:pPr>
            <w:r w:rsidRPr="003F3ECD">
              <w:t xml:space="preserve">Ensure staff have access to high-quality, sustained professional development opportunities, aligned to balance the priorities of whole-school improvement, team and individual needs. </w:t>
            </w:r>
          </w:p>
          <w:p w14:paraId="5D3BE096" w14:textId="77777777" w:rsidR="00EA6D29" w:rsidRPr="003F3ECD" w:rsidRDefault="00EA6D29" w:rsidP="00EA6D29">
            <w:pPr>
              <w:pStyle w:val="TNCBodyText"/>
              <w:numPr>
                <w:ilvl w:val="0"/>
                <w:numId w:val="21"/>
              </w:numPr>
            </w:pPr>
            <w:r w:rsidRPr="003F3ECD">
              <w:t>Prioritise the professional development of staff, ensuring effective planning, delivery and evaluation which is consistent with the approaches laid out in the ‘Standards for teachers’ professional development’.</w:t>
            </w:r>
          </w:p>
          <w:p w14:paraId="5D23B3A8" w14:textId="77777777" w:rsidR="00EA6D29" w:rsidRPr="003F3ECD" w:rsidRDefault="00EA6D29" w:rsidP="00EA6D29">
            <w:pPr>
              <w:pStyle w:val="TNCBodyText"/>
              <w:numPr>
                <w:ilvl w:val="0"/>
                <w:numId w:val="21"/>
              </w:numPr>
            </w:pPr>
            <w:r w:rsidRPr="003F3ECD">
              <w:t>Ensure that professional development opportunities draw on expert provision from beyond the school, as well as within it, including nationally recognised career and professional frameworks and programmes to build capacity and support succession planning.</w:t>
            </w:r>
          </w:p>
          <w:p w14:paraId="3DB013B7" w14:textId="77777777" w:rsidR="00EA6D29" w:rsidRPr="003F3ECD" w:rsidRDefault="00EA6D29" w:rsidP="00EA6D29">
            <w:pPr>
              <w:pStyle w:val="TNCBodyText"/>
              <w:numPr>
                <w:ilvl w:val="0"/>
                <w:numId w:val="21"/>
              </w:numPr>
            </w:pPr>
            <w:r w:rsidRPr="003F3ECD">
              <w:t xml:space="preserve">Participate in arrangements for the appraisal and review of their own performance and, where appropriate, that of other staff members. </w:t>
            </w:r>
          </w:p>
          <w:p w14:paraId="26F12B99" w14:textId="77777777" w:rsidR="00EA6D29" w:rsidRPr="003F3ECD" w:rsidRDefault="00EA6D29" w:rsidP="00EA6D29">
            <w:pPr>
              <w:pStyle w:val="TNCBodyText"/>
              <w:numPr>
                <w:ilvl w:val="0"/>
                <w:numId w:val="21"/>
              </w:numPr>
            </w:pPr>
            <w:r w:rsidRPr="003F3ECD">
              <w:t xml:space="preserve">Participate in arrangements for their own further training and professional development and, where appropriate, that of other teachers and support staff including induction. </w:t>
            </w:r>
          </w:p>
          <w:p w14:paraId="33B38ED1" w14:textId="77777777" w:rsidR="00CD4D48" w:rsidRDefault="00EA6D29" w:rsidP="00EA6D29">
            <w:pPr>
              <w:pStyle w:val="TNCBodyText"/>
              <w:numPr>
                <w:ilvl w:val="0"/>
                <w:numId w:val="21"/>
              </w:numPr>
            </w:pPr>
            <w:r w:rsidRPr="003F3ECD">
              <w:t>Take responsibility for their own CPD, engaging critically with Education research.</w:t>
            </w:r>
          </w:p>
          <w:p w14:paraId="0D225770" w14:textId="20B25D90" w:rsidR="00C329AC" w:rsidRPr="007862D0" w:rsidRDefault="00C329AC" w:rsidP="00EA6D29">
            <w:pPr>
              <w:pStyle w:val="TNCBodyText"/>
              <w:numPr>
                <w:ilvl w:val="0"/>
                <w:numId w:val="21"/>
              </w:numPr>
            </w:pPr>
            <w:r w:rsidRPr="00C329AC">
              <w:t>Develop leadership capacity throughout the school and implement effective succession planning.</w:t>
            </w:r>
          </w:p>
        </w:tc>
      </w:tr>
      <w:tr w:rsidR="00CD4D48" w:rsidRPr="005A08B3" w14:paraId="5F42F33B" w14:textId="77777777" w:rsidTr="007D5F52">
        <w:trPr>
          <w:trHeight w:val="283"/>
        </w:trPr>
        <w:tc>
          <w:tcPr>
            <w:tcW w:w="10201" w:type="dxa"/>
            <w:tcBorders>
              <w:top w:val="single" w:sz="12" w:space="0" w:color="008080"/>
              <w:left w:val="nil"/>
              <w:bottom w:val="single" w:sz="12" w:space="0" w:color="008080"/>
              <w:right w:val="nil"/>
            </w:tcBorders>
            <w:vAlign w:val="center"/>
          </w:tcPr>
          <w:p w14:paraId="6B05F989" w14:textId="77777777" w:rsidR="00CD4D48" w:rsidRPr="007862D0" w:rsidRDefault="00CD4D48">
            <w:pPr>
              <w:pStyle w:val="TNCBodyText"/>
            </w:pPr>
          </w:p>
        </w:tc>
      </w:tr>
      <w:tr w:rsidR="00CD4D48" w:rsidRPr="005A08B3" w14:paraId="6DAE68A2" w14:textId="77777777" w:rsidTr="007D5F52">
        <w:trPr>
          <w:trHeight w:val="567"/>
        </w:trPr>
        <w:tc>
          <w:tcPr>
            <w:tcW w:w="10201" w:type="dxa"/>
            <w:tcBorders>
              <w:top w:val="single" w:sz="12" w:space="0" w:color="008080"/>
              <w:left w:val="single" w:sz="12" w:space="0" w:color="008080"/>
              <w:bottom w:val="single" w:sz="12" w:space="0" w:color="008080"/>
              <w:right w:val="single" w:sz="12" w:space="0" w:color="008080"/>
            </w:tcBorders>
            <w:vAlign w:val="center"/>
          </w:tcPr>
          <w:p w14:paraId="2679FF05" w14:textId="77777777" w:rsidR="00CD4D48" w:rsidRPr="00633758" w:rsidRDefault="00CD4D48">
            <w:pPr>
              <w:pStyle w:val="TNCBodyText"/>
              <w:rPr>
                <w:b/>
                <w:bCs/>
              </w:rPr>
            </w:pPr>
            <w:r>
              <w:rPr>
                <w:b/>
                <w:bCs/>
              </w:rPr>
              <w:t>C</w:t>
            </w:r>
            <w:r w:rsidR="00A11E65">
              <w:rPr>
                <w:b/>
                <w:bCs/>
              </w:rPr>
              <w:t>ommunication and working with others</w:t>
            </w:r>
          </w:p>
          <w:p w14:paraId="31391B77" w14:textId="76F08B12" w:rsidR="00DE2D38" w:rsidRPr="003F3ECD" w:rsidRDefault="00DE2D38" w:rsidP="00DE2D38">
            <w:pPr>
              <w:pStyle w:val="TNCBodyText"/>
              <w:numPr>
                <w:ilvl w:val="0"/>
                <w:numId w:val="23"/>
              </w:numPr>
              <w:rPr>
                <w:b/>
              </w:rPr>
            </w:pPr>
            <w:r w:rsidRPr="003F3ECD">
              <w:t>Consult</w:t>
            </w:r>
            <w:r w:rsidR="00EC70F0">
              <w:t>,</w:t>
            </w:r>
            <w:r w:rsidRPr="003F3ECD">
              <w:t xml:space="preserve"> communicate</w:t>
            </w:r>
            <w:r w:rsidR="00EC70F0">
              <w:t xml:space="preserve"> and build strong relationships </w:t>
            </w:r>
            <w:r w:rsidRPr="003F3ECD">
              <w:t xml:space="preserve">with the </w:t>
            </w:r>
            <w:r w:rsidRPr="007D5F52">
              <w:rPr>
                <w:b/>
              </w:rPr>
              <w:t>governing board,</w:t>
            </w:r>
            <w:r w:rsidRPr="007D5F52">
              <w:t xml:space="preserve"> </w:t>
            </w:r>
            <w:r w:rsidRPr="003F3ECD">
              <w:t>staff, pupils</w:t>
            </w:r>
            <w:r w:rsidR="005D063F">
              <w:t>,</w:t>
            </w:r>
            <w:r w:rsidRPr="003F3ECD">
              <w:t xml:space="preserve"> </w:t>
            </w:r>
            <w:r>
              <w:t>parents</w:t>
            </w:r>
            <w:r w:rsidR="005D063F">
              <w:t>, synagogues and Jewish community organisations</w:t>
            </w:r>
            <w:r w:rsidRPr="003F3ECD">
              <w:t xml:space="preserve">. </w:t>
            </w:r>
          </w:p>
          <w:p w14:paraId="76DF63FE" w14:textId="77777777" w:rsidR="00DE2D38" w:rsidRPr="003F3ECD" w:rsidRDefault="00DE2D38" w:rsidP="00DE2D38">
            <w:pPr>
              <w:pStyle w:val="TNCBodyText"/>
              <w:numPr>
                <w:ilvl w:val="0"/>
                <w:numId w:val="23"/>
              </w:numPr>
              <w:rPr>
                <w:b/>
              </w:rPr>
            </w:pPr>
            <w:r w:rsidRPr="003F3ECD">
              <w:t>Collaborate and work with colleagues and other relevant professional</w:t>
            </w:r>
            <w:r>
              <w:t>s</w:t>
            </w:r>
            <w:r w:rsidRPr="003F3ECD">
              <w:t xml:space="preserve"> within </w:t>
            </w:r>
            <w:r>
              <w:t xml:space="preserve">and </w:t>
            </w:r>
            <w:r w:rsidRPr="003F3ECD">
              <w:t>beyond the school</w:t>
            </w:r>
            <w:r>
              <w:t>,</w:t>
            </w:r>
            <w:r w:rsidRPr="003F3ECD">
              <w:t xml:space="preserve"> including relevant external agencies and bodies.</w:t>
            </w:r>
          </w:p>
          <w:p w14:paraId="730BF737" w14:textId="77777777" w:rsidR="00DE2D38" w:rsidRPr="003F3ECD" w:rsidRDefault="00DE2D38" w:rsidP="00DE2D38">
            <w:pPr>
              <w:pStyle w:val="TNCBodyText"/>
              <w:numPr>
                <w:ilvl w:val="0"/>
                <w:numId w:val="23"/>
              </w:numPr>
            </w:pPr>
            <w:r w:rsidRPr="003F3ECD">
              <w:t>Forge constructive relationships beyond the school, working in partnership with parents, carers and the local community.</w:t>
            </w:r>
          </w:p>
          <w:p w14:paraId="2D17E135" w14:textId="77777777" w:rsidR="00DE2D38" w:rsidRPr="003F3ECD" w:rsidRDefault="00DE2D38" w:rsidP="00DE2D38">
            <w:pPr>
              <w:pStyle w:val="TNCBodyText"/>
              <w:numPr>
                <w:ilvl w:val="0"/>
                <w:numId w:val="23"/>
              </w:numPr>
            </w:pPr>
            <w:r w:rsidRPr="003F3ECD">
              <w:t xml:space="preserve">Commit </w:t>
            </w:r>
            <w:r>
              <w:t>to ensuring the school works</w:t>
            </w:r>
            <w:r w:rsidRPr="003F3ECD">
              <w:t xml:space="preserve"> successfully with other schools and organisations in a climate of mutual challenge and support.</w:t>
            </w:r>
          </w:p>
          <w:p w14:paraId="139A4CF7" w14:textId="77777777" w:rsidR="00CD4D48" w:rsidRPr="00B16F90" w:rsidRDefault="00DE2D38" w:rsidP="007D5F52">
            <w:pPr>
              <w:pStyle w:val="TNCBodyText"/>
              <w:numPr>
                <w:ilvl w:val="0"/>
                <w:numId w:val="23"/>
              </w:numPr>
              <w:rPr>
                <w:b/>
              </w:rPr>
            </w:pPr>
            <w:r w:rsidRPr="003F3ECD">
              <w:t>Establish and maintain working relationships with fellow professionals and colleagues across other public services to improve educational outcomes for all pupils.</w:t>
            </w:r>
          </w:p>
          <w:p w14:paraId="3B5C6FDA" w14:textId="63FD01C7" w:rsidR="00B16F90" w:rsidRPr="00B16F90" w:rsidRDefault="00B16F90" w:rsidP="00B16F90">
            <w:pPr>
              <w:pStyle w:val="TNCBodyText"/>
              <w:numPr>
                <w:ilvl w:val="0"/>
                <w:numId w:val="23"/>
              </w:numPr>
              <w:rPr>
                <w:bCs/>
              </w:rPr>
            </w:pPr>
            <w:r w:rsidRPr="00B16F90">
              <w:rPr>
                <w:bCs/>
              </w:rPr>
              <w:t>Work collaboratively with the local authority, PaJeS, and other educational partners.</w:t>
            </w:r>
          </w:p>
          <w:p w14:paraId="1F4F124C" w14:textId="77777777" w:rsidR="00B16F90" w:rsidRPr="00C329AC" w:rsidRDefault="00B16F90" w:rsidP="00B16F90">
            <w:pPr>
              <w:pStyle w:val="TNCBodyText"/>
              <w:numPr>
                <w:ilvl w:val="0"/>
                <w:numId w:val="23"/>
              </w:numPr>
              <w:rPr>
                <w:b/>
              </w:rPr>
            </w:pPr>
            <w:r w:rsidRPr="00B16F90">
              <w:rPr>
                <w:bCs/>
              </w:rPr>
              <w:t>Represent the school externally with professionalism and pride.</w:t>
            </w:r>
          </w:p>
          <w:p w14:paraId="182945CB" w14:textId="773E9BF4" w:rsidR="00C329AC" w:rsidRPr="00C329AC" w:rsidRDefault="00C329AC" w:rsidP="00C329AC">
            <w:pPr>
              <w:pStyle w:val="TNCBodyText"/>
              <w:numPr>
                <w:ilvl w:val="0"/>
                <w:numId w:val="23"/>
              </w:numPr>
              <w:rPr>
                <w:bCs/>
              </w:rPr>
            </w:pPr>
            <w:r w:rsidRPr="00C329AC">
              <w:rPr>
                <w:bCs/>
              </w:rPr>
              <w:t>Work with governors and stakeholders to support fundraising, development initiatives and strategic partnerships that enhance the school's provision.</w:t>
            </w:r>
          </w:p>
          <w:p w14:paraId="02673C24" w14:textId="5405C026" w:rsidR="00C329AC" w:rsidRPr="00C329AC" w:rsidRDefault="00C329AC" w:rsidP="00C329AC">
            <w:pPr>
              <w:pStyle w:val="TNCBodyText"/>
              <w:numPr>
                <w:ilvl w:val="0"/>
                <w:numId w:val="23"/>
              </w:numPr>
              <w:rPr>
                <w:bCs/>
              </w:rPr>
            </w:pPr>
            <w:r w:rsidRPr="00C329AC">
              <w:rPr>
                <w:bCs/>
              </w:rPr>
              <w:t>Promote the school effectively to prospective families and the wider community, supporting pupil recruitment and retention.</w:t>
            </w:r>
          </w:p>
          <w:p w14:paraId="08277B36" w14:textId="2846706F" w:rsidR="00C329AC" w:rsidRPr="007D5F52" w:rsidRDefault="00C329AC" w:rsidP="00C329AC">
            <w:pPr>
              <w:pStyle w:val="TNCBodyText"/>
              <w:numPr>
                <w:ilvl w:val="0"/>
                <w:numId w:val="23"/>
              </w:numPr>
              <w:rPr>
                <w:b/>
              </w:rPr>
            </w:pPr>
            <w:r w:rsidRPr="00C329AC">
              <w:rPr>
                <w:bCs/>
              </w:rPr>
              <w:t>Act as a visible and inspiring ambassador for the school within the Jewish community and wider society.</w:t>
            </w:r>
          </w:p>
        </w:tc>
      </w:tr>
      <w:tr w:rsidR="00CD4D48" w:rsidRPr="005A08B3" w14:paraId="75C7C144" w14:textId="77777777" w:rsidTr="007D5F52">
        <w:trPr>
          <w:trHeight w:val="283"/>
        </w:trPr>
        <w:tc>
          <w:tcPr>
            <w:tcW w:w="10201" w:type="dxa"/>
            <w:tcBorders>
              <w:top w:val="single" w:sz="12" w:space="0" w:color="008080"/>
              <w:left w:val="nil"/>
              <w:bottom w:val="single" w:sz="12" w:space="0" w:color="008080"/>
              <w:right w:val="nil"/>
            </w:tcBorders>
            <w:vAlign w:val="center"/>
          </w:tcPr>
          <w:p w14:paraId="56F0FA86" w14:textId="77777777" w:rsidR="00CD4D48" w:rsidRPr="007862D0" w:rsidRDefault="00CD4D48">
            <w:pPr>
              <w:pStyle w:val="TNCBodyText"/>
            </w:pPr>
          </w:p>
        </w:tc>
      </w:tr>
      <w:tr w:rsidR="00CD4D48" w:rsidRPr="005A08B3" w14:paraId="48A966C7" w14:textId="77777777" w:rsidTr="007D5F52">
        <w:trPr>
          <w:trHeight w:val="567"/>
        </w:trPr>
        <w:tc>
          <w:tcPr>
            <w:tcW w:w="10201" w:type="dxa"/>
            <w:tcBorders>
              <w:top w:val="single" w:sz="12" w:space="0" w:color="008080"/>
              <w:left w:val="single" w:sz="12" w:space="0" w:color="008080"/>
              <w:bottom w:val="single" w:sz="12" w:space="0" w:color="008080"/>
              <w:right w:val="single" w:sz="12" w:space="0" w:color="008080"/>
            </w:tcBorders>
            <w:vAlign w:val="center"/>
          </w:tcPr>
          <w:p w14:paraId="0B4E3EB3" w14:textId="77777777" w:rsidR="00CD4D48" w:rsidRPr="00633758" w:rsidRDefault="00ED2D8D">
            <w:pPr>
              <w:pStyle w:val="TNCBodyText"/>
              <w:rPr>
                <w:b/>
                <w:bCs/>
              </w:rPr>
            </w:pPr>
            <w:r>
              <w:rPr>
                <w:b/>
                <w:bCs/>
              </w:rPr>
              <w:t>Governance and accountability</w:t>
            </w:r>
          </w:p>
          <w:p w14:paraId="53C80935" w14:textId="77777777" w:rsidR="00555969" w:rsidRPr="003F3ECD" w:rsidRDefault="00555969" w:rsidP="00555969">
            <w:pPr>
              <w:pStyle w:val="TNCBodyText"/>
              <w:numPr>
                <w:ilvl w:val="0"/>
                <w:numId w:val="24"/>
              </w:numPr>
            </w:pPr>
            <w:r w:rsidRPr="003F3ECD">
              <w:t>Understand and welcome the role of effective governance, upholding their obligation to give account and accept responsibility.</w:t>
            </w:r>
          </w:p>
          <w:p w14:paraId="3C16083A" w14:textId="5463CD04" w:rsidR="00555969" w:rsidRPr="003F3ECD" w:rsidRDefault="00555969" w:rsidP="00555969">
            <w:pPr>
              <w:pStyle w:val="TNCBodyText"/>
              <w:numPr>
                <w:ilvl w:val="0"/>
                <w:numId w:val="24"/>
              </w:numPr>
            </w:pPr>
            <w:r w:rsidRPr="003F3ECD">
              <w:t>Establish and sustain professional working relationship</w:t>
            </w:r>
            <w:r w:rsidR="00F94584">
              <w:t>s</w:t>
            </w:r>
            <w:r w:rsidRPr="003F3ECD">
              <w:t xml:space="preserve"> with those responsible for governance.</w:t>
            </w:r>
          </w:p>
          <w:p w14:paraId="344667F9" w14:textId="77777777" w:rsidR="00555969" w:rsidRPr="003F3ECD" w:rsidRDefault="00555969" w:rsidP="00555969">
            <w:pPr>
              <w:pStyle w:val="TNCBodyText"/>
              <w:numPr>
                <w:ilvl w:val="0"/>
                <w:numId w:val="24"/>
              </w:numPr>
            </w:pPr>
            <w:r w:rsidRPr="003F3ECD">
              <w:t>Ensure that staff know and understand their professional responsibilities and are held to account.</w:t>
            </w:r>
          </w:p>
          <w:p w14:paraId="0C0F7934" w14:textId="4336CD54" w:rsidR="00F2466D" w:rsidRPr="007862D0" w:rsidRDefault="00555969" w:rsidP="007476F0">
            <w:pPr>
              <w:pStyle w:val="TNCBodyText"/>
              <w:numPr>
                <w:ilvl w:val="0"/>
                <w:numId w:val="24"/>
              </w:numPr>
            </w:pPr>
            <w:r w:rsidRPr="003F3ECD">
              <w:t>Ensure the school effectively and efficiently operates within the required regulatory frameworks and meets all statutory duties.</w:t>
            </w:r>
          </w:p>
        </w:tc>
      </w:tr>
    </w:tbl>
    <w:p w14:paraId="25D8C48D" w14:textId="77777777" w:rsidR="0067384E" w:rsidRDefault="0067384E" w:rsidP="0025107E">
      <w:pPr>
        <w:tabs>
          <w:tab w:val="left" w:pos="6414"/>
        </w:tabs>
      </w:pPr>
    </w:p>
    <w:tbl>
      <w:tblPr>
        <w:tblStyle w:val="TableGrid"/>
        <w:tblW w:w="0" w:type="auto"/>
        <w:tblInd w:w="-18" w:type="dxa"/>
        <w:tblLook w:val="04A0" w:firstRow="1" w:lastRow="0" w:firstColumn="1" w:lastColumn="0" w:noHBand="0" w:noVBand="1"/>
      </w:tblPr>
      <w:tblGrid>
        <w:gridCol w:w="10201"/>
      </w:tblGrid>
      <w:tr w:rsidR="0048351C" w:rsidRPr="005A08B3" w14:paraId="10381E67" w14:textId="77777777" w:rsidTr="007D5F52">
        <w:trPr>
          <w:trHeight w:val="567"/>
        </w:trPr>
        <w:tc>
          <w:tcPr>
            <w:tcW w:w="10201" w:type="dxa"/>
            <w:tcBorders>
              <w:top w:val="single" w:sz="12" w:space="0" w:color="008080"/>
              <w:left w:val="single" w:sz="12" w:space="0" w:color="008080"/>
              <w:bottom w:val="single" w:sz="12" w:space="0" w:color="008080"/>
              <w:right w:val="single" w:sz="12" w:space="0" w:color="008080"/>
            </w:tcBorders>
            <w:vAlign w:val="center"/>
          </w:tcPr>
          <w:p w14:paraId="3F045E1C" w14:textId="5960B723" w:rsidR="00903B03" w:rsidRPr="00903B03" w:rsidRDefault="00943D1C" w:rsidP="00903B03">
            <w:pPr>
              <w:pStyle w:val="TNCBodyText"/>
              <w:rPr>
                <w:b/>
                <w:bCs/>
              </w:rPr>
            </w:pPr>
            <w:r>
              <w:rPr>
                <w:b/>
                <w:bCs/>
              </w:rPr>
              <w:t xml:space="preserve">Ethics and </w:t>
            </w:r>
            <w:r w:rsidR="00EA77AD">
              <w:rPr>
                <w:b/>
                <w:bCs/>
              </w:rPr>
              <w:t>professional conduct</w:t>
            </w:r>
            <w:r w:rsidR="00903B03">
              <w:t xml:space="preserve"> </w:t>
            </w:r>
          </w:p>
          <w:p w14:paraId="78034A5E" w14:textId="266DC496" w:rsidR="004B5A66" w:rsidRPr="003F3ECD" w:rsidRDefault="004B5A66" w:rsidP="00736901">
            <w:pPr>
              <w:pStyle w:val="TNCBodyText"/>
              <w:numPr>
                <w:ilvl w:val="0"/>
                <w:numId w:val="35"/>
              </w:numPr>
              <w:rPr>
                <w:b/>
              </w:rPr>
            </w:pPr>
            <w:r w:rsidRPr="003F3ECD">
              <w:t xml:space="preserve">Uphold and demonstrate the Seven Principles of Public Life at all times – selflessness, </w:t>
            </w:r>
            <w:proofErr w:type="gramStart"/>
            <w:r w:rsidRPr="003F3ECD">
              <w:t xml:space="preserve">integrity, </w:t>
            </w:r>
            <w:r w:rsidR="00736901">
              <w:t xml:space="preserve"> </w:t>
            </w:r>
            <w:r w:rsidRPr="003F3ECD">
              <w:t>objectivity</w:t>
            </w:r>
            <w:proofErr w:type="gramEnd"/>
            <w:r w:rsidRPr="003F3ECD">
              <w:t xml:space="preserve">, accountability, openness, honesty and leadership. </w:t>
            </w:r>
          </w:p>
          <w:p w14:paraId="3148FA73" w14:textId="77777777" w:rsidR="004B5A66" w:rsidRPr="003F3ECD" w:rsidRDefault="004B5A66" w:rsidP="00736901">
            <w:pPr>
              <w:pStyle w:val="TNCBodyText"/>
              <w:numPr>
                <w:ilvl w:val="0"/>
                <w:numId w:val="35"/>
              </w:numPr>
              <w:rPr>
                <w:b/>
              </w:rPr>
            </w:pPr>
            <w:r w:rsidRPr="003F3ECD">
              <w:t xml:space="preserve">Uphold public trust in school leadership and maintain high standards of ethics and behaviour. </w:t>
            </w:r>
          </w:p>
          <w:p w14:paraId="57BCE2D2" w14:textId="77777777" w:rsidR="004B5A66" w:rsidRPr="003F3ECD" w:rsidRDefault="004B5A66" w:rsidP="00736901">
            <w:pPr>
              <w:pStyle w:val="TNCBodyText"/>
              <w:numPr>
                <w:ilvl w:val="0"/>
                <w:numId w:val="35"/>
              </w:numPr>
              <w:rPr>
                <w:b/>
              </w:rPr>
            </w:pPr>
            <w:r w:rsidRPr="003F3ECD">
              <w:t xml:space="preserve">Build relationships rooted in mutual respect and observe proper boundaries appropriate to their position. </w:t>
            </w:r>
          </w:p>
          <w:p w14:paraId="0456725A" w14:textId="77777777" w:rsidR="004B5A66" w:rsidRPr="003F3ECD" w:rsidRDefault="004B5A66" w:rsidP="00736901">
            <w:pPr>
              <w:pStyle w:val="TNCBodyText"/>
              <w:numPr>
                <w:ilvl w:val="0"/>
                <w:numId w:val="35"/>
              </w:numPr>
              <w:rPr>
                <w:b/>
              </w:rPr>
            </w:pPr>
            <w:r w:rsidRPr="003F3ECD">
              <w:t xml:space="preserve">Show tolerance of, and respect for, the rights of others, recognising differences and respecting cultural diversity. </w:t>
            </w:r>
          </w:p>
          <w:p w14:paraId="036D94EE" w14:textId="77777777" w:rsidR="004B5A66" w:rsidRPr="003F3ECD" w:rsidRDefault="004B5A66" w:rsidP="00736901">
            <w:pPr>
              <w:pStyle w:val="TNCBodyText"/>
              <w:numPr>
                <w:ilvl w:val="0"/>
                <w:numId w:val="35"/>
              </w:numPr>
              <w:rPr>
                <w:b/>
              </w:rPr>
            </w:pPr>
            <w:r w:rsidRPr="003F3ECD">
              <w:t xml:space="preserve">Uphold fundamental British values, including democracy, the rule of law, individual liberty and mutual respect, and tolerance of those with different faiths and beliefs. </w:t>
            </w:r>
          </w:p>
          <w:p w14:paraId="1DF724B6" w14:textId="77777777" w:rsidR="004B5A66" w:rsidRPr="003F3ECD" w:rsidRDefault="004B5A66" w:rsidP="004B5A66">
            <w:pPr>
              <w:pStyle w:val="TNCBodyText"/>
              <w:numPr>
                <w:ilvl w:val="0"/>
                <w:numId w:val="25"/>
              </w:numPr>
            </w:pPr>
            <w:r w:rsidRPr="003F3ECD">
              <w:t xml:space="preserve">Ensure that personal beliefs are not expressed in ways which exploit their position or pupils’ vulnerability or which might lead pupils to break the law. </w:t>
            </w:r>
          </w:p>
          <w:p w14:paraId="2D482113" w14:textId="77777777" w:rsidR="004B5A66" w:rsidRPr="003F3ECD" w:rsidRDefault="004B5A66" w:rsidP="004B5A66">
            <w:pPr>
              <w:pStyle w:val="TNCBodyText"/>
              <w:numPr>
                <w:ilvl w:val="0"/>
                <w:numId w:val="25"/>
              </w:numPr>
            </w:pPr>
            <w:r w:rsidRPr="003F3ECD">
              <w:t xml:space="preserve">Serve in the best interests of the school’s pupils. </w:t>
            </w:r>
          </w:p>
          <w:p w14:paraId="4329B044" w14:textId="77777777" w:rsidR="004B5A66" w:rsidRPr="003F3ECD" w:rsidRDefault="004B5A66" w:rsidP="004B5A66">
            <w:pPr>
              <w:pStyle w:val="TNCBodyText"/>
              <w:numPr>
                <w:ilvl w:val="0"/>
                <w:numId w:val="25"/>
              </w:numPr>
            </w:pPr>
            <w:r w:rsidRPr="003F3ECD">
              <w:t xml:space="preserve">Conduct themselves in a manner compatible with their influential position in society by acting ethically. </w:t>
            </w:r>
          </w:p>
          <w:p w14:paraId="315BFCCB" w14:textId="77777777" w:rsidR="004B5A66" w:rsidRPr="003F3ECD" w:rsidRDefault="004B5A66" w:rsidP="004B5A66">
            <w:pPr>
              <w:pStyle w:val="TNCBodyText"/>
              <w:numPr>
                <w:ilvl w:val="0"/>
                <w:numId w:val="25"/>
              </w:numPr>
            </w:pPr>
            <w:r w:rsidRPr="003F3ECD">
              <w:t xml:space="preserve">Uphold their obligation to give account and accept responsibility. </w:t>
            </w:r>
          </w:p>
          <w:p w14:paraId="30FDB44A" w14:textId="77777777" w:rsidR="004B5A66" w:rsidRPr="003F3ECD" w:rsidRDefault="004B5A66" w:rsidP="004B5A66">
            <w:pPr>
              <w:pStyle w:val="TNCBodyText"/>
              <w:numPr>
                <w:ilvl w:val="0"/>
                <w:numId w:val="25"/>
              </w:numPr>
            </w:pPr>
            <w:r w:rsidRPr="003F3ECD">
              <w:t xml:space="preserve">Know, understand and act in line with the relevant statutory frameworks which set out their professional duties and responsibilities. </w:t>
            </w:r>
          </w:p>
          <w:p w14:paraId="1AB9F5E9" w14:textId="77777777" w:rsidR="0048351C" w:rsidRDefault="004B5A66" w:rsidP="004B5A66">
            <w:pPr>
              <w:pStyle w:val="TNCBodyText"/>
              <w:numPr>
                <w:ilvl w:val="0"/>
                <w:numId w:val="25"/>
              </w:numPr>
            </w:pPr>
            <w:r w:rsidRPr="003F3ECD">
              <w:t>Make a positive contribution to the wider education system.</w:t>
            </w:r>
          </w:p>
          <w:p w14:paraId="6B1BAB8E" w14:textId="77777777" w:rsidR="00F14100" w:rsidRPr="004537F5" w:rsidRDefault="00F14100" w:rsidP="004537F5">
            <w:pPr>
              <w:pStyle w:val="TNCBodyText"/>
              <w:numPr>
                <w:ilvl w:val="0"/>
                <w:numId w:val="25"/>
              </w:numPr>
            </w:pPr>
            <w:r w:rsidRPr="004537F5">
              <w:t>Demonstrate integrity, fairness, and respect for diversity within the Jewish community.</w:t>
            </w:r>
          </w:p>
          <w:p w14:paraId="0FFA4BBC" w14:textId="5F4320E3" w:rsidR="00F14100" w:rsidRPr="007862D0" w:rsidRDefault="00F14100" w:rsidP="004537F5">
            <w:pPr>
              <w:pStyle w:val="TNCBodyText"/>
              <w:numPr>
                <w:ilvl w:val="0"/>
                <w:numId w:val="25"/>
              </w:numPr>
            </w:pPr>
            <w:r w:rsidRPr="004537F5">
              <w:t>Uphold the Teachers</w:t>
            </w:r>
            <w:r w:rsidRPr="004537F5">
              <w:rPr>
                <w:rFonts w:hint="cs"/>
              </w:rPr>
              <w:t>’</w:t>
            </w:r>
            <w:r w:rsidRPr="004537F5">
              <w:t xml:space="preserve"> Standards and ensure a culture of safeguarding.</w:t>
            </w:r>
          </w:p>
        </w:tc>
      </w:tr>
    </w:tbl>
    <w:p w14:paraId="53F3043F" w14:textId="77777777" w:rsidR="0048351C" w:rsidRDefault="0048351C" w:rsidP="0025107E">
      <w:pPr>
        <w:tabs>
          <w:tab w:val="left" w:pos="6414"/>
        </w:tabs>
      </w:pPr>
    </w:p>
    <w:p w14:paraId="5B2CC0B9" w14:textId="60AA14BD" w:rsidR="00903B03" w:rsidRDefault="00655791" w:rsidP="00736901">
      <w:r>
        <w:br w:type="page"/>
      </w:r>
    </w:p>
    <w:p w14:paraId="1404F475" w14:textId="77777777" w:rsidR="00421F62" w:rsidRPr="007D5F52" w:rsidRDefault="00421F62" w:rsidP="00421F62">
      <w:pPr>
        <w:pStyle w:val="Heading1"/>
        <w:spacing w:line="276" w:lineRule="auto"/>
        <w:rPr>
          <w:color w:val="339966"/>
        </w:rPr>
      </w:pPr>
      <w:r w:rsidRPr="007D5F52">
        <w:rPr>
          <w:color w:val="339966"/>
        </w:rPr>
        <w:lastRenderedPageBreak/>
        <w:t>Headteacher person specification</w:t>
      </w:r>
    </w:p>
    <w:tbl>
      <w:tblPr>
        <w:tblStyle w:val="TableGrid"/>
        <w:tblW w:w="0" w:type="auto"/>
        <w:tblLook w:val="04A0" w:firstRow="1" w:lastRow="0" w:firstColumn="1" w:lastColumn="0" w:noHBand="0" w:noVBand="1"/>
      </w:tblPr>
      <w:tblGrid>
        <w:gridCol w:w="5098"/>
        <w:gridCol w:w="5103"/>
      </w:tblGrid>
      <w:tr w:rsidR="007A20DC" w:rsidRPr="007A20DC" w14:paraId="5E7E8BC7" w14:textId="77777777" w:rsidTr="007D5F52">
        <w:trPr>
          <w:trHeight w:val="567"/>
        </w:trPr>
        <w:tc>
          <w:tcPr>
            <w:tcW w:w="10201" w:type="dxa"/>
            <w:gridSpan w:val="2"/>
            <w:shd w:val="clear" w:color="auto" w:fill="339966"/>
            <w:vAlign w:val="center"/>
          </w:tcPr>
          <w:p w14:paraId="1D22E381" w14:textId="77777777" w:rsidR="007A20DC" w:rsidRPr="007D5F52" w:rsidRDefault="007A20DC" w:rsidP="005E2FBC">
            <w:pPr>
              <w:pStyle w:val="TNCBodyText"/>
              <w:jc w:val="center"/>
              <w:rPr>
                <w:b/>
                <w:bCs/>
                <w:sz w:val="24"/>
                <w:szCs w:val="24"/>
              </w:rPr>
            </w:pPr>
            <w:r w:rsidRPr="007D5F52">
              <w:rPr>
                <w:b/>
                <w:bCs/>
                <w:color w:val="FFFFFF" w:themeColor="background1"/>
                <w:sz w:val="24"/>
                <w:szCs w:val="24"/>
              </w:rPr>
              <w:t>Qualifications and training</w:t>
            </w:r>
          </w:p>
        </w:tc>
      </w:tr>
      <w:tr w:rsidR="007A20DC" w:rsidRPr="007A20DC" w14:paraId="2E52B1F6" w14:textId="77777777" w:rsidTr="007D5F52">
        <w:trPr>
          <w:trHeight w:val="567"/>
        </w:trPr>
        <w:tc>
          <w:tcPr>
            <w:tcW w:w="5098" w:type="dxa"/>
            <w:shd w:val="clear" w:color="auto" w:fill="C9EDDB"/>
            <w:vAlign w:val="center"/>
          </w:tcPr>
          <w:p w14:paraId="37C528CF" w14:textId="77777777" w:rsidR="007A20DC" w:rsidRPr="005E2FBC" w:rsidRDefault="007A20DC" w:rsidP="005E2FBC">
            <w:pPr>
              <w:pStyle w:val="TNCBodyText"/>
              <w:jc w:val="center"/>
              <w:rPr>
                <w:b/>
                <w:bCs/>
              </w:rPr>
            </w:pPr>
            <w:r w:rsidRPr="005E2FBC">
              <w:rPr>
                <w:b/>
                <w:bCs/>
              </w:rPr>
              <w:t>Essential</w:t>
            </w:r>
          </w:p>
        </w:tc>
        <w:tc>
          <w:tcPr>
            <w:tcW w:w="5103" w:type="dxa"/>
            <w:shd w:val="clear" w:color="auto" w:fill="C9EDDB"/>
            <w:vAlign w:val="center"/>
          </w:tcPr>
          <w:p w14:paraId="21BB6D09" w14:textId="77777777" w:rsidR="007A20DC" w:rsidRPr="005E2FBC" w:rsidRDefault="007A20DC" w:rsidP="005E2FBC">
            <w:pPr>
              <w:pStyle w:val="TNCBodyText"/>
              <w:jc w:val="center"/>
              <w:rPr>
                <w:b/>
                <w:bCs/>
              </w:rPr>
            </w:pPr>
            <w:r w:rsidRPr="005E2FBC">
              <w:rPr>
                <w:b/>
                <w:bCs/>
              </w:rPr>
              <w:t>Desirable</w:t>
            </w:r>
          </w:p>
        </w:tc>
      </w:tr>
      <w:tr w:rsidR="007A20DC" w:rsidRPr="007A20DC" w14:paraId="070780D2" w14:textId="77777777" w:rsidTr="005E2FBC">
        <w:trPr>
          <w:trHeight w:val="567"/>
        </w:trPr>
        <w:tc>
          <w:tcPr>
            <w:tcW w:w="5098" w:type="dxa"/>
            <w:shd w:val="clear" w:color="auto" w:fill="FFFFFF" w:themeFill="background1"/>
            <w:vAlign w:val="center"/>
          </w:tcPr>
          <w:p w14:paraId="3581ECFB" w14:textId="77777777" w:rsidR="007A20DC" w:rsidRPr="007A20DC" w:rsidRDefault="007A20DC" w:rsidP="00E875B3">
            <w:pPr>
              <w:pStyle w:val="TNCBodyText"/>
              <w:numPr>
                <w:ilvl w:val="0"/>
                <w:numId w:val="26"/>
              </w:numPr>
            </w:pPr>
            <w:r w:rsidRPr="007A20DC">
              <w:t xml:space="preserve">Qualified teacher status (QTS) </w:t>
            </w:r>
          </w:p>
          <w:p w14:paraId="546D1F04" w14:textId="77777777" w:rsidR="007A20DC" w:rsidRPr="007A20DC" w:rsidRDefault="007A20DC" w:rsidP="00E875B3">
            <w:pPr>
              <w:pStyle w:val="TNCBodyText"/>
              <w:numPr>
                <w:ilvl w:val="0"/>
                <w:numId w:val="26"/>
              </w:numPr>
            </w:pPr>
            <w:r w:rsidRPr="007A20DC">
              <w:t>A degree level qualification or equivalent</w:t>
            </w:r>
          </w:p>
          <w:p w14:paraId="13A808D8" w14:textId="77777777" w:rsidR="007A20DC" w:rsidRDefault="007A20DC" w:rsidP="00E875B3">
            <w:pPr>
              <w:pStyle w:val="TNCBodyText"/>
              <w:numPr>
                <w:ilvl w:val="0"/>
                <w:numId w:val="26"/>
              </w:numPr>
            </w:pPr>
            <w:r w:rsidRPr="007A20DC">
              <w:t>Further relevant professional and/or academic study and evidence of CPD</w:t>
            </w:r>
          </w:p>
          <w:p w14:paraId="54AB77C7" w14:textId="77777777" w:rsidR="00B64343" w:rsidRDefault="00B64343" w:rsidP="00E875B3">
            <w:pPr>
              <w:pStyle w:val="TNCBodyText"/>
              <w:numPr>
                <w:ilvl w:val="0"/>
                <w:numId w:val="26"/>
              </w:numPr>
            </w:pPr>
            <w:r>
              <w:t>Up to date safeguarding training</w:t>
            </w:r>
          </w:p>
          <w:p w14:paraId="794BC161" w14:textId="50AEB79A" w:rsidR="005A1C24" w:rsidRPr="007A20DC" w:rsidRDefault="005A1C24" w:rsidP="005A1C24">
            <w:pPr>
              <w:pStyle w:val="TNCBodyText"/>
              <w:numPr>
                <w:ilvl w:val="0"/>
                <w:numId w:val="26"/>
              </w:numPr>
              <w:jc w:val="left"/>
            </w:pPr>
            <w:r>
              <w:t>Evidence of substantial leadership development</w:t>
            </w:r>
          </w:p>
        </w:tc>
        <w:tc>
          <w:tcPr>
            <w:tcW w:w="5103" w:type="dxa"/>
            <w:shd w:val="clear" w:color="auto" w:fill="FFFFFF" w:themeFill="background1"/>
            <w:vAlign w:val="center"/>
          </w:tcPr>
          <w:p w14:paraId="6A4699C7" w14:textId="77777777" w:rsidR="007A20DC" w:rsidRPr="007A20DC" w:rsidRDefault="007A20DC" w:rsidP="00E875B3">
            <w:pPr>
              <w:pStyle w:val="TNCBodyText"/>
              <w:numPr>
                <w:ilvl w:val="0"/>
                <w:numId w:val="26"/>
              </w:numPr>
            </w:pPr>
            <w:r w:rsidRPr="007A20DC">
              <w:t xml:space="preserve">Knowledge of current issues in Education </w:t>
            </w:r>
          </w:p>
          <w:p w14:paraId="1F3FC855" w14:textId="77777777" w:rsidR="007A20DC" w:rsidRDefault="007A20DC" w:rsidP="00E875B3">
            <w:pPr>
              <w:pStyle w:val="TNCBodyText"/>
              <w:numPr>
                <w:ilvl w:val="0"/>
                <w:numId w:val="26"/>
              </w:numPr>
            </w:pPr>
            <w:r w:rsidRPr="007A20DC">
              <w:t xml:space="preserve">A relevant leadership qualification </w:t>
            </w:r>
          </w:p>
          <w:p w14:paraId="507C41D3" w14:textId="77777777" w:rsidR="00BB607C" w:rsidRDefault="00BB607C" w:rsidP="00BB607C">
            <w:pPr>
              <w:pStyle w:val="TNCBodyText"/>
              <w:numPr>
                <w:ilvl w:val="0"/>
                <w:numId w:val="26"/>
              </w:numPr>
            </w:pPr>
            <w:r>
              <w:t>NPQH</w:t>
            </w:r>
          </w:p>
          <w:p w14:paraId="318644BB" w14:textId="64A3AEA6" w:rsidR="00BB607C" w:rsidRPr="007A20DC" w:rsidRDefault="00BB607C" w:rsidP="00BB607C">
            <w:pPr>
              <w:pStyle w:val="TNCBodyText"/>
              <w:numPr>
                <w:ilvl w:val="0"/>
                <w:numId w:val="26"/>
              </w:numPr>
            </w:pPr>
            <w:r>
              <w:t>Jewish education leadership training (e.g., LSJS, PaJeS)</w:t>
            </w:r>
          </w:p>
        </w:tc>
      </w:tr>
      <w:tr w:rsidR="007A20DC" w:rsidRPr="007A20DC" w14:paraId="16041B00" w14:textId="77777777" w:rsidTr="007D5F52">
        <w:trPr>
          <w:trHeight w:val="567"/>
        </w:trPr>
        <w:tc>
          <w:tcPr>
            <w:tcW w:w="10201" w:type="dxa"/>
            <w:gridSpan w:val="2"/>
            <w:shd w:val="clear" w:color="auto" w:fill="339966"/>
            <w:vAlign w:val="center"/>
          </w:tcPr>
          <w:p w14:paraId="45E5A552" w14:textId="77777777" w:rsidR="007A20DC" w:rsidRPr="007D5F52" w:rsidRDefault="007A20DC" w:rsidP="005E2FBC">
            <w:pPr>
              <w:pStyle w:val="TNCBodyText"/>
              <w:jc w:val="center"/>
              <w:rPr>
                <w:b/>
                <w:bCs/>
                <w:color w:val="008080"/>
              </w:rPr>
            </w:pPr>
            <w:r w:rsidRPr="007D5F52">
              <w:rPr>
                <w:b/>
                <w:bCs/>
                <w:color w:val="FFFFFF" w:themeColor="background1"/>
              </w:rPr>
              <w:t>Skills and experience</w:t>
            </w:r>
          </w:p>
        </w:tc>
      </w:tr>
      <w:tr w:rsidR="007A20DC" w:rsidRPr="007A20DC" w14:paraId="48C3C4FD" w14:textId="77777777" w:rsidTr="009E427E">
        <w:trPr>
          <w:trHeight w:val="567"/>
        </w:trPr>
        <w:tc>
          <w:tcPr>
            <w:tcW w:w="10201" w:type="dxa"/>
            <w:gridSpan w:val="2"/>
            <w:shd w:val="clear" w:color="auto" w:fill="C6ECD9"/>
            <w:vAlign w:val="center"/>
          </w:tcPr>
          <w:p w14:paraId="368C8B2B" w14:textId="77777777" w:rsidR="007A20DC" w:rsidRPr="005E2FBC" w:rsidRDefault="007A20DC" w:rsidP="005E2FBC">
            <w:pPr>
              <w:pStyle w:val="TNCBodyText"/>
              <w:jc w:val="center"/>
              <w:rPr>
                <w:b/>
                <w:bCs/>
              </w:rPr>
            </w:pPr>
            <w:r w:rsidRPr="005E2FBC">
              <w:rPr>
                <w:b/>
                <w:bCs/>
              </w:rPr>
              <w:t>Essential</w:t>
            </w:r>
          </w:p>
        </w:tc>
      </w:tr>
      <w:tr w:rsidR="007A20DC" w:rsidRPr="007A20DC" w14:paraId="447F9E63" w14:textId="77777777" w:rsidTr="005E2FBC">
        <w:trPr>
          <w:trHeight w:val="567"/>
        </w:trPr>
        <w:tc>
          <w:tcPr>
            <w:tcW w:w="10201" w:type="dxa"/>
            <w:gridSpan w:val="2"/>
            <w:vAlign w:val="center"/>
          </w:tcPr>
          <w:p w14:paraId="19690BFC" w14:textId="24CC0C2B" w:rsidR="007A20DC" w:rsidRPr="007A20DC" w:rsidRDefault="007A20DC" w:rsidP="00E875B3">
            <w:pPr>
              <w:pStyle w:val="TNCBodyText"/>
              <w:numPr>
                <w:ilvl w:val="0"/>
                <w:numId w:val="27"/>
              </w:numPr>
            </w:pPr>
            <w:r w:rsidRPr="007A20DC">
              <w:t xml:space="preserve">At least </w:t>
            </w:r>
            <w:r w:rsidRPr="007A20DC">
              <w:rPr>
                <w:u w:val="single"/>
              </w:rPr>
              <w:t>three</w:t>
            </w:r>
            <w:r w:rsidRPr="007A20DC">
              <w:t xml:space="preserve"> years of proven strong, successful </w:t>
            </w:r>
            <w:r w:rsidR="00187C6E">
              <w:t xml:space="preserve">senior </w:t>
            </w:r>
            <w:r w:rsidRPr="007A20DC">
              <w:t>leadership and management experience in a school.</w:t>
            </w:r>
          </w:p>
          <w:p w14:paraId="6DFD6F80" w14:textId="77777777" w:rsidR="007A20DC" w:rsidRPr="007A20DC" w:rsidRDefault="007A20DC" w:rsidP="00E875B3">
            <w:pPr>
              <w:pStyle w:val="TNCBodyText"/>
              <w:numPr>
                <w:ilvl w:val="0"/>
                <w:numId w:val="27"/>
              </w:numPr>
            </w:pPr>
            <w:r w:rsidRPr="007A20DC">
              <w:t xml:space="preserve">Evidence of demonstrating a strategic leadership style that is characterised by integrity, creativity, resilience and clarity. </w:t>
            </w:r>
          </w:p>
          <w:p w14:paraId="2EAB811B" w14:textId="77777777" w:rsidR="007A20DC" w:rsidRPr="007A20DC" w:rsidRDefault="007A20DC" w:rsidP="00E875B3">
            <w:pPr>
              <w:pStyle w:val="TNCBodyText"/>
              <w:numPr>
                <w:ilvl w:val="0"/>
                <w:numId w:val="27"/>
              </w:numPr>
            </w:pPr>
            <w:r w:rsidRPr="007A20DC">
              <w:t xml:space="preserve">Experience of implementing, managing and evaluating change in a collaborative way. </w:t>
            </w:r>
          </w:p>
          <w:p w14:paraId="0484A92D" w14:textId="77777777" w:rsidR="007A20DC" w:rsidRPr="007A20DC" w:rsidRDefault="007A20DC" w:rsidP="00E875B3">
            <w:pPr>
              <w:pStyle w:val="TNCBodyText"/>
              <w:numPr>
                <w:ilvl w:val="0"/>
                <w:numId w:val="27"/>
              </w:numPr>
            </w:pPr>
            <w:r w:rsidRPr="007A20DC">
              <w:t xml:space="preserve">Experience of raising standards that have impacted positively on pupils and teaching and learning. </w:t>
            </w:r>
          </w:p>
          <w:p w14:paraId="705AD7F2" w14:textId="77777777" w:rsidR="007A20DC" w:rsidRPr="007A20DC" w:rsidRDefault="007A20DC" w:rsidP="00E875B3">
            <w:pPr>
              <w:pStyle w:val="TNCBodyText"/>
              <w:numPr>
                <w:ilvl w:val="0"/>
                <w:numId w:val="27"/>
              </w:numPr>
            </w:pPr>
            <w:r w:rsidRPr="007A20DC">
              <w:t xml:space="preserve">Significant experience of evaluating and using data to plan and improve pupil outcomes. </w:t>
            </w:r>
          </w:p>
          <w:p w14:paraId="681B4C62" w14:textId="77777777" w:rsidR="007A20DC" w:rsidRPr="007A20DC" w:rsidRDefault="007A20DC" w:rsidP="00E875B3">
            <w:pPr>
              <w:pStyle w:val="TNCBodyText"/>
              <w:numPr>
                <w:ilvl w:val="0"/>
                <w:numId w:val="27"/>
              </w:numPr>
            </w:pPr>
            <w:r w:rsidRPr="007A20DC">
              <w:t>Experience of making effective use of funding and other resources.</w:t>
            </w:r>
          </w:p>
          <w:p w14:paraId="7A4E33F9" w14:textId="77777777" w:rsidR="007A20DC" w:rsidRPr="007A20DC" w:rsidRDefault="007A20DC" w:rsidP="00E875B3">
            <w:pPr>
              <w:pStyle w:val="TNCBodyText"/>
              <w:numPr>
                <w:ilvl w:val="0"/>
                <w:numId w:val="27"/>
              </w:numPr>
            </w:pPr>
            <w:r w:rsidRPr="007A20DC">
              <w:t xml:space="preserve">Strong financial planning and management skills. </w:t>
            </w:r>
          </w:p>
          <w:p w14:paraId="4991EB05" w14:textId="77777777" w:rsidR="007A20DC" w:rsidRDefault="007A20DC" w:rsidP="00E875B3">
            <w:pPr>
              <w:pStyle w:val="TNCBodyText"/>
              <w:numPr>
                <w:ilvl w:val="0"/>
                <w:numId w:val="27"/>
              </w:numPr>
            </w:pPr>
            <w:r w:rsidRPr="007A20DC">
              <w:t xml:space="preserve">Excellent communication skills and proven ability to listen to, understand and work effectively with the school community. </w:t>
            </w:r>
          </w:p>
          <w:p w14:paraId="0333724A" w14:textId="77777777" w:rsidR="00BB607C" w:rsidRDefault="00BB607C" w:rsidP="00BB607C">
            <w:pPr>
              <w:pStyle w:val="TNCBodyText"/>
              <w:numPr>
                <w:ilvl w:val="0"/>
                <w:numId w:val="27"/>
              </w:numPr>
            </w:pPr>
            <w:r>
              <w:t>Leading whole school improvement and staff development</w:t>
            </w:r>
          </w:p>
          <w:p w14:paraId="252CD8A3" w14:textId="08684E53" w:rsidR="009E427E" w:rsidRPr="009E427E" w:rsidRDefault="00BB607C" w:rsidP="009E427E">
            <w:pPr>
              <w:pStyle w:val="TNCBodyText"/>
              <w:numPr>
                <w:ilvl w:val="0"/>
                <w:numId w:val="27"/>
              </w:numPr>
            </w:pPr>
            <w:r>
              <w:t>Experience working with diverse communities</w:t>
            </w:r>
          </w:p>
        </w:tc>
      </w:tr>
      <w:tr w:rsidR="009E427E" w:rsidRPr="007A20DC" w14:paraId="2BDDCD5A" w14:textId="77777777" w:rsidTr="009E427E">
        <w:trPr>
          <w:trHeight w:val="567"/>
        </w:trPr>
        <w:tc>
          <w:tcPr>
            <w:tcW w:w="10201" w:type="dxa"/>
            <w:gridSpan w:val="2"/>
            <w:shd w:val="clear" w:color="auto" w:fill="C6ECD9"/>
            <w:vAlign w:val="center"/>
          </w:tcPr>
          <w:p w14:paraId="00788D9F" w14:textId="7E0AC27E" w:rsidR="009E427E" w:rsidRPr="009E427E" w:rsidRDefault="009E427E" w:rsidP="009E427E">
            <w:pPr>
              <w:pStyle w:val="TNCBodyText"/>
              <w:ind w:left="720"/>
              <w:jc w:val="center"/>
              <w:rPr>
                <w:rFonts w:cstheme="majorHAnsi"/>
                <w:b/>
                <w:bCs/>
              </w:rPr>
            </w:pPr>
            <w:r w:rsidRPr="009E427E">
              <w:rPr>
                <w:rFonts w:cstheme="majorHAnsi"/>
                <w:b/>
                <w:bCs/>
              </w:rPr>
              <w:t xml:space="preserve">Desirable </w:t>
            </w:r>
          </w:p>
        </w:tc>
      </w:tr>
      <w:tr w:rsidR="009E427E" w:rsidRPr="007A20DC" w14:paraId="0DD3DC39" w14:textId="77777777" w:rsidTr="005E2FBC">
        <w:trPr>
          <w:trHeight w:val="567"/>
        </w:trPr>
        <w:tc>
          <w:tcPr>
            <w:tcW w:w="10201" w:type="dxa"/>
            <w:gridSpan w:val="2"/>
            <w:vAlign w:val="center"/>
          </w:tcPr>
          <w:p w14:paraId="6B8C1CE6" w14:textId="77777777" w:rsidR="009E427E" w:rsidRPr="00CF208B" w:rsidRDefault="009E427E" w:rsidP="009E427E">
            <w:pPr>
              <w:numPr>
                <w:ilvl w:val="0"/>
                <w:numId w:val="27"/>
              </w:numPr>
              <w:spacing w:before="100" w:beforeAutospacing="1" w:after="100" w:afterAutospacing="1"/>
              <w:rPr>
                <w:rFonts w:eastAsia="Times New Roman" w:cstheme="majorHAnsi"/>
                <w:lang w:eastAsia="en-GB"/>
              </w:rPr>
            </w:pPr>
            <w:r w:rsidRPr="00CF208B">
              <w:rPr>
                <w:rFonts w:eastAsia="Times New Roman" w:cstheme="majorHAnsi"/>
                <w:lang w:eastAsia="en-GB"/>
              </w:rPr>
              <w:t>Experience in a Jewish or faith</w:t>
            </w:r>
            <w:r w:rsidRPr="00CF208B">
              <w:rPr>
                <w:rFonts w:eastAsia="Times New Roman" w:cstheme="majorHAnsi"/>
                <w:lang w:eastAsia="en-GB"/>
              </w:rPr>
              <w:noBreakHyphen/>
              <w:t>based school</w:t>
            </w:r>
          </w:p>
          <w:p w14:paraId="5CC85E3B" w14:textId="512C51A4" w:rsidR="009E427E" w:rsidRPr="009E427E" w:rsidRDefault="009E427E" w:rsidP="009E427E">
            <w:pPr>
              <w:pStyle w:val="TNCBodyText"/>
              <w:numPr>
                <w:ilvl w:val="0"/>
                <w:numId w:val="27"/>
              </w:numPr>
              <w:rPr>
                <w:rFonts w:cstheme="majorHAnsi"/>
              </w:rPr>
            </w:pPr>
            <w:r w:rsidRPr="00CF208B">
              <w:rPr>
                <w:rFonts w:eastAsia="Times New Roman" w:cstheme="majorHAnsi"/>
                <w:lang w:eastAsia="en-GB"/>
              </w:rPr>
              <w:t>Experience in a small</w:t>
            </w:r>
            <w:r w:rsidR="00F94584">
              <w:rPr>
                <w:rFonts w:eastAsia="Times New Roman" w:cstheme="majorHAnsi"/>
                <w:lang w:eastAsia="en-GB"/>
              </w:rPr>
              <w:t xml:space="preserve"> </w:t>
            </w:r>
            <w:r w:rsidRPr="00CF208B">
              <w:rPr>
                <w:rFonts w:eastAsia="Times New Roman" w:cstheme="majorHAnsi"/>
                <w:lang w:eastAsia="en-GB"/>
              </w:rPr>
              <w:t>school context</w:t>
            </w:r>
          </w:p>
        </w:tc>
      </w:tr>
      <w:tr w:rsidR="007A20DC" w:rsidRPr="007A20DC" w14:paraId="6FB48C89" w14:textId="77777777" w:rsidTr="007D5F52">
        <w:trPr>
          <w:trHeight w:val="567"/>
        </w:trPr>
        <w:tc>
          <w:tcPr>
            <w:tcW w:w="10201" w:type="dxa"/>
            <w:gridSpan w:val="2"/>
            <w:shd w:val="clear" w:color="auto" w:fill="339966"/>
            <w:vAlign w:val="center"/>
          </w:tcPr>
          <w:p w14:paraId="6EEC0624" w14:textId="77777777" w:rsidR="007A20DC" w:rsidRPr="007D5F52" w:rsidRDefault="007A20DC" w:rsidP="00142775">
            <w:pPr>
              <w:pStyle w:val="TNCBodyText"/>
              <w:jc w:val="center"/>
              <w:rPr>
                <w:b/>
                <w:bCs/>
                <w:sz w:val="24"/>
                <w:szCs w:val="24"/>
              </w:rPr>
            </w:pPr>
            <w:r w:rsidRPr="007D5F52">
              <w:rPr>
                <w:b/>
                <w:bCs/>
                <w:color w:val="FFFFFF" w:themeColor="background1"/>
                <w:sz w:val="24"/>
                <w:szCs w:val="24"/>
              </w:rPr>
              <w:t>Knowledge</w:t>
            </w:r>
          </w:p>
        </w:tc>
      </w:tr>
      <w:tr w:rsidR="007A20DC" w:rsidRPr="007A20DC" w14:paraId="6151FE30" w14:textId="77777777" w:rsidTr="007D5F52">
        <w:trPr>
          <w:trHeight w:val="567"/>
        </w:trPr>
        <w:tc>
          <w:tcPr>
            <w:tcW w:w="10201" w:type="dxa"/>
            <w:gridSpan w:val="2"/>
            <w:shd w:val="clear" w:color="auto" w:fill="C9EDDB"/>
            <w:vAlign w:val="center"/>
          </w:tcPr>
          <w:p w14:paraId="7C804E8A" w14:textId="77777777" w:rsidR="007A20DC" w:rsidRPr="00142775" w:rsidRDefault="007A20DC" w:rsidP="00142775">
            <w:pPr>
              <w:pStyle w:val="TNCBodyText"/>
              <w:jc w:val="center"/>
              <w:rPr>
                <w:b/>
                <w:bCs/>
              </w:rPr>
            </w:pPr>
            <w:r w:rsidRPr="00142775">
              <w:rPr>
                <w:b/>
                <w:bCs/>
              </w:rPr>
              <w:t>Essential</w:t>
            </w:r>
          </w:p>
        </w:tc>
      </w:tr>
      <w:tr w:rsidR="007A20DC" w:rsidRPr="007A20DC" w14:paraId="74CA0AE2" w14:textId="77777777" w:rsidTr="005E2FBC">
        <w:trPr>
          <w:trHeight w:val="567"/>
        </w:trPr>
        <w:tc>
          <w:tcPr>
            <w:tcW w:w="10201" w:type="dxa"/>
            <w:gridSpan w:val="2"/>
            <w:shd w:val="clear" w:color="auto" w:fill="FFFFFF" w:themeFill="background1"/>
            <w:vAlign w:val="center"/>
          </w:tcPr>
          <w:p w14:paraId="21917399" w14:textId="77777777" w:rsidR="007A20DC" w:rsidRPr="007A20DC" w:rsidRDefault="007A20DC" w:rsidP="00CF208B">
            <w:pPr>
              <w:pStyle w:val="TNCBodyText"/>
              <w:numPr>
                <w:ilvl w:val="0"/>
                <w:numId w:val="28"/>
              </w:numPr>
            </w:pPr>
            <w:r w:rsidRPr="007A20DC">
              <w:t xml:space="preserve">An understanding of how to empower pupils and staff to excel.  </w:t>
            </w:r>
          </w:p>
          <w:p w14:paraId="640C673B" w14:textId="77777777" w:rsidR="007A20DC" w:rsidRPr="007A20DC" w:rsidRDefault="007A20DC" w:rsidP="006615D0">
            <w:pPr>
              <w:pStyle w:val="TNCBodyText"/>
              <w:numPr>
                <w:ilvl w:val="0"/>
                <w:numId w:val="28"/>
              </w:numPr>
              <w:ind w:left="714" w:hanging="357"/>
            </w:pPr>
            <w:r w:rsidRPr="007A20DC">
              <w:lastRenderedPageBreak/>
              <w:t xml:space="preserve">A clear understanding of what makes good and outstanding teaching through a deep understanding of how pupils learn, and the ability to develop a culture where striving for outstanding teaching and learning is central to the school’s work. </w:t>
            </w:r>
          </w:p>
          <w:p w14:paraId="4AE13A8B" w14:textId="77777777" w:rsidR="007A20DC" w:rsidRPr="007A20DC" w:rsidRDefault="007A20DC" w:rsidP="006615D0">
            <w:pPr>
              <w:pStyle w:val="TNCBodyText"/>
              <w:numPr>
                <w:ilvl w:val="0"/>
                <w:numId w:val="28"/>
              </w:numPr>
              <w:ind w:left="714" w:hanging="357"/>
            </w:pPr>
            <w:r w:rsidRPr="007A20DC">
              <w:t>An understanding of how to create whole-community accountability systems and implement them with the support of the SLT to combine data from a range of sources to maximise the achievement of pupils.</w:t>
            </w:r>
          </w:p>
          <w:p w14:paraId="3D8FC6DB" w14:textId="77777777" w:rsidR="007A20DC" w:rsidRPr="007A20DC" w:rsidRDefault="007A20DC" w:rsidP="00CF208B">
            <w:pPr>
              <w:pStyle w:val="TNCBodyText"/>
              <w:numPr>
                <w:ilvl w:val="0"/>
                <w:numId w:val="28"/>
              </w:numPr>
            </w:pPr>
            <w:r w:rsidRPr="007A20DC">
              <w:t xml:space="preserve">A clear understanding of and commitment to promoting safeguarding pupils. </w:t>
            </w:r>
          </w:p>
          <w:p w14:paraId="3F3FB773" w14:textId="77777777" w:rsidR="007A20DC" w:rsidRDefault="007A20DC" w:rsidP="006615D0">
            <w:pPr>
              <w:pStyle w:val="TNCBodyText"/>
              <w:numPr>
                <w:ilvl w:val="0"/>
                <w:numId w:val="28"/>
              </w:numPr>
              <w:spacing w:line="240" w:lineRule="auto"/>
              <w:ind w:left="714" w:hanging="357"/>
            </w:pPr>
            <w:r w:rsidRPr="007A20DC">
              <w:t>Knowledge and understanding of the statutory frameworks which set out their professional duties and responsibilities.</w:t>
            </w:r>
          </w:p>
          <w:p w14:paraId="0A6D9C89" w14:textId="77777777" w:rsidR="00CF208B" w:rsidRDefault="00CF208B" w:rsidP="006615D0">
            <w:pPr>
              <w:numPr>
                <w:ilvl w:val="0"/>
                <w:numId w:val="28"/>
              </w:numPr>
              <w:spacing w:before="100" w:after="100"/>
              <w:ind w:left="714" w:hanging="357"/>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Strong understanding of the Headteachers’ Standards 2020</w:t>
            </w:r>
          </w:p>
          <w:p w14:paraId="2A1ADA82" w14:textId="77777777" w:rsidR="00CF208B" w:rsidRDefault="00CF208B" w:rsidP="006615D0">
            <w:pPr>
              <w:numPr>
                <w:ilvl w:val="0"/>
                <w:numId w:val="28"/>
              </w:numPr>
              <w:spacing w:before="100" w:after="100"/>
              <w:ind w:left="714" w:hanging="357"/>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Ability to lead a pluralist Jewish ethos</w:t>
            </w:r>
          </w:p>
          <w:p w14:paraId="633D838B" w14:textId="77777777" w:rsidR="00CF208B" w:rsidRDefault="00CF208B" w:rsidP="006615D0">
            <w:pPr>
              <w:numPr>
                <w:ilvl w:val="0"/>
                <w:numId w:val="28"/>
              </w:numPr>
              <w:spacing w:before="100" w:after="100"/>
              <w:ind w:left="714" w:hanging="357"/>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Deep knowledge of safeguarding, SEND, and statutory frameworks</w:t>
            </w:r>
          </w:p>
          <w:p w14:paraId="49EC4EED" w14:textId="6BC92685" w:rsidR="00CF208B" w:rsidRDefault="00CF208B" w:rsidP="006615D0">
            <w:pPr>
              <w:numPr>
                <w:ilvl w:val="0"/>
                <w:numId w:val="28"/>
              </w:numPr>
              <w:spacing w:before="100" w:after="100"/>
              <w:ind w:left="714" w:hanging="357"/>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Strong communication and relationship</w:t>
            </w:r>
            <w:r w:rsidR="00F94584">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building skills</w:t>
            </w:r>
          </w:p>
          <w:p w14:paraId="4C27F829" w14:textId="77777777" w:rsidR="00CF208B" w:rsidRDefault="00CF208B" w:rsidP="006615D0">
            <w:pPr>
              <w:numPr>
                <w:ilvl w:val="0"/>
                <w:numId w:val="28"/>
              </w:numPr>
              <w:spacing w:before="100" w:after="100"/>
              <w:ind w:left="714" w:hanging="357"/>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Financial and organisational leadership capability</w:t>
            </w:r>
          </w:p>
          <w:p w14:paraId="4FCC89A9" w14:textId="4A1DD5B4" w:rsidR="00FD04B0" w:rsidRPr="006615D0" w:rsidRDefault="00FD04B0" w:rsidP="00FD04B0">
            <w:pPr>
              <w:spacing w:before="100" w:after="100"/>
              <w:ind w:left="714"/>
              <w:rPr>
                <w:rFonts w:ascii="Times New Roman" w:eastAsia="Times New Roman" w:hAnsi="Times New Roman" w:cs="Times New Roman"/>
                <w:sz w:val="24"/>
                <w:szCs w:val="24"/>
                <w:lang w:eastAsia="en-GB"/>
              </w:rPr>
            </w:pPr>
          </w:p>
        </w:tc>
      </w:tr>
      <w:tr w:rsidR="00A41E7E" w:rsidRPr="007A20DC" w14:paraId="0E9547D1" w14:textId="77777777" w:rsidTr="003D6873">
        <w:trPr>
          <w:trHeight w:val="567"/>
        </w:trPr>
        <w:tc>
          <w:tcPr>
            <w:tcW w:w="10201" w:type="dxa"/>
            <w:gridSpan w:val="2"/>
            <w:shd w:val="clear" w:color="auto" w:fill="00823B"/>
            <w:vAlign w:val="center"/>
          </w:tcPr>
          <w:p w14:paraId="16D543C3" w14:textId="0DE3628B" w:rsidR="00A41E7E" w:rsidRPr="003D6873" w:rsidRDefault="003D6873" w:rsidP="00A41E7E">
            <w:pPr>
              <w:pStyle w:val="TNCBodyText"/>
              <w:ind w:left="720"/>
              <w:jc w:val="center"/>
              <w:rPr>
                <w:b/>
                <w:bCs/>
              </w:rPr>
            </w:pPr>
            <w:r w:rsidRPr="00990EEF">
              <w:rPr>
                <w:b/>
                <w:bCs/>
                <w:color w:val="FFFFFF" w:themeColor="background1"/>
              </w:rPr>
              <w:lastRenderedPageBreak/>
              <w:t>Jewish Ethos Commitment</w:t>
            </w:r>
          </w:p>
        </w:tc>
      </w:tr>
      <w:tr w:rsidR="003D6873" w:rsidRPr="007A20DC" w14:paraId="63605DA3" w14:textId="77777777" w:rsidTr="00A41E7E">
        <w:trPr>
          <w:trHeight w:val="567"/>
        </w:trPr>
        <w:tc>
          <w:tcPr>
            <w:tcW w:w="10201" w:type="dxa"/>
            <w:gridSpan w:val="2"/>
            <w:shd w:val="clear" w:color="auto" w:fill="C6ECD9"/>
            <w:vAlign w:val="center"/>
          </w:tcPr>
          <w:p w14:paraId="13C40E2C" w14:textId="392D912F" w:rsidR="003D6873" w:rsidRPr="003D6873" w:rsidRDefault="003D6873" w:rsidP="00A41E7E">
            <w:pPr>
              <w:pStyle w:val="TNCBodyText"/>
              <w:ind w:left="720"/>
              <w:jc w:val="center"/>
              <w:rPr>
                <w:b/>
                <w:bCs/>
              </w:rPr>
            </w:pPr>
            <w:r w:rsidRPr="003D6873">
              <w:rPr>
                <w:b/>
                <w:bCs/>
              </w:rPr>
              <w:t>Essential</w:t>
            </w:r>
          </w:p>
        </w:tc>
      </w:tr>
      <w:tr w:rsidR="00A41E7E" w:rsidRPr="007A20DC" w14:paraId="67E7380F" w14:textId="77777777" w:rsidTr="005E2FBC">
        <w:trPr>
          <w:trHeight w:val="567"/>
        </w:trPr>
        <w:tc>
          <w:tcPr>
            <w:tcW w:w="10201" w:type="dxa"/>
            <w:gridSpan w:val="2"/>
            <w:shd w:val="clear" w:color="auto" w:fill="FFFFFF" w:themeFill="background1"/>
            <w:vAlign w:val="center"/>
          </w:tcPr>
          <w:p w14:paraId="2BEF1B0D" w14:textId="19F801E1" w:rsidR="00A41E7E" w:rsidRDefault="00A41E7E" w:rsidP="00A41E7E">
            <w:pPr>
              <w:pStyle w:val="TNCBodyText"/>
              <w:numPr>
                <w:ilvl w:val="0"/>
                <w:numId w:val="28"/>
              </w:numPr>
            </w:pPr>
            <w:r>
              <w:t>Commitment to pluralist Jewish values</w:t>
            </w:r>
            <w:r w:rsidR="00C329AC">
              <w:t xml:space="preserve"> and knowledge of the streams of Judaism, especially Progressive and Masorti.</w:t>
            </w:r>
          </w:p>
          <w:p w14:paraId="0EED7F64" w14:textId="77777777" w:rsidR="00A41E7E" w:rsidRDefault="00A41E7E" w:rsidP="00A41E7E">
            <w:pPr>
              <w:pStyle w:val="TNCBodyText"/>
              <w:numPr>
                <w:ilvl w:val="0"/>
                <w:numId w:val="28"/>
              </w:numPr>
            </w:pPr>
            <w:r>
              <w:t>Understanding of Jewish festivals, traditions, and values</w:t>
            </w:r>
          </w:p>
          <w:p w14:paraId="483CE59C" w14:textId="1268EF02" w:rsidR="00A41E7E" w:rsidRDefault="00A41E7E" w:rsidP="00A41E7E">
            <w:pPr>
              <w:pStyle w:val="TNCBodyText"/>
              <w:numPr>
                <w:ilvl w:val="0"/>
                <w:numId w:val="28"/>
              </w:numPr>
            </w:pPr>
            <w:r>
              <w:t xml:space="preserve">Ability to </w:t>
            </w:r>
            <w:r w:rsidR="00C329AC">
              <w:t>facilitate</w:t>
            </w:r>
            <w:r>
              <w:t xml:space="preserve"> Jewish life in an inclusive, respectful way</w:t>
            </w:r>
          </w:p>
          <w:p w14:paraId="558060B8" w14:textId="77777777" w:rsidR="00A41E7E" w:rsidRDefault="00C329AC" w:rsidP="00C329AC">
            <w:pPr>
              <w:pStyle w:val="TNCBodyText"/>
              <w:numPr>
                <w:ilvl w:val="0"/>
                <w:numId w:val="28"/>
              </w:numPr>
            </w:pPr>
            <w:r>
              <w:t>An understanding of the current issues of being Jewish in England today, especially around antisemitism.</w:t>
            </w:r>
          </w:p>
          <w:p w14:paraId="221DAF9F" w14:textId="7A1D5B2E" w:rsidR="00C329AC" w:rsidRPr="007A20DC" w:rsidRDefault="00C329AC" w:rsidP="00C329AC">
            <w:pPr>
              <w:pStyle w:val="TNCBodyText"/>
              <w:ind w:left="360"/>
            </w:pPr>
          </w:p>
        </w:tc>
      </w:tr>
      <w:tr w:rsidR="007A20DC" w:rsidRPr="007A20DC" w14:paraId="3F7C2016" w14:textId="77777777" w:rsidTr="007D5F52">
        <w:trPr>
          <w:trHeight w:val="567"/>
        </w:trPr>
        <w:tc>
          <w:tcPr>
            <w:tcW w:w="10201" w:type="dxa"/>
            <w:gridSpan w:val="2"/>
            <w:shd w:val="clear" w:color="auto" w:fill="339966"/>
            <w:vAlign w:val="center"/>
          </w:tcPr>
          <w:p w14:paraId="06106EED" w14:textId="77777777" w:rsidR="007A20DC" w:rsidRPr="00142775" w:rsidRDefault="007A20DC" w:rsidP="00142775">
            <w:pPr>
              <w:pStyle w:val="TNCBodyText"/>
              <w:jc w:val="center"/>
              <w:rPr>
                <w:b/>
                <w:bCs/>
              </w:rPr>
            </w:pPr>
            <w:r w:rsidRPr="007D5F52">
              <w:rPr>
                <w:b/>
                <w:bCs/>
                <w:color w:val="FFFFFF" w:themeColor="background1"/>
              </w:rPr>
              <w:t>Personal traits</w:t>
            </w:r>
          </w:p>
        </w:tc>
      </w:tr>
      <w:tr w:rsidR="007A20DC" w:rsidRPr="007A20DC" w14:paraId="322467F9" w14:textId="77777777" w:rsidTr="007D5F52">
        <w:trPr>
          <w:trHeight w:val="567"/>
        </w:trPr>
        <w:tc>
          <w:tcPr>
            <w:tcW w:w="10201" w:type="dxa"/>
            <w:gridSpan w:val="2"/>
            <w:shd w:val="clear" w:color="auto" w:fill="C9EDDB"/>
            <w:vAlign w:val="center"/>
          </w:tcPr>
          <w:p w14:paraId="17E7C95B" w14:textId="77777777" w:rsidR="007A20DC" w:rsidRPr="00142775" w:rsidRDefault="007A20DC" w:rsidP="00142775">
            <w:pPr>
              <w:pStyle w:val="TNCBodyText"/>
              <w:jc w:val="center"/>
              <w:rPr>
                <w:b/>
                <w:bCs/>
              </w:rPr>
            </w:pPr>
            <w:r w:rsidRPr="00142775">
              <w:rPr>
                <w:b/>
                <w:bCs/>
              </w:rPr>
              <w:t>The successful candidate will:</w:t>
            </w:r>
          </w:p>
        </w:tc>
      </w:tr>
      <w:tr w:rsidR="007A20DC" w:rsidRPr="007A20DC" w14:paraId="275FE841" w14:textId="77777777" w:rsidTr="005E2FBC">
        <w:trPr>
          <w:trHeight w:val="567"/>
        </w:trPr>
        <w:tc>
          <w:tcPr>
            <w:tcW w:w="10201" w:type="dxa"/>
            <w:gridSpan w:val="2"/>
            <w:shd w:val="clear" w:color="auto" w:fill="FFFFFF" w:themeFill="background1"/>
            <w:vAlign w:val="center"/>
          </w:tcPr>
          <w:p w14:paraId="39B592F9" w14:textId="77777777" w:rsidR="007A20DC" w:rsidRPr="007A20DC" w:rsidRDefault="007A20DC" w:rsidP="001F47DE">
            <w:pPr>
              <w:pStyle w:val="TNCBodyText"/>
              <w:numPr>
                <w:ilvl w:val="0"/>
                <w:numId w:val="29"/>
              </w:numPr>
            </w:pPr>
            <w:r w:rsidRPr="007A20DC">
              <w:t xml:space="preserve">Demonstrate optimistic personal behaviour. </w:t>
            </w:r>
          </w:p>
          <w:p w14:paraId="05D43A4B" w14:textId="77777777" w:rsidR="007A20DC" w:rsidRPr="007A20DC" w:rsidRDefault="007A20DC" w:rsidP="001F47DE">
            <w:pPr>
              <w:pStyle w:val="TNCBodyText"/>
              <w:numPr>
                <w:ilvl w:val="0"/>
                <w:numId w:val="29"/>
              </w:numPr>
            </w:pPr>
            <w:r w:rsidRPr="007A20DC">
              <w:t xml:space="preserve">Be able to build positive relationships rooted in mutual respect. </w:t>
            </w:r>
          </w:p>
          <w:p w14:paraId="39CD0EF0" w14:textId="77777777" w:rsidR="007A20DC" w:rsidRPr="007A20DC" w:rsidRDefault="007A20DC" w:rsidP="001F47DE">
            <w:pPr>
              <w:pStyle w:val="TNCBodyText"/>
              <w:numPr>
                <w:ilvl w:val="0"/>
                <w:numId w:val="29"/>
              </w:numPr>
            </w:pPr>
            <w:r w:rsidRPr="007A20DC">
              <w:t xml:space="preserve">Have a commitment to valuing, supporting and encouraging the professional development of all staff. </w:t>
            </w:r>
          </w:p>
          <w:p w14:paraId="0AC2CFCD" w14:textId="77777777" w:rsidR="007A20DC" w:rsidRPr="007A20DC" w:rsidRDefault="007A20DC" w:rsidP="001F47DE">
            <w:pPr>
              <w:pStyle w:val="TNCBodyText"/>
              <w:numPr>
                <w:ilvl w:val="0"/>
                <w:numId w:val="29"/>
              </w:numPr>
            </w:pPr>
            <w:r w:rsidRPr="007A20DC">
              <w:t xml:space="preserve">Be able to build and nurture a strong, positive and collaborative team culture that enables all staff to carry out their roles to the highest standard and for all staff to work together to deliver school improvement. </w:t>
            </w:r>
          </w:p>
          <w:p w14:paraId="6EAAB14E" w14:textId="77777777" w:rsidR="007A20DC" w:rsidRPr="007A20DC" w:rsidRDefault="007A20DC" w:rsidP="001F47DE">
            <w:pPr>
              <w:pStyle w:val="TNCBodyText"/>
              <w:numPr>
                <w:ilvl w:val="0"/>
                <w:numId w:val="29"/>
              </w:numPr>
            </w:pPr>
            <w:r w:rsidRPr="007A20DC">
              <w:t xml:space="preserve">Be committed to building and maintaining effective and positive relationships with parents, </w:t>
            </w:r>
            <w:r w:rsidRPr="007A20DC">
              <w:rPr>
                <w:u w:val="single"/>
              </w:rPr>
              <w:t>governors</w:t>
            </w:r>
            <w:r w:rsidRPr="007A20DC">
              <w:t xml:space="preserve">, and the wider school community. </w:t>
            </w:r>
          </w:p>
          <w:p w14:paraId="2560E244" w14:textId="77777777" w:rsidR="007A20DC" w:rsidRPr="007A20DC" w:rsidRDefault="007A20DC" w:rsidP="001F47DE">
            <w:pPr>
              <w:pStyle w:val="TNCBodyText"/>
              <w:numPr>
                <w:ilvl w:val="0"/>
                <w:numId w:val="29"/>
              </w:numPr>
            </w:pPr>
            <w:r w:rsidRPr="007A20DC">
              <w:t xml:space="preserve">Be able to inspire and influence others, within and beyond the school, to believe in the fundamental importance and value of education in young people’s lives. </w:t>
            </w:r>
          </w:p>
          <w:p w14:paraId="10D517F5" w14:textId="77777777" w:rsidR="007A20DC" w:rsidRPr="007A20DC" w:rsidRDefault="007A20DC" w:rsidP="001F47DE">
            <w:pPr>
              <w:pStyle w:val="TNCBodyText"/>
              <w:numPr>
                <w:ilvl w:val="0"/>
                <w:numId w:val="29"/>
              </w:numPr>
            </w:pPr>
            <w:r w:rsidRPr="007A20DC">
              <w:lastRenderedPageBreak/>
              <w:t xml:space="preserve">Be able to foster an open, transparent and equitable culture and deal effectively with difficult conversations and conflict at every level. </w:t>
            </w:r>
          </w:p>
          <w:p w14:paraId="5A04CFE5" w14:textId="77777777" w:rsidR="007A20DC" w:rsidRPr="007A20DC" w:rsidRDefault="007A20DC" w:rsidP="001F47DE">
            <w:pPr>
              <w:pStyle w:val="TNCBodyText"/>
              <w:numPr>
                <w:ilvl w:val="0"/>
                <w:numId w:val="29"/>
              </w:numPr>
            </w:pPr>
            <w:r w:rsidRPr="007A20DC">
              <w:t xml:space="preserve">Show tolerance and respect for the rights of others, recognising differences and cultural diversity, while upholding the fundamental British values. </w:t>
            </w:r>
          </w:p>
          <w:p w14:paraId="00D0B552" w14:textId="77777777" w:rsidR="007A20DC" w:rsidRDefault="007A20DC" w:rsidP="001F47DE">
            <w:pPr>
              <w:pStyle w:val="TNCBodyText"/>
              <w:numPr>
                <w:ilvl w:val="0"/>
                <w:numId w:val="29"/>
              </w:numPr>
            </w:pPr>
            <w:r w:rsidRPr="007A20DC">
              <w:t xml:space="preserve">Ensure that their personal beliefs are not expressed in ways which exploit their position, pupils’ vulnerability or might lead to pupils breaking the law. </w:t>
            </w:r>
          </w:p>
          <w:p w14:paraId="24F41B54" w14:textId="77777777" w:rsidR="00F6662F" w:rsidRDefault="00F6662F" w:rsidP="00F6662F">
            <w:pPr>
              <w:pStyle w:val="TNCBodyText"/>
              <w:numPr>
                <w:ilvl w:val="0"/>
                <w:numId w:val="29"/>
              </w:numPr>
            </w:pPr>
            <w:r>
              <w:t>Inspirational, compassionate leader</w:t>
            </w:r>
          </w:p>
          <w:p w14:paraId="43C93D2F" w14:textId="77777777" w:rsidR="00F6662F" w:rsidRDefault="00F6662F" w:rsidP="00F6662F">
            <w:pPr>
              <w:pStyle w:val="TNCBodyText"/>
              <w:numPr>
                <w:ilvl w:val="0"/>
                <w:numId w:val="29"/>
              </w:numPr>
            </w:pPr>
            <w:r>
              <w:t>High integrity and emotional intelligence</w:t>
            </w:r>
          </w:p>
          <w:p w14:paraId="1A3CFB7C" w14:textId="77777777" w:rsidR="00F6662F" w:rsidRDefault="00F6662F" w:rsidP="00F6662F">
            <w:pPr>
              <w:pStyle w:val="TNCBodyText"/>
              <w:numPr>
                <w:ilvl w:val="0"/>
                <w:numId w:val="29"/>
              </w:numPr>
            </w:pPr>
            <w:r>
              <w:t>Commitment to equality and inclusion</w:t>
            </w:r>
          </w:p>
          <w:p w14:paraId="30887B7F" w14:textId="77777777" w:rsidR="00F6662F" w:rsidRDefault="00F6662F" w:rsidP="00F6662F">
            <w:pPr>
              <w:pStyle w:val="TNCBodyText"/>
              <w:numPr>
                <w:ilvl w:val="0"/>
                <w:numId w:val="29"/>
              </w:numPr>
            </w:pPr>
            <w:r>
              <w:t>Reflective, resilient, and growth oriented</w:t>
            </w:r>
          </w:p>
          <w:p w14:paraId="05A85F62" w14:textId="77777777" w:rsidR="00F6662F" w:rsidRPr="007A20DC" w:rsidRDefault="00F6662F" w:rsidP="00FD04B0">
            <w:pPr>
              <w:pStyle w:val="TNCBodyText"/>
              <w:ind w:left="720"/>
            </w:pPr>
          </w:p>
        </w:tc>
      </w:tr>
    </w:tbl>
    <w:p w14:paraId="17E2F569" w14:textId="77777777" w:rsidR="00421F62" w:rsidRDefault="00421F62" w:rsidP="0025107E">
      <w:pPr>
        <w:tabs>
          <w:tab w:val="left" w:pos="6414"/>
        </w:tabs>
      </w:pPr>
    </w:p>
    <w:sectPr w:rsidR="00421F62" w:rsidSect="00F90005">
      <w:headerReference w:type="first" r:id="rId11"/>
      <w:type w:val="continuous"/>
      <w:pgSz w:w="11906" w:h="16838" w:code="9"/>
      <w:pgMar w:top="851"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B16D2" w14:textId="77777777" w:rsidR="00FA748B" w:rsidRDefault="00FA748B" w:rsidP="00B13020">
      <w:pPr>
        <w:spacing w:after="0" w:line="240" w:lineRule="auto"/>
      </w:pPr>
      <w:r>
        <w:separator/>
      </w:r>
    </w:p>
  </w:endnote>
  <w:endnote w:type="continuationSeparator" w:id="0">
    <w:p w14:paraId="47ED9155" w14:textId="77777777" w:rsidR="00FA748B" w:rsidRDefault="00FA748B" w:rsidP="00B13020">
      <w:pPr>
        <w:spacing w:after="0" w:line="240" w:lineRule="auto"/>
      </w:pPr>
      <w:r>
        <w:continuationSeparator/>
      </w:r>
    </w:p>
  </w:endnote>
  <w:endnote w:type="continuationNotice" w:id="1">
    <w:p w14:paraId="4C9C37E5" w14:textId="77777777" w:rsidR="00FA748B" w:rsidRDefault="00FA74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Regular">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SemiBold">
    <w:charset w:val="00"/>
    <w:family w:val="auto"/>
    <w:pitch w:val="variable"/>
    <w:sig w:usb0="00008007" w:usb1="00000000" w:usb2="00000000" w:usb3="00000000" w:csb0="00000093" w:csb1="00000000"/>
    <w:embedRegular r:id="rId1" w:fontKey="{6BDE4B6F-4006-41AF-A2C2-852309A5DBDD}"/>
    <w:embedBold r:id="rId2" w:fontKey="{BDE826A7-4764-437B-93FF-5A31DAD9F779}"/>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3B3E8" w14:textId="77777777" w:rsidR="00FA748B" w:rsidRDefault="00FA748B" w:rsidP="00B13020">
      <w:pPr>
        <w:spacing w:after="0" w:line="240" w:lineRule="auto"/>
      </w:pPr>
      <w:r>
        <w:separator/>
      </w:r>
    </w:p>
  </w:footnote>
  <w:footnote w:type="continuationSeparator" w:id="0">
    <w:p w14:paraId="2981EDA0" w14:textId="77777777" w:rsidR="00FA748B" w:rsidRDefault="00FA748B" w:rsidP="00B13020">
      <w:pPr>
        <w:spacing w:after="0" w:line="240" w:lineRule="auto"/>
      </w:pPr>
      <w:r>
        <w:continuationSeparator/>
      </w:r>
    </w:p>
  </w:footnote>
  <w:footnote w:type="continuationNotice" w:id="1">
    <w:p w14:paraId="433CE449" w14:textId="77777777" w:rsidR="00FA748B" w:rsidRDefault="00FA74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3AAE" w14:textId="77777777" w:rsidR="00A54BCE" w:rsidRPr="00A54BCE" w:rsidRDefault="00A54BCE" w:rsidP="00A54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0D71"/>
    <w:multiLevelType w:val="hybridMultilevel"/>
    <w:tmpl w:val="E61694F4"/>
    <w:lvl w:ilvl="0" w:tplc="8C0ABCBA">
      <w:numFmt w:val="bullet"/>
      <w:lvlText w:val="•"/>
      <w:lvlJc w:val="left"/>
      <w:pPr>
        <w:ind w:left="1080" w:hanging="720"/>
      </w:pPr>
      <w:rPr>
        <w:rFonts w:ascii="Poppins-Regular" w:eastAsiaTheme="minorHAnsi" w:hAnsi="Poppins-Regula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B4532"/>
    <w:multiLevelType w:val="hybridMultilevel"/>
    <w:tmpl w:val="C65A0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5B0B75"/>
    <w:multiLevelType w:val="hybridMultilevel"/>
    <w:tmpl w:val="CA18A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C2674C"/>
    <w:multiLevelType w:val="hybridMultilevel"/>
    <w:tmpl w:val="2D6C1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0C0F10"/>
    <w:multiLevelType w:val="hybridMultilevel"/>
    <w:tmpl w:val="01F8E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92DE9"/>
    <w:multiLevelType w:val="hybridMultilevel"/>
    <w:tmpl w:val="13FAE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AA0D00"/>
    <w:multiLevelType w:val="hybridMultilevel"/>
    <w:tmpl w:val="F9140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BC6EF5"/>
    <w:multiLevelType w:val="hybridMultilevel"/>
    <w:tmpl w:val="E8D82856"/>
    <w:lvl w:ilvl="0" w:tplc="8C0ABCBA">
      <w:numFmt w:val="bullet"/>
      <w:lvlText w:val="•"/>
      <w:lvlJc w:val="left"/>
      <w:pPr>
        <w:ind w:left="1080" w:hanging="720"/>
      </w:pPr>
      <w:rPr>
        <w:rFonts w:ascii="Poppins-Regular" w:eastAsiaTheme="minorHAnsi" w:hAnsi="Poppins-Regula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00558B"/>
    <w:multiLevelType w:val="hybridMultilevel"/>
    <w:tmpl w:val="157234A8"/>
    <w:lvl w:ilvl="0" w:tplc="3CE6AF4A">
      <w:start w:val="1"/>
      <w:numFmt w:val="bullet"/>
      <w:pStyle w:val="ListParagraph"/>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2C9D4FA1"/>
    <w:multiLevelType w:val="hybridMultilevel"/>
    <w:tmpl w:val="4CA01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880105"/>
    <w:multiLevelType w:val="multilevel"/>
    <w:tmpl w:val="7884E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CC13C4"/>
    <w:multiLevelType w:val="multilevel"/>
    <w:tmpl w:val="D5D84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B751CF"/>
    <w:multiLevelType w:val="hybridMultilevel"/>
    <w:tmpl w:val="93BC3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1D5AC3"/>
    <w:multiLevelType w:val="multilevel"/>
    <w:tmpl w:val="5240D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CA5303"/>
    <w:multiLevelType w:val="multilevel"/>
    <w:tmpl w:val="C770A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867DA9"/>
    <w:multiLevelType w:val="hybridMultilevel"/>
    <w:tmpl w:val="1794F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EB1E34"/>
    <w:multiLevelType w:val="multilevel"/>
    <w:tmpl w:val="BA307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1E56F4"/>
    <w:multiLevelType w:val="hybridMultilevel"/>
    <w:tmpl w:val="326CA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7743E0"/>
    <w:multiLevelType w:val="hybridMultilevel"/>
    <w:tmpl w:val="5FE42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73A39C2"/>
    <w:multiLevelType w:val="hybridMultilevel"/>
    <w:tmpl w:val="24D69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A09D8"/>
    <w:multiLevelType w:val="hybridMultilevel"/>
    <w:tmpl w:val="937A43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E820745"/>
    <w:multiLevelType w:val="hybridMultilevel"/>
    <w:tmpl w:val="0194F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AA2841"/>
    <w:multiLevelType w:val="hybridMultilevel"/>
    <w:tmpl w:val="F0D47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1D62ED"/>
    <w:multiLevelType w:val="hybridMultilevel"/>
    <w:tmpl w:val="C298E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0E6DC3"/>
    <w:multiLevelType w:val="hybridMultilevel"/>
    <w:tmpl w:val="5D4A6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E55E80"/>
    <w:multiLevelType w:val="multilevel"/>
    <w:tmpl w:val="33D03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B966F3"/>
    <w:multiLevelType w:val="hybridMultilevel"/>
    <w:tmpl w:val="8B7EC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1C408C"/>
    <w:multiLevelType w:val="hybridMultilevel"/>
    <w:tmpl w:val="DAAEDA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E2F710B"/>
    <w:multiLevelType w:val="hybridMultilevel"/>
    <w:tmpl w:val="0E9E0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F61F26"/>
    <w:multiLevelType w:val="hybridMultilevel"/>
    <w:tmpl w:val="377C0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7B6DFC"/>
    <w:multiLevelType w:val="hybridMultilevel"/>
    <w:tmpl w:val="5A1C5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F035C6"/>
    <w:multiLevelType w:val="hybridMultilevel"/>
    <w:tmpl w:val="3E9EA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483BCC"/>
    <w:multiLevelType w:val="hybridMultilevel"/>
    <w:tmpl w:val="57BE861A"/>
    <w:lvl w:ilvl="0" w:tplc="2496DBA8">
      <w:start w:val="1"/>
      <w:numFmt w:val="bullet"/>
      <w:lvlText w:val=""/>
      <w:lvlJc w:val="left"/>
      <w:pPr>
        <w:ind w:left="720" w:hanging="360"/>
      </w:pPr>
      <w:rPr>
        <w:rFonts w:ascii="Symbol" w:hAnsi="Symbol" w:hint="default"/>
        <w:color w:val="auto"/>
        <w:sz w:val="22"/>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C47BC0"/>
    <w:multiLevelType w:val="hybridMultilevel"/>
    <w:tmpl w:val="8A882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F71F78"/>
    <w:multiLevelType w:val="hybridMultilevel"/>
    <w:tmpl w:val="436E407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1D25AA5"/>
    <w:multiLevelType w:val="hybridMultilevel"/>
    <w:tmpl w:val="D11CD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4A35A9"/>
    <w:multiLevelType w:val="multilevel"/>
    <w:tmpl w:val="7FE88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6C7920"/>
    <w:multiLevelType w:val="hybridMultilevel"/>
    <w:tmpl w:val="05A4B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C71B85"/>
    <w:multiLevelType w:val="hybridMultilevel"/>
    <w:tmpl w:val="3FBA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4E4D6E"/>
    <w:multiLevelType w:val="hybridMultilevel"/>
    <w:tmpl w:val="501E1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8B74D1"/>
    <w:multiLevelType w:val="hybridMultilevel"/>
    <w:tmpl w:val="A1CA4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7887733">
    <w:abstractNumId w:val="3"/>
  </w:num>
  <w:num w:numId="2" w16cid:durableId="296451373">
    <w:abstractNumId w:val="2"/>
  </w:num>
  <w:num w:numId="3" w16cid:durableId="303436910">
    <w:abstractNumId w:val="9"/>
  </w:num>
  <w:num w:numId="4" w16cid:durableId="71317428">
    <w:abstractNumId w:val="6"/>
  </w:num>
  <w:num w:numId="5" w16cid:durableId="1138568370">
    <w:abstractNumId w:val="36"/>
  </w:num>
  <w:num w:numId="6" w16cid:durableId="744495068">
    <w:abstractNumId w:val="33"/>
  </w:num>
  <w:num w:numId="7" w16cid:durableId="1647859262">
    <w:abstractNumId w:val="35"/>
  </w:num>
  <w:num w:numId="8" w16cid:durableId="672297820">
    <w:abstractNumId w:val="19"/>
  </w:num>
  <w:num w:numId="9" w16cid:durableId="390278576">
    <w:abstractNumId w:val="10"/>
  </w:num>
  <w:num w:numId="10" w16cid:durableId="903367349">
    <w:abstractNumId w:val="31"/>
  </w:num>
  <w:num w:numId="11" w16cid:durableId="351421045">
    <w:abstractNumId w:val="20"/>
  </w:num>
  <w:num w:numId="12" w16cid:durableId="719746437">
    <w:abstractNumId w:val="38"/>
  </w:num>
  <w:num w:numId="13" w16cid:durableId="2011255819">
    <w:abstractNumId w:val="18"/>
  </w:num>
  <w:num w:numId="14" w16cid:durableId="210070481">
    <w:abstractNumId w:val="32"/>
  </w:num>
  <w:num w:numId="15" w16cid:durableId="545534414">
    <w:abstractNumId w:val="41"/>
  </w:num>
  <w:num w:numId="16" w16cid:durableId="995767234">
    <w:abstractNumId w:val="16"/>
  </w:num>
  <w:num w:numId="17" w16cid:durableId="1553495626">
    <w:abstractNumId w:val="1"/>
  </w:num>
  <w:num w:numId="18" w16cid:durableId="812329455">
    <w:abstractNumId w:val="7"/>
  </w:num>
  <w:num w:numId="19" w16cid:durableId="1982728156">
    <w:abstractNumId w:val="24"/>
  </w:num>
  <w:num w:numId="20" w16cid:durableId="343481822">
    <w:abstractNumId w:val="29"/>
  </w:num>
  <w:num w:numId="21" w16cid:durableId="2056150724">
    <w:abstractNumId w:val="25"/>
  </w:num>
  <w:num w:numId="22" w16cid:durableId="1783308306">
    <w:abstractNumId w:val="39"/>
  </w:num>
  <w:num w:numId="23" w16cid:durableId="598804399">
    <w:abstractNumId w:val="30"/>
  </w:num>
  <w:num w:numId="24" w16cid:durableId="1287005361">
    <w:abstractNumId w:val="5"/>
  </w:num>
  <w:num w:numId="25" w16cid:durableId="124395985">
    <w:abstractNumId w:val="23"/>
  </w:num>
  <w:num w:numId="26" w16cid:durableId="1447429665">
    <w:abstractNumId w:val="34"/>
  </w:num>
  <w:num w:numId="27" w16cid:durableId="1980258572">
    <w:abstractNumId w:val="4"/>
  </w:num>
  <w:num w:numId="28" w16cid:durableId="690493542">
    <w:abstractNumId w:val="27"/>
  </w:num>
  <w:num w:numId="29" w16cid:durableId="1784493708">
    <w:abstractNumId w:val="13"/>
  </w:num>
  <w:num w:numId="30" w16cid:durableId="1379355732">
    <w:abstractNumId w:val="40"/>
  </w:num>
  <w:num w:numId="31" w16cid:durableId="1513764108">
    <w:abstractNumId w:val="0"/>
  </w:num>
  <w:num w:numId="32" w16cid:durableId="2020034458">
    <w:abstractNumId w:val="8"/>
  </w:num>
  <w:num w:numId="33" w16cid:durableId="730350761">
    <w:abstractNumId w:val="21"/>
  </w:num>
  <w:num w:numId="34" w16cid:durableId="1290818771">
    <w:abstractNumId w:val="28"/>
  </w:num>
  <w:num w:numId="35" w16cid:durableId="1030690605">
    <w:abstractNumId w:val="22"/>
  </w:num>
  <w:num w:numId="36" w16cid:durableId="2075617535">
    <w:abstractNumId w:val="15"/>
  </w:num>
  <w:num w:numId="37" w16cid:durableId="820928719">
    <w:abstractNumId w:val="37"/>
  </w:num>
  <w:num w:numId="38" w16cid:durableId="1390153226">
    <w:abstractNumId w:val="17"/>
  </w:num>
  <w:num w:numId="39" w16cid:durableId="973490441">
    <w:abstractNumId w:val="14"/>
  </w:num>
  <w:num w:numId="40" w16cid:durableId="806776079">
    <w:abstractNumId w:val="11"/>
  </w:num>
  <w:num w:numId="41" w16cid:durableId="357900943">
    <w:abstractNumId w:val="12"/>
  </w:num>
  <w:num w:numId="42" w16cid:durableId="394757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618"/>
    <w:rsid w:val="0000253A"/>
    <w:rsid w:val="000130E0"/>
    <w:rsid w:val="000238EB"/>
    <w:rsid w:val="00024711"/>
    <w:rsid w:val="00024997"/>
    <w:rsid w:val="0003136D"/>
    <w:rsid w:val="00034128"/>
    <w:rsid w:val="00035BE3"/>
    <w:rsid w:val="00046133"/>
    <w:rsid w:val="0005152D"/>
    <w:rsid w:val="00092EA1"/>
    <w:rsid w:val="000A34FB"/>
    <w:rsid w:val="000A74DD"/>
    <w:rsid w:val="000B2CDF"/>
    <w:rsid w:val="000B5767"/>
    <w:rsid w:val="000C191B"/>
    <w:rsid w:val="000C43A9"/>
    <w:rsid w:val="000D339D"/>
    <w:rsid w:val="001041F9"/>
    <w:rsid w:val="00105805"/>
    <w:rsid w:val="00105893"/>
    <w:rsid w:val="0011220D"/>
    <w:rsid w:val="0011663F"/>
    <w:rsid w:val="001360A7"/>
    <w:rsid w:val="0014147B"/>
    <w:rsid w:val="00142775"/>
    <w:rsid w:val="001522B1"/>
    <w:rsid w:val="001551B0"/>
    <w:rsid w:val="00163158"/>
    <w:rsid w:val="00170FDA"/>
    <w:rsid w:val="0018476A"/>
    <w:rsid w:val="00184B46"/>
    <w:rsid w:val="00187C6E"/>
    <w:rsid w:val="0019022C"/>
    <w:rsid w:val="0019178B"/>
    <w:rsid w:val="001A762D"/>
    <w:rsid w:val="001B2FCE"/>
    <w:rsid w:val="001C0700"/>
    <w:rsid w:val="001C7C6B"/>
    <w:rsid w:val="001E47E0"/>
    <w:rsid w:val="001F47DE"/>
    <w:rsid w:val="002007A7"/>
    <w:rsid w:val="00221DF0"/>
    <w:rsid w:val="0025107E"/>
    <w:rsid w:val="00251AA5"/>
    <w:rsid w:val="00257F3C"/>
    <w:rsid w:val="002951DD"/>
    <w:rsid w:val="002977B3"/>
    <w:rsid w:val="002B4EB4"/>
    <w:rsid w:val="002C0EAE"/>
    <w:rsid w:val="002C3CA4"/>
    <w:rsid w:val="002D71C9"/>
    <w:rsid w:val="002D7A66"/>
    <w:rsid w:val="002E3263"/>
    <w:rsid w:val="002E60FF"/>
    <w:rsid w:val="002F11C9"/>
    <w:rsid w:val="00311A23"/>
    <w:rsid w:val="00324B23"/>
    <w:rsid w:val="00324BFB"/>
    <w:rsid w:val="00334617"/>
    <w:rsid w:val="00351618"/>
    <w:rsid w:val="003754ED"/>
    <w:rsid w:val="00391C02"/>
    <w:rsid w:val="003A17A1"/>
    <w:rsid w:val="003A6446"/>
    <w:rsid w:val="003B1FDD"/>
    <w:rsid w:val="003B370F"/>
    <w:rsid w:val="003D2762"/>
    <w:rsid w:val="003D3751"/>
    <w:rsid w:val="003D6873"/>
    <w:rsid w:val="003E338D"/>
    <w:rsid w:val="0040624F"/>
    <w:rsid w:val="00421F62"/>
    <w:rsid w:val="004225CE"/>
    <w:rsid w:val="004321EB"/>
    <w:rsid w:val="004537F5"/>
    <w:rsid w:val="00480019"/>
    <w:rsid w:val="004803B0"/>
    <w:rsid w:val="004824D0"/>
    <w:rsid w:val="0048351C"/>
    <w:rsid w:val="004875EC"/>
    <w:rsid w:val="004B5A66"/>
    <w:rsid w:val="004C7D41"/>
    <w:rsid w:val="004D0907"/>
    <w:rsid w:val="004E395E"/>
    <w:rsid w:val="004F1319"/>
    <w:rsid w:val="004F1A18"/>
    <w:rsid w:val="00503C36"/>
    <w:rsid w:val="00511E8C"/>
    <w:rsid w:val="00512E21"/>
    <w:rsid w:val="00531B24"/>
    <w:rsid w:val="005339D4"/>
    <w:rsid w:val="00535378"/>
    <w:rsid w:val="00537BD1"/>
    <w:rsid w:val="005401E9"/>
    <w:rsid w:val="00540838"/>
    <w:rsid w:val="0054300F"/>
    <w:rsid w:val="00555969"/>
    <w:rsid w:val="00567AB6"/>
    <w:rsid w:val="005727DB"/>
    <w:rsid w:val="005A1C24"/>
    <w:rsid w:val="005A3A24"/>
    <w:rsid w:val="005A7B2E"/>
    <w:rsid w:val="005D063F"/>
    <w:rsid w:val="005E2FBC"/>
    <w:rsid w:val="005F53CE"/>
    <w:rsid w:val="006009D2"/>
    <w:rsid w:val="0061303B"/>
    <w:rsid w:val="00614387"/>
    <w:rsid w:val="00624174"/>
    <w:rsid w:val="00633758"/>
    <w:rsid w:val="00641607"/>
    <w:rsid w:val="006464BC"/>
    <w:rsid w:val="006519CB"/>
    <w:rsid w:val="00655791"/>
    <w:rsid w:val="006615D0"/>
    <w:rsid w:val="00667E49"/>
    <w:rsid w:val="0067384E"/>
    <w:rsid w:val="006B3621"/>
    <w:rsid w:val="006C145F"/>
    <w:rsid w:val="006C1C77"/>
    <w:rsid w:val="006D0904"/>
    <w:rsid w:val="006D3792"/>
    <w:rsid w:val="006E02D1"/>
    <w:rsid w:val="006E68F1"/>
    <w:rsid w:val="006E6CC6"/>
    <w:rsid w:val="006F2573"/>
    <w:rsid w:val="00701D20"/>
    <w:rsid w:val="00705207"/>
    <w:rsid w:val="00715B58"/>
    <w:rsid w:val="00722828"/>
    <w:rsid w:val="00735F9A"/>
    <w:rsid w:val="00736901"/>
    <w:rsid w:val="007418B8"/>
    <w:rsid w:val="0074548B"/>
    <w:rsid w:val="00746036"/>
    <w:rsid w:val="007466CC"/>
    <w:rsid w:val="007476F0"/>
    <w:rsid w:val="00754D8F"/>
    <w:rsid w:val="00757F80"/>
    <w:rsid w:val="007609B3"/>
    <w:rsid w:val="00785148"/>
    <w:rsid w:val="007A20DC"/>
    <w:rsid w:val="007A79C9"/>
    <w:rsid w:val="007B5442"/>
    <w:rsid w:val="007C0538"/>
    <w:rsid w:val="007C6FE9"/>
    <w:rsid w:val="007C7510"/>
    <w:rsid w:val="007D4891"/>
    <w:rsid w:val="007D5F52"/>
    <w:rsid w:val="007E65E9"/>
    <w:rsid w:val="00801C7E"/>
    <w:rsid w:val="008355FF"/>
    <w:rsid w:val="00843866"/>
    <w:rsid w:val="00845263"/>
    <w:rsid w:val="00862ABE"/>
    <w:rsid w:val="00864887"/>
    <w:rsid w:val="00866C38"/>
    <w:rsid w:val="00872BFC"/>
    <w:rsid w:val="0088219C"/>
    <w:rsid w:val="008A158F"/>
    <w:rsid w:val="008B3EE4"/>
    <w:rsid w:val="008B5261"/>
    <w:rsid w:val="008B7363"/>
    <w:rsid w:val="008C030A"/>
    <w:rsid w:val="008C135F"/>
    <w:rsid w:val="008E4FEE"/>
    <w:rsid w:val="00903B03"/>
    <w:rsid w:val="009148EC"/>
    <w:rsid w:val="00943D1C"/>
    <w:rsid w:val="009756EC"/>
    <w:rsid w:val="00980EC6"/>
    <w:rsid w:val="009836F7"/>
    <w:rsid w:val="00990EEF"/>
    <w:rsid w:val="00996C7A"/>
    <w:rsid w:val="009C6978"/>
    <w:rsid w:val="009C6E7A"/>
    <w:rsid w:val="009E2B81"/>
    <w:rsid w:val="009E427E"/>
    <w:rsid w:val="00A02180"/>
    <w:rsid w:val="00A03AF5"/>
    <w:rsid w:val="00A11E65"/>
    <w:rsid w:val="00A1279C"/>
    <w:rsid w:val="00A12C34"/>
    <w:rsid w:val="00A213DE"/>
    <w:rsid w:val="00A41E7E"/>
    <w:rsid w:val="00A4631D"/>
    <w:rsid w:val="00A54BCE"/>
    <w:rsid w:val="00A57D6C"/>
    <w:rsid w:val="00A6144F"/>
    <w:rsid w:val="00A64568"/>
    <w:rsid w:val="00A73282"/>
    <w:rsid w:val="00A77DBE"/>
    <w:rsid w:val="00A958EB"/>
    <w:rsid w:val="00A971DF"/>
    <w:rsid w:val="00A97DEC"/>
    <w:rsid w:val="00AA36D1"/>
    <w:rsid w:val="00AC0218"/>
    <w:rsid w:val="00AC241A"/>
    <w:rsid w:val="00AC270C"/>
    <w:rsid w:val="00AE0612"/>
    <w:rsid w:val="00AE494F"/>
    <w:rsid w:val="00B041A3"/>
    <w:rsid w:val="00B04465"/>
    <w:rsid w:val="00B0504F"/>
    <w:rsid w:val="00B13020"/>
    <w:rsid w:val="00B16F90"/>
    <w:rsid w:val="00B523A1"/>
    <w:rsid w:val="00B55C76"/>
    <w:rsid w:val="00B64343"/>
    <w:rsid w:val="00B73EB9"/>
    <w:rsid w:val="00B8462D"/>
    <w:rsid w:val="00B85B45"/>
    <w:rsid w:val="00B90EF2"/>
    <w:rsid w:val="00B95C55"/>
    <w:rsid w:val="00BB02B8"/>
    <w:rsid w:val="00BB347D"/>
    <w:rsid w:val="00BB56DF"/>
    <w:rsid w:val="00BB607C"/>
    <w:rsid w:val="00BD25F9"/>
    <w:rsid w:val="00BD27EE"/>
    <w:rsid w:val="00BD5307"/>
    <w:rsid w:val="00BE2C54"/>
    <w:rsid w:val="00C06CC9"/>
    <w:rsid w:val="00C14DE8"/>
    <w:rsid w:val="00C329AC"/>
    <w:rsid w:val="00C5305A"/>
    <w:rsid w:val="00C64B7E"/>
    <w:rsid w:val="00C65A84"/>
    <w:rsid w:val="00C70A33"/>
    <w:rsid w:val="00C83140"/>
    <w:rsid w:val="00C835B9"/>
    <w:rsid w:val="00C97813"/>
    <w:rsid w:val="00CA0709"/>
    <w:rsid w:val="00CA0AD9"/>
    <w:rsid w:val="00CA4E73"/>
    <w:rsid w:val="00CC14C8"/>
    <w:rsid w:val="00CD4D48"/>
    <w:rsid w:val="00CF1599"/>
    <w:rsid w:val="00CF208B"/>
    <w:rsid w:val="00CF6AF8"/>
    <w:rsid w:val="00CF778F"/>
    <w:rsid w:val="00D115F5"/>
    <w:rsid w:val="00D30197"/>
    <w:rsid w:val="00D55C19"/>
    <w:rsid w:val="00D81340"/>
    <w:rsid w:val="00D93CE9"/>
    <w:rsid w:val="00D96EB7"/>
    <w:rsid w:val="00DA7DEE"/>
    <w:rsid w:val="00DB3D36"/>
    <w:rsid w:val="00DE2C03"/>
    <w:rsid w:val="00DE2D38"/>
    <w:rsid w:val="00DE31C2"/>
    <w:rsid w:val="00E16C06"/>
    <w:rsid w:val="00E26E22"/>
    <w:rsid w:val="00E400ED"/>
    <w:rsid w:val="00E63193"/>
    <w:rsid w:val="00E875B3"/>
    <w:rsid w:val="00EA6D29"/>
    <w:rsid w:val="00EA77AD"/>
    <w:rsid w:val="00EB2245"/>
    <w:rsid w:val="00EB2E53"/>
    <w:rsid w:val="00EB422A"/>
    <w:rsid w:val="00EC024F"/>
    <w:rsid w:val="00EC70F0"/>
    <w:rsid w:val="00ED2D8D"/>
    <w:rsid w:val="00EF36EE"/>
    <w:rsid w:val="00F14100"/>
    <w:rsid w:val="00F14B58"/>
    <w:rsid w:val="00F2466D"/>
    <w:rsid w:val="00F24D3C"/>
    <w:rsid w:val="00F2631D"/>
    <w:rsid w:val="00F368B9"/>
    <w:rsid w:val="00F40C56"/>
    <w:rsid w:val="00F662FE"/>
    <w:rsid w:val="00F6662F"/>
    <w:rsid w:val="00F71902"/>
    <w:rsid w:val="00F74F99"/>
    <w:rsid w:val="00F90005"/>
    <w:rsid w:val="00F91360"/>
    <w:rsid w:val="00F94584"/>
    <w:rsid w:val="00FA4F7F"/>
    <w:rsid w:val="00FA748B"/>
    <w:rsid w:val="00FC0F91"/>
    <w:rsid w:val="00FD04B0"/>
    <w:rsid w:val="00FD5D4D"/>
    <w:rsid w:val="00FE470B"/>
    <w:rsid w:val="00FF1367"/>
    <w:rsid w:val="00FF5E6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91952"/>
  <w15:chartTrackingRefBased/>
  <w15:docId w15:val="{696F33C5-DA0E-4A1B-B69F-C65D25BF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AB6"/>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4387"/>
    <w:pPr>
      <w:keepNext/>
      <w:keepLines/>
      <w:spacing w:before="200" w:after="20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4387"/>
    <w:rPr>
      <w:rFonts w:asciiTheme="majorHAnsi" w:eastAsiaTheme="majorEastAsia" w:hAnsiTheme="majorHAnsi" w:cstheme="majorBidi"/>
      <w:color w:val="2F5496" w:themeColor="accent1" w:themeShade="BF"/>
      <w:sz w:val="26"/>
      <w:szCs w:val="26"/>
    </w:rPr>
  </w:style>
  <w:style w:type="paragraph" w:customStyle="1" w:styleId="TNCBodyText">
    <w:name w:val="TNC Body Text"/>
    <w:basedOn w:val="Normal"/>
    <w:link w:val="TNCBodyTextChar"/>
    <w:qFormat/>
    <w:rsid w:val="00633758"/>
    <w:pPr>
      <w:spacing w:before="100" w:after="100" w:line="276" w:lineRule="auto"/>
      <w:jc w:val="both"/>
    </w:pPr>
  </w:style>
  <w:style w:type="character" w:customStyle="1" w:styleId="TNCBodyTextChar">
    <w:name w:val="TNC Body Text Char"/>
    <w:basedOn w:val="DefaultParagraphFont"/>
    <w:link w:val="TNCBodyText"/>
    <w:rsid w:val="00633758"/>
  </w:style>
  <w:style w:type="character" w:styleId="Hyperlink">
    <w:name w:val="Hyperlink"/>
    <w:basedOn w:val="DefaultParagraphFont"/>
    <w:uiPriority w:val="99"/>
    <w:unhideWhenUsed/>
    <w:rsid w:val="00701D20"/>
    <w:rPr>
      <w:color w:val="0563C1" w:themeColor="hyperlink"/>
      <w:u w:val="single"/>
    </w:rPr>
  </w:style>
  <w:style w:type="character" w:customStyle="1" w:styleId="UnresolvedMention1">
    <w:name w:val="Unresolved Mention1"/>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862ABE"/>
    <w:pPr>
      <w:numPr>
        <w:numId w:val="3"/>
      </w:numPr>
      <w:spacing w:after="0" w:line="276" w:lineRule="auto"/>
      <w:ind w:left="851" w:hanging="567"/>
      <w:contextualSpacing/>
      <w:jc w:val="both"/>
    </w:pPr>
    <w:rPr>
      <w:rFonts w:ascii="Arial" w:hAnsi="Arial"/>
    </w:rPr>
  </w:style>
  <w:style w:type="character" w:customStyle="1" w:styleId="ListParagraphChar">
    <w:name w:val="List Paragraph Char"/>
    <w:basedOn w:val="DefaultParagraphFont"/>
    <w:link w:val="ListParagraph"/>
    <w:uiPriority w:val="34"/>
    <w:rsid w:val="00862ABE"/>
    <w:rPr>
      <w:rFonts w:ascii="Arial" w:hAnsi="Arial"/>
    </w:rPr>
  </w:style>
  <w:style w:type="paragraph" w:styleId="NoSpacing">
    <w:name w:val="No Spacing"/>
    <w:uiPriority w:val="1"/>
    <w:qFormat/>
    <w:rsid w:val="006F2573"/>
    <w:pPr>
      <w:spacing w:after="0" w:line="240" w:lineRule="auto"/>
    </w:pPr>
  </w:style>
  <w:style w:type="character" w:styleId="CommentReference">
    <w:name w:val="annotation reference"/>
    <w:basedOn w:val="DefaultParagraphFont"/>
    <w:uiPriority w:val="99"/>
    <w:semiHidden/>
    <w:unhideWhenUsed/>
    <w:rsid w:val="00BE2C54"/>
    <w:rPr>
      <w:sz w:val="16"/>
      <w:szCs w:val="16"/>
    </w:rPr>
  </w:style>
  <w:style w:type="paragraph" w:styleId="CommentText">
    <w:name w:val="annotation text"/>
    <w:basedOn w:val="Normal"/>
    <w:link w:val="CommentTextChar"/>
    <w:uiPriority w:val="99"/>
    <w:unhideWhenUsed/>
    <w:rsid w:val="00BE2C54"/>
    <w:pPr>
      <w:spacing w:line="240" w:lineRule="auto"/>
    </w:pPr>
    <w:rPr>
      <w:sz w:val="20"/>
      <w:szCs w:val="20"/>
    </w:rPr>
  </w:style>
  <w:style w:type="character" w:customStyle="1" w:styleId="CommentTextChar">
    <w:name w:val="Comment Text Char"/>
    <w:basedOn w:val="DefaultParagraphFont"/>
    <w:link w:val="CommentText"/>
    <w:uiPriority w:val="99"/>
    <w:rsid w:val="00BE2C54"/>
    <w:rPr>
      <w:sz w:val="20"/>
      <w:szCs w:val="20"/>
    </w:rPr>
  </w:style>
  <w:style w:type="paragraph" w:styleId="CommentSubject">
    <w:name w:val="annotation subject"/>
    <w:basedOn w:val="CommentText"/>
    <w:next w:val="CommentText"/>
    <w:link w:val="CommentSubjectChar"/>
    <w:uiPriority w:val="99"/>
    <w:semiHidden/>
    <w:unhideWhenUsed/>
    <w:rsid w:val="00BE2C54"/>
    <w:rPr>
      <w:b/>
      <w:bCs/>
    </w:rPr>
  </w:style>
  <w:style w:type="character" w:customStyle="1" w:styleId="CommentSubjectChar">
    <w:name w:val="Comment Subject Char"/>
    <w:basedOn w:val="CommentTextChar"/>
    <w:link w:val="CommentSubject"/>
    <w:uiPriority w:val="99"/>
    <w:semiHidden/>
    <w:rsid w:val="00BE2C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03bf21-003d-466f-aa85-6982c38cb629">
      <Terms xmlns="http://schemas.microsoft.com/office/infopath/2007/PartnerControls"/>
    </lcf76f155ced4ddcb4097134ff3c332f>
    <TaxCatchAll xmlns="7937486d-7f89-48a9-a51a-8d49fe8c52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1" ma:contentTypeDescription="Create a new document." ma:contentTypeScope="" ma:versionID="ad74d6d892dcc6e373fa766b83fa90b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7760200b8ba0a9bd996d3a96d0e162a8"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847573-2d6d-4efc-8297-e3a0d032e810}"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03bf21-003d-466f-aa85-6982c38cb629"/>
    <ds:schemaRef ds:uri="7937486d-7f89-48a9-a51a-8d49fe8c52cb"/>
  </ds:schemaRefs>
</ds:datastoreItem>
</file>

<file path=customXml/itemProps2.xml><?xml version="1.0" encoding="utf-8"?>
<ds:datastoreItem xmlns:ds="http://schemas.openxmlformats.org/officeDocument/2006/customXml" ds:itemID="{5007E791-B07B-4E8F-A309-AF577978B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803C25-7E88-4DEC-99A2-576490844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9</TotalTime>
  <Pages>8</Pages>
  <Words>2232</Words>
  <Characters>12723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George Dorling</cp:lastModifiedBy>
  <cp:revision>3</cp:revision>
  <dcterms:created xsi:type="dcterms:W3CDTF">2026-06-04T09:22:00Z</dcterms:created>
  <dcterms:modified xsi:type="dcterms:W3CDTF">2026-06-08T13:49:00Z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