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41"/>
        <w:tblW w:w="11012" w:type="dxa"/>
        <w:tblLayout w:type="fixed"/>
        <w:tblLook w:val="0000" w:firstRow="0" w:lastRow="0" w:firstColumn="0" w:lastColumn="0" w:noHBand="0" w:noVBand="0"/>
      </w:tblPr>
      <w:tblGrid>
        <w:gridCol w:w="3389"/>
        <w:gridCol w:w="7623"/>
      </w:tblGrid>
      <w:tr w:rsidR="00F8414C" w14:paraId="20E3A8FF" w14:textId="77777777" w:rsidTr="00F8414C">
        <w:trPr>
          <w:cantSplit/>
          <w:trHeight w:val="627"/>
        </w:trPr>
        <w:tc>
          <w:tcPr>
            <w:tcW w:w="3389" w:type="dxa"/>
            <w:vMerge w:val="restart"/>
          </w:tcPr>
          <w:p w14:paraId="27780E99" w14:textId="77777777" w:rsidR="00F8414C" w:rsidRPr="00BA3EF8" w:rsidRDefault="00F8414C" w:rsidP="00F8414C">
            <w:pPr>
              <w:ind w:left="459" w:hanging="459"/>
              <w:rPr>
                <w:color w:val="3366FF"/>
              </w:rPr>
            </w:pPr>
          </w:p>
        </w:tc>
        <w:tc>
          <w:tcPr>
            <w:tcW w:w="7623" w:type="dxa"/>
          </w:tcPr>
          <w:p w14:paraId="43D4CF7C" w14:textId="77777777" w:rsidR="00F8414C" w:rsidRDefault="00F8414C" w:rsidP="00F8414C">
            <w:pPr>
              <w:jc w:val="center"/>
              <w:rPr>
                <w:color w:val="3366FF"/>
              </w:rPr>
            </w:pPr>
          </w:p>
          <w:p w14:paraId="5628A1F6" w14:textId="77777777" w:rsidR="00F8414C" w:rsidRDefault="00F8414C" w:rsidP="00F8414C">
            <w:pPr>
              <w:jc w:val="center"/>
              <w:rPr>
                <w:color w:val="3366FF"/>
              </w:rPr>
            </w:pPr>
          </w:p>
          <w:p w14:paraId="6FDA3301" w14:textId="77777777" w:rsidR="00F8414C" w:rsidRPr="00BA3EF8" w:rsidRDefault="00F8414C" w:rsidP="00F8414C">
            <w:pPr>
              <w:jc w:val="center"/>
              <w:rPr>
                <w:color w:val="3366FF"/>
              </w:rPr>
            </w:pPr>
          </w:p>
        </w:tc>
      </w:tr>
      <w:tr w:rsidR="00F8414C" w14:paraId="1A0BDDB1" w14:textId="77777777" w:rsidTr="00F8414C">
        <w:trPr>
          <w:cantSplit/>
          <w:trHeight w:val="118"/>
        </w:trPr>
        <w:tc>
          <w:tcPr>
            <w:tcW w:w="3389" w:type="dxa"/>
            <w:vMerge/>
          </w:tcPr>
          <w:p w14:paraId="58D70D63" w14:textId="77777777" w:rsidR="00F8414C" w:rsidRPr="00BA3EF8" w:rsidRDefault="00F8414C" w:rsidP="00F8414C">
            <w:pPr>
              <w:rPr>
                <w:color w:val="3366FF"/>
              </w:rPr>
            </w:pPr>
          </w:p>
        </w:tc>
        <w:tc>
          <w:tcPr>
            <w:tcW w:w="7623" w:type="dxa"/>
            <w:tcBorders>
              <w:top w:val="double" w:sz="4" w:space="0" w:color="auto"/>
              <w:bottom w:val="double" w:sz="4" w:space="0" w:color="auto"/>
            </w:tcBorders>
            <w:shd w:val="solid" w:color="C0C0C0" w:fill="C0C0C0"/>
          </w:tcPr>
          <w:p w14:paraId="4D296522" w14:textId="77777777" w:rsidR="00F8414C" w:rsidRPr="000E347D" w:rsidRDefault="00F8414C" w:rsidP="00F8414C">
            <w:pPr>
              <w:spacing w:before="120"/>
              <w:jc w:val="center"/>
              <w:rPr>
                <w:color w:val="365F91" w:themeColor="accent1" w:themeShade="BF"/>
                <w:sz w:val="20"/>
              </w:rPr>
            </w:pPr>
            <w:r w:rsidRPr="000E347D">
              <w:rPr>
                <w:color w:val="365F91" w:themeColor="accent1" w:themeShade="BF"/>
                <w:sz w:val="20"/>
              </w:rPr>
              <w:t>Standishgate, Wigan WN1 1XL  Telephone: (01942) 206733  Fax: (01942) 513869</w:t>
            </w:r>
          </w:p>
          <w:p w14:paraId="48199ED8" w14:textId="77777777" w:rsidR="00F8414C" w:rsidRPr="000E347D" w:rsidRDefault="00F8414C" w:rsidP="00F8414C">
            <w:pPr>
              <w:spacing w:before="120" w:after="120"/>
              <w:jc w:val="center"/>
              <w:rPr>
                <w:color w:val="365F91" w:themeColor="accent1" w:themeShade="BF"/>
                <w:sz w:val="18"/>
              </w:rPr>
            </w:pPr>
            <w:r>
              <w:rPr>
                <w:color w:val="365F91" w:themeColor="accent1" w:themeShade="BF"/>
                <w:sz w:val="18"/>
              </w:rPr>
              <w:t>e-m</w:t>
            </w:r>
            <w:r w:rsidRPr="000E347D">
              <w:rPr>
                <w:color w:val="365F91" w:themeColor="accent1" w:themeShade="BF"/>
                <w:sz w:val="18"/>
              </w:rPr>
              <w:t>ail: enquiries@admin.saintmaryandjohn.wigan.sch.uk</w:t>
            </w:r>
          </w:p>
          <w:p w14:paraId="19EFA7FA" w14:textId="77777777" w:rsidR="00F8414C" w:rsidRPr="000E347D" w:rsidRDefault="00F8414C" w:rsidP="00BC5A2B">
            <w:pPr>
              <w:spacing w:before="120" w:after="120"/>
              <w:jc w:val="center"/>
              <w:rPr>
                <w:color w:val="3366FF"/>
                <w:sz w:val="18"/>
              </w:rPr>
            </w:pPr>
            <w:r>
              <w:rPr>
                <w:color w:val="365F91" w:themeColor="accent1" w:themeShade="BF"/>
                <w:sz w:val="18"/>
              </w:rPr>
              <w:t>W</w:t>
            </w:r>
            <w:r w:rsidRPr="000E347D">
              <w:rPr>
                <w:color w:val="365F91" w:themeColor="accent1" w:themeShade="BF"/>
                <w:sz w:val="18"/>
              </w:rPr>
              <w:t>ebsite: www.s</w:t>
            </w:r>
            <w:r w:rsidR="00BC5A2B">
              <w:rPr>
                <w:color w:val="365F91" w:themeColor="accent1" w:themeShade="BF"/>
                <w:sz w:val="18"/>
              </w:rPr>
              <w:t>tmaryandjohncatholicprimary.co.uk</w:t>
            </w:r>
          </w:p>
        </w:tc>
      </w:tr>
      <w:tr w:rsidR="00F8414C" w14:paraId="6612DCCB" w14:textId="77777777" w:rsidTr="00F8414C">
        <w:trPr>
          <w:cantSplit/>
          <w:trHeight w:val="118"/>
        </w:trPr>
        <w:tc>
          <w:tcPr>
            <w:tcW w:w="3389" w:type="dxa"/>
            <w:vMerge/>
          </w:tcPr>
          <w:p w14:paraId="544487CC" w14:textId="77777777" w:rsidR="00F8414C" w:rsidRPr="00BA3EF8" w:rsidRDefault="00F8414C" w:rsidP="00F8414C">
            <w:pPr>
              <w:rPr>
                <w:color w:val="3366FF"/>
              </w:rPr>
            </w:pPr>
          </w:p>
        </w:tc>
        <w:tc>
          <w:tcPr>
            <w:tcW w:w="7623" w:type="dxa"/>
          </w:tcPr>
          <w:p w14:paraId="641A754C" w14:textId="77777777" w:rsidR="00F8414C" w:rsidRPr="00BA3EF8" w:rsidRDefault="00F8414C" w:rsidP="00F8414C">
            <w:pPr>
              <w:spacing w:before="120"/>
              <w:jc w:val="center"/>
              <w:rPr>
                <w:color w:val="3366FF"/>
                <w:sz w:val="18"/>
              </w:rPr>
            </w:pPr>
            <w:r>
              <w:rPr>
                <w:color w:val="3366FF"/>
                <w:sz w:val="18"/>
              </w:rPr>
              <w:t>Headteacher:  Mrs L Vose BA QTS</w:t>
            </w:r>
          </w:p>
        </w:tc>
      </w:tr>
    </w:tbl>
    <w:p w14:paraId="7CAD3F12" w14:textId="77777777" w:rsidR="00F03702" w:rsidRPr="00F8414C" w:rsidRDefault="00117612" w:rsidP="000B456D">
      <w:r>
        <w:rPr>
          <w:noProof/>
          <w:lang w:eastAsia="en-GB"/>
        </w:rPr>
        <mc:AlternateContent>
          <mc:Choice Requires="wpg">
            <w:drawing>
              <wp:anchor distT="0" distB="0" distL="114300" distR="114300" simplePos="0" relativeHeight="251657216" behindDoc="0" locked="0" layoutInCell="1" allowOverlap="1" wp14:anchorId="257211EF" wp14:editId="2426B5A6">
                <wp:simplePos x="0" y="0"/>
                <wp:positionH relativeFrom="column">
                  <wp:posOffset>-178435</wp:posOffset>
                </wp:positionH>
                <wp:positionV relativeFrom="paragraph">
                  <wp:posOffset>-80010</wp:posOffset>
                </wp:positionV>
                <wp:extent cx="6772275" cy="1400175"/>
                <wp:effectExtent l="0" t="0" r="9525" b="9525"/>
                <wp:wrapNone/>
                <wp:docPr id="15" name="Group 15"/>
                <wp:cNvGraphicFramePr/>
                <a:graphic xmlns:a="http://schemas.openxmlformats.org/drawingml/2006/main">
                  <a:graphicData uri="http://schemas.microsoft.com/office/word/2010/wordprocessingGroup">
                    <wpg:wgp>
                      <wpg:cNvGrpSpPr/>
                      <wpg:grpSpPr>
                        <a:xfrm>
                          <a:off x="0" y="0"/>
                          <a:ext cx="6772275" cy="1400175"/>
                          <a:chOff x="0" y="0"/>
                          <a:chExt cx="6772275" cy="1400175"/>
                        </a:xfrm>
                      </wpg:grpSpPr>
                      <wps:wsp>
                        <wps:cNvPr id="1" name="Text Box 2"/>
                        <wps:cNvSpPr txBox="1">
                          <a:spLocks noChangeArrowheads="1"/>
                        </wps:cNvSpPr>
                        <wps:spPr bwMode="auto">
                          <a:xfrm>
                            <a:off x="1971675" y="66675"/>
                            <a:ext cx="4800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1665C" w14:textId="77777777" w:rsidR="004C4E83" w:rsidRPr="001E0D24" w:rsidRDefault="004C4E83" w:rsidP="001E0D24">
                              <w:pPr>
                                <w:jc w:val="center"/>
                                <w:rPr>
                                  <w:rFonts w:ascii="Georgia" w:hAnsi="Georgia"/>
                                  <w:b/>
                                  <w:color w:val="0000FF"/>
                                  <w:sz w:val="28"/>
                                  <w:szCs w:val="28"/>
                                </w:rPr>
                              </w:pPr>
                              <w:r w:rsidRPr="001E0D24">
                                <w:rPr>
                                  <w:rFonts w:ascii="Georgia" w:hAnsi="Georgia"/>
                                  <w:b/>
                                  <w:color w:val="0000FF"/>
                                  <w:sz w:val="28"/>
                                  <w:szCs w:val="28"/>
                                </w:rPr>
                                <w:t>St. Mary &amp; St. John</w:t>
                              </w:r>
                              <w:r>
                                <w:rPr>
                                  <w:rFonts w:ascii="Georgia" w:hAnsi="Georgia"/>
                                  <w:b/>
                                  <w:color w:val="0000FF"/>
                                  <w:sz w:val="28"/>
                                  <w:szCs w:val="28"/>
                                </w:rPr>
                                <w:t xml:space="preserve"> </w:t>
                              </w:r>
                              <w:r w:rsidRPr="001E0D24">
                                <w:rPr>
                                  <w:rFonts w:ascii="Georgia" w:hAnsi="Georgia"/>
                                  <w:b/>
                                  <w:color w:val="0000FF"/>
                                  <w:sz w:val="28"/>
                                  <w:szCs w:val="28"/>
                                </w:rPr>
                                <w:t>Catholic Primary School</w:t>
                              </w:r>
                            </w:p>
                          </w:txbxContent>
                        </wps:txbx>
                        <wps:bodyPr rot="0" vert="horz" wrap="square" lIns="91440" tIns="45720" rIns="91440" bIns="45720" anchor="t" anchorCtr="0" upright="1">
                          <a:noAutofit/>
                        </wps:bodyPr>
                      </wps:wsp>
                      <pic:pic xmlns:pic="http://schemas.openxmlformats.org/drawingml/2006/picture">
                        <pic:nvPicPr>
                          <pic:cNvPr id="12" name="Picture 1" descr="Blue_logo[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400175"/>
                          </a:xfrm>
                          <a:prstGeom prst="rect">
                            <a:avLst/>
                          </a:prstGeom>
                          <a:noFill/>
                          <a:ln w="9525">
                            <a:noFill/>
                            <a:miter lim="800000"/>
                            <a:headEnd/>
                            <a:tailEnd/>
                          </a:ln>
                        </pic:spPr>
                      </pic:pic>
                    </wpg:wgp>
                  </a:graphicData>
                </a:graphic>
              </wp:anchor>
            </w:drawing>
          </mc:Choice>
          <mc:Fallback>
            <w:pict>
              <v:group w14:anchorId="257211EF" id="Group 15" o:spid="_x0000_s1026" style="position:absolute;margin-left:-14.05pt;margin-top:-6.3pt;width:533.25pt;height:110.25pt;z-index:251657216" coordsize="67722,14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">
                <v:shapetype id="_x0000_t202" coordsize="21600,21600" o:spt="202" path="m,l,21600r21600,l21600,xe">
                  <v:stroke joinstyle="miter"/>
                  <v:path gradientshapeok="t" o:connecttype="rect"/>
                </v:shapetype>
                <v:shape id="Text Box 2" o:spid="_x0000_s1027" type="#_x0000_t202" style="position:absolute;left:19716;top:666;width:48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C11665C" w14:textId="77777777" w:rsidR="004C4E83" w:rsidRPr="001E0D24" w:rsidRDefault="004C4E83" w:rsidP="001E0D24">
                        <w:pPr>
                          <w:jc w:val="center"/>
                          <w:rPr>
                            <w:rFonts w:ascii="Georgia" w:hAnsi="Georgia"/>
                            <w:b/>
                            <w:color w:val="0000FF"/>
                            <w:sz w:val="28"/>
                            <w:szCs w:val="28"/>
                          </w:rPr>
                        </w:pPr>
                        <w:r w:rsidRPr="001E0D24">
                          <w:rPr>
                            <w:rFonts w:ascii="Georgia" w:hAnsi="Georgia"/>
                            <w:b/>
                            <w:color w:val="0000FF"/>
                            <w:sz w:val="28"/>
                            <w:szCs w:val="28"/>
                          </w:rPr>
                          <w:t>St. Mary &amp; St. John</w:t>
                        </w:r>
                        <w:r>
                          <w:rPr>
                            <w:rFonts w:ascii="Georgia" w:hAnsi="Georgia"/>
                            <w:b/>
                            <w:color w:val="0000FF"/>
                            <w:sz w:val="28"/>
                            <w:szCs w:val="28"/>
                          </w:rPr>
                          <w:t xml:space="preserve"> </w:t>
                        </w:r>
                        <w:r w:rsidRPr="001E0D24">
                          <w:rPr>
                            <w:rFonts w:ascii="Georgia" w:hAnsi="Georgia"/>
                            <w:b/>
                            <w:color w:val="0000FF"/>
                            <w:sz w:val="28"/>
                            <w:szCs w:val="28"/>
                          </w:rPr>
                          <w:t>Catholic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Blue_logo[3]" style="position:absolute;width:19716;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">
                  <v:imagedata r:id="rId11" o:title="Blue_logo[3]"/>
                </v:shape>
              </v:group>
            </w:pict>
          </mc:Fallback>
        </mc:AlternateContent>
      </w:r>
    </w:p>
    <w:p w14:paraId="43292568" w14:textId="77777777" w:rsidR="00AE042E" w:rsidRDefault="00AE042E" w:rsidP="00220C5A"/>
    <w:p w14:paraId="543D6304" w14:textId="0B226FD6" w:rsidR="00220C5A" w:rsidRDefault="00220C5A" w:rsidP="00220C5A">
      <w:r>
        <w:t>March 2025</w:t>
      </w:r>
    </w:p>
    <w:p w14:paraId="42F19E6D" w14:textId="77777777" w:rsidR="00220C5A" w:rsidRDefault="00220C5A" w:rsidP="00220C5A"/>
    <w:p w14:paraId="1AE7B410" w14:textId="77777777" w:rsidR="00220C5A" w:rsidRDefault="00220C5A" w:rsidP="00220C5A"/>
    <w:p w14:paraId="70A99C0D" w14:textId="4A578720" w:rsidR="00220C5A" w:rsidRPr="003B4FE5" w:rsidRDefault="00220C5A" w:rsidP="00220C5A">
      <w:r>
        <w:t>D</w:t>
      </w:r>
      <w:r w:rsidRPr="003B4FE5">
        <w:t>ear Applicant</w:t>
      </w:r>
    </w:p>
    <w:p w14:paraId="2C02D010" w14:textId="77777777" w:rsidR="00220C5A" w:rsidRDefault="00220C5A" w:rsidP="00220C5A"/>
    <w:p w14:paraId="35D48839" w14:textId="45F390B2" w:rsidR="00220C5A" w:rsidRDefault="00220C5A" w:rsidP="00220C5A">
      <w:r w:rsidRPr="003B4FE5">
        <w:t>The Governors and I thank you for the interest you have shown in our school and the key post of Headteacher. We believe that this is an exciting opportunity, and that the successful applicant will be joining a happy</w:t>
      </w:r>
      <w:r>
        <w:t>, supportive</w:t>
      </w:r>
      <w:r w:rsidRPr="003B4FE5">
        <w:t xml:space="preserve"> and welcoming school. We are now looking for an outstanding Headteacher to lead all our pupils</w:t>
      </w:r>
      <w:r>
        <w:t xml:space="preserve">, staff and families </w:t>
      </w:r>
      <w:r w:rsidRPr="003B4FE5">
        <w:t xml:space="preserve">on to the next </w:t>
      </w:r>
      <w:r>
        <w:t>steps in their journey.</w:t>
      </w:r>
    </w:p>
    <w:p w14:paraId="105AAF40" w14:textId="77777777" w:rsidR="00EC0C9E" w:rsidRDefault="00EC0C9E" w:rsidP="00220C5A"/>
    <w:p w14:paraId="4195F916" w14:textId="783CAB7D" w:rsidR="00220C5A" w:rsidRPr="00A63734" w:rsidRDefault="00220C5A" w:rsidP="00220C5A">
      <w:r w:rsidRPr="00A63734">
        <w:t>Our mission statement is our ethos and permeates through everything we do:</w:t>
      </w:r>
      <w:r w:rsidR="00240F9F">
        <w:t xml:space="preserve"> </w:t>
      </w:r>
      <w:r w:rsidRPr="00A63734">
        <w:t>'In the Light of Jesus, We Learn to Shine'.</w:t>
      </w:r>
      <w:r>
        <w:br/>
      </w:r>
      <w:r>
        <w:br/>
      </w:r>
      <w:r w:rsidRPr="00A63734">
        <w:t>Although we consistently focus on enabling our children to reach their academic potential, this is within a loving and supportive Catholic ethos and environment, where the development and achievement of the whole child is nurtured and celebrated.</w:t>
      </w:r>
    </w:p>
    <w:p w14:paraId="72824874" w14:textId="77777777" w:rsidR="00240F9F" w:rsidRDefault="00240F9F" w:rsidP="00220C5A"/>
    <w:p w14:paraId="318190CB" w14:textId="4A8BDBF6" w:rsidR="00220C5A" w:rsidRPr="003B4FE5" w:rsidRDefault="00220C5A" w:rsidP="00220C5A">
      <w:r w:rsidRPr="00A63734">
        <w:t>We pride ourselves on having a caring and welcoming atmosphere developing effective home/school partnerships with our families.</w:t>
      </w:r>
      <w:r>
        <w:br/>
      </w:r>
    </w:p>
    <w:p w14:paraId="529C8061" w14:textId="0B226D0D" w:rsidR="00220C5A" w:rsidRPr="003B4FE5" w:rsidRDefault="00220C5A" w:rsidP="00220C5A">
      <w:r w:rsidRPr="003B4FE5">
        <w:t>As a Governing Board we are looking to appoint a new Headteacher with a proven record of highly effective</w:t>
      </w:r>
      <w:r>
        <w:t>, inspirational</w:t>
      </w:r>
      <w:r w:rsidRPr="003B4FE5">
        <w:t xml:space="preserve"> </w:t>
      </w:r>
      <w:r>
        <w:t xml:space="preserve">and successful </w:t>
      </w:r>
      <w:r w:rsidRPr="003B4FE5">
        <w:t xml:space="preserve">leadership, with the aim of delivering </w:t>
      </w:r>
      <w:r>
        <w:t>high quality teaching and learning</w:t>
      </w:r>
      <w:r w:rsidRPr="003B4FE5">
        <w:t xml:space="preserve"> for our young people</w:t>
      </w:r>
      <w:r>
        <w:t xml:space="preserve"> and to work closely with the wider school community</w:t>
      </w:r>
      <w:r w:rsidRPr="003B4FE5">
        <w:t>. We are looking for a Headteacher who is able to build on all we have achieved and be ambitious, aspirational and excited about the school’s continued journey of excellence.</w:t>
      </w:r>
      <w:r>
        <w:br/>
      </w:r>
    </w:p>
    <w:p w14:paraId="5041974E" w14:textId="77777777" w:rsidR="008F06FD" w:rsidRDefault="00220C5A" w:rsidP="00220C5A">
      <w:r w:rsidRPr="003B4FE5">
        <w:t xml:space="preserve">We hope that, by reading the information pack, and by considering how your own skills match those needed to meet this fulfilling role, you will feel inspired to apply for the post of Headteacher at our school. </w:t>
      </w:r>
    </w:p>
    <w:p w14:paraId="2F40AEDC" w14:textId="77777777" w:rsidR="008F06FD" w:rsidRDefault="008F06FD" w:rsidP="00220C5A"/>
    <w:p w14:paraId="58F5F1C3" w14:textId="7F565D27" w:rsidR="00220C5A" w:rsidRDefault="00220C5A" w:rsidP="00220C5A">
      <w:r w:rsidRPr="003B4FE5">
        <w:t xml:space="preserve">The Governors, children and parents are looking to appoint an exceptional leader with the </w:t>
      </w:r>
      <w:r>
        <w:t xml:space="preserve">faith, </w:t>
      </w:r>
      <w:r w:rsidRPr="003B4FE5">
        <w:t xml:space="preserve">vision and skill to </w:t>
      </w:r>
      <w:r>
        <w:t>maintain and further enrich our o</w:t>
      </w:r>
      <w:r w:rsidRPr="003B4FE5">
        <w:t>utstanding</w:t>
      </w:r>
      <w:r>
        <w:t xml:space="preserve"> school</w:t>
      </w:r>
      <w:r w:rsidRPr="003B4FE5">
        <w:t>. If you believe you can lead our school into the future and have the right combination of experience, skills</w:t>
      </w:r>
      <w:r>
        <w:t>, vision</w:t>
      </w:r>
      <w:r w:rsidRPr="003B4FE5">
        <w:t xml:space="preserve"> and </w:t>
      </w:r>
      <w:r>
        <w:t>dedication</w:t>
      </w:r>
      <w:r w:rsidRPr="003B4FE5">
        <w:t xml:space="preserve"> to drive continuous </w:t>
      </w:r>
      <w:r>
        <w:t xml:space="preserve">improvement </w:t>
      </w:r>
      <w:r w:rsidRPr="003B4FE5">
        <w:t>we look forward to receiving your application and meeting you.</w:t>
      </w:r>
    </w:p>
    <w:p w14:paraId="6E48AE96" w14:textId="77777777" w:rsidR="00220C5A" w:rsidRDefault="00220C5A" w:rsidP="00220C5A"/>
    <w:p w14:paraId="755EAE25" w14:textId="77777777" w:rsidR="00220C5A" w:rsidRPr="003B4FE5" w:rsidRDefault="00220C5A" w:rsidP="00220C5A">
      <w:r w:rsidRPr="003B4FE5">
        <w:t xml:space="preserve">We warmly invite you to visit our school to meet our happy, confident and enthusiastic pupils and dedicated staff.  Visits can be arranged by contacting Michelle Foster, Clerk to the Selection panel via email at </w:t>
      </w:r>
      <w:hyperlink r:id="rId12" w:history="1">
        <w:r w:rsidRPr="003B4FE5">
          <w:rPr>
            <w:rStyle w:val="Hyperlink"/>
          </w:rPr>
          <w:t>michelle.foster@wigan.gov.uk</w:t>
        </w:r>
      </w:hyperlink>
      <w:r w:rsidRPr="003B4FE5">
        <w:t xml:space="preserve"> to make an appointment.</w:t>
      </w:r>
    </w:p>
    <w:p w14:paraId="4C4BB2CF" w14:textId="77777777" w:rsidR="00220C5A" w:rsidRPr="003B4FE5" w:rsidRDefault="00220C5A" w:rsidP="00220C5A"/>
    <w:p w14:paraId="0F17824C" w14:textId="77777777" w:rsidR="00220C5A" w:rsidRPr="003B4FE5" w:rsidRDefault="00220C5A" w:rsidP="00220C5A">
      <w:r w:rsidRPr="003B4FE5">
        <w:t>Once again, thank you for your interest in the role and we look forward to receiving your application.</w:t>
      </w:r>
    </w:p>
    <w:p w14:paraId="711CB7A7" w14:textId="77777777" w:rsidR="008F06FD" w:rsidRDefault="008F06FD" w:rsidP="00220C5A"/>
    <w:p w14:paraId="24251B9C" w14:textId="77777777" w:rsidR="008F06FD" w:rsidRDefault="00220C5A" w:rsidP="00220C5A">
      <w:r w:rsidRPr="003B4FE5">
        <w:t>With kind regards</w:t>
      </w:r>
      <w:r>
        <w:br/>
      </w:r>
    </w:p>
    <w:p w14:paraId="13EE61F2" w14:textId="15136562" w:rsidR="00220C5A" w:rsidRDefault="00220C5A" w:rsidP="00220C5A">
      <w:r>
        <w:br/>
        <w:t>Angela Whitney</w:t>
      </w:r>
    </w:p>
    <w:p w14:paraId="2E2F37FE" w14:textId="2826F73B" w:rsidR="00724CA2" w:rsidRPr="008F06FD" w:rsidRDefault="00220C5A" w:rsidP="00724CA2">
      <w:r>
        <w:t>Chair of Governors</w:t>
      </w:r>
    </w:p>
    <w:p w14:paraId="186BA922" w14:textId="1194F0D8" w:rsidR="00724CA2" w:rsidRDefault="00D215CB" w:rsidP="00724CA2">
      <w:pPr>
        <w:rPr>
          <w:sz w:val="20"/>
        </w:rPr>
      </w:pPr>
      <w:r>
        <w:rPr>
          <w:noProof/>
          <w:lang w:eastAsia="en-GB"/>
        </w:rPr>
        <mc:AlternateContent>
          <mc:Choice Requires="wps">
            <w:drawing>
              <wp:anchor distT="0" distB="0" distL="114300" distR="114300" simplePos="0" relativeHeight="251658240" behindDoc="0" locked="0" layoutInCell="1" allowOverlap="1" wp14:anchorId="5D3E32BF" wp14:editId="362DBFD9">
                <wp:simplePos x="0" y="0"/>
                <wp:positionH relativeFrom="margin">
                  <wp:align>center</wp:align>
                </wp:positionH>
                <wp:positionV relativeFrom="paragraph">
                  <wp:posOffset>12399</wp:posOffset>
                </wp:positionV>
                <wp:extent cx="1828800" cy="182880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751493" w14:textId="0287BB68" w:rsidR="00D215CB" w:rsidRPr="00D215CB" w:rsidRDefault="00D215CB" w:rsidP="008F06FD">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3E32BF" id="Text Box 23" o:spid="_x0000_s1029" type="#_x0000_t202" style="position:absolute;margin-left:0;margin-top:1pt;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" filled="f" stroked="f">
                <v:textbox style="mso-fit-shape-to-text:t">
                  <w:txbxContent>
                    <w:p w14:paraId="47751493" w14:textId="0287BB68" w:rsidR="00D215CB" w:rsidRPr="00D215CB" w:rsidRDefault="00D215CB" w:rsidP="008F06FD">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5443851" w14:textId="77777777" w:rsidR="00F03702" w:rsidRPr="00724CA2" w:rsidRDefault="00F03702" w:rsidP="00724CA2">
      <w:pPr>
        <w:ind w:firstLine="720"/>
        <w:rPr>
          <w:sz w:val="20"/>
        </w:rPr>
      </w:pPr>
    </w:p>
    <w:sectPr w:rsidR="00F03702" w:rsidRPr="00724CA2" w:rsidSect="00650113">
      <w:footerReference w:type="default" r:id="rId13"/>
      <w:type w:val="continuous"/>
      <w:pgSz w:w="11906" w:h="16838"/>
      <w:pgMar w:top="426" w:right="849" w:bottom="1276" w:left="851" w:header="720" w:footer="163"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B9C52" w14:textId="77777777" w:rsidR="004C4E83" w:rsidRDefault="004C4E83">
      <w:r>
        <w:separator/>
      </w:r>
    </w:p>
  </w:endnote>
  <w:endnote w:type="continuationSeparator" w:id="0">
    <w:p w14:paraId="76A8CB21" w14:textId="77777777" w:rsidR="004C4E83" w:rsidRDefault="004C4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C48B" w14:textId="77777777" w:rsidR="004C4E83" w:rsidRPr="00F03702" w:rsidRDefault="00015614" w:rsidP="00F03702">
    <w:pPr>
      <w:pStyle w:val="Footer"/>
      <w:ind w:right="-284"/>
      <w:rPr>
        <w:noProof/>
        <w:sz w:val="20"/>
      </w:rPr>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02F4AFA9" wp14:editId="0003A291">
              <wp:simplePos x="0" y="0"/>
              <wp:positionH relativeFrom="margin">
                <wp:align>center</wp:align>
              </wp:positionH>
              <wp:positionV relativeFrom="paragraph">
                <wp:posOffset>-808355</wp:posOffset>
              </wp:positionV>
              <wp:extent cx="6806565" cy="844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6565" cy="844550"/>
                        <a:chOff x="1069752" y="1143406"/>
                        <a:chExt cx="68069" cy="8445"/>
                      </a:xfrm>
                    </wpg:grpSpPr>
                    <pic:pic xmlns:pic="http://schemas.openxmlformats.org/drawingml/2006/picture">
                      <pic:nvPicPr>
                        <pic:cNvPr id="3" name="Picture 2" descr="science 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0095" y="1145071"/>
                          <a:ext cx="9956" cy="58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 name="Picture 3" descr="Ofsted_Outstanding_OP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0621" y="1144640"/>
                          <a:ext cx="7200" cy="72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5" name="Picture 4" descr="Image result for eco school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014" y="1144118"/>
                          <a:ext cx="6608" cy="6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6" name="Picture 5" descr="Music-Mark-logo-school-right-[RGB]editted in pai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13412" y="1144688"/>
                          <a:ext cx="6212" cy="61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 name="Picture 6" descr="SG-L1-3-mark-platinum-2021-22-2022-23-01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6360" y="1143902"/>
                          <a:ext cx="7654" cy="7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8" name="Picture 7" descr="Image result for healthy 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6585" y="1145074"/>
                          <a:ext cx="10091"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 name="Picture 8" descr="Primary Hub 2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752" y="1143462"/>
                          <a:ext cx="6639" cy="8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1"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0622" y="1143406"/>
                          <a:ext cx="12534" cy="78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F9FD191" id="Group 2" o:spid="_x0000_s1026" style="position:absolute;margin-left:0;margin-top:-63.65pt;width:535.95pt;height:66.5pt;z-index:251658240;mso-position-horizontal:center;mso-position-horizontal-relative:margin" coordorigin="10697,11434" coordsize="680,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kFBQ0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zNzAzNWEzYy0xZjNkLTRjYjItOTg1MS0zNDIzM2VmNTQxZTU8L3N0UmVmOmluc3RhbmNlSUQ+&#10;CiAgICAgICAgICAgIDxzdFJlZjpkb2N1bWVudElEPnhtcC5kaWQ6NGMzNDNjMGQtODhkOC0zODRk&#10;LTkyODUtMzJmODU0NmU5NzQ2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0YzM0M2MwZC04OGQ4LTM4NGQtOTI4NS0z&#10;MmY4NTQ2ZTk3NDY8L3N0RXZ0Omluc3RhbmNlSUQ+CiAgICAgICAgICAgICAgICAgIDxzdEV2dDp3&#10;aGVuPjIwMTctMDItMDFUMTc6MzQ6MTJaPC9zdEV2dDp3aGVuPgogICAgICAgICAgICAgICAgICA8&#10;c3RFdnQ6c29mdHdhcmVBZ2VudD5BZG9iZSBJbGx1c3RyYXRvciBDQyAyMDE3IChXaW5kb3dz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JB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ZUEsDBAoAAAAAAAAAIQBY&#10;ioJ2D0kCAA9JAgAUAAAAZHJzL21lZGlhL2ltYWdlNi5wbmeJUE5HDQoaCgAAAA1JSERSAAADzwAA&#10;AlUIBgAAAOABx1IAAAAZdEVYdFNvZnR3YXJlAEFkb2JlIEltYWdlUmVhZHlxyWU8AAADImlUWHRY&#10;TUw6Y29tLmFkb2JlLnhtcAAAAAA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cience mark" style="position:absolute;left:11200;top:11450;width:10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" strokecolor="black [0]" strokeweight="2pt">
                <v:imagedata r:id="rId9" o:title="science mark"/>
                <v:shadow color="#eeece1"/>
              </v:shape>
              <v:shape id="Picture 3" o:spid="_x0000_s1028" type="#_x0000_t75" alt="Ofsted_Outstanding_OP_Colour" style="position:absolute;left:11306;top:11446;width:72;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" strokecolor="black [0]" strokeweight="2pt">
                <v:imagedata r:id="rId10" o:title="Ofsted_Outstanding_OP_Colour"/>
                <v:shadow color="#eeece1"/>
              </v:shape>
              <v:shape id="Picture 4" o:spid="_x0000_s1029" type="#_x0000_t75" alt="Image result for eco schools logo" style="position:absolute;left:10940;top:11441;width:66;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" insetpen="t">
                <v:imagedata r:id="rId11" o:title="Image result for eco schools logo"/>
              </v:shape>
              <v:shape id="Picture 5" o:spid="_x0000_s1030" type="#_x0000_t75" alt="Music-Mark-logo-school-right-[RGB]editted in paint" style="position:absolute;left:11134;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" strokecolor="black [0]" insetpen="t">
                <v:imagedata r:id="rId12" o:title="Music-Mark-logo-school-right-[RGB]editted in paint"/>
                <v:shadow color="#eeece1"/>
              </v:shape>
              <v:shape id="Picture 6" o:spid="_x0000_s1031" type="#_x0000_t75" alt="SG-L1-3-mark-platinum-2021-22-2022-23-01 (1)" style="position:absolute;left:10863;top:11439;width:7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" strokecolor="black [0]" strokeweight="2pt">
                <v:imagedata r:id="rId13" o:title="SG-L1-3-mark-platinum-2021-22-2022-23-01 (1)"/>
                <v:shadow color="#eeece1"/>
              </v:shape>
              <v:shape id="Picture 7" o:spid="_x0000_s1032" type="#_x0000_t75" alt="Image result for healthy school logo" style="position:absolute;left:10765;top:11450;width:10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" insetpen="t">
                <v:imagedata r:id="rId14" o:title="Image result for healthy school logo"/>
              </v:shape>
              <v:shape id="Picture 8" o:spid="_x0000_s1033" type="#_x0000_t75" alt="Primary Hub 2024" style="position:absolute;left:10697;top:11434;width:66;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" strokecolor="black [0]" strokeweight="2pt">
                <v:imagedata r:id="rId15" o:title="Primary Hub 2024"/>
                <v:shadow color="#eeece1"/>
              </v:shape>
              <v:shape id="Picture 9" o:spid="_x0000_s1034" type="#_x0000_t75" style="position:absolute;left:11006;top:11434;width:125;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" strokecolor="black [0]" strokeweight="2pt">
                <v:imagedata r:id="rId16" o:title=""/>
                <v:shadow color="#eeece1"/>
              </v:shape>
              <w10:wrap anchorx="margin"/>
            </v:group>
          </w:pict>
        </mc:Fallback>
      </mc:AlternateContent>
    </w:r>
    <w:r w:rsidR="004C4E83">
      <w:rPr>
        <w:noProof/>
        <w:sz w:val="16"/>
        <w:lang w:eastAsia="en-GB"/>
      </w:rPr>
      <w:t xml:space="preserve">          </w:t>
    </w:r>
    <w:r w:rsidR="004C4E83">
      <w:t xml:space="preserve">    </w:t>
    </w:r>
    <w:r w:rsidR="004C4E83">
      <w:rPr>
        <w:noProof/>
        <w:lang w:eastAsia="en-GB"/>
      </w:rPr>
      <w:t xml:space="preserve">        </w:t>
    </w:r>
    <w:r w:rsidR="004C4E8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8E3C2" w14:textId="77777777" w:rsidR="004C4E83" w:rsidRDefault="004C4E83">
      <w:r>
        <w:separator/>
      </w:r>
    </w:p>
  </w:footnote>
  <w:footnote w:type="continuationSeparator" w:id="0">
    <w:p w14:paraId="24866C75" w14:textId="77777777" w:rsidR="004C4E83" w:rsidRDefault="004C4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D7E6A"/>
    <w:multiLevelType w:val="hybridMultilevel"/>
    <w:tmpl w:val="F5845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9F3C21"/>
    <w:multiLevelType w:val="hybridMultilevel"/>
    <w:tmpl w:val="21AC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4C35DF"/>
    <w:multiLevelType w:val="hybridMultilevel"/>
    <w:tmpl w:val="BC42E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095A67"/>
    <w:multiLevelType w:val="hybridMultilevel"/>
    <w:tmpl w:val="BACCB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35715238">
    <w:abstractNumId w:val="3"/>
  </w:num>
  <w:num w:numId="2" w16cid:durableId="1450705961">
    <w:abstractNumId w:val="2"/>
  </w:num>
  <w:num w:numId="3" w16cid:durableId="1375153866">
    <w:abstractNumId w:val="0"/>
  </w:num>
  <w:num w:numId="4" w16cid:durableId="1939021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7DE"/>
    <w:rsid w:val="00005DE7"/>
    <w:rsid w:val="00006EE6"/>
    <w:rsid w:val="00015614"/>
    <w:rsid w:val="0003102C"/>
    <w:rsid w:val="00032CC3"/>
    <w:rsid w:val="00034B16"/>
    <w:rsid w:val="0003510F"/>
    <w:rsid w:val="000424B0"/>
    <w:rsid w:val="0004309B"/>
    <w:rsid w:val="0005049E"/>
    <w:rsid w:val="00086454"/>
    <w:rsid w:val="00096C01"/>
    <w:rsid w:val="000B40E4"/>
    <w:rsid w:val="000B456D"/>
    <w:rsid w:val="000B5C48"/>
    <w:rsid w:val="000C43B0"/>
    <w:rsid w:val="000D5833"/>
    <w:rsid w:val="000E11ED"/>
    <w:rsid w:val="000E347D"/>
    <w:rsid w:val="00112625"/>
    <w:rsid w:val="00117612"/>
    <w:rsid w:val="00132212"/>
    <w:rsid w:val="00132B92"/>
    <w:rsid w:val="0014316F"/>
    <w:rsid w:val="0017456D"/>
    <w:rsid w:val="001868CE"/>
    <w:rsid w:val="001B78DB"/>
    <w:rsid w:val="001C1D0E"/>
    <w:rsid w:val="001C3091"/>
    <w:rsid w:val="001E0D24"/>
    <w:rsid w:val="001E42C0"/>
    <w:rsid w:val="001E4E9F"/>
    <w:rsid w:val="00201977"/>
    <w:rsid w:val="00202974"/>
    <w:rsid w:val="00210208"/>
    <w:rsid w:val="00214805"/>
    <w:rsid w:val="00217806"/>
    <w:rsid w:val="00220C5A"/>
    <w:rsid w:val="00231911"/>
    <w:rsid w:val="00235821"/>
    <w:rsid w:val="00240F9F"/>
    <w:rsid w:val="0026332D"/>
    <w:rsid w:val="002732EE"/>
    <w:rsid w:val="00287D04"/>
    <w:rsid w:val="00291130"/>
    <w:rsid w:val="00294FEE"/>
    <w:rsid w:val="002A24D2"/>
    <w:rsid w:val="002B28D4"/>
    <w:rsid w:val="002D0258"/>
    <w:rsid w:val="002D119D"/>
    <w:rsid w:val="002D503A"/>
    <w:rsid w:val="002D7EA3"/>
    <w:rsid w:val="002F298F"/>
    <w:rsid w:val="00311CE1"/>
    <w:rsid w:val="00311E96"/>
    <w:rsid w:val="00320BFD"/>
    <w:rsid w:val="00352709"/>
    <w:rsid w:val="00353A22"/>
    <w:rsid w:val="00395B7C"/>
    <w:rsid w:val="003A11F5"/>
    <w:rsid w:val="003A5864"/>
    <w:rsid w:val="003B25C5"/>
    <w:rsid w:val="003B525D"/>
    <w:rsid w:val="003B545A"/>
    <w:rsid w:val="003C1A04"/>
    <w:rsid w:val="003C691A"/>
    <w:rsid w:val="003D539C"/>
    <w:rsid w:val="003D5741"/>
    <w:rsid w:val="003F161D"/>
    <w:rsid w:val="003F742C"/>
    <w:rsid w:val="00401B6D"/>
    <w:rsid w:val="00402A99"/>
    <w:rsid w:val="00412081"/>
    <w:rsid w:val="00417DEE"/>
    <w:rsid w:val="00430EF2"/>
    <w:rsid w:val="0043715C"/>
    <w:rsid w:val="004518C6"/>
    <w:rsid w:val="004525EA"/>
    <w:rsid w:val="004B651D"/>
    <w:rsid w:val="004C4E83"/>
    <w:rsid w:val="004C7E9B"/>
    <w:rsid w:val="004D6167"/>
    <w:rsid w:val="004D6EA4"/>
    <w:rsid w:val="004E1860"/>
    <w:rsid w:val="004E3A08"/>
    <w:rsid w:val="0051423D"/>
    <w:rsid w:val="00521606"/>
    <w:rsid w:val="0052386E"/>
    <w:rsid w:val="005277DE"/>
    <w:rsid w:val="00527E77"/>
    <w:rsid w:val="005637F3"/>
    <w:rsid w:val="0057678E"/>
    <w:rsid w:val="005806D0"/>
    <w:rsid w:val="00580DAF"/>
    <w:rsid w:val="0058128F"/>
    <w:rsid w:val="00585322"/>
    <w:rsid w:val="005933A9"/>
    <w:rsid w:val="005B2AAB"/>
    <w:rsid w:val="005B77F2"/>
    <w:rsid w:val="005C08E7"/>
    <w:rsid w:val="005D0BEE"/>
    <w:rsid w:val="005F1830"/>
    <w:rsid w:val="00605AAE"/>
    <w:rsid w:val="0061140D"/>
    <w:rsid w:val="00624A02"/>
    <w:rsid w:val="0064043F"/>
    <w:rsid w:val="00650113"/>
    <w:rsid w:val="006553FF"/>
    <w:rsid w:val="00682F11"/>
    <w:rsid w:val="00686BDA"/>
    <w:rsid w:val="006930DE"/>
    <w:rsid w:val="0069490F"/>
    <w:rsid w:val="006A5022"/>
    <w:rsid w:val="006B5412"/>
    <w:rsid w:val="006D23A8"/>
    <w:rsid w:val="006E5732"/>
    <w:rsid w:val="006F008E"/>
    <w:rsid w:val="006F0F3B"/>
    <w:rsid w:val="00715B45"/>
    <w:rsid w:val="00723A35"/>
    <w:rsid w:val="00724CA2"/>
    <w:rsid w:val="00742A08"/>
    <w:rsid w:val="00752743"/>
    <w:rsid w:val="00754D8F"/>
    <w:rsid w:val="0077668A"/>
    <w:rsid w:val="00780AF5"/>
    <w:rsid w:val="007831CF"/>
    <w:rsid w:val="007A65AD"/>
    <w:rsid w:val="007B021E"/>
    <w:rsid w:val="007B20F7"/>
    <w:rsid w:val="007B241E"/>
    <w:rsid w:val="007B6310"/>
    <w:rsid w:val="007C1614"/>
    <w:rsid w:val="007C69E4"/>
    <w:rsid w:val="007C74B6"/>
    <w:rsid w:val="007D533C"/>
    <w:rsid w:val="007F06FD"/>
    <w:rsid w:val="007F397A"/>
    <w:rsid w:val="007F64DD"/>
    <w:rsid w:val="0080389F"/>
    <w:rsid w:val="008070D2"/>
    <w:rsid w:val="00807FAC"/>
    <w:rsid w:val="00821042"/>
    <w:rsid w:val="00832291"/>
    <w:rsid w:val="00832A26"/>
    <w:rsid w:val="0084546D"/>
    <w:rsid w:val="00846B43"/>
    <w:rsid w:val="008717A0"/>
    <w:rsid w:val="00872B04"/>
    <w:rsid w:val="00876BA4"/>
    <w:rsid w:val="008816A3"/>
    <w:rsid w:val="00881E26"/>
    <w:rsid w:val="008859A0"/>
    <w:rsid w:val="00892A74"/>
    <w:rsid w:val="008A00EA"/>
    <w:rsid w:val="008C001C"/>
    <w:rsid w:val="008D7CF5"/>
    <w:rsid w:val="008F01FA"/>
    <w:rsid w:val="008F06FD"/>
    <w:rsid w:val="008F5D50"/>
    <w:rsid w:val="009078BA"/>
    <w:rsid w:val="0091647E"/>
    <w:rsid w:val="009361AF"/>
    <w:rsid w:val="00940511"/>
    <w:rsid w:val="00955850"/>
    <w:rsid w:val="00965305"/>
    <w:rsid w:val="009705CE"/>
    <w:rsid w:val="0099758B"/>
    <w:rsid w:val="009A280A"/>
    <w:rsid w:val="009B6348"/>
    <w:rsid w:val="009E3A4D"/>
    <w:rsid w:val="009E5EED"/>
    <w:rsid w:val="009F01E7"/>
    <w:rsid w:val="00A35162"/>
    <w:rsid w:val="00A5177A"/>
    <w:rsid w:val="00A52B9F"/>
    <w:rsid w:val="00A62572"/>
    <w:rsid w:val="00A73073"/>
    <w:rsid w:val="00A80B13"/>
    <w:rsid w:val="00AC1E3B"/>
    <w:rsid w:val="00AC48DB"/>
    <w:rsid w:val="00AD32A2"/>
    <w:rsid w:val="00AE042E"/>
    <w:rsid w:val="00AF3A37"/>
    <w:rsid w:val="00AF4428"/>
    <w:rsid w:val="00B00A1F"/>
    <w:rsid w:val="00B066D2"/>
    <w:rsid w:val="00B10C63"/>
    <w:rsid w:val="00B17C24"/>
    <w:rsid w:val="00B4681D"/>
    <w:rsid w:val="00B5703D"/>
    <w:rsid w:val="00B70681"/>
    <w:rsid w:val="00B80A48"/>
    <w:rsid w:val="00BA3EF8"/>
    <w:rsid w:val="00BA539A"/>
    <w:rsid w:val="00BC2E81"/>
    <w:rsid w:val="00BC5A2B"/>
    <w:rsid w:val="00BC62A9"/>
    <w:rsid w:val="00BE1DBF"/>
    <w:rsid w:val="00BE6472"/>
    <w:rsid w:val="00BE6EBC"/>
    <w:rsid w:val="00BF22FB"/>
    <w:rsid w:val="00C01020"/>
    <w:rsid w:val="00C23244"/>
    <w:rsid w:val="00C522C1"/>
    <w:rsid w:val="00C57BB5"/>
    <w:rsid w:val="00C6319E"/>
    <w:rsid w:val="00C8523F"/>
    <w:rsid w:val="00CB5780"/>
    <w:rsid w:val="00CB6372"/>
    <w:rsid w:val="00CE1EFE"/>
    <w:rsid w:val="00CE478C"/>
    <w:rsid w:val="00CF4D45"/>
    <w:rsid w:val="00D00361"/>
    <w:rsid w:val="00D215CB"/>
    <w:rsid w:val="00D25E85"/>
    <w:rsid w:val="00D377B6"/>
    <w:rsid w:val="00D45AF4"/>
    <w:rsid w:val="00D52D0D"/>
    <w:rsid w:val="00D81BD3"/>
    <w:rsid w:val="00D82D8F"/>
    <w:rsid w:val="00D851D0"/>
    <w:rsid w:val="00D93626"/>
    <w:rsid w:val="00DA4A19"/>
    <w:rsid w:val="00DA7493"/>
    <w:rsid w:val="00DA767E"/>
    <w:rsid w:val="00DB35A3"/>
    <w:rsid w:val="00DC2514"/>
    <w:rsid w:val="00DC314A"/>
    <w:rsid w:val="00E011D6"/>
    <w:rsid w:val="00E10CFD"/>
    <w:rsid w:val="00E113DD"/>
    <w:rsid w:val="00E16A09"/>
    <w:rsid w:val="00E16B33"/>
    <w:rsid w:val="00E27AA2"/>
    <w:rsid w:val="00E813CD"/>
    <w:rsid w:val="00E8510E"/>
    <w:rsid w:val="00EC0C9E"/>
    <w:rsid w:val="00ED6CEA"/>
    <w:rsid w:val="00EE4C7A"/>
    <w:rsid w:val="00EF64CC"/>
    <w:rsid w:val="00F01869"/>
    <w:rsid w:val="00F03702"/>
    <w:rsid w:val="00F07068"/>
    <w:rsid w:val="00F11EBE"/>
    <w:rsid w:val="00F125D3"/>
    <w:rsid w:val="00F24CB9"/>
    <w:rsid w:val="00F37A34"/>
    <w:rsid w:val="00F415E2"/>
    <w:rsid w:val="00F42337"/>
    <w:rsid w:val="00F505E9"/>
    <w:rsid w:val="00F50D57"/>
    <w:rsid w:val="00F67C41"/>
    <w:rsid w:val="00F730E6"/>
    <w:rsid w:val="00F8015B"/>
    <w:rsid w:val="00F82A90"/>
    <w:rsid w:val="00F82DEF"/>
    <w:rsid w:val="00F8414C"/>
    <w:rsid w:val="00F90B4D"/>
    <w:rsid w:val="00F92BF7"/>
    <w:rsid w:val="00FB0758"/>
    <w:rsid w:val="00FB781E"/>
    <w:rsid w:val="00FC569C"/>
    <w:rsid w:val="00FD00AD"/>
    <w:rsid w:val="00FE2653"/>
    <w:rsid w:val="00FF7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1"/>
    <o:shapelayout v:ext="edit">
      <o:idmap v:ext="edit" data="1"/>
    </o:shapelayout>
  </w:shapeDefaults>
  <w:decimalSymbol w:val="."/>
  <w:listSeparator w:val=","/>
  <w14:docId w14:val="780F834B"/>
  <w15:docId w15:val="{EA719182-B84F-4772-8D2C-EDA2E04A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80A"/>
    <w:rPr>
      <w:rFonts w:ascii="Arial" w:hAnsi="Arial"/>
      <w:sz w:val="22"/>
      <w:lang w:eastAsia="en-US"/>
    </w:rPr>
  </w:style>
  <w:style w:type="paragraph" w:styleId="Heading1">
    <w:name w:val="heading 1"/>
    <w:basedOn w:val="Normal"/>
    <w:next w:val="Normal"/>
    <w:link w:val="Heading1Char"/>
    <w:uiPriority w:val="99"/>
    <w:qFormat/>
    <w:rsid w:val="009A280A"/>
    <w:pPr>
      <w:keepNext/>
      <w:shd w:val="pct10" w:color="auto" w:fill="FFFFFF"/>
      <w:jc w:val="center"/>
      <w:outlineLvl w:val="0"/>
    </w:pPr>
    <w:rPr>
      <w:b/>
      <w:sz w:val="32"/>
    </w:rPr>
  </w:style>
  <w:style w:type="paragraph" w:styleId="Heading2">
    <w:name w:val="heading 2"/>
    <w:basedOn w:val="Normal"/>
    <w:next w:val="Normal"/>
    <w:link w:val="Heading2Char"/>
    <w:uiPriority w:val="99"/>
    <w:qFormat/>
    <w:rsid w:val="009A280A"/>
    <w:pPr>
      <w:keepNext/>
      <w:outlineLvl w:val="1"/>
    </w:pPr>
    <w:rPr>
      <w:b/>
      <w:caps/>
      <w:color w:val="000000"/>
    </w:rPr>
  </w:style>
  <w:style w:type="paragraph" w:styleId="Heading3">
    <w:name w:val="heading 3"/>
    <w:basedOn w:val="Normal"/>
    <w:next w:val="Normal"/>
    <w:link w:val="Heading3Char"/>
    <w:uiPriority w:val="99"/>
    <w:qFormat/>
    <w:rsid w:val="00B00A1F"/>
    <w:pPr>
      <w:keepNext/>
      <w:spacing w:before="240" w:after="60"/>
      <w:outlineLvl w:val="2"/>
    </w:pPr>
    <w:rPr>
      <w:rFonts w:cs="Arial"/>
      <w:b/>
      <w:bCs/>
      <w:sz w:val="26"/>
      <w:szCs w:val="26"/>
    </w:rPr>
  </w:style>
  <w:style w:type="paragraph" w:styleId="Heading4">
    <w:name w:val="heading 4"/>
    <w:basedOn w:val="Normal"/>
    <w:next w:val="Normal"/>
    <w:link w:val="Heading4Char"/>
    <w:uiPriority w:val="99"/>
    <w:qFormat/>
    <w:rsid w:val="00B00A1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161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3F161D"/>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3F161D"/>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3F161D"/>
    <w:rPr>
      <w:rFonts w:ascii="Calibri" w:hAnsi="Calibri" w:cs="Times New Roman"/>
      <w:b/>
      <w:bCs/>
      <w:sz w:val="28"/>
      <w:szCs w:val="28"/>
      <w:lang w:eastAsia="en-US"/>
    </w:rPr>
  </w:style>
  <w:style w:type="paragraph" w:customStyle="1" w:styleId="code">
    <w:name w:val="code"/>
    <w:basedOn w:val="Normal"/>
    <w:uiPriority w:val="99"/>
    <w:rsid w:val="009A280A"/>
    <w:rPr>
      <w:rFonts w:ascii="Courier" w:hAnsi="Courier"/>
      <w:color w:val="808080"/>
      <w:sz w:val="20"/>
    </w:rPr>
  </w:style>
  <w:style w:type="paragraph" w:styleId="Header">
    <w:name w:val="header"/>
    <w:basedOn w:val="Normal"/>
    <w:link w:val="HeaderChar"/>
    <w:uiPriority w:val="99"/>
    <w:rsid w:val="009A280A"/>
    <w:pPr>
      <w:tabs>
        <w:tab w:val="center" w:pos="4153"/>
        <w:tab w:val="right" w:pos="8306"/>
      </w:tabs>
    </w:pPr>
  </w:style>
  <w:style w:type="character" w:customStyle="1" w:styleId="HeaderChar">
    <w:name w:val="Header Char"/>
    <w:basedOn w:val="DefaultParagraphFont"/>
    <w:link w:val="Header"/>
    <w:uiPriority w:val="99"/>
    <w:semiHidden/>
    <w:locked/>
    <w:rsid w:val="003F161D"/>
    <w:rPr>
      <w:rFonts w:ascii="Arial" w:hAnsi="Arial" w:cs="Times New Roman"/>
      <w:sz w:val="20"/>
      <w:szCs w:val="20"/>
      <w:lang w:eastAsia="en-US"/>
    </w:rPr>
  </w:style>
  <w:style w:type="paragraph" w:styleId="Footer">
    <w:name w:val="footer"/>
    <w:basedOn w:val="Normal"/>
    <w:link w:val="FooterChar"/>
    <w:uiPriority w:val="99"/>
    <w:rsid w:val="009A280A"/>
    <w:pPr>
      <w:tabs>
        <w:tab w:val="center" w:pos="4153"/>
        <w:tab w:val="right" w:pos="8306"/>
      </w:tabs>
    </w:pPr>
  </w:style>
  <w:style w:type="character" w:customStyle="1" w:styleId="FooterChar">
    <w:name w:val="Footer Char"/>
    <w:basedOn w:val="DefaultParagraphFont"/>
    <w:link w:val="Footer"/>
    <w:uiPriority w:val="99"/>
    <w:semiHidden/>
    <w:locked/>
    <w:rsid w:val="003F161D"/>
    <w:rPr>
      <w:rFonts w:ascii="Arial" w:hAnsi="Arial" w:cs="Times New Roman"/>
      <w:sz w:val="20"/>
      <w:szCs w:val="20"/>
      <w:lang w:eastAsia="en-US"/>
    </w:rPr>
  </w:style>
  <w:style w:type="paragraph" w:styleId="BalloonText">
    <w:name w:val="Balloon Text"/>
    <w:basedOn w:val="Normal"/>
    <w:link w:val="BalloonTextChar"/>
    <w:uiPriority w:val="99"/>
    <w:semiHidden/>
    <w:rsid w:val="008F5D5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161D"/>
    <w:rPr>
      <w:rFonts w:cs="Times New Roman"/>
      <w:sz w:val="2"/>
      <w:lang w:eastAsia="en-US"/>
    </w:rPr>
  </w:style>
  <w:style w:type="character" w:styleId="Hyperlink">
    <w:name w:val="Hyperlink"/>
    <w:basedOn w:val="DefaultParagraphFont"/>
    <w:uiPriority w:val="99"/>
    <w:rsid w:val="00807FAC"/>
    <w:rPr>
      <w:rFonts w:cs="Times New Roman"/>
      <w:color w:val="0000FF"/>
      <w:u w:val="single"/>
    </w:rPr>
  </w:style>
  <w:style w:type="paragraph" w:styleId="NormalWeb">
    <w:name w:val="Normal (Web)"/>
    <w:basedOn w:val="Normal"/>
    <w:uiPriority w:val="99"/>
    <w:semiHidden/>
    <w:unhideWhenUsed/>
    <w:rsid w:val="000B40E4"/>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20120">
      <w:marLeft w:val="0"/>
      <w:marRight w:val="0"/>
      <w:marTop w:val="0"/>
      <w:marBottom w:val="0"/>
      <w:divBdr>
        <w:top w:val="none" w:sz="0" w:space="0" w:color="auto"/>
        <w:left w:val="none" w:sz="0" w:space="0" w:color="auto"/>
        <w:bottom w:val="none" w:sz="0" w:space="0" w:color="auto"/>
        <w:right w:val="none" w:sz="0" w:space="0" w:color="auto"/>
      </w:divBdr>
    </w:div>
    <w:div w:id="177620121">
      <w:marLeft w:val="0"/>
      <w:marRight w:val="0"/>
      <w:marTop w:val="0"/>
      <w:marBottom w:val="0"/>
      <w:divBdr>
        <w:top w:val="none" w:sz="0" w:space="0" w:color="auto"/>
        <w:left w:val="none" w:sz="0" w:space="0" w:color="auto"/>
        <w:bottom w:val="none" w:sz="0" w:space="0" w:color="auto"/>
        <w:right w:val="none" w:sz="0" w:space="0" w:color="auto"/>
      </w:divBdr>
    </w:div>
    <w:div w:id="1049721825">
      <w:bodyDiv w:val="1"/>
      <w:marLeft w:val="0"/>
      <w:marRight w:val="0"/>
      <w:marTop w:val="0"/>
      <w:marBottom w:val="0"/>
      <w:divBdr>
        <w:top w:val="none" w:sz="0" w:space="0" w:color="auto"/>
        <w:left w:val="none" w:sz="0" w:space="0" w:color="auto"/>
        <w:bottom w:val="none" w:sz="0" w:space="0" w:color="auto"/>
        <w:right w:val="none" w:sz="0" w:space="0" w:color="auto"/>
      </w:divBdr>
    </w:div>
    <w:div w:id="1222250038">
      <w:bodyDiv w:val="1"/>
      <w:marLeft w:val="0"/>
      <w:marRight w:val="0"/>
      <w:marTop w:val="0"/>
      <w:marBottom w:val="0"/>
      <w:divBdr>
        <w:top w:val="none" w:sz="0" w:space="0" w:color="auto"/>
        <w:left w:val="none" w:sz="0" w:space="0" w:color="auto"/>
        <w:bottom w:val="none" w:sz="0" w:space="0" w:color="auto"/>
        <w:right w:val="none" w:sz="0" w:space="0" w:color="auto"/>
      </w:divBdr>
      <w:divsChild>
        <w:div w:id="2101563486">
          <w:marLeft w:val="0"/>
          <w:marRight w:val="0"/>
          <w:marTop w:val="0"/>
          <w:marBottom w:val="0"/>
          <w:divBdr>
            <w:top w:val="none" w:sz="0" w:space="0" w:color="auto"/>
            <w:left w:val="none" w:sz="0" w:space="0" w:color="auto"/>
            <w:bottom w:val="none" w:sz="0" w:space="0" w:color="auto"/>
            <w:right w:val="none" w:sz="0" w:space="0" w:color="auto"/>
          </w:divBdr>
        </w:div>
      </w:divsChild>
    </w:div>
    <w:div w:id="1271082887">
      <w:bodyDiv w:val="1"/>
      <w:marLeft w:val="0"/>
      <w:marRight w:val="0"/>
      <w:marTop w:val="0"/>
      <w:marBottom w:val="0"/>
      <w:divBdr>
        <w:top w:val="none" w:sz="0" w:space="0" w:color="auto"/>
        <w:left w:val="none" w:sz="0" w:space="0" w:color="auto"/>
        <w:bottom w:val="none" w:sz="0" w:space="0" w:color="auto"/>
        <w:right w:val="none" w:sz="0" w:space="0" w:color="auto"/>
      </w:divBdr>
    </w:div>
    <w:div w:id="1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402917015">
          <w:marLeft w:val="0"/>
          <w:marRight w:val="0"/>
          <w:marTop w:val="0"/>
          <w:marBottom w:val="0"/>
          <w:divBdr>
            <w:top w:val="none" w:sz="0" w:space="0" w:color="auto"/>
            <w:left w:val="none" w:sz="0" w:space="0" w:color="auto"/>
            <w:bottom w:val="none" w:sz="0" w:space="0" w:color="auto"/>
            <w:right w:val="none" w:sz="0" w:space="0" w:color="auto"/>
          </w:divBdr>
          <w:divsChild>
            <w:div w:id="1909077009">
              <w:marLeft w:val="0"/>
              <w:marRight w:val="0"/>
              <w:marTop w:val="0"/>
              <w:marBottom w:val="0"/>
              <w:divBdr>
                <w:top w:val="none" w:sz="0" w:space="0" w:color="auto"/>
                <w:left w:val="none" w:sz="0" w:space="0" w:color="auto"/>
                <w:bottom w:val="none" w:sz="0" w:space="0" w:color="auto"/>
                <w:right w:val="none" w:sz="0" w:space="0" w:color="auto"/>
              </w:divBdr>
              <w:divsChild>
                <w:div w:id="150798856">
                  <w:marLeft w:val="0"/>
                  <w:marRight w:val="0"/>
                  <w:marTop w:val="0"/>
                  <w:marBottom w:val="0"/>
                  <w:divBdr>
                    <w:top w:val="none" w:sz="0" w:space="0" w:color="auto"/>
                    <w:left w:val="none" w:sz="0" w:space="0" w:color="auto"/>
                    <w:bottom w:val="none" w:sz="0" w:space="0" w:color="auto"/>
                    <w:right w:val="none" w:sz="0" w:space="0" w:color="auto"/>
                  </w:divBdr>
                  <w:divsChild>
                    <w:div w:id="2074311415">
                      <w:marLeft w:val="0"/>
                      <w:marRight w:val="0"/>
                      <w:marTop w:val="0"/>
                      <w:marBottom w:val="0"/>
                      <w:divBdr>
                        <w:top w:val="none" w:sz="0" w:space="0" w:color="auto"/>
                        <w:left w:val="none" w:sz="0" w:space="0" w:color="auto"/>
                        <w:bottom w:val="none" w:sz="0" w:space="0" w:color="auto"/>
                        <w:right w:val="none" w:sz="0" w:space="0" w:color="auto"/>
                      </w:divBdr>
                      <w:divsChild>
                        <w:div w:id="1755660199">
                          <w:marLeft w:val="0"/>
                          <w:marRight w:val="0"/>
                          <w:marTop w:val="0"/>
                          <w:marBottom w:val="0"/>
                          <w:divBdr>
                            <w:top w:val="none" w:sz="0" w:space="0" w:color="auto"/>
                            <w:left w:val="none" w:sz="0" w:space="0" w:color="auto"/>
                            <w:bottom w:val="none" w:sz="0" w:space="0" w:color="auto"/>
                            <w:right w:val="none" w:sz="0" w:space="0" w:color="auto"/>
                          </w:divBdr>
                          <w:divsChild>
                            <w:div w:id="1599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ichelle.foster@wigan.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jpe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4%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afa83306738e9331ba9d063fc1e63b17">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d3afc42f8fbc7a493764b39f48749d40"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E94B1D-9E52-4178-9A89-443BE2F2BF6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6FB36E2-0D98-4AD2-8E59-A7262A6FC8E5}">
  <ds:schemaRefs>
    <ds:schemaRef ds:uri="http://schemas.microsoft.com/sharepoint/v3/contenttype/forms"/>
  </ds:schemaRefs>
</ds:datastoreItem>
</file>

<file path=customXml/itemProps3.xml><?xml version="1.0" encoding="utf-8"?>
<ds:datastoreItem xmlns:ds="http://schemas.openxmlformats.org/officeDocument/2006/customXml" ds:itemID="{C0157A50-644C-4B5E-8CA0-A47D816AF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8186b-0b39-428b-a24c-88c553868f9d"/>
    <ds:schemaRef ds:uri="b290e43b-0060-4926-b8c9-f1d659f1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e20fea2-f588-4539-b62c-d5cbd4914cb6}" enabled="0" method="" siteId="{8e20fea2-f588-4539-b62c-d5cbd4914cb6}" removed="1"/>
</clbl:labelList>
</file>

<file path=docProps/app.xml><?xml version="1.0" encoding="utf-8"?>
<Properties xmlns="http://schemas.openxmlformats.org/officeDocument/2006/extended-properties" xmlns:vt="http://schemas.openxmlformats.org/officeDocument/2006/docPropsVTypes">
  <Template>A4 LETTER</Template>
  <TotalTime>3</TotalTime>
  <Pages>1</Pages>
  <Words>406</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Wigan MBC</Company>
  <LinksUpToDate>false</LinksUpToDate>
  <CharactersWithSpaces>2670</CharactersWithSpaces>
  <SharedDoc>false</SharedDoc>
  <HLinks>
    <vt:vector size="6" baseType="variant">
      <vt:variant>
        <vt:i4>5439521</vt:i4>
      </vt:variant>
      <vt:variant>
        <vt:i4>0</vt:i4>
      </vt:variant>
      <vt:variant>
        <vt:i4>0</vt:i4>
      </vt:variant>
      <vt:variant>
        <vt:i4>5</vt:i4>
      </vt:variant>
      <vt:variant>
        <vt:lpwstr>mailto:enquiries@admin.saintmaryandjohn.wigan.sch.uk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A.Unsworth</dc:creator>
  <cp:lastModifiedBy>Foster, Michelle (EDUC)</cp:lastModifiedBy>
  <cp:revision>6</cp:revision>
  <cp:lastPrinted>2024-12-04T11:50:00Z</cp:lastPrinted>
  <dcterms:created xsi:type="dcterms:W3CDTF">2025-03-16T20:38:00Z</dcterms:created>
  <dcterms:modified xsi:type="dcterms:W3CDTF">2025-03-16T20:40:00Z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0x010100DC7ABEEEBF6E9E4FBCBD7085523BD8F9</vt:lpwstr>
  </property>
</Properties>
</file>