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B48" w14:textId="01966D60" w:rsidR="00BE3B2A" w:rsidRPr="00F82821" w:rsidRDefault="000C2234" w:rsidP="00F82821">
      <w:pPr>
        <w:spacing w:before="960" w:after="720"/>
        <w:rPr>
          <w:b/>
          <w:bCs/>
          <w:color w:val="FFFFFF" w:themeColor="background1"/>
          <w:sz w:val="72"/>
          <w:szCs w:val="72"/>
        </w:rPr>
      </w:pPr>
      <w:r w:rsidRPr="00AE5689">
        <w:rPr>
          <w:b/>
          <w:bCs/>
          <w:noProof/>
          <w:color w:val="FFFFFF" w:themeColor="background1"/>
          <w:sz w:val="72"/>
          <w:szCs w:val="72"/>
        </w:rPr>
        <w:drawing>
          <wp:anchor distT="0" distB="0" distL="114300" distR="114300" simplePos="0" relativeHeight="251663360" behindDoc="0" locked="0" layoutInCell="1" allowOverlap="1" wp14:anchorId="689C66E9" wp14:editId="5324EA4F">
            <wp:simplePos x="0" y="0"/>
            <wp:positionH relativeFrom="margin">
              <wp:posOffset>3132455</wp:posOffset>
            </wp:positionH>
            <wp:positionV relativeFrom="paragraph">
              <wp:posOffset>215900</wp:posOffset>
            </wp:positionV>
            <wp:extent cx="2865600" cy="900000"/>
            <wp:effectExtent l="0" t="0" r="0" b="0"/>
            <wp:wrapTopAndBottom/>
            <wp:docPr id="791740532"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0532" name="Picture 11"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600" cy="900000"/>
                    </a:xfrm>
                    <a:prstGeom prst="rect">
                      <a:avLst/>
                    </a:prstGeom>
                  </pic:spPr>
                </pic:pic>
              </a:graphicData>
            </a:graphic>
            <wp14:sizeRelH relativeFrom="page">
              <wp14:pctWidth>0</wp14:pctWidth>
            </wp14:sizeRelH>
            <wp14:sizeRelV relativeFrom="page">
              <wp14:pctHeight>0</wp14:pctHeight>
            </wp14:sizeRelV>
          </wp:anchor>
        </w:drawing>
      </w:r>
      <w:r w:rsidR="00AE5689" w:rsidRPr="00AE5689">
        <w:rPr>
          <w:b/>
          <w:bCs/>
          <w:color w:val="FFFFFF" w:themeColor="background1"/>
          <w:sz w:val="72"/>
          <w:szCs w:val="72"/>
        </w:rPr>
        <w:t>Higher Level Teaching Assistant</w:t>
      </w:r>
      <w:r w:rsidR="00AE5689">
        <w:rPr>
          <w:b/>
          <w:bCs/>
          <w:color w:val="FFFFFF" w:themeColor="background1"/>
          <w:sz w:val="72"/>
          <w:szCs w:val="72"/>
        </w:rPr>
        <w:t xml:space="preserve"> – Level 4</w:t>
      </w:r>
    </w:p>
    <w:p w14:paraId="0F0B24E1"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3992764C" w14:textId="77777777" w:rsidR="00BE3B2A" w:rsidRDefault="00BE3B2A" w:rsidP="00BE3B2A">
      <w:pPr>
        <w:tabs>
          <w:tab w:val="left" w:pos="1355"/>
        </w:tabs>
      </w:pPr>
    </w:p>
    <w:p w14:paraId="42D1220B" w14:textId="77777777" w:rsidR="00BE3B2A" w:rsidRPr="00BE3B2A" w:rsidRDefault="00BE3B2A" w:rsidP="00BE3B2A">
      <w:pPr>
        <w:tabs>
          <w:tab w:val="left" w:pos="1355"/>
        </w:tabs>
        <w:sectPr w:rsidR="00BE3B2A" w:rsidRPr="00BE3B2A" w:rsidSect="00F82821">
          <w:footerReference w:type="default" r:id="rId9"/>
          <w:headerReference w:type="first" r:id="rId10"/>
          <w:pgSz w:w="11906" w:h="16838"/>
          <w:pgMar w:top="993" w:right="1440" w:bottom="1440" w:left="1440" w:header="708" w:footer="708" w:gutter="0"/>
          <w:cols w:space="708"/>
          <w:titlePg/>
          <w:docGrid w:linePitch="360"/>
        </w:sectPr>
      </w:pPr>
    </w:p>
    <w:sdt>
      <w:sdtPr>
        <w:rPr>
          <w:rFonts w:asciiTheme="minorHAnsi" w:eastAsiaTheme="minorHAnsi"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6C13D111" w14:textId="77777777" w:rsidR="00AB0F9B" w:rsidRDefault="00AB0F9B">
          <w:pPr>
            <w:pStyle w:val="TOCHeading"/>
          </w:pPr>
          <w:r>
            <w:t>Contents</w:t>
          </w:r>
        </w:p>
        <w:p w14:paraId="4F48678B" w14:textId="77777777" w:rsidR="00057317"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016" w:history="1">
            <w:r w:rsidR="00057317" w:rsidRPr="00B85128">
              <w:rPr>
                <w:rStyle w:val="Hyperlink"/>
                <w:noProof/>
              </w:rPr>
              <w:t>The vacancy</w:t>
            </w:r>
            <w:r w:rsidR="00057317">
              <w:rPr>
                <w:noProof/>
                <w:webHidden/>
              </w:rPr>
              <w:tab/>
            </w:r>
            <w:r w:rsidR="00057317">
              <w:rPr>
                <w:noProof/>
                <w:webHidden/>
              </w:rPr>
              <w:fldChar w:fldCharType="begin"/>
            </w:r>
            <w:r w:rsidR="00057317">
              <w:rPr>
                <w:noProof/>
                <w:webHidden/>
              </w:rPr>
              <w:instrText xml:space="preserve"> PAGEREF _Toc166834016 \h </w:instrText>
            </w:r>
            <w:r w:rsidR="00057317">
              <w:rPr>
                <w:noProof/>
                <w:webHidden/>
              </w:rPr>
            </w:r>
            <w:r w:rsidR="00057317">
              <w:rPr>
                <w:noProof/>
                <w:webHidden/>
              </w:rPr>
              <w:fldChar w:fldCharType="separate"/>
            </w:r>
            <w:r w:rsidR="00057317">
              <w:rPr>
                <w:noProof/>
                <w:webHidden/>
              </w:rPr>
              <w:t>3</w:t>
            </w:r>
            <w:r w:rsidR="00057317">
              <w:rPr>
                <w:noProof/>
                <w:webHidden/>
              </w:rPr>
              <w:fldChar w:fldCharType="end"/>
            </w:r>
          </w:hyperlink>
        </w:p>
        <w:p w14:paraId="27B92EC4" w14:textId="77777777" w:rsidR="00057317" w:rsidRDefault="00FC5D16">
          <w:pPr>
            <w:pStyle w:val="TOC2"/>
            <w:tabs>
              <w:tab w:val="right" w:leader="dot" w:pos="9016"/>
            </w:tabs>
            <w:rPr>
              <w:rFonts w:eastAsiaTheme="minorEastAsia"/>
              <w:noProof/>
              <w:lang w:eastAsia="en-GB"/>
            </w:rPr>
          </w:pPr>
          <w:hyperlink w:anchor="_Toc166834017" w:history="1">
            <w:r w:rsidR="00057317" w:rsidRPr="00B85128">
              <w:rPr>
                <w:rStyle w:val="Hyperlink"/>
                <w:noProof/>
              </w:rPr>
              <w:t>Post advert</w:t>
            </w:r>
            <w:r w:rsidR="00057317">
              <w:rPr>
                <w:noProof/>
                <w:webHidden/>
              </w:rPr>
              <w:tab/>
            </w:r>
            <w:r w:rsidR="00057317">
              <w:rPr>
                <w:noProof/>
                <w:webHidden/>
              </w:rPr>
              <w:fldChar w:fldCharType="begin"/>
            </w:r>
            <w:r w:rsidR="00057317">
              <w:rPr>
                <w:noProof/>
                <w:webHidden/>
              </w:rPr>
              <w:instrText xml:space="preserve"> PAGEREF _Toc166834017 \h </w:instrText>
            </w:r>
            <w:r w:rsidR="00057317">
              <w:rPr>
                <w:noProof/>
                <w:webHidden/>
              </w:rPr>
            </w:r>
            <w:r w:rsidR="00057317">
              <w:rPr>
                <w:noProof/>
                <w:webHidden/>
              </w:rPr>
              <w:fldChar w:fldCharType="separate"/>
            </w:r>
            <w:r w:rsidR="00057317">
              <w:rPr>
                <w:noProof/>
                <w:webHidden/>
              </w:rPr>
              <w:t>3</w:t>
            </w:r>
            <w:r w:rsidR="00057317">
              <w:rPr>
                <w:noProof/>
                <w:webHidden/>
              </w:rPr>
              <w:fldChar w:fldCharType="end"/>
            </w:r>
          </w:hyperlink>
        </w:p>
        <w:p w14:paraId="0643E4EE" w14:textId="77777777" w:rsidR="00057317" w:rsidRDefault="00FC5D16">
          <w:pPr>
            <w:pStyle w:val="TOC2"/>
            <w:tabs>
              <w:tab w:val="right" w:leader="dot" w:pos="9016"/>
            </w:tabs>
            <w:rPr>
              <w:rFonts w:eastAsiaTheme="minorEastAsia"/>
              <w:noProof/>
              <w:lang w:eastAsia="en-GB"/>
            </w:rPr>
          </w:pPr>
          <w:hyperlink w:anchor="_Toc166834018" w:history="1">
            <w:r w:rsidR="00057317" w:rsidRPr="00B85128">
              <w:rPr>
                <w:rStyle w:val="Hyperlink"/>
                <w:noProof/>
              </w:rPr>
              <w:t>Role summary</w:t>
            </w:r>
            <w:r w:rsidR="00057317">
              <w:rPr>
                <w:noProof/>
                <w:webHidden/>
              </w:rPr>
              <w:tab/>
            </w:r>
            <w:r w:rsidR="00057317">
              <w:rPr>
                <w:noProof/>
                <w:webHidden/>
              </w:rPr>
              <w:fldChar w:fldCharType="begin"/>
            </w:r>
            <w:r w:rsidR="00057317">
              <w:rPr>
                <w:noProof/>
                <w:webHidden/>
              </w:rPr>
              <w:instrText xml:space="preserve"> PAGEREF _Toc166834018 \h </w:instrText>
            </w:r>
            <w:r w:rsidR="00057317">
              <w:rPr>
                <w:noProof/>
                <w:webHidden/>
              </w:rPr>
            </w:r>
            <w:r w:rsidR="00057317">
              <w:rPr>
                <w:noProof/>
                <w:webHidden/>
              </w:rPr>
              <w:fldChar w:fldCharType="separate"/>
            </w:r>
            <w:r w:rsidR="00057317">
              <w:rPr>
                <w:noProof/>
                <w:webHidden/>
              </w:rPr>
              <w:t>3</w:t>
            </w:r>
            <w:r w:rsidR="00057317">
              <w:rPr>
                <w:noProof/>
                <w:webHidden/>
              </w:rPr>
              <w:fldChar w:fldCharType="end"/>
            </w:r>
          </w:hyperlink>
        </w:p>
        <w:p w14:paraId="75B23C20" w14:textId="77777777" w:rsidR="00057317" w:rsidRDefault="00FC5D16">
          <w:pPr>
            <w:pStyle w:val="TOC1"/>
            <w:tabs>
              <w:tab w:val="right" w:leader="dot" w:pos="9016"/>
            </w:tabs>
            <w:rPr>
              <w:rFonts w:eastAsiaTheme="minorEastAsia"/>
              <w:noProof/>
              <w:lang w:eastAsia="en-GB"/>
            </w:rPr>
          </w:pPr>
          <w:hyperlink w:anchor="_Toc166834019" w:history="1">
            <w:r w:rsidR="00057317" w:rsidRPr="00B85128">
              <w:rPr>
                <w:rStyle w:val="Hyperlink"/>
                <w:noProof/>
              </w:rPr>
              <w:t>Job description</w:t>
            </w:r>
            <w:r w:rsidR="00057317">
              <w:rPr>
                <w:noProof/>
                <w:webHidden/>
              </w:rPr>
              <w:tab/>
            </w:r>
            <w:r w:rsidR="00057317">
              <w:rPr>
                <w:noProof/>
                <w:webHidden/>
              </w:rPr>
              <w:fldChar w:fldCharType="begin"/>
            </w:r>
            <w:r w:rsidR="00057317">
              <w:rPr>
                <w:noProof/>
                <w:webHidden/>
              </w:rPr>
              <w:instrText xml:space="preserve"> PAGEREF _Toc166834019 \h </w:instrText>
            </w:r>
            <w:r w:rsidR="00057317">
              <w:rPr>
                <w:noProof/>
                <w:webHidden/>
              </w:rPr>
            </w:r>
            <w:r w:rsidR="00057317">
              <w:rPr>
                <w:noProof/>
                <w:webHidden/>
              </w:rPr>
              <w:fldChar w:fldCharType="separate"/>
            </w:r>
            <w:r w:rsidR="00057317">
              <w:rPr>
                <w:noProof/>
                <w:webHidden/>
              </w:rPr>
              <w:t>4</w:t>
            </w:r>
            <w:r w:rsidR="00057317">
              <w:rPr>
                <w:noProof/>
                <w:webHidden/>
              </w:rPr>
              <w:fldChar w:fldCharType="end"/>
            </w:r>
          </w:hyperlink>
        </w:p>
        <w:p w14:paraId="51B98445" w14:textId="77777777" w:rsidR="00057317" w:rsidRDefault="00FC5D16">
          <w:pPr>
            <w:pStyle w:val="TOC2"/>
            <w:tabs>
              <w:tab w:val="right" w:leader="dot" w:pos="9016"/>
            </w:tabs>
            <w:rPr>
              <w:rFonts w:eastAsiaTheme="minorEastAsia"/>
              <w:noProof/>
              <w:lang w:eastAsia="en-GB"/>
            </w:rPr>
          </w:pPr>
          <w:hyperlink w:anchor="_Toc166834020" w:history="1">
            <w:r w:rsidR="00057317" w:rsidRPr="00B85128">
              <w:rPr>
                <w:rStyle w:val="Hyperlink"/>
                <w:noProof/>
              </w:rPr>
              <w:t>Specific duties and responsibilities</w:t>
            </w:r>
            <w:r w:rsidR="00057317">
              <w:rPr>
                <w:noProof/>
                <w:webHidden/>
              </w:rPr>
              <w:tab/>
            </w:r>
            <w:r w:rsidR="00057317">
              <w:rPr>
                <w:noProof/>
                <w:webHidden/>
              </w:rPr>
              <w:fldChar w:fldCharType="begin"/>
            </w:r>
            <w:r w:rsidR="00057317">
              <w:rPr>
                <w:noProof/>
                <w:webHidden/>
              </w:rPr>
              <w:instrText xml:space="preserve"> PAGEREF _Toc166834020 \h </w:instrText>
            </w:r>
            <w:r w:rsidR="00057317">
              <w:rPr>
                <w:noProof/>
                <w:webHidden/>
              </w:rPr>
            </w:r>
            <w:r w:rsidR="00057317">
              <w:rPr>
                <w:noProof/>
                <w:webHidden/>
              </w:rPr>
              <w:fldChar w:fldCharType="separate"/>
            </w:r>
            <w:r w:rsidR="00057317">
              <w:rPr>
                <w:noProof/>
                <w:webHidden/>
              </w:rPr>
              <w:t>4</w:t>
            </w:r>
            <w:r w:rsidR="00057317">
              <w:rPr>
                <w:noProof/>
                <w:webHidden/>
              </w:rPr>
              <w:fldChar w:fldCharType="end"/>
            </w:r>
          </w:hyperlink>
        </w:p>
        <w:p w14:paraId="55143397" w14:textId="77777777" w:rsidR="00057317" w:rsidRDefault="00FC5D16">
          <w:pPr>
            <w:pStyle w:val="TOC2"/>
            <w:tabs>
              <w:tab w:val="right" w:leader="dot" w:pos="9016"/>
            </w:tabs>
            <w:rPr>
              <w:rFonts w:eastAsiaTheme="minorEastAsia"/>
              <w:noProof/>
              <w:lang w:eastAsia="en-GB"/>
            </w:rPr>
          </w:pPr>
          <w:hyperlink w:anchor="_Toc166834021" w:history="1">
            <w:r w:rsidR="00057317" w:rsidRPr="00B85128">
              <w:rPr>
                <w:rStyle w:val="Hyperlink"/>
                <w:noProof/>
              </w:rPr>
              <w:t>Support for the trust/school</w:t>
            </w:r>
            <w:r w:rsidR="00057317">
              <w:rPr>
                <w:noProof/>
                <w:webHidden/>
              </w:rPr>
              <w:tab/>
            </w:r>
            <w:r w:rsidR="00057317">
              <w:rPr>
                <w:noProof/>
                <w:webHidden/>
              </w:rPr>
              <w:fldChar w:fldCharType="begin"/>
            </w:r>
            <w:r w:rsidR="00057317">
              <w:rPr>
                <w:noProof/>
                <w:webHidden/>
              </w:rPr>
              <w:instrText xml:space="preserve"> PAGEREF _Toc166834021 \h </w:instrText>
            </w:r>
            <w:r w:rsidR="00057317">
              <w:rPr>
                <w:noProof/>
                <w:webHidden/>
              </w:rPr>
            </w:r>
            <w:r w:rsidR="00057317">
              <w:rPr>
                <w:noProof/>
                <w:webHidden/>
              </w:rPr>
              <w:fldChar w:fldCharType="separate"/>
            </w:r>
            <w:r w:rsidR="00057317">
              <w:rPr>
                <w:noProof/>
                <w:webHidden/>
              </w:rPr>
              <w:t>4</w:t>
            </w:r>
            <w:r w:rsidR="00057317">
              <w:rPr>
                <w:noProof/>
                <w:webHidden/>
              </w:rPr>
              <w:fldChar w:fldCharType="end"/>
            </w:r>
          </w:hyperlink>
        </w:p>
        <w:p w14:paraId="030C109C" w14:textId="77777777" w:rsidR="00057317" w:rsidRDefault="00FC5D16">
          <w:pPr>
            <w:pStyle w:val="TOC2"/>
            <w:tabs>
              <w:tab w:val="right" w:leader="dot" w:pos="9016"/>
            </w:tabs>
            <w:rPr>
              <w:rFonts w:eastAsiaTheme="minorEastAsia"/>
              <w:noProof/>
              <w:lang w:eastAsia="en-GB"/>
            </w:rPr>
          </w:pPr>
          <w:hyperlink w:anchor="_Toc166834022" w:history="1">
            <w:r w:rsidR="00057317" w:rsidRPr="00B85128">
              <w:rPr>
                <w:rStyle w:val="Hyperlink"/>
                <w:noProof/>
              </w:rPr>
              <w:t>Changes to these duties</w:t>
            </w:r>
            <w:r w:rsidR="00057317">
              <w:rPr>
                <w:noProof/>
                <w:webHidden/>
              </w:rPr>
              <w:tab/>
            </w:r>
            <w:r w:rsidR="00057317">
              <w:rPr>
                <w:noProof/>
                <w:webHidden/>
              </w:rPr>
              <w:fldChar w:fldCharType="begin"/>
            </w:r>
            <w:r w:rsidR="00057317">
              <w:rPr>
                <w:noProof/>
                <w:webHidden/>
              </w:rPr>
              <w:instrText xml:space="preserve"> PAGEREF _Toc166834022 \h </w:instrText>
            </w:r>
            <w:r w:rsidR="00057317">
              <w:rPr>
                <w:noProof/>
                <w:webHidden/>
              </w:rPr>
            </w:r>
            <w:r w:rsidR="00057317">
              <w:rPr>
                <w:noProof/>
                <w:webHidden/>
              </w:rPr>
              <w:fldChar w:fldCharType="separate"/>
            </w:r>
            <w:r w:rsidR="00057317">
              <w:rPr>
                <w:noProof/>
                <w:webHidden/>
              </w:rPr>
              <w:t>4</w:t>
            </w:r>
            <w:r w:rsidR="00057317">
              <w:rPr>
                <w:noProof/>
                <w:webHidden/>
              </w:rPr>
              <w:fldChar w:fldCharType="end"/>
            </w:r>
          </w:hyperlink>
        </w:p>
        <w:p w14:paraId="00E5E19B" w14:textId="77777777" w:rsidR="00057317" w:rsidRDefault="00FC5D16">
          <w:pPr>
            <w:pStyle w:val="TOC1"/>
            <w:tabs>
              <w:tab w:val="right" w:leader="dot" w:pos="9016"/>
            </w:tabs>
            <w:rPr>
              <w:rFonts w:eastAsiaTheme="minorEastAsia"/>
              <w:noProof/>
              <w:lang w:eastAsia="en-GB"/>
            </w:rPr>
          </w:pPr>
          <w:hyperlink w:anchor="_Toc166834023" w:history="1">
            <w:r w:rsidR="00057317" w:rsidRPr="00B85128">
              <w:rPr>
                <w:rStyle w:val="Hyperlink"/>
                <w:noProof/>
              </w:rPr>
              <w:t>Person Specification</w:t>
            </w:r>
            <w:r w:rsidR="00057317">
              <w:rPr>
                <w:noProof/>
                <w:webHidden/>
              </w:rPr>
              <w:tab/>
            </w:r>
            <w:r w:rsidR="00057317">
              <w:rPr>
                <w:noProof/>
                <w:webHidden/>
              </w:rPr>
              <w:fldChar w:fldCharType="begin"/>
            </w:r>
            <w:r w:rsidR="00057317">
              <w:rPr>
                <w:noProof/>
                <w:webHidden/>
              </w:rPr>
              <w:instrText xml:space="preserve"> PAGEREF _Toc166834023 \h </w:instrText>
            </w:r>
            <w:r w:rsidR="00057317">
              <w:rPr>
                <w:noProof/>
                <w:webHidden/>
              </w:rPr>
            </w:r>
            <w:r w:rsidR="00057317">
              <w:rPr>
                <w:noProof/>
                <w:webHidden/>
              </w:rPr>
              <w:fldChar w:fldCharType="separate"/>
            </w:r>
            <w:r w:rsidR="00057317">
              <w:rPr>
                <w:noProof/>
                <w:webHidden/>
              </w:rPr>
              <w:t>5</w:t>
            </w:r>
            <w:r w:rsidR="00057317">
              <w:rPr>
                <w:noProof/>
                <w:webHidden/>
              </w:rPr>
              <w:fldChar w:fldCharType="end"/>
            </w:r>
          </w:hyperlink>
        </w:p>
        <w:p w14:paraId="0E0C9BE1" w14:textId="25472CF4" w:rsidR="00057317" w:rsidRDefault="00FC5D16">
          <w:pPr>
            <w:pStyle w:val="TOC2"/>
            <w:tabs>
              <w:tab w:val="right" w:leader="dot" w:pos="9016"/>
            </w:tabs>
            <w:rPr>
              <w:rFonts w:eastAsiaTheme="minorEastAsia"/>
              <w:noProof/>
              <w:lang w:eastAsia="en-GB"/>
            </w:rPr>
          </w:pPr>
          <w:hyperlink w:anchor="_Toc166834024" w:history="1">
            <w:r w:rsidR="00057317" w:rsidRPr="00B85128">
              <w:rPr>
                <w:rStyle w:val="Hyperlink"/>
                <w:noProof/>
              </w:rPr>
              <w:t xml:space="preserve">Job Title: </w:t>
            </w:r>
            <w:r w:rsidR="00AE5689">
              <w:rPr>
                <w:rStyle w:val="Hyperlink"/>
                <w:noProof/>
              </w:rPr>
              <w:t>Higher Level Teaching Assistant – Level 4</w:t>
            </w:r>
            <w:r w:rsidR="00057317">
              <w:rPr>
                <w:noProof/>
                <w:webHidden/>
              </w:rPr>
              <w:tab/>
            </w:r>
            <w:r w:rsidR="00057317">
              <w:rPr>
                <w:noProof/>
                <w:webHidden/>
              </w:rPr>
              <w:fldChar w:fldCharType="begin"/>
            </w:r>
            <w:r w:rsidR="00057317">
              <w:rPr>
                <w:noProof/>
                <w:webHidden/>
              </w:rPr>
              <w:instrText xml:space="preserve"> PAGEREF _Toc166834024 \h </w:instrText>
            </w:r>
            <w:r w:rsidR="00057317">
              <w:rPr>
                <w:noProof/>
                <w:webHidden/>
              </w:rPr>
            </w:r>
            <w:r w:rsidR="00057317">
              <w:rPr>
                <w:noProof/>
                <w:webHidden/>
              </w:rPr>
              <w:fldChar w:fldCharType="separate"/>
            </w:r>
            <w:r w:rsidR="00057317">
              <w:rPr>
                <w:noProof/>
                <w:webHidden/>
              </w:rPr>
              <w:t>5</w:t>
            </w:r>
            <w:r w:rsidR="00057317">
              <w:rPr>
                <w:noProof/>
                <w:webHidden/>
              </w:rPr>
              <w:fldChar w:fldCharType="end"/>
            </w:r>
          </w:hyperlink>
        </w:p>
        <w:p w14:paraId="14C4C36D" w14:textId="77777777" w:rsidR="00057317" w:rsidRDefault="00FC5D16">
          <w:pPr>
            <w:pStyle w:val="TOC2"/>
            <w:tabs>
              <w:tab w:val="right" w:leader="dot" w:pos="9016"/>
            </w:tabs>
            <w:rPr>
              <w:rFonts w:eastAsiaTheme="minorEastAsia"/>
              <w:noProof/>
              <w:lang w:eastAsia="en-GB"/>
            </w:rPr>
          </w:pPr>
          <w:hyperlink w:anchor="_Toc166834025" w:history="1">
            <w:r w:rsidR="00057317" w:rsidRPr="00B85128">
              <w:rPr>
                <w:rStyle w:val="Hyperlink"/>
                <w:noProof/>
              </w:rPr>
              <w:t>Knowledge, experience and skills</w:t>
            </w:r>
            <w:r w:rsidR="00057317">
              <w:rPr>
                <w:noProof/>
                <w:webHidden/>
              </w:rPr>
              <w:tab/>
            </w:r>
            <w:r w:rsidR="00057317">
              <w:rPr>
                <w:noProof/>
                <w:webHidden/>
              </w:rPr>
              <w:fldChar w:fldCharType="begin"/>
            </w:r>
            <w:r w:rsidR="00057317">
              <w:rPr>
                <w:noProof/>
                <w:webHidden/>
              </w:rPr>
              <w:instrText xml:space="preserve"> PAGEREF _Toc166834025 \h </w:instrText>
            </w:r>
            <w:r w:rsidR="00057317">
              <w:rPr>
                <w:noProof/>
                <w:webHidden/>
              </w:rPr>
            </w:r>
            <w:r w:rsidR="00057317">
              <w:rPr>
                <w:noProof/>
                <w:webHidden/>
              </w:rPr>
              <w:fldChar w:fldCharType="separate"/>
            </w:r>
            <w:r w:rsidR="00057317">
              <w:rPr>
                <w:noProof/>
                <w:webHidden/>
              </w:rPr>
              <w:t>5</w:t>
            </w:r>
            <w:r w:rsidR="00057317">
              <w:rPr>
                <w:noProof/>
                <w:webHidden/>
              </w:rPr>
              <w:fldChar w:fldCharType="end"/>
            </w:r>
          </w:hyperlink>
        </w:p>
        <w:p w14:paraId="5B89F841" w14:textId="77777777" w:rsidR="00057317" w:rsidRDefault="00FC5D16">
          <w:pPr>
            <w:pStyle w:val="TOC2"/>
            <w:tabs>
              <w:tab w:val="right" w:leader="dot" w:pos="9016"/>
            </w:tabs>
            <w:rPr>
              <w:rFonts w:eastAsiaTheme="minorEastAsia"/>
              <w:noProof/>
              <w:lang w:eastAsia="en-GB"/>
            </w:rPr>
          </w:pPr>
          <w:hyperlink w:anchor="_Toc166834026" w:history="1">
            <w:r w:rsidR="00057317" w:rsidRPr="00B85128">
              <w:rPr>
                <w:rStyle w:val="Hyperlink"/>
                <w:noProof/>
              </w:rPr>
              <w:t>Qualifications</w:t>
            </w:r>
            <w:r w:rsidR="00057317">
              <w:rPr>
                <w:noProof/>
                <w:webHidden/>
              </w:rPr>
              <w:tab/>
            </w:r>
            <w:r w:rsidR="00057317">
              <w:rPr>
                <w:noProof/>
                <w:webHidden/>
              </w:rPr>
              <w:fldChar w:fldCharType="begin"/>
            </w:r>
            <w:r w:rsidR="00057317">
              <w:rPr>
                <w:noProof/>
                <w:webHidden/>
              </w:rPr>
              <w:instrText xml:space="preserve"> PAGEREF _Toc166834026 \h </w:instrText>
            </w:r>
            <w:r w:rsidR="00057317">
              <w:rPr>
                <w:noProof/>
                <w:webHidden/>
              </w:rPr>
            </w:r>
            <w:r w:rsidR="00057317">
              <w:rPr>
                <w:noProof/>
                <w:webHidden/>
              </w:rPr>
              <w:fldChar w:fldCharType="separate"/>
            </w:r>
            <w:r w:rsidR="00057317">
              <w:rPr>
                <w:noProof/>
                <w:webHidden/>
              </w:rPr>
              <w:t>5</w:t>
            </w:r>
            <w:r w:rsidR="00057317">
              <w:rPr>
                <w:noProof/>
                <w:webHidden/>
              </w:rPr>
              <w:fldChar w:fldCharType="end"/>
            </w:r>
          </w:hyperlink>
        </w:p>
        <w:p w14:paraId="5705C8D5" w14:textId="77777777" w:rsidR="00057317" w:rsidRDefault="00FC5D16">
          <w:pPr>
            <w:pStyle w:val="TOC2"/>
            <w:tabs>
              <w:tab w:val="right" w:leader="dot" w:pos="9016"/>
            </w:tabs>
            <w:rPr>
              <w:rFonts w:eastAsiaTheme="minorEastAsia"/>
              <w:noProof/>
              <w:lang w:eastAsia="en-GB"/>
            </w:rPr>
          </w:pPr>
          <w:hyperlink w:anchor="_Toc166834027" w:history="1">
            <w:r w:rsidR="00057317" w:rsidRPr="00B85128">
              <w:rPr>
                <w:rStyle w:val="Hyperlink"/>
                <w:noProof/>
              </w:rPr>
              <w:t>Other skills</w:t>
            </w:r>
            <w:r w:rsidR="00057317">
              <w:rPr>
                <w:noProof/>
                <w:webHidden/>
              </w:rPr>
              <w:tab/>
            </w:r>
            <w:r w:rsidR="00057317">
              <w:rPr>
                <w:noProof/>
                <w:webHidden/>
              </w:rPr>
              <w:fldChar w:fldCharType="begin"/>
            </w:r>
            <w:r w:rsidR="00057317">
              <w:rPr>
                <w:noProof/>
                <w:webHidden/>
              </w:rPr>
              <w:instrText xml:space="preserve"> PAGEREF _Toc166834027 \h </w:instrText>
            </w:r>
            <w:r w:rsidR="00057317">
              <w:rPr>
                <w:noProof/>
                <w:webHidden/>
              </w:rPr>
            </w:r>
            <w:r w:rsidR="00057317">
              <w:rPr>
                <w:noProof/>
                <w:webHidden/>
              </w:rPr>
              <w:fldChar w:fldCharType="separate"/>
            </w:r>
            <w:r w:rsidR="00057317">
              <w:rPr>
                <w:noProof/>
                <w:webHidden/>
              </w:rPr>
              <w:t>5</w:t>
            </w:r>
            <w:r w:rsidR="00057317">
              <w:rPr>
                <w:noProof/>
                <w:webHidden/>
              </w:rPr>
              <w:fldChar w:fldCharType="end"/>
            </w:r>
          </w:hyperlink>
        </w:p>
        <w:p w14:paraId="13F68306" w14:textId="77777777" w:rsidR="00057317" w:rsidRDefault="00FC5D16">
          <w:pPr>
            <w:pStyle w:val="TOC2"/>
            <w:tabs>
              <w:tab w:val="right" w:leader="dot" w:pos="9016"/>
            </w:tabs>
            <w:rPr>
              <w:rFonts w:eastAsiaTheme="minorEastAsia"/>
              <w:noProof/>
              <w:lang w:eastAsia="en-GB"/>
            </w:rPr>
          </w:pPr>
          <w:hyperlink w:anchor="_Toc166834028" w:history="1">
            <w:r w:rsidR="00057317" w:rsidRPr="00B85128">
              <w:rPr>
                <w:rStyle w:val="Hyperlink"/>
                <w:noProof/>
              </w:rPr>
              <w:t>Interpersonal skills</w:t>
            </w:r>
            <w:r w:rsidR="00057317">
              <w:rPr>
                <w:noProof/>
                <w:webHidden/>
              </w:rPr>
              <w:tab/>
            </w:r>
            <w:r w:rsidR="00057317">
              <w:rPr>
                <w:noProof/>
                <w:webHidden/>
              </w:rPr>
              <w:fldChar w:fldCharType="begin"/>
            </w:r>
            <w:r w:rsidR="00057317">
              <w:rPr>
                <w:noProof/>
                <w:webHidden/>
              </w:rPr>
              <w:instrText xml:space="preserve"> PAGEREF _Toc166834028 \h </w:instrText>
            </w:r>
            <w:r w:rsidR="00057317">
              <w:rPr>
                <w:noProof/>
                <w:webHidden/>
              </w:rPr>
            </w:r>
            <w:r w:rsidR="00057317">
              <w:rPr>
                <w:noProof/>
                <w:webHidden/>
              </w:rPr>
              <w:fldChar w:fldCharType="separate"/>
            </w:r>
            <w:r w:rsidR="00057317">
              <w:rPr>
                <w:noProof/>
                <w:webHidden/>
              </w:rPr>
              <w:t>6</w:t>
            </w:r>
            <w:r w:rsidR="00057317">
              <w:rPr>
                <w:noProof/>
                <w:webHidden/>
              </w:rPr>
              <w:fldChar w:fldCharType="end"/>
            </w:r>
          </w:hyperlink>
        </w:p>
        <w:p w14:paraId="730D4961" w14:textId="77777777" w:rsidR="00057317" w:rsidRDefault="00FC5D16">
          <w:pPr>
            <w:pStyle w:val="TOC2"/>
            <w:tabs>
              <w:tab w:val="right" w:leader="dot" w:pos="9016"/>
            </w:tabs>
            <w:rPr>
              <w:rFonts w:eastAsiaTheme="minorEastAsia"/>
              <w:noProof/>
              <w:lang w:eastAsia="en-GB"/>
            </w:rPr>
          </w:pPr>
          <w:hyperlink w:anchor="_Toc166834029" w:history="1">
            <w:r w:rsidR="00057317" w:rsidRPr="00B85128">
              <w:rPr>
                <w:rStyle w:val="Hyperlink"/>
                <w:noProof/>
              </w:rPr>
              <w:t>Child protection</w:t>
            </w:r>
            <w:r w:rsidR="00057317">
              <w:rPr>
                <w:noProof/>
                <w:webHidden/>
              </w:rPr>
              <w:tab/>
            </w:r>
            <w:r w:rsidR="00057317">
              <w:rPr>
                <w:noProof/>
                <w:webHidden/>
              </w:rPr>
              <w:fldChar w:fldCharType="begin"/>
            </w:r>
            <w:r w:rsidR="00057317">
              <w:rPr>
                <w:noProof/>
                <w:webHidden/>
              </w:rPr>
              <w:instrText xml:space="preserve"> PAGEREF _Toc166834029 \h </w:instrText>
            </w:r>
            <w:r w:rsidR="00057317">
              <w:rPr>
                <w:noProof/>
                <w:webHidden/>
              </w:rPr>
            </w:r>
            <w:r w:rsidR="00057317">
              <w:rPr>
                <w:noProof/>
                <w:webHidden/>
              </w:rPr>
              <w:fldChar w:fldCharType="separate"/>
            </w:r>
            <w:r w:rsidR="00057317">
              <w:rPr>
                <w:noProof/>
                <w:webHidden/>
              </w:rPr>
              <w:t>6</w:t>
            </w:r>
            <w:r w:rsidR="00057317">
              <w:rPr>
                <w:noProof/>
                <w:webHidden/>
              </w:rPr>
              <w:fldChar w:fldCharType="end"/>
            </w:r>
          </w:hyperlink>
        </w:p>
        <w:p w14:paraId="5FC50406" w14:textId="77777777" w:rsidR="00057317" w:rsidRDefault="00FC5D16">
          <w:pPr>
            <w:pStyle w:val="TOC1"/>
            <w:tabs>
              <w:tab w:val="right" w:leader="dot" w:pos="9016"/>
            </w:tabs>
            <w:rPr>
              <w:rFonts w:eastAsiaTheme="minorEastAsia"/>
              <w:noProof/>
              <w:lang w:eastAsia="en-GB"/>
            </w:rPr>
          </w:pPr>
          <w:hyperlink w:anchor="_Toc166834030" w:history="1">
            <w:r w:rsidR="00057317" w:rsidRPr="00B85128">
              <w:rPr>
                <w:rStyle w:val="Hyperlink"/>
                <w:noProof/>
              </w:rPr>
              <w:t>Silverdale School &amp; Sixth Form</w:t>
            </w:r>
            <w:r w:rsidR="00057317">
              <w:rPr>
                <w:noProof/>
                <w:webHidden/>
              </w:rPr>
              <w:tab/>
            </w:r>
            <w:r w:rsidR="00057317">
              <w:rPr>
                <w:noProof/>
                <w:webHidden/>
              </w:rPr>
              <w:fldChar w:fldCharType="begin"/>
            </w:r>
            <w:r w:rsidR="00057317">
              <w:rPr>
                <w:noProof/>
                <w:webHidden/>
              </w:rPr>
              <w:instrText xml:space="preserve"> PAGEREF _Toc166834030 \h </w:instrText>
            </w:r>
            <w:r w:rsidR="00057317">
              <w:rPr>
                <w:noProof/>
                <w:webHidden/>
              </w:rPr>
            </w:r>
            <w:r w:rsidR="00057317">
              <w:rPr>
                <w:noProof/>
                <w:webHidden/>
              </w:rPr>
              <w:fldChar w:fldCharType="separate"/>
            </w:r>
            <w:r w:rsidR="00057317">
              <w:rPr>
                <w:noProof/>
                <w:webHidden/>
              </w:rPr>
              <w:t>7</w:t>
            </w:r>
            <w:r w:rsidR="00057317">
              <w:rPr>
                <w:noProof/>
                <w:webHidden/>
              </w:rPr>
              <w:fldChar w:fldCharType="end"/>
            </w:r>
          </w:hyperlink>
        </w:p>
        <w:p w14:paraId="243848B3" w14:textId="77777777" w:rsidR="00057317" w:rsidRDefault="00FC5D16">
          <w:pPr>
            <w:pStyle w:val="TOC1"/>
            <w:tabs>
              <w:tab w:val="right" w:leader="dot" w:pos="9016"/>
            </w:tabs>
            <w:rPr>
              <w:rFonts w:eastAsiaTheme="minorEastAsia"/>
              <w:noProof/>
              <w:lang w:eastAsia="en-GB"/>
            </w:rPr>
          </w:pPr>
          <w:hyperlink w:anchor="_Toc166834031" w:history="1">
            <w:r w:rsidR="00057317" w:rsidRPr="00B85128">
              <w:rPr>
                <w:rStyle w:val="Hyperlink"/>
                <w:noProof/>
              </w:rPr>
              <w:t>Chorus Education Trust</w:t>
            </w:r>
            <w:r w:rsidR="00057317">
              <w:rPr>
                <w:noProof/>
                <w:webHidden/>
              </w:rPr>
              <w:tab/>
            </w:r>
            <w:r w:rsidR="00057317">
              <w:rPr>
                <w:noProof/>
                <w:webHidden/>
              </w:rPr>
              <w:fldChar w:fldCharType="begin"/>
            </w:r>
            <w:r w:rsidR="00057317">
              <w:rPr>
                <w:noProof/>
                <w:webHidden/>
              </w:rPr>
              <w:instrText xml:space="preserve"> PAGEREF _Toc166834031 \h </w:instrText>
            </w:r>
            <w:r w:rsidR="00057317">
              <w:rPr>
                <w:noProof/>
                <w:webHidden/>
              </w:rPr>
            </w:r>
            <w:r w:rsidR="00057317">
              <w:rPr>
                <w:noProof/>
                <w:webHidden/>
              </w:rPr>
              <w:fldChar w:fldCharType="separate"/>
            </w:r>
            <w:r w:rsidR="00057317">
              <w:rPr>
                <w:noProof/>
                <w:webHidden/>
              </w:rPr>
              <w:t>8</w:t>
            </w:r>
            <w:r w:rsidR="00057317">
              <w:rPr>
                <w:noProof/>
                <w:webHidden/>
              </w:rPr>
              <w:fldChar w:fldCharType="end"/>
            </w:r>
          </w:hyperlink>
        </w:p>
        <w:p w14:paraId="1E49D1CC" w14:textId="77777777" w:rsidR="00057317" w:rsidRDefault="00FC5D16">
          <w:pPr>
            <w:pStyle w:val="TOC1"/>
            <w:tabs>
              <w:tab w:val="right" w:leader="dot" w:pos="9016"/>
            </w:tabs>
            <w:rPr>
              <w:rFonts w:eastAsiaTheme="minorEastAsia"/>
              <w:noProof/>
              <w:lang w:eastAsia="en-GB"/>
            </w:rPr>
          </w:pPr>
          <w:hyperlink w:anchor="_Toc166834032" w:history="1">
            <w:r w:rsidR="00057317" w:rsidRPr="00B85128">
              <w:rPr>
                <w:rStyle w:val="Hyperlink"/>
                <w:noProof/>
              </w:rPr>
              <w:t>To apply</w:t>
            </w:r>
            <w:r w:rsidR="00057317">
              <w:rPr>
                <w:noProof/>
                <w:webHidden/>
              </w:rPr>
              <w:tab/>
            </w:r>
            <w:r w:rsidR="00057317">
              <w:rPr>
                <w:noProof/>
                <w:webHidden/>
              </w:rPr>
              <w:fldChar w:fldCharType="begin"/>
            </w:r>
            <w:r w:rsidR="00057317">
              <w:rPr>
                <w:noProof/>
                <w:webHidden/>
              </w:rPr>
              <w:instrText xml:space="preserve"> PAGEREF _Toc166834032 \h </w:instrText>
            </w:r>
            <w:r w:rsidR="00057317">
              <w:rPr>
                <w:noProof/>
                <w:webHidden/>
              </w:rPr>
            </w:r>
            <w:r w:rsidR="00057317">
              <w:rPr>
                <w:noProof/>
                <w:webHidden/>
              </w:rPr>
              <w:fldChar w:fldCharType="separate"/>
            </w:r>
            <w:r w:rsidR="00057317">
              <w:rPr>
                <w:noProof/>
                <w:webHidden/>
              </w:rPr>
              <w:t>9</w:t>
            </w:r>
            <w:r w:rsidR="00057317">
              <w:rPr>
                <w:noProof/>
                <w:webHidden/>
              </w:rPr>
              <w:fldChar w:fldCharType="end"/>
            </w:r>
          </w:hyperlink>
        </w:p>
        <w:p w14:paraId="11023FA0" w14:textId="77777777" w:rsidR="00AB0F9B" w:rsidRDefault="00950B9A">
          <w:r>
            <w:fldChar w:fldCharType="end"/>
          </w:r>
        </w:p>
      </w:sdtContent>
    </w:sdt>
    <w:p w14:paraId="1E4F9FAA" w14:textId="77777777" w:rsidR="00AB0F9B" w:rsidRDefault="00AB0F9B">
      <w:pPr>
        <w:rPr>
          <w:rFonts w:eastAsia="Times New Roman" w:cs="Times New Roman"/>
          <w:b/>
          <w:bCs/>
          <w:color w:val="003366"/>
          <w:kern w:val="32"/>
          <w:sz w:val="36"/>
          <w:szCs w:val="32"/>
          <w14:ligatures w14:val="none"/>
        </w:rPr>
      </w:pPr>
      <w:r>
        <w:br w:type="page"/>
      </w:r>
    </w:p>
    <w:p w14:paraId="6FACFB9F" w14:textId="77777777" w:rsidR="007C0996" w:rsidRDefault="00EF41A7" w:rsidP="00EF41A7">
      <w:pPr>
        <w:pStyle w:val="Heading1"/>
      </w:pPr>
      <w:bookmarkStart w:id="0" w:name="_Toc166834016"/>
      <w:r>
        <w:lastRenderedPageBreak/>
        <w:t>The vacancy</w:t>
      </w:r>
      <w:bookmarkEnd w:id="0"/>
    </w:p>
    <w:p w14:paraId="5A3DEBCF" w14:textId="77777777" w:rsidR="002C07FB" w:rsidRPr="00AB0F9B" w:rsidRDefault="007C0212" w:rsidP="002C07FB">
      <w:pPr>
        <w:pStyle w:val="Heading2"/>
        <w:rPr>
          <w:lang w:val="en-GB"/>
        </w:rPr>
      </w:pPr>
      <w:bookmarkStart w:id="1" w:name="_Toc166834017"/>
      <w:r>
        <w:rPr>
          <w:lang w:val="en-GB"/>
        </w:rPr>
        <w:t>Post</w:t>
      </w:r>
      <w:r w:rsidR="002C07FB">
        <w:rPr>
          <w:lang w:val="en-GB"/>
        </w:rPr>
        <w:t xml:space="preserve"> a</w:t>
      </w:r>
      <w:r w:rsidR="002C07FB">
        <w:t>dvert</w:t>
      </w:r>
      <w:bookmarkEnd w:id="1"/>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72B9478C" w14:textId="77777777" w:rsidTr="001E4AE1">
        <w:tc>
          <w:tcPr>
            <w:tcW w:w="3261" w:type="dxa"/>
          </w:tcPr>
          <w:p w14:paraId="148C5784"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67062B55" w14:textId="6A56D1EE" w:rsidR="00C0443A" w:rsidRPr="00AE5689" w:rsidRDefault="00C0443A" w:rsidP="00C0443A">
            <w:pPr>
              <w:spacing w:before="60" w:after="60"/>
              <w:rPr>
                <w:sz w:val="24"/>
                <w:szCs w:val="24"/>
              </w:rPr>
            </w:pPr>
            <w:r w:rsidRPr="00AE5689">
              <w:t xml:space="preserve">11.59pm on </w:t>
            </w:r>
            <w:r w:rsidR="00AE5689" w:rsidRPr="00AE5689">
              <w:t>30</w:t>
            </w:r>
            <w:r w:rsidR="00AE5689" w:rsidRPr="00AE5689">
              <w:rPr>
                <w:vertAlign w:val="superscript"/>
              </w:rPr>
              <w:t>th</w:t>
            </w:r>
            <w:r w:rsidR="00AE5689" w:rsidRPr="00AE5689">
              <w:t xml:space="preserve"> June 2024</w:t>
            </w:r>
          </w:p>
        </w:tc>
      </w:tr>
      <w:tr w:rsidR="00C0443A" w:rsidRPr="00463391" w14:paraId="3D5D9874" w14:textId="77777777" w:rsidTr="001E4AE1">
        <w:tc>
          <w:tcPr>
            <w:tcW w:w="3261" w:type="dxa"/>
          </w:tcPr>
          <w:p w14:paraId="48FAC6BC"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57A70452" w14:textId="4BC828D7" w:rsidR="00C0443A" w:rsidRPr="00AE5689" w:rsidRDefault="00C0443A" w:rsidP="00C0443A">
            <w:pPr>
              <w:spacing w:before="60" w:after="60"/>
              <w:rPr>
                <w:sz w:val="24"/>
                <w:szCs w:val="24"/>
              </w:rPr>
            </w:pPr>
            <w:r w:rsidRPr="00AE5689">
              <w:t xml:space="preserve">Week beginning </w:t>
            </w:r>
            <w:r w:rsidR="00AE5689" w:rsidRPr="00AE5689">
              <w:t>8</w:t>
            </w:r>
            <w:r w:rsidR="00AE5689" w:rsidRPr="00AE5689">
              <w:rPr>
                <w:vertAlign w:val="superscript"/>
              </w:rPr>
              <w:t>th</w:t>
            </w:r>
            <w:r w:rsidR="00AE5689" w:rsidRPr="00AE5689">
              <w:t xml:space="preserve"> July 2024</w:t>
            </w:r>
          </w:p>
        </w:tc>
      </w:tr>
      <w:tr w:rsidR="00C0443A" w:rsidRPr="00463391" w14:paraId="51716BF9" w14:textId="77777777" w:rsidTr="001E4AE1">
        <w:tc>
          <w:tcPr>
            <w:tcW w:w="3261" w:type="dxa"/>
          </w:tcPr>
          <w:p w14:paraId="4AAE6BBD"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20680415" w14:textId="11183CCD" w:rsidR="00C0443A" w:rsidRPr="00AE5689" w:rsidRDefault="00AE5689" w:rsidP="00C0443A">
            <w:pPr>
              <w:spacing w:before="60" w:after="60"/>
              <w:rPr>
                <w:sz w:val="24"/>
                <w:szCs w:val="24"/>
              </w:rPr>
            </w:pPr>
            <w:r w:rsidRPr="00AE5689">
              <w:t>September 2024</w:t>
            </w:r>
          </w:p>
        </w:tc>
      </w:tr>
    </w:tbl>
    <w:p w14:paraId="07482134" w14:textId="77777777" w:rsidR="002C07FB" w:rsidRDefault="002C07FB" w:rsidP="002C07FB"/>
    <w:p w14:paraId="6932C483" w14:textId="77777777" w:rsidR="00AE5689" w:rsidRDefault="00AE5689" w:rsidP="00AE5689">
      <w:pPr>
        <w:pStyle w:val="Chorusbodytext"/>
        <w:spacing w:after="120"/>
      </w:pPr>
      <w:r>
        <w:t xml:space="preserve">We are seeking to appoint a passionate and experienced Higher Level Teaching Assistant to deliver and coordinate literacy provision, including provision for learners with English as an additional language (EAL). </w:t>
      </w:r>
    </w:p>
    <w:p w14:paraId="5BA9C0A9" w14:textId="77777777" w:rsidR="00AE5689" w:rsidRDefault="00AE5689" w:rsidP="00AE5689">
      <w:pPr>
        <w:pStyle w:val="Chorusbodytext"/>
        <w:spacing w:after="120"/>
      </w:pPr>
      <w:r>
        <w:t xml:space="preserve">The successful candidate will require detailed understanding of the ways in which children learn to read, including expertise in phonics, spelling and comprehension strategies. Alongside this, a love of reading, an understanding of the secondary English curriculum, excellent interpersonal skills and an appreciation of different cultures are essential characteristics of the successful candidate.   </w:t>
      </w:r>
    </w:p>
    <w:p w14:paraId="1A5102E4" w14:textId="77777777" w:rsidR="00AE5689" w:rsidRDefault="00AE5689" w:rsidP="00AE5689">
      <w:pPr>
        <w:pStyle w:val="Chorusbodytext"/>
        <w:spacing w:after="120"/>
      </w:pPr>
      <w:r>
        <w:t xml:space="preserve">Recent experience of planning and delivering literacy interventions is also essential. </w:t>
      </w:r>
    </w:p>
    <w:p w14:paraId="30E8A318" w14:textId="77777777" w:rsidR="00AE5689" w:rsidRDefault="00AE5689" w:rsidP="00AE5689">
      <w:pPr>
        <w:pStyle w:val="Chorusbodytext"/>
        <w:spacing w:after="120"/>
      </w:pPr>
      <w:r>
        <w:t>Applicants should be keen to:</w:t>
      </w:r>
    </w:p>
    <w:p w14:paraId="67C5A762" w14:textId="28CBBE71" w:rsidR="00AE5689" w:rsidRDefault="00AE5689" w:rsidP="00AE5689">
      <w:pPr>
        <w:pStyle w:val="Chorusbodytext"/>
        <w:numPr>
          <w:ilvl w:val="0"/>
          <w:numId w:val="9"/>
        </w:numPr>
        <w:spacing w:after="120"/>
      </w:pPr>
      <w:r>
        <w:t xml:space="preserve">Work with colleagues to establish a broad and effective literacy offer as part of the school’s reading strategy </w:t>
      </w:r>
    </w:p>
    <w:p w14:paraId="24B34860" w14:textId="207538C2" w:rsidR="00AE5689" w:rsidRDefault="00AE5689" w:rsidP="00AE5689">
      <w:pPr>
        <w:pStyle w:val="Chorusbodytext"/>
        <w:numPr>
          <w:ilvl w:val="0"/>
          <w:numId w:val="9"/>
        </w:numPr>
        <w:spacing w:after="120"/>
      </w:pPr>
      <w:r>
        <w:t xml:space="preserve">Play a key role in the delivery of literacy interventions and the integration of students with English as an additional language </w:t>
      </w:r>
    </w:p>
    <w:p w14:paraId="0CEC4253" w14:textId="4C0F376D" w:rsidR="00AE5689" w:rsidRDefault="00AE5689" w:rsidP="00AE5689">
      <w:pPr>
        <w:pStyle w:val="Chorusbodytext"/>
        <w:numPr>
          <w:ilvl w:val="0"/>
          <w:numId w:val="9"/>
        </w:numPr>
        <w:spacing w:after="120"/>
      </w:pPr>
      <w:r>
        <w:t xml:space="preserve">Develop teachers’ understanding of literacy, and in particular of phonics </w:t>
      </w:r>
    </w:p>
    <w:p w14:paraId="5EB92D83" w14:textId="77777777" w:rsidR="00AE5689" w:rsidRPr="008F4E30" w:rsidRDefault="00AE5689" w:rsidP="00AE5689">
      <w:pPr>
        <w:pStyle w:val="Chorusbodytext"/>
        <w:spacing w:after="120"/>
        <w:rPr>
          <w:rFonts w:eastAsia="Calibri"/>
          <w:lang w:eastAsia="en-GB"/>
        </w:rPr>
      </w:pPr>
      <w:r w:rsidRPr="008F4E30">
        <w:rPr>
          <w:lang w:eastAsia="en-GB"/>
        </w:rPr>
        <w:t xml:space="preserve">Benefits include: </w:t>
      </w:r>
    </w:p>
    <w:p w14:paraId="0113DFBF" w14:textId="77777777" w:rsidR="00AE5689" w:rsidRPr="005456B8" w:rsidRDefault="00AE5689" w:rsidP="00AE5689">
      <w:pPr>
        <w:pStyle w:val="Chorusbodytext"/>
        <w:numPr>
          <w:ilvl w:val="0"/>
          <w:numId w:val="8"/>
        </w:numPr>
        <w:spacing w:after="120"/>
        <w:rPr>
          <w:rFonts w:eastAsia="Calibri"/>
          <w:lang w:eastAsia="en-GB"/>
        </w:rPr>
      </w:pPr>
      <w:r w:rsidRPr="005456B8">
        <w:rPr>
          <w:lang w:eastAsia="en-GB"/>
        </w:rPr>
        <w:t xml:space="preserve">CPD support from one of the largest Teaching Schools, the </w:t>
      </w:r>
      <w:r w:rsidRPr="005456B8">
        <w:rPr>
          <w:b/>
          <w:lang w:eastAsia="en-GB"/>
        </w:rPr>
        <w:t xml:space="preserve">Sheffield </w:t>
      </w:r>
      <w:r>
        <w:rPr>
          <w:b/>
          <w:lang w:eastAsia="en-GB"/>
        </w:rPr>
        <w:t>Teacher Training</w:t>
      </w:r>
      <w:r w:rsidRPr="005456B8">
        <w:rPr>
          <w:b/>
          <w:lang w:eastAsia="en-GB"/>
        </w:rPr>
        <w:t xml:space="preserve"> Alliance</w:t>
      </w:r>
      <w:r w:rsidRPr="005456B8">
        <w:rPr>
          <w:lang w:eastAsia="en-GB"/>
        </w:rPr>
        <w:t xml:space="preserve">, throughout your career. </w:t>
      </w:r>
    </w:p>
    <w:p w14:paraId="727B5E1A" w14:textId="77777777" w:rsidR="00AE5689" w:rsidRPr="005456B8" w:rsidRDefault="00AE5689" w:rsidP="00AE5689">
      <w:pPr>
        <w:pStyle w:val="Chorusbodytext"/>
        <w:numPr>
          <w:ilvl w:val="0"/>
          <w:numId w:val="8"/>
        </w:numPr>
        <w:spacing w:after="120"/>
        <w:rPr>
          <w:rFonts w:eastAsia="Calibri"/>
          <w:lang w:eastAsia="en-GB"/>
        </w:rPr>
      </w:pPr>
      <w:r w:rsidRPr="005456B8">
        <w:rPr>
          <w:lang w:eastAsia="en-GB"/>
        </w:rPr>
        <w:t xml:space="preserve">Opportunities to develop skills and experience as part of a growing, local Trust. </w:t>
      </w:r>
    </w:p>
    <w:p w14:paraId="01D602BD" w14:textId="77777777" w:rsidR="00AE5689" w:rsidRPr="008F4E30" w:rsidRDefault="00AE5689" w:rsidP="00AE5689">
      <w:pPr>
        <w:pStyle w:val="Chorusbodytext"/>
        <w:spacing w:after="0"/>
        <w:rPr>
          <w:rFonts w:eastAsia="Calibri"/>
          <w:b/>
          <w:color w:val="000000"/>
          <w:lang w:eastAsia="en-GB"/>
        </w:rPr>
      </w:pPr>
      <w:r w:rsidRPr="00180D3D">
        <w:rPr>
          <w:rFonts w:eastAsia="Calibri"/>
          <w:b/>
          <w:color w:val="000000"/>
          <w:lang w:eastAsia="en-GB"/>
        </w:rPr>
        <w:t>Chorus Education Trust is proud to support flexible working arrangements.</w:t>
      </w:r>
    </w:p>
    <w:p w14:paraId="752E7106" w14:textId="6847BA84" w:rsidR="002C07FB" w:rsidRPr="003D7B12" w:rsidRDefault="002C07FB" w:rsidP="002C07FB">
      <w:pPr>
        <w:rPr>
          <w:highlight w:val="yellow"/>
        </w:rPr>
      </w:pPr>
    </w:p>
    <w:p w14:paraId="11B2E8AC" w14:textId="77777777" w:rsidR="00AB0F9B" w:rsidRPr="00AB0F9B" w:rsidRDefault="00AB0F9B" w:rsidP="00AB0F9B">
      <w:pPr>
        <w:pStyle w:val="Heading2"/>
      </w:pPr>
      <w:bookmarkStart w:id="2" w:name="_Toc166834018"/>
      <w:r>
        <w:t>Role summary</w:t>
      </w:r>
      <w:bookmarkEnd w:id="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EF41A7" w:rsidRPr="00463391" w14:paraId="56F5BF84" w14:textId="77777777" w:rsidTr="0094336C">
        <w:tc>
          <w:tcPr>
            <w:tcW w:w="3261" w:type="dxa"/>
          </w:tcPr>
          <w:p w14:paraId="1794BAC5" w14:textId="77777777" w:rsidR="00EF41A7" w:rsidRPr="00463391" w:rsidRDefault="007C0212" w:rsidP="0094336C">
            <w:pPr>
              <w:spacing w:before="60" w:after="60"/>
              <w:rPr>
                <w:b/>
                <w:bCs/>
                <w:sz w:val="24"/>
                <w:szCs w:val="24"/>
              </w:rPr>
            </w:pPr>
            <w:r>
              <w:rPr>
                <w:b/>
                <w:bCs/>
                <w:sz w:val="24"/>
                <w:szCs w:val="24"/>
              </w:rPr>
              <w:t>Post</w:t>
            </w:r>
            <w:r w:rsidR="00EF41A7" w:rsidRPr="00463391">
              <w:rPr>
                <w:b/>
                <w:bCs/>
                <w:sz w:val="24"/>
                <w:szCs w:val="24"/>
              </w:rPr>
              <w:t xml:space="preserve"> title:</w:t>
            </w:r>
          </w:p>
        </w:tc>
        <w:tc>
          <w:tcPr>
            <w:tcW w:w="6237" w:type="dxa"/>
          </w:tcPr>
          <w:p w14:paraId="3FCDD874" w14:textId="351351D5" w:rsidR="00EF41A7" w:rsidRPr="00AE5689" w:rsidRDefault="00AE5689" w:rsidP="0094336C">
            <w:pPr>
              <w:spacing w:before="60" w:after="60"/>
              <w:rPr>
                <w:sz w:val="24"/>
                <w:szCs w:val="24"/>
              </w:rPr>
            </w:pPr>
            <w:r w:rsidRPr="00AE5689">
              <w:rPr>
                <w:sz w:val="24"/>
                <w:szCs w:val="24"/>
              </w:rPr>
              <w:t>Higher Level Teaching Assistant – Level 4</w:t>
            </w:r>
          </w:p>
        </w:tc>
      </w:tr>
      <w:tr w:rsidR="00C0443A" w:rsidRPr="00463391" w14:paraId="155F16BB" w14:textId="77777777" w:rsidTr="0094336C">
        <w:tc>
          <w:tcPr>
            <w:tcW w:w="3261" w:type="dxa"/>
          </w:tcPr>
          <w:p w14:paraId="2CC121F1" w14:textId="77777777" w:rsidR="00C0443A" w:rsidRPr="00463391" w:rsidRDefault="00C0443A" w:rsidP="0094336C">
            <w:pPr>
              <w:spacing w:before="60" w:after="60"/>
              <w:rPr>
                <w:b/>
                <w:bCs/>
                <w:sz w:val="24"/>
                <w:szCs w:val="24"/>
              </w:rPr>
            </w:pPr>
            <w:r>
              <w:rPr>
                <w:b/>
                <w:bCs/>
                <w:sz w:val="24"/>
                <w:szCs w:val="24"/>
              </w:rPr>
              <w:t>Profile:</w:t>
            </w:r>
          </w:p>
        </w:tc>
        <w:tc>
          <w:tcPr>
            <w:tcW w:w="6237" w:type="dxa"/>
          </w:tcPr>
          <w:p w14:paraId="083FDF1D" w14:textId="5F8FB185" w:rsidR="00C0443A" w:rsidRPr="00AE5689" w:rsidRDefault="00AE5689" w:rsidP="0094336C">
            <w:pPr>
              <w:spacing w:before="60" w:after="60"/>
              <w:rPr>
                <w:sz w:val="24"/>
                <w:szCs w:val="24"/>
              </w:rPr>
            </w:pPr>
            <w:r w:rsidRPr="00AE5689">
              <w:rPr>
                <w:sz w:val="24"/>
                <w:szCs w:val="24"/>
              </w:rPr>
              <w:t>LD3</w:t>
            </w:r>
          </w:p>
        </w:tc>
      </w:tr>
      <w:tr w:rsidR="00C0443A" w:rsidRPr="00463391" w14:paraId="5BF0238B" w14:textId="77777777" w:rsidTr="0094336C">
        <w:tc>
          <w:tcPr>
            <w:tcW w:w="3261" w:type="dxa"/>
          </w:tcPr>
          <w:p w14:paraId="7BF7CA70" w14:textId="77777777" w:rsidR="00C0443A" w:rsidRDefault="00C0443A" w:rsidP="0094336C">
            <w:pPr>
              <w:spacing w:before="60" w:after="60"/>
              <w:rPr>
                <w:b/>
                <w:bCs/>
                <w:sz w:val="24"/>
                <w:szCs w:val="24"/>
              </w:rPr>
            </w:pPr>
            <w:r>
              <w:rPr>
                <w:b/>
                <w:bCs/>
                <w:sz w:val="24"/>
                <w:szCs w:val="24"/>
              </w:rPr>
              <w:t>Grade:</w:t>
            </w:r>
          </w:p>
        </w:tc>
        <w:tc>
          <w:tcPr>
            <w:tcW w:w="6237" w:type="dxa"/>
          </w:tcPr>
          <w:p w14:paraId="6C1E27F7" w14:textId="57AD7C40" w:rsidR="00C0443A" w:rsidRPr="00AE5689" w:rsidRDefault="00AE5689" w:rsidP="0094336C">
            <w:pPr>
              <w:spacing w:before="60" w:after="60"/>
              <w:rPr>
                <w:sz w:val="24"/>
                <w:szCs w:val="24"/>
              </w:rPr>
            </w:pPr>
            <w:r w:rsidRPr="00AE5689">
              <w:rPr>
                <w:szCs w:val="24"/>
                <w:lang w:eastAsia="ar-SA"/>
              </w:rPr>
              <w:t>5</w:t>
            </w:r>
          </w:p>
        </w:tc>
      </w:tr>
      <w:tr w:rsidR="00033F8D" w:rsidRPr="00463391" w14:paraId="227CA957" w14:textId="77777777" w:rsidTr="0094336C">
        <w:tc>
          <w:tcPr>
            <w:tcW w:w="3261" w:type="dxa"/>
          </w:tcPr>
          <w:p w14:paraId="26906C3B" w14:textId="77777777" w:rsidR="00033F8D" w:rsidRPr="00463391" w:rsidRDefault="00C0443A" w:rsidP="0094336C">
            <w:pPr>
              <w:spacing w:before="60" w:after="60"/>
              <w:rPr>
                <w:b/>
                <w:bCs/>
                <w:sz w:val="24"/>
                <w:szCs w:val="24"/>
              </w:rPr>
            </w:pPr>
            <w:r>
              <w:rPr>
                <w:b/>
                <w:bCs/>
                <w:sz w:val="24"/>
                <w:szCs w:val="24"/>
              </w:rPr>
              <w:t>Grade spinal point range</w:t>
            </w:r>
            <w:r w:rsidR="0094336C" w:rsidRPr="00463391">
              <w:rPr>
                <w:b/>
                <w:bCs/>
                <w:sz w:val="24"/>
                <w:szCs w:val="24"/>
              </w:rPr>
              <w:t>:</w:t>
            </w:r>
          </w:p>
        </w:tc>
        <w:tc>
          <w:tcPr>
            <w:tcW w:w="6237" w:type="dxa"/>
          </w:tcPr>
          <w:p w14:paraId="0D94DA05" w14:textId="350D707E" w:rsidR="00033F8D" w:rsidRPr="00AE5689" w:rsidRDefault="00602F5A" w:rsidP="0094336C">
            <w:pPr>
              <w:spacing w:before="60" w:after="60"/>
              <w:rPr>
                <w:sz w:val="24"/>
                <w:szCs w:val="24"/>
              </w:rPr>
            </w:pPr>
            <w:r w:rsidRPr="00AE5689">
              <w:t xml:space="preserve">SCP </w:t>
            </w:r>
            <w:r w:rsidR="00AE5689" w:rsidRPr="00AE5689">
              <w:t>15</w:t>
            </w:r>
            <w:r w:rsidRPr="00AE5689">
              <w:rPr>
                <w:rFonts w:cs="Calibri"/>
                <w:sz w:val="24"/>
                <w:szCs w:val="24"/>
              </w:rPr>
              <w:t xml:space="preserve"> to </w:t>
            </w:r>
            <w:r w:rsidR="00AE5689" w:rsidRPr="00AE5689">
              <w:rPr>
                <w:rFonts w:cs="Calibri"/>
                <w:sz w:val="24"/>
                <w:szCs w:val="24"/>
              </w:rPr>
              <w:t>20</w:t>
            </w:r>
          </w:p>
        </w:tc>
      </w:tr>
      <w:tr w:rsidR="00602F5A" w:rsidRPr="00463391" w14:paraId="56A8F903" w14:textId="77777777" w:rsidTr="0094336C">
        <w:tc>
          <w:tcPr>
            <w:tcW w:w="3261" w:type="dxa"/>
          </w:tcPr>
          <w:p w14:paraId="237938F0" w14:textId="77777777" w:rsidR="00602F5A" w:rsidRDefault="00602F5A" w:rsidP="0094336C">
            <w:pPr>
              <w:spacing w:before="60" w:after="60"/>
              <w:rPr>
                <w:b/>
                <w:bCs/>
                <w:sz w:val="24"/>
                <w:szCs w:val="24"/>
              </w:rPr>
            </w:pPr>
            <w:r>
              <w:rPr>
                <w:b/>
                <w:bCs/>
                <w:sz w:val="24"/>
                <w:szCs w:val="24"/>
              </w:rPr>
              <w:t>Salary:</w:t>
            </w:r>
          </w:p>
        </w:tc>
        <w:tc>
          <w:tcPr>
            <w:tcW w:w="6237" w:type="dxa"/>
          </w:tcPr>
          <w:p w14:paraId="7C8A09DA" w14:textId="43C68F50" w:rsidR="00602F5A" w:rsidRPr="00AE5689" w:rsidRDefault="00602F5A" w:rsidP="0094336C">
            <w:pPr>
              <w:spacing w:before="60" w:after="60"/>
              <w:rPr>
                <w:szCs w:val="24"/>
                <w:lang w:eastAsia="ar-SA"/>
              </w:rPr>
            </w:pPr>
            <w:r w:rsidRPr="00AE5689">
              <w:rPr>
                <w:rFonts w:cs="Calibri"/>
                <w:sz w:val="24"/>
                <w:szCs w:val="24"/>
              </w:rPr>
              <w:t>£</w:t>
            </w:r>
            <w:r w:rsidR="00AE5689" w:rsidRPr="00AE5689">
              <w:rPr>
                <w:rFonts w:cs="Calibri"/>
                <w:sz w:val="24"/>
                <w:szCs w:val="24"/>
              </w:rPr>
              <w:t>27,803</w:t>
            </w:r>
            <w:r w:rsidRPr="00AE5689">
              <w:rPr>
                <w:rFonts w:cs="Calibri"/>
                <w:sz w:val="24"/>
                <w:szCs w:val="24"/>
              </w:rPr>
              <w:t xml:space="preserve"> - £</w:t>
            </w:r>
            <w:r w:rsidR="00AE5689" w:rsidRPr="00AE5689">
              <w:rPr>
                <w:rFonts w:cs="Calibri"/>
                <w:sz w:val="24"/>
                <w:szCs w:val="24"/>
              </w:rPr>
              <w:t>30,296</w:t>
            </w:r>
            <w:r w:rsidRPr="00AE5689">
              <w:rPr>
                <w:rFonts w:cs="Calibri"/>
                <w:sz w:val="24"/>
                <w:szCs w:val="24"/>
              </w:rPr>
              <w:t xml:space="preserve"> (pro rata £</w:t>
            </w:r>
            <w:r w:rsidR="00AE5689" w:rsidRPr="00AE5689">
              <w:rPr>
                <w:rFonts w:cs="Calibri"/>
                <w:sz w:val="24"/>
                <w:szCs w:val="24"/>
              </w:rPr>
              <w:t>21,327</w:t>
            </w:r>
            <w:r w:rsidRPr="00AE5689">
              <w:rPr>
                <w:rFonts w:cs="Calibri"/>
                <w:sz w:val="24"/>
                <w:szCs w:val="24"/>
              </w:rPr>
              <w:t xml:space="preserve"> - £</w:t>
            </w:r>
            <w:r w:rsidR="00AE5689" w:rsidRPr="00AE5689">
              <w:rPr>
                <w:rFonts w:cs="Calibri"/>
                <w:sz w:val="24"/>
                <w:szCs w:val="24"/>
              </w:rPr>
              <w:t>23,240</w:t>
            </w:r>
            <w:r w:rsidRPr="00AE5689">
              <w:rPr>
                <w:rFonts w:cs="Calibri"/>
                <w:sz w:val="24"/>
                <w:szCs w:val="24"/>
              </w:rPr>
              <w:t>)</w:t>
            </w:r>
          </w:p>
        </w:tc>
      </w:tr>
      <w:tr w:rsidR="0094336C" w:rsidRPr="00463391" w14:paraId="473078B1" w14:textId="77777777" w:rsidTr="0094336C">
        <w:tc>
          <w:tcPr>
            <w:tcW w:w="3261" w:type="dxa"/>
          </w:tcPr>
          <w:p w14:paraId="2B65DC01" w14:textId="77777777" w:rsidR="0094336C" w:rsidRPr="00463391" w:rsidRDefault="00C0443A" w:rsidP="0094336C">
            <w:pPr>
              <w:spacing w:before="60" w:after="60"/>
              <w:rPr>
                <w:b/>
                <w:bCs/>
                <w:sz w:val="24"/>
                <w:szCs w:val="24"/>
              </w:rPr>
            </w:pPr>
            <w:r>
              <w:rPr>
                <w:b/>
                <w:bCs/>
                <w:sz w:val="24"/>
                <w:szCs w:val="24"/>
              </w:rPr>
              <w:t>Accountable SLT post</w:t>
            </w:r>
            <w:r w:rsidR="0094336C" w:rsidRPr="00463391">
              <w:rPr>
                <w:b/>
                <w:bCs/>
                <w:sz w:val="24"/>
                <w:szCs w:val="24"/>
              </w:rPr>
              <w:t>:</w:t>
            </w:r>
          </w:p>
        </w:tc>
        <w:tc>
          <w:tcPr>
            <w:tcW w:w="6237" w:type="dxa"/>
          </w:tcPr>
          <w:p w14:paraId="7DB5EC20" w14:textId="75AE0D40" w:rsidR="0094336C" w:rsidRPr="00AE5689" w:rsidRDefault="00AE5689" w:rsidP="0094336C">
            <w:pPr>
              <w:spacing w:before="60" w:after="60"/>
              <w:rPr>
                <w:sz w:val="24"/>
                <w:szCs w:val="24"/>
              </w:rPr>
            </w:pPr>
            <w:r w:rsidRPr="00AE5689">
              <w:rPr>
                <w:sz w:val="24"/>
                <w:szCs w:val="24"/>
                <w:lang w:eastAsia="ar-SA"/>
              </w:rPr>
              <w:t>SLT Lead for Inclusion</w:t>
            </w:r>
          </w:p>
        </w:tc>
      </w:tr>
      <w:tr w:rsidR="0094336C" w:rsidRPr="00463391" w14:paraId="5C08A3AC" w14:textId="77777777" w:rsidTr="0094336C">
        <w:tc>
          <w:tcPr>
            <w:tcW w:w="3261" w:type="dxa"/>
          </w:tcPr>
          <w:p w14:paraId="2992FBE3" w14:textId="77777777" w:rsidR="0094336C" w:rsidRPr="00463391" w:rsidRDefault="0094336C" w:rsidP="0094336C">
            <w:pPr>
              <w:spacing w:before="60" w:after="60"/>
              <w:rPr>
                <w:b/>
                <w:bCs/>
                <w:sz w:val="24"/>
                <w:szCs w:val="24"/>
              </w:rPr>
            </w:pPr>
            <w:r w:rsidRPr="00463391">
              <w:rPr>
                <w:b/>
                <w:bCs/>
                <w:sz w:val="24"/>
                <w:szCs w:val="24"/>
              </w:rPr>
              <w:t>Line manager</w:t>
            </w:r>
            <w:r w:rsidR="00B3309E">
              <w:rPr>
                <w:b/>
                <w:bCs/>
                <w:sz w:val="24"/>
                <w:szCs w:val="24"/>
              </w:rPr>
              <w:t xml:space="preserve"> (if different)</w:t>
            </w:r>
            <w:r w:rsidRPr="00463391">
              <w:rPr>
                <w:b/>
                <w:bCs/>
                <w:sz w:val="24"/>
                <w:szCs w:val="24"/>
              </w:rPr>
              <w:t>:</w:t>
            </w:r>
          </w:p>
        </w:tc>
        <w:tc>
          <w:tcPr>
            <w:tcW w:w="6237" w:type="dxa"/>
          </w:tcPr>
          <w:p w14:paraId="06D6084A" w14:textId="77F895D0" w:rsidR="0094336C" w:rsidRPr="00AE5689" w:rsidRDefault="00AE5689" w:rsidP="0094336C">
            <w:pPr>
              <w:spacing w:before="60" w:after="60"/>
              <w:rPr>
                <w:sz w:val="24"/>
                <w:szCs w:val="24"/>
              </w:rPr>
            </w:pPr>
            <w:r w:rsidRPr="00AE5689">
              <w:rPr>
                <w:sz w:val="24"/>
                <w:szCs w:val="24"/>
                <w:lang w:eastAsia="ar-SA"/>
              </w:rPr>
              <w:t>SENco</w:t>
            </w:r>
          </w:p>
        </w:tc>
      </w:tr>
      <w:tr w:rsidR="00C0443A" w:rsidRPr="00A41FE3" w14:paraId="39172FA8" w14:textId="77777777" w:rsidTr="0094336C">
        <w:tc>
          <w:tcPr>
            <w:tcW w:w="3261" w:type="dxa"/>
          </w:tcPr>
          <w:p w14:paraId="527BDE71" w14:textId="77777777" w:rsidR="00C0443A" w:rsidRPr="00A41FE3" w:rsidRDefault="00C0443A" w:rsidP="0094336C">
            <w:pPr>
              <w:spacing w:before="60" w:after="60"/>
              <w:rPr>
                <w:b/>
                <w:bCs/>
                <w:sz w:val="24"/>
                <w:szCs w:val="24"/>
              </w:rPr>
            </w:pPr>
            <w:r w:rsidRPr="00A41FE3">
              <w:rPr>
                <w:b/>
                <w:bCs/>
                <w:sz w:val="24"/>
                <w:szCs w:val="24"/>
              </w:rPr>
              <w:lastRenderedPageBreak/>
              <w:t>Staff to be supervised or line managed by post holder:</w:t>
            </w:r>
          </w:p>
        </w:tc>
        <w:tc>
          <w:tcPr>
            <w:tcW w:w="6237" w:type="dxa"/>
          </w:tcPr>
          <w:p w14:paraId="75117089" w14:textId="7E4A1119" w:rsidR="00C0443A" w:rsidRPr="00A41FE3" w:rsidRDefault="00AE5689" w:rsidP="0094336C">
            <w:pPr>
              <w:spacing w:before="60" w:after="60"/>
              <w:rPr>
                <w:sz w:val="24"/>
                <w:szCs w:val="24"/>
                <w:lang w:eastAsia="ar-SA"/>
              </w:rPr>
            </w:pPr>
            <w:r w:rsidRPr="00A41FE3">
              <w:rPr>
                <w:sz w:val="24"/>
                <w:szCs w:val="24"/>
                <w:lang w:eastAsia="ar-SA"/>
              </w:rPr>
              <w:t>N/A</w:t>
            </w:r>
          </w:p>
        </w:tc>
      </w:tr>
      <w:tr w:rsidR="0094336C" w:rsidRPr="00A41FE3" w14:paraId="778014F4" w14:textId="77777777" w:rsidTr="0094336C">
        <w:tc>
          <w:tcPr>
            <w:tcW w:w="3261" w:type="dxa"/>
          </w:tcPr>
          <w:p w14:paraId="498C0B7C" w14:textId="77777777" w:rsidR="0094336C" w:rsidRPr="00A41FE3" w:rsidRDefault="0094336C" w:rsidP="0094336C">
            <w:pPr>
              <w:spacing w:before="60" w:after="60"/>
              <w:rPr>
                <w:b/>
                <w:bCs/>
                <w:sz w:val="24"/>
                <w:szCs w:val="24"/>
              </w:rPr>
            </w:pPr>
            <w:r w:rsidRPr="00A41FE3">
              <w:rPr>
                <w:b/>
                <w:bCs/>
                <w:sz w:val="24"/>
                <w:szCs w:val="24"/>
              </w:rPr>
              <w:t>Post holder will work with:</w:t>
            </w:r>
          </w:p>
        </w:tc>
        <w:tc>
          <w:tcPr>
            <w:tcW w:w="6237" w:type="dxa"/>
          </w:tcPr>
          <w:p w14:paraId="0B1F944D" w14:textId="77777777" w:rsidR="00AE5689" w:rsidRPr="00A41FE3" w:rsidRDefault="00AE5689" w:rsidP="0094336C">
            <w:pPr>
              <w:spacing w:before="60" w:after="60"/>
              <w:rPr>
                <w:sz w:val="24"/>
                <w:szCs w:val="24"/>
                <w:lang w:eastAsia="ar-SA"/>
              </w:rPr>
            </w:pPr>
            <w:r w:rsidRPr="00A41FE3">
              <w:rPr>
                <w:sz w:val="24"/>
                <w:szCs w:val="24"/>
                <w:lang w:eastAsia="ar-SA"/>
              </w:rPr>
              <w:t>SLT Lead for Inclusion</w:t>
            </w:r>
          </w:p>
          <w:p w14:paraId="4B039FC5" w14:textId="77777777" w:rsidR="00AE5689" w:rsidRPr="00A41FE3" w:rsidRDefault="00AE5689" w:rsidP="0094336C">
            <w:pPr>
              <w:spacing w:before="60" w:after="60"/>
              <w:rPr>
                <w:sz w:val="24"/>
                <w:szCs w:val="24"/>
                <w:lang w:eastAsia="ar-SA"/>
              </w:rPr>
            </w:pPr>
            <w:r w:rsidRPr="00A41FE3">
              <w:rPr>
                <w:sz w:val="24"/>
                <w:szCs w:val="24"/>
                <w:lang w:eastAsia="ar-SA"/>
              </w:rPr>
              <w:t>SENco</w:t>
            </w:r>
          </w:p>
          <w:p w14:paraId="1CA16A84" w14:textId="3E414415" w:rsidR="0094336C" w:rsidRPr="00A41FE3" w:rsidRDefault="00AE5689" w:rsidP="0094336C">
            <w:pPr>
              <w:spacing w:before="60" w:after="60"/>
              <w:rPr>
                <w:sz w:val="24"/>
                <w:szCs w:val="24"/>
              </w:rPr>
            </w:pPr>
            <w:r w:rsidRPr="00A41FE3">
              <w:rPr>
                <w:sz w:val="24"/>
                <w:szCs w:val="24"/>
                <w:lang w:eastAsia="ar-SA"/>
              </w:rPr>
              <w:t>Other teaching and support staff</w:t>
            </w:r>
          </w:p>
        </w:tc>
      </w:tr>
      <w:tr w:rsidR="0094336C" w:rsidRPr="00A41FE3" w14:paraId="3EEF7E6B" w14:textId="77777777" w:rsidTr="0094336C">
        <w:tc>
          <w:tcPr>
            <w:tcW w:w="3261" w:type="dxa"/>
          </w:tcPr>
          <w:p w14:paraId="07B0CE07" w14:textId="77777777" w:rsidR="0094336C" w:rsidRPr="00A41FE3" w:rsidRDefault="0094336C" w:rsidP="0094336C">
            <w:pPr>
              <w:spacing w:before="60" w:after="60"/>
              <w:rPr>
                <w:b/>
                <w:bCs/>
                <w:sz w:val="24"/>
                <w:szCs w:val="24"/>
              </w:rPr>
            </w:pPr>
            <w:r w:rsidRPr="00A41FE3">
              <w:rPr>
                <w:b/>
                <w:bCs/>
                <w:sz w:val="24"/>
                <w:szCs w:val="24"/>
              </w:rPr>
              <w:t>Holiday and sickness relief:</w:t>
            </w:r>
          </w:p>
        </w:tc>
        <w:tc>
          <w:tcPr>
            <w:tcW w:w="6237" w:type="dxa"/>
          </w:tcPr>
          <w:p w14:paraId="24DC9FE9" w14:textId="09D23219" w:rsidR="0094336C" w:rsidRPr="00A41FE3" w:rsidRDefault="00A41FE3" w:rsidP="0094336C">
            <w:pPr>
              <w:spacing w:before="60" w:after="60"/>
              <w:rPr>
                <w:sz w:val="24"/>
                <w:szCs w:val="24"/>
              </w:rPr>
            </w:pPr>
            <w:r w:rsidRPr="00A41FE3">
              <w:rPr>
                <w:sz w:val="24"/>
                <w:szCs w:val="24"/>
                <w:lang w:eastAsia="ar-SA"/>
              </w:rPr>
              <w:t>By and for other Education Support staff</w:t>
            </w:r>
          </w:p>
        </w:tc>
      </w:tr>
      <w:tr w:rsidR="006456C8" w:rsidRPr="00A41FE3" w14:paraId="1ED5D87D" w14:textId="77777777" w:rsidTr="0094336C">
        <w:tc>
          <w:tcPr>
            <w:tcW w:w="3261" w:type="dxa"/>
          </w:tcPr>
          <w:p w14:paraId="04D1A15F" w14:textId="77777777" w:rsidR="006456C8" w:rsidRPr="00A41FE3" w:rsidRDefault="006456C8" w:rsidP="006456C8">
            <w:pPr>
              <w:spacing w:before="60" w:after="60"/>
              <w:rPr>
                <w:b/>
                <w:bCs/>
                <w:sz w:val="24"/>
                <w:szCs w:val="24"/>
              </w:rPr>
            </w:pPr>
            <w:r w:rsidRPr="00A41FE3">
              <w:rPr>
                <w:b/>
                <w:bCs/>
                <w:sz w:val="24"/>
                <w:szCs w:val="24"/>
              </w:rPr>
              <w:t xml:space="preserve">Purpose of </w:t>
            </w:r>
            <w:r w:rsidR="007C0212" w:rsidRPr="00A41FE3">
              <w:rPr>
                <w:b/>
                <w:bCs/>
                <w:sz w:val="24"/>
                <w:szCs w:val="24"/>
              </w:rPr>
              <w:t>post</w:t>
            </w:r>
            <w:r w:rsidRPr="00A41FE3">
              <w:rPr>
                <w:b/>
                <w:bCs/>
                <w:sz w:val="24"/>
                <w:szCs w:val="24"/>
              </w:rPr>
              <w:t>:</w:t>
            </w:r>
          </w:p>
        </w:tc>
        <w:tc>
          <w:tcPr>
            <w:tcW w:w="6237" w:type="dxa"/>
          </w:tcPr>
          <w:p w14:paraId="79286C76" w14:textId="405C5BC5" w:rsidR="006456C8" w:rsidRPr="00A41FE3" w:rsidRDefault="00A41FE3" w:rsidP="006456C8">
            <w:pPr>
              <w:spacing w:before="60" w:after="60"/>
              <w:rPr>
                <w:sz w:val="24"/>
                <w:szCs w:val="24"/>
                <w:lang w:eastAsia="ar-SA"/>
              </w:rPr>
            </w:pPr>
            <w:r w:rsidRPr="00A41FE3">
              <w:t>Working within an agreed framework of supervision to complement the professional work of teachers by taking responsibility for agreed learning activities, including planning, preparation and delivery.  These activities can be for individuals/groups or whole classes including monitoring and assessment, recording and reporting on pupil achievement, progress and development.</w:t>
            </w:r>
          </w:p>
        </w:tc>
      </w:tr>
      <w:tr w:rsidR="00DA50A6" w:rsidRPr="00A41FE3" w14:paraId="642F9A8E" w14:textId="77777777" w:rsidTr="0094336C">
        <w:tc>
          <w:tcPr>
            <w:tcW w:w="3261" w:type="dxa"/>
          </w:tcPr>
          <w:p w14:paraId="0CDF035D" w14:textId="77777777" w:rsidR="00DA50A6" w:rsidRPr="00A41FE3" w:rsidRDefault="00DA50A6" w:rsidP="00DA50A6">
            <w:pPr>
              <w:spacing w:before="60" w:after="60"/>
              <w:rPr>
                <w:b/>
                <w:bCs/>
                <w:sz w:val="24"/>
                <w:szCs w:val="24"/>
              </w:rPr>
            </w:pPr>
            <w:r w:rsidRPr="00A41FE3">
              <w:rPr>
                <w:b/>
                <w:bCs/>
                <w:sz w:val="24"/>
                <w:szCs w:val="24"/>
              </w:rPr>
              <w:t>Version revised:</w:t>
            </w:r>
          </w:p>
        </w:tc>
        <w:tc>
          <w:tcPr>
            <w:tcW w:w="6237" w:type="dxa"/>
          </w:tcPr>
          <w:p w14:paraId="6290B2FE" w14:textId="4C658304" w:rsidR="00DA50A6" w:rsidRPr="00A41FE3" w:rsidRDefault="00A41FE3" w:rsidP="00DA50A6">
            <w:pPr>
              <w:spacing w:before="60" w:after="60"/>
              <w:rPr>
                <w:sz w:val="24"/>
                <w:szCs w:val="24"/>
                <w:lang w:eastAsia="ar-SA"/>
              </w:rPr>
            </w:pPr>
            <w:r w:rsidRPr="00A41FE3">
              <w:rPr>
                <w:sz w:val="24"/>
                <w:szCs w:val="24"/>
                <w:lang w:eastAsia="ar-SA"/>
              </w:rPr>
              <w:t>September 2022</w:t>
            </w:r>
          </w:p>
        </w:tc>
      </w:tr>
    </w:tbl>
    <w:p w14:paraId="11492317" w14:textId="77777777" w:rsidR="00E747E1" w:rsidRPr="00A41FE3" w:rsidRDefault="00E747E1"/>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166"/>
        <w:gridCol w:w="3098"/>
      </w:tblGrid>
      <w:tr w:rsidR="00602F5A" w:rsidRPr="00463391" w14:paraId="693DD9CE" w14:textId="77777777" w:rsidTr="00602F5A">
        <w:tc>
          <w:tcPr>
            <w:tcW w:w="3234" w:type="dxa"/>
          </w:tcPr>
          <w:p w14:paraId="3DD3D33E" w14:textId="77777777" w:rsidR="00602F5A" w:rsidRPr="00A41FE3" w:rsidRDefault="00602F5A" w:rsidP="008575CA">
            <w:pPr>
              <w:spacing w:before="60" w:after="60"/>
              <w:rPr>
                <w:b/>
                <w:bCs/>
                <w:sz w:val="24"/>
                <w:szCs w:val="24"/>
              </w:rPr>
            </w:pPr>
            <w:r w:rsidRPr="00A41FE3">
              <w:rPr>
                <w:b/>
                <w:bCs/>
                <w:sz w:val="24"/>
                <w:szCs w:val="24"/>
              </w:rPr>
              <w:t>Contract:</w:t>
            </w:r>
          </w:p>
        </w:tc>
        <w:tc>
          <w:tcPr>
            <w:tcW w:w="3166" w:type="dxa"/>
          </w:tcPr>
          <w:p w14:paraId="025BB99C" w14:textId="7C6DA8F8" w:rsidR="00602F5A" w:rsidRPr="00A41FE3" w:rsidRDefault="00602F5A" w:rsidP="008575CA">
            <w:pPr>
              <w:spacing w:before="60" w:after="60"/>
              <w:rPr>
                <w:sz w:val="24"/>
                <w:szCs w:val="24"/>
              </w:rPr>
            </w:pPr>
            <w:r w:rsidRPr="00A41FE3">
              <w:rPr>
                <w:sz w:val="24"/>
                <w:szCs w:val="24"/>
              </w:rPr>
              <w:t xml:space="preserve">Permanent </w:t>
            </w:r>
          </w:p>
        </w:tc>
        <w:tc>
          <w:tcPr>
            <w:tcW w:w="3098" w:type="dxa"/>
          </w:tcPr>
          <w:p w14:paraId="13EC3F1C" w14:textId="430C2FE1" w:rsidR="00602F5A" w:rsidRPr="00A41FE3" w:rsidRDefault="00A41FE3" w:rsidP="008575CA">
            <w:pPr>
              <w:spacing w:before="60" w:after="60"/>
              <w:rPr>
                <w:sz w:val="24"/>
                <w:szCs w:val="24"/>
              </w:rPr>
            </w:pPr>
            <w:r w:rsidRPr="00A41FE3">
              <w:rPr>
                <w:sz w:val="24"/>
                <w:szCs w:val="24"/>
              </w:rPr>
              <w:t>33</w:t>
            </w:r>
            <w:r w:rsidR="00602F5A" w:rsidRPr="00A41FE3">
              <w:rPr>
                <w:sz w:val="24"/>
                <w:szCs w:val="24"/>
              </w:rPr>
              <w:t xml:space="preserve"> hours/</w:t>
            </w:r>
            <w:r w:rsidRPr="00A41FE3">
              <w:rPr>
                <w:sz w:val="24"/>
                <w:szCs w:val="24"/>
              </w:rPr>
              <w:t>39</w:t>
            </w:r>
            <w:r w:rsidR="00602F5A" w:rsidRPr="00A41FE3">
              <w:rPr>
                <w:sz w:val="24"/>
                <w:szCs w:val="24"/>
              </w:rPr>
              <w:t xml:space="preserve"> weeks</w:t>
            </w:r>
          </w:p>
        </w:tc>
      </w:tr>
    </w:tbl>
    <w:p w14:paraId="04D9B35E" w14:textId="77777777" w:rsidR="002C07FB" w:rsidRDefault="002C07FB">
      <w:pPr>
        <w:rPr>
          <w:kern w:val="0"/>
          <w14:ligatures w14:val="none"/>
        </w:rPr>
      </w:pPr>
      <w:r>
        <w:rPr>
          <w:b/>
          <w:bCs/>
          <w:kern w:val="0"/>
        </w:rPr>
        <w:br w:type="page"/>
      </w:r>
    </w:p>
    <w:p w14:paraId="2EC2D678" w14:textId="77777777" w:rsidR="0041555B" w:rsidRDefault="0041555B" w:rsidP="0041555B">
      <w:pPr>
        <w:pStyle w:val="Heading1"/>
      </w:pPr>
      <w:bookmarkStart w:id="3" w:name="_Toc166834019"/>
      <w:r>
        <w:lastRenderedPageBreak/>
        <w:t>Job description</w:t>
      </w:r>
      <w:bookmarkEnd w:id="3"/>
    </w:p>
    <w:p w14:paraId="03AA91B7" w14:textId="77777777" w:rsidR="000814C9" w:rsidRDefault="000814C9" w:rsidP="007B2FBC">
      <w:pPr>
        <w:pStyle w:val="Chorusbodytext"/>
      </w:pPr>
      <w:r>
        <w:t>The post holder must at all times carry out his/her responsibilities within the spirit of the school and trust policies and within the framework of legislation relating to academies and education, with particular regard to the statutory responsibilities of the trust and the governing body of the school.</w:t>
      </w:r>
    </w:p>
    <w:p w14:paraId="41A4BDF9" w14:textId="77777777" w:rsidR="000814C9" w:rsidRDefault="000814C9" w:rsidP="007B2FBC">
      <w:pPr>
        <w:pStyle w:val="Chorusbodytext"/>
      </w:pPr>
      <w:r>
        <w:t>The specific duties and responsibilities include but are not limited to:</w:t>
      </w:r>
    </w:p>
    <w:p w14:paraId="6818BE8A" w14:textId="77777777" w:rsidR="0041555B" w:rsidRPr="00DB5707" w:rsidRDefault="00CC3BF5" w:rsidP="00130607">
      <w:pPr>
        <w:pStyle w:val="Heading2"/>
        <w:rPr>
          <w:lang w:val="en-GB"/>
        </w:rPr>
      </w:pPr>
      <w:bookmarkStart w:id="4" w:name="_Toc166834020"/>
      <w:r>
        <w:rPr>
          <w:lang w:val="en-GB"/>
        </w:rPr>
        <w:t>Specific duties and responsibilities</w:t>
      </w:r>
      <w:bookmarkEnd w:id="4"/>
    </w:p>
    <w:p w14:paraId="1852A01B" w14:textId="5651BFB3" w:rsidR="00130607" w:rsidRPr="00DB5707" w:rsidRDefault="00FC5D16" w:rsidP="00130607">
      <w:pPr>
        <w:pStyle w:val="Chorusbullets"/>
        <w:rPr>
          <w:lang w:val="x-none"/>
        </w:rPr>
      </w:pPr>
      <w:r w:rsidRPr="00772557">
        <w:t>To be responsible for providing pupil support for the students within and outside the classroom in order to raise attainment for vulnerable students to the standards required by the school/Trust and appropriate external bodies.</w:t>
      </w:r>
    </w:p>
    <w:p w14:paraId="4A37133D" w14:textId="77777777" w:rsidR="00FC5D16" w:rsidRPr="00772557" w:rsidRDefault="00FC5D16" w:rsidP="00FC5D16">
      <w:pPr>
        <w:pStyle w:val="HRtablebullets"/>
        <w:numPr>
          <w:ilvl w:val="0"/>
          <w:numId w:val="0"/>
        </w:numPr>
        <w:ind w:left="170"/>
        <w:rPr>
          <w:b/>
          <w:bCs/>
        </w:rPr>
      </w:pPr>
      <w:r w:rsidRPr="00772557">
        <w:rPr>
          <w:b/>
          <w:bCs/>
        </w:rPr>
        <w:t>Support for Students:</w:t>
      </w:r>
    </w:p>
    <w:p w14:paraId="3DE9F33C" w14:textId="77777777" w:rsidR="00FC5D16" w:rsidRPr="00772557" w:rsidRDefault="00FC5D16" w:rsidP="00FC5D16">
      <w:pPr>
        <w:pStyle w:val="Chorusbullets"/>
      </w:pPr>
      <w:r w:rsidRPr="00772557">
        <w:t>To jointly assess the needs of pupils and use detailed knowledge and specialist skills to support pupils’ learning.</w:t>
      </w:r>
    </w:p>
    <w:p w14:paraId="53252A19" w14:textId="77777777" w:rsidR="00FC5D16" w:rsidRPr="00772557" w:rsidRDefault="00FC5D16" w:rsidP="00FC5D16">
      <w:pPr>
        <w:pStyle w:val="Chorusbullets"/>
      </w:pPr>
      <w:r w:rsidRPr="00772557">
        <w:t>Establish productive working relationships with pupils, acting as a role model and setting high expectations.</w:t>
      </w:r>
    </w:p>
    <w:p w14:paraId="53CCF119" w14:textId="77777777" w:rsidR="00FC5D16" w:rsidRPr="00772557" w:rsidRDefault="00FC5D16" w:rsidP="00FC5D16">
      <w:pPr>
        <w:pStyle w:val="Chorusbullets"/>
      </w:pPr>
      <w:r w:rsidRPr="00772557">
        <w:t>Develop and implement Personal Learning Plans.</w:t>
      </w:r>
    </w:p>
    <w:p w14:paraId="784A3B1F" w14:textId="77777777" w:rsidR="00FC5D16" w:rsidRPr="00772557" w:rsidRDefault="00FC5D16" w:rsidP="00FC5D16">
      <w:pPr>
        <w:pStyle w:val="Chorusbullets"/>
      </w:pPr>
      <w:r w:rsidRPr="00772557">
        <w:t>Promote the inclusion and acceptance of all pupils within the classroom.</w:t>
      </w:r>
    </w:p>
    <w:p w14:paraId="52CB1BCE" w14:textId="77777777" w:rsidR="00FC5D16" w:rsidRPr="00772557" w:rsidRDefault="00FC5D16" w:rsidP="00FC5D16">
      <w:pPr>
        <w:pStyle w:val="Chorusbullets"/>
      </w:pPr>
      <w:r w:rsidRPr="00772557">
        <w:t>Support pupils consistently whilst recognising and responding to their individual needs.</w:t>
      </w:r>
    </w:p>
    <w:p w14:paraId="54F69E4D" w14:textId="77777777" w:rsidR="00FC5D16" w:rsidRPr="00772557" w:rsidRDefault="00FC5D16" w:rsidP="00FC5D16">
      <w:pPr>
        <w:pStyle w:val="Chorusbullets"/>
      </w:pPr>
      <w:r w:rsidRPr="00772557">
        <w:t>Encourage pupils to interact and work co-operatively with others and engage all pupils in activities.</w:t>
      </w:r>
    </w:p>
    <w:p w14:paraId="1423E277" w14:textId="77777777" w:rsidR="00FC5D16" w:rsidRPr="00772557" w:rsidRDefault="00FC5D16" w:rsidP="00FC5D16">
      <w:pPr>
        <w:pStyle w:val="Chorusbullets"/>
      </w:pPr>
      <w:r w:rsidRPr="00772557">
        <w:t>Promote independence and employ strategies to recognise and reward achievement of self-reliance.</w:t>
      </w:r>
    </w:p>
    <w:p w14:paraId="3FB3B7B0" w14:textId="77777777" w:rsidR="00FC5D16" w:rsidRPr="00772557" w:rsidRDefault="00FC5D16" w:rsidP="00FC5D16">
      <w:pPr>
        <w:pStyle w:val="Chorusbullets"/>
      </w:pPr>
      <w:r w:rsidRPr="00772557">
        <w:t>Provide feedback to pupils in relation to progress and achievement.</w:t>
      </w:r>
    </w:p>
    <w:p w14:paraId="6C9AA736" w14:textId="77777777" w:rsidR="00FC5D16" w:rsidRPr="00772557" w:rsidRDefault="00FC5D16" w:rsidP="00FC5D16">
      <w:pPr>
        <w:pStyle w:val="HRtablebullets"/>
        <w:numPr>
          <w:ilvl w:val="0"/>
          <w:numId w:val="0"/>
        </w:numPr>
        <w:ind w:left="170"/>
        <w:rPr>
          <w:b/>
          <w:bCs/>
        </w:rPr>
      </w:pPr>
      <w:r w:rsidRPr="00772557">
        <w:rPr>
          <w:b/>
          <w:bCs/>
        </w:rPr>
        <w:t>Support for the Teacher:</w:t>
      </w:r>
    </w:p>
    <w:p w14:paraId="040DBF60" w14:textId="77777777" w:rsidR="00FC5D16" w:rsidRPr="00772557" w:rsidRDefault="00FC5D16" w:rsidP="00FC5D16">
      <w:pPr>
        <w:pStyle w:val="Chorusbullets"/>
      </w:pPr>
      <w:r w:rsidRPr="00772557">
        <w:t>Organise and manage appropriate learning environment and resources.</w:t>
      </w:r>
    </w:p>
    <w:p w14:paraId="1E7389FD" w14:textId="77777777" w:rsidR="00FC5D16" w:rsidRPr="00772557" w:rsidRDefault="00FC5D16" w:rsidP="00FC5D16">
      <w:pPr>
        <w:pStyle w:val="Chorusbullets"/>
      </w:pPr>
      <w:r w:rsidRPr="00772557">
        <w:t xml:space="preserve">Within an agreed system of supervision, plan challenging teaching and learning objectives to evaluate and adjust lessons/work plans as appropriate. </w:t>
      </w:r>
    </w:p>
    <w:p w14:paraId="518166A8" w14:textId="77777777" w:rsidR="00FC5D16" w:rsidRPr="00772557" w:rsidRDefault="00FC5D16" w:rsidP="00FC5D16">
      <w:pPr>
        <w:pStyle w:val="Chorusbullets"/>
      </w:pPr>
      <w:r w:rsidRPr="00772557">
        <w:t>Monitor and evaluate pupil responses to learning activities through a range of assessment and monitoring strategies against pre-determined learning objectives.</w:t>
      </w:r>
    </w:p>
    <w:p w14:paraId="6C4C1A43" w14:textId="77777777" w:rsidR="00FC5D16" w:rsidRPr="00772557" w:rsidRDefault="00FC5D16" w:rsidP="00FC5D16">
      <w:pPr>
        <w:pStyle w:val="Chorusbullets"/>
      </w:pPr>
      <w:r w:rsidRPr="00772557">
        <w:t>Provide objective and accurate feedback and reports as required on pupil achievement, progress and other matters, ensuring the availability of appropriate evidence.</w:t>
      </w:r>
    </w:p>
    <w:p w14:paraId="3E98775F" w14:textId="77777777" w:rsidR="00FC5D16" w:rsidRPr="00772557" w:rsidRDefault="00FC5D16" w:rsidP="00FC5D16">
      <w:pPr>
        <w:pStyle w:val="Chorusbullets"/>
      </w:pPr>
      <w:r w:rsidRPr="00772557">
        <w:t>Record progress and achievement in lessons/activities systematically and providing evidence of range and level of progress and attainment.</w:t>
      </w:r>
    </w:p>
    <w:p w14:paraId="7A285B3D" w14:textId="77777777" w:rsidR="00FC5D16" w:rsidRPr="00772557" w:rsidRDefault="00FC5D16" w:rsidP="00FC5D16">
      <w:pPr>
        <w:pStyle w:val="Chorusbullets"/>
      </w:pPr>
      <w:r w:rsidRPr="00772557">
        <w:t>Work within an established discipline policy to anticipate and manage behaviour constructively, promoting self-control and independence.</w:t>
      </w:r>
    </w:p>
    <w:p w14:paraId="79412A4B" w14:textId="77777777" w:rsidR="00FC5D16" w:rsidRPr="00772557" w:rsidRDefault="00FC5D16" w:rsidP="00FC5D16">
      <w:pPr>
        <w:pStyle w:val="Chorusbullets"/>
      </w:pPr>
      <w:r w:rsidRPr="00772557">
        <w:t>Supporting the role of parents in pupils’ learning and contribute to/lead meetings with parents to provide constructive feedback on pupil progress/achievement etc.</w:t>
      </w:r>
    </w:p>
    <w:p w14:paraId="54007841" w14:textId="77777777" w:rsidR="00FC5D16" w:rsidRPr="00772557" w:rsidRDefault="00FC5D16" w:rsidP="00FC5D16">
      <w:pPr>
        <w:pStyle w:val="Chorusbullets"/>
      </w:pPr>
      <w:r w:rsidRPr="00772557">
        <w:t>Administer and assess/mark tests and invigilate exams/tests.</w:t>
      </w:r>
    </w:p>
    <w:p w14:paraId="31123CF1" w14:textId="77777777" w:rsidR="00FC5D16" w:rsidRPr="00772557" w:rsidRDefault="00FC5D16" w:rsidP="00FC5D16">
      <w:pPr>
        <w:pStyle w:val="Chorusbullets"/>
      </w:pPr>
      <w:r w:rsidRPr="00772557">
        <w:t xml:space="preserve">Production of lesson plans, worksheet, plans etc. </w:t>
      </w:r>
    </w:p>
    <w:p w14:paraId="23B8AF89" w14:textId="77777777" w:rsidR="00FC5D16" w:rsidRPr="00772557" w:rsidRDefault="00FC5D16" w:rsidP="00FC5D16">
      <w:pPr>
        <w:pStyle w:val="HRtablebullets"/>
        <w:numPr>
          <w:ilvl w:val="0"/>
          <w:numId w:val="0"/>
        </w:numPr>
        <w:ind w:left="170"/>
        <w:rPr>
          <w:b/>
          <w:bCs/>
        </w:rPr>
      </w:pPr>
      <w:r w:rsidRPr="00772557">
        <w:rPr>
          <w:b/>
          <w:bCs/>
        </w:rPr>
        <w:lastRenderedPageBreak/>
        <w:t>Support for the Curriculum:</w:t>
      </w:r>
    </w:p>
    <w:p w14:paraId="7F32E745" w14:textId="77777777" w:rsidR="00FC5D16" w:rsidRPr="00772557" w:rsidRDefault="00FC5D16" w:rsidP="00FC5D16">
      <w:pPr>
        <w:pStyle w:val="Chorusbullets"/>
      </w:pPr>
      <w:r w:rsidRPr="00772557">
        <w:t>Deliver learning activities to pupils adjusting activities according to pupil responses/needs.</w:t>
      </w:r>
    </w:p>
    <w:p w14:paraId="5EDF2D5D" w14:textId="77777777" w:rsidR="00FC5D16" w:rsidRPr="00772557" w:rsidRDefault="00FC5D16" w:rsidP="00FC5D16">
      <w:pPr>
        <w:pStyle w:val="Chorusbullets"/>
      </w:pPr>
      <w:r w:rsidRPr="00772557">
        <w:t>Deliver local and national learning strategies e.g. literacy, numeracy, and make effective use of opportunities provided by other learning activities to support the development of pupils’ skills.</w:t>
      </w:r>
    </w:p>
    <w:p w14:paraId="32DC26D2" w14:textId="77777777" w:rsidR="00FC5D16" w:rsidRPr="00772557" w:rsidRDefault="00FC5D16" w:rsidP="00FC5D16">
      <w:pPr>
        <w:pStyle w:val="Chorusbullets"/>
      </w:pPr>
      <w:r w:rsidRPr="00772557">
        <w:t>Use ICT effectively to support learning activities and develop pupils’ competence and independence in its use.</w:t>
      </w:r>
    </w:p>
    <w:p w14:paraId="2472A298" w14:textId="77777777" w:rsidR="00FC5D16" w:rsidRPr="00FC5D16" w:rsidRDefault="00FC5D16" w:rsidP="00FC5D16">
      <w:pPr>
        <w:pStyle w:val="Chorusbullets"/>
        <w:rPr>
          <w:lang w:val="x-none"/>
        </w:rPr>
      </w:pPr>
      <w:r w:rsidRPr="00FC5D16">
        <w:rPr>
          <w:lang w:val="x-none"/>
        </w:rPr>
        <w:t>Select and prepare resources necessary to lead learning activities, taking account of pupils’ interests and language and cultural backgrounds.</w:t>
      </w:r>
    </w:p>
    <w:p w14:paraId="34D4FBD5" w14:textId="54565509" w:rsidR="00DB5707" w:rsidRPr="00130607" w:rsidRDefault="00FC5D16" w:rsidP="00FC5D16">
      <w:pPr>
        <w:pStyle w:val="Chorusbullets"/>
        <w:rPr>
          <w:lang w:val="x-none"/>
        </w:rPr>
      </w:pPr>
      <w:r w:rsidRPr="00FC5D16">
        <w:rPr>
          <w:lang w:val="x-none"/>
        </w:rPr>
        <w:t>Advise on appropriate deployment and use of specialist aid/resources/equipment.</w:t>
      </w:r>
    </w:p>
    <w:p w14:paraId="69CDF3EA" w14:textId="77777777" w:rsidR="00130607" w:rsidRDefault="00130607" w:rsidP="00130607">
      <w:pPr>
        <w:pStyle w:val="Heading2"/>
      </w:pPr>
      <w:bookmarkStart w:id="5" w:name="_Toc166834021"/>
      <w:bookmarkStart w:id="6" w:name="_Hlk160800371"/>
      <w:r>
        <w:t xml:space="preserve">Support for the </w:t>
      </w:r>
      <w:r w:rsidR="001827FA">
        <w:rPr>
          <w:lang w:val="en-GB"/>
        </w:rPr>
        <w:t>t</w:t>
      </w:r>
      <w:r>
        <w:t>rust/</w:t>
      </w:r>
      <w:r w:rsidR="001827FA">
        <w:rPr>
          <w:lang w:val="en-GB"/>
        </w:rPr>
        <w:t>s</w:t>
      </w:r>
      <w:r>
        <w:t>chool</w:t>
      </w:r>
      <w:bookmarkEnd w:id="5"/>
    </w:p>
    <w:bookmarkEnd w:id="6"/>
    <w:p w14:paraId="1D135A89" w14:textId="77777777" w:rsidR="00130607" w:rsidRPr="00130607" w:rsidRDefault="00130607" w:rsidP="00130607">
      <w:pPr>
        <w:pStyle w:val="Chorusbullets"/>
      </w:pPr>
      <w:r w:rsidRPr="00130607">
        <w:t>Be aware of and comply with policies and procedures relating to child protection, health, safety and security, confidentiality and data protection, reporting all concerns to an appropriate person.</w:t>
      </w:r>
    </w:p>
    <w:p w14:paraId="0A84FD49" w14:textId="77777777" w:rsidR="00130607" w:rsidRPr="00130607" w:rsidRDefault="00130607" w:rsidP="00130607">
      <w:pPr>
        <w:pStyle w:val="Chorusbullets"/>
      </w:pPr>
      <w:r w:rsidRPr="00130607">
        <w:t xml:space="preserve">Work in a flexible way to respond to the needs of the </w:t>
      </w:r>
      <w:r w:rsidR="00300D53">
        <w:t>t</w:t>
      </w:r>
      <w:r w:rsidRPr="00130607">
        <w:t>rust and to fulfil other duties and responsibilities appropriate to the grade and role as and when required.</w:t>
      </w:r>
    </w:p>
    <w:p w14:paraId="2AF57FE2" w14:textId="77777777" w:rsidR="00130607" w:rsidRPr="00130607" w:rsidRDefault="00130607" w:rsidP="00130607">
      <w:pPr>
        <w:pStyle w:val="Chorusbullets"/>
      </w:pPr>
      <w:r w:rsidRPr="00130607">
        <w:t>Be aware of and support difference and ensure equal opportunities for all.</w:t>
      </w:r>
    </w:p>
    <w:p w14:paraId="2737DAF1" w14:textId="77777777" w:rsidR="00130607" w:rsidRPr="00130607" w:rsidRDefault="00130607" w:rsidP="00130607">
      <w:pPr>
        <w:pStyle w:val="Chorusbullets"/>
      </w:pPr>
      <w:r>
        <w:t>A</w:t>
      </w:r>
      <w:r w:rsidRPr="00130607">
        <w:t>ppreciate and support the role of other professionals.</w:t>
      </w:r>
    </w:p>
    <w:p w14:paraId="24D72139" w14:textId="77777777" w:rsidR="00130607" w:rsidRPr="00130607" w:rsidRDefault="00130607" w:rsidP="00130607">
      <w:pPr>
        <w:pStyle w:val="Chorusbullets"/>
      </w:pPr>
      <w:r w:rsidRPr="00130607">
        <w:t>Attend and participate in relevant meetings as required.</w:t>
      </w:r>
    </w:p>
    <w:p w14:paraId="6C226118" w14:textId="77777777" w:rsidR="00130607" w:rsidRPr="00130607" w:rsidRDefault="00130607" w:rsidP="00130607">
      <w:pPr>
        <w:pStyle w:val="Chorusbullets"/>
      </w:pPr>
      <w:r w:rsidRPr="00130607">
        <w:t xml:space="preserve">Contribute to the overall ethos/work/aims of the </w:t>
      </w:r>
      <w:r w:rsidR="00300D53">
        <w:t>t</w:t>
      </w:r>
      <w:r w:rsidRPr="00130607">
        <w:t>rust/schools.</w:t>
      </w:r>
    </w:p>
    <w:p w14:paraId="7DF3CA4E" w14:textId="77777777" w:rsidR="00CC3BF5" w:rsidRPr="00130607" w:rsidRDefault="00130607" w:rsidP="00130607">
      <w:pPr>
        <w:pStyle w:val="Chorusbullets"/>
      </w:pPr>
      <w:r w:rsidRPr="00130607">
        <w:t>Participate in relevant training, other learning activities and performance management as required.</w:t>
      </w:r>
    </w:p>
    <w:p w14:paraId="0CA50475" w14:textId="77777777" w:rsidR="00130607" w:rsidRDefault="00130607" w:rsidP="00130607">
      <w:pPr>
        <w:pStyle w:val="Chorusbullets"/>
      </w:pPr>
      <w:r w:rsidRPr="00130607">
        <w:t xml:space="preserve">Team responsibilities: all staff are considered part of the overall </w:t>
      </w:r>
      <w:r w:rsidR="001827FA">
        <w:t>t</w:t>
      </w:r>
      <w:r w:rsidRPr="00130607">
        <w:t>rust team and may be required to provide assistance to colleagues in other areas from time to time commensurate with the role, skillset and grade</w:t>
      </w:r>
      <w:r w:rsidR="009B0ADE">
        <w:t>.</w:t>
      </w:r>
    </w:p>
    <w:p w14:paraId="31A8A232" w14:textId="77777777" w:rsidR="007C0212" w:rsidRPr="00130607" w:rsidRDefault="007C0212" w:rsidP="00130607">
      <w:pPr>
        <w:pStyle w:val="Chorusbullets"/>
      </w:pPr>
      <w:r w:rsidRPr="000155BB">
        <w:rPr>
          <w:lang w:val="en-US"/>
        </w:rPr>
        <w:t xml:space="preserve">From time to time, to meet the needs of the </w:t>
      </w:r>
      <w:r>
        <w:rPr>
          <w:lang w:val="en-US"/>
        </w:rPr>
        <w:t>t</w:t>
      </w:r>
      <w:r w:rsidRPr="000155BB">
        <w:rPr>
          <w:lang w:val="en-US"/>
        </w:rPr>
        <w:t xml:space="preserve">rust, you may be asked but not expected to work hours additional to your normal working hours.  The </w:t>
      </w:r>
      <w:r>
        <w:rPr>
          <w:lang w:val="en-US"/>
        </w:rPr>
        <w:t>t</w:t>
      </w:r>
      <w:r w:rsidRPr="000155BB">
        <w:rPr>
          <w:lang w:val="en-US"/>
        </w:rPr>
        <w:t>rust will give you as much notice as possible and you will be paid/recompensed for such work.</w:t>
      </w:r>
      <w:r>
        <w:rPr>
          <w:lang w:val="en-US"/>
        </w:rPr>
        <w:t xml:space="preserve">  Situations</w:t>
      </w:r>
      <w:r w:rsidRPr="000155BB">
        <w:rPr>
          <w:lang w:val="en-US"/>
        </w:rPr>
        <w:t xml:space="preserve"> where this might be required are</w:t>
      </w:r>
      <w:r>
        <w:rPr>
          <w:lang w:val="en-US"/>
        </w:rPr>
        <w:t>,</w:t>
      </w:r>
      <w:r w:rsidRPr="000155BB">
        <w:rPr>
          <w:lang w:val="en-US"/>
        </w:rPr>
        <w:t xml:space="preserve"> for example</w:t>
      </w:r>
      <w:r>
        <w:rPr>
          <w:lang w:val="en-US"/>
        </w:rPr>
        <w:t>:</w:t>
      </w:r>
      <w:r w:rsidRPr="000155BB">
        <w:rPr>
          <w:lang w:val="en-US"/>
        </w:rPr>
        <w:t xml:space="preserve"> relevant key school events such as </w:t>
      </w:r>
      <w:r>
        <w:rPr>
          <w:lang w:val="en-US"/>
        </w:rPr>
        <w:t>o</w:t>
      </w:r>
      <w:r w:rsidRPr="000155BB">
        <w:rPr>
          <w:lang w:val="en-US"/>
        </w:rPr>
        <w:t xml:space="preserve">pen </w:t>
      </w:r>
      <w:r>
        <w:rPr>
          <w:lang w:val="en-US"/>
        </w:rPr>
        <w:t>e</w:t>
      </w:r>
      <w:r w:rsidRPr="000155BB">
        <w:rPr>
          <w:lang w:val="en-US"/>
        </w:rPr>
        <w:t>venings, exam results days, trips, clubs, training etc.</w:t>
      </w:r>
    </w:p>
    <w:p w14:paraId="2D6319A7" w14:textId="77777777" w:rsidR="00130607" w:rsidRDefault="007C3792" w:rsidP="007C3792">
      <w:pPr>
        <w:pStyle w:val="Heading2"/>
      </w:pPr>
      <w:bookmarkStart w:id="7" w:name="_Toc166834022"/>
      <w:r w:rsidRPr="007C3792">
        <w:t>Changes to these duties</w:t>
      </w:r>
      <w:bookmarkEnd w:id="7"/>
    </w:p>
    <w:p w14:paraId="4DDBEC11" w14:textId="77777777" w:rsidR="007C3792" w:rsidRDefault="007C3792" w:rsidP="007C3792">
      <w:pPr>
        <w:pStyle w:val="Chorusbodytext"/>
        <w:rPr>
          <w:lang w:val="x-none"/>
        </w:rPr>
      </w:pPr>
      <w:r w:rsidRPr="007C3792">
        <w:t xml:space="preserve">The above duties are not exhaustive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08FC1E32"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4B1F2BB8" w14:textId="77777777" w:rsidR="00A90483" w:rsidRDefault="00A90483">
      <w:pPr>
        <w:rPr>
          <w:rFonts w:eastAsia="Times New Roman" w:cs="Times New Roman"/>
          <w:b/>
          <w:bCs/>
          <w:color w:val="003366"/>
          <w:kern w:val="32"/>
          <w:sz w:val="36"/>
          <w:szCs w:val="32"/>
          <w14:ligatures w14:val="none"/>
        </w:rPr>
      </w:pPr>
      <w:r>
        <w:br w:type="page"/>
      </w:r>
    </w:p>
    <w:p w14:paraId="05DD1D98" w14:textId="77777777" w:rsidR="00A90483" w:rsidRDefault="00A90483" w:rsidP="0041555B">
      <w:pPr>
        <w:pStyle w:val="Heading1"/>
      </w:pPr>
      <w:bookmarkStart w:id="8" w:name="_Toc166834023"/>
      <w:r>
        <w:lastRenderedPageBreak/>
        <w:t>Person Specification</w:t>
      </w:r>
      <w:bookmarkEnd w:id="8"/>
    </w:p>
    <w:p w14:paraId="0EC50B57" w14:textId="0715664D" w:rsidR="00A90483" w:rsidRPr="00035040" w:rsidRDefault="00A90483" w:rsidP="00A90483">
      <w:pPr>
        <w:pStyle w:val="Heading2"/>
        <w:rPr>
          <w:lang w:val="en-GB"/>
        </w:rPr>
      </w:pPr>
      <w:bookmarkStart w:id="9" w:name="_Toc166834024"/>
      <w:r>
        <w:t xml:space="preserve">Job Title: </w:t>
      </w:r>
      <w:bookmarkEnd w:id="9"/>
      <w:r w:rsidR="00FC5D16">
        <w:rPr>
          <w:lang w:val="en-GB"/>
        </w:rPr>
        <w:t>Higher Level Teaching Assistant – Level 4</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7EF5D6E5" w14:textId="77777777" w:rsidTr="005318C7">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3850C825" w14:textId="77777777" w:rsidR="0080221B" w:rsidRPr="00295973" w:rsidRDefault="0080221B" w:rsidP="005318C7">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0E1B0E7C" w14:textId="77777777" w:rsidR="0080221B" w:rsidRPr="00A44A7B" w:rsidRDefault="0080221B" w:rsidP="005318C7">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3F0752C2" w14:textId="77777777" w:rsidR="0080221B" w:rsidRDefault="0080221B" w:rsidP="005318C7">
            <w:pPr>
              <w:suppressAutoHyphens/>
              <w:spacing w:after="0"/>
              <w:ind w:left="113" w:right="113"/>
              <w:jc w:val="center"/>
              <w:rPr>
                <w:rFonts w:cstheme="minorHAnsi"/>
                <w:b/>
                <w:color w:val="FFFFFF" w:themeColor="background1"/>
                <w:sz w:val="24"/>
                <w:szCs w:val="24"/>
              </w:rPr>
            </w:pPr>
            <w:r>
              <w:rPr>
                <w:rFonts w:cstheme="minorHAnsi"/>
                <w:b/>
                <w:color w:val="FFFFFF" w:themeColor="background1"/>
                <w:sz w:val="24"/>
                <w:szCs w:val="24"/>
              </w:rPr>
              <w:t>Desirablee</w:t>
            </w:r>
          </w:p>
        </w:tc>
        <w:tc>
          <w:tcPr>
            <w:tcW w:w="1985" w:type="dxa"/>
            <w:tcBorders>
              <w:top w:val="single" w:sz="4" w:space="0" w:color="7F7F7F"/>
              <w:left w:val="single" w:sz="4" w:space="0" w:color="FFFFFF" w:themeColor="background1"/>
              <w:bottom w:val="nil"/>
            </w:tcBorders>
            <w:shd w:val="clear" w:color="auto" w:fill="013366"/>
          </w:tcPr>
          <w:p w14:paraId="16FEC0A9"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4631C140"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7DCF9461" w14:textId="77777777" w:rsidR="0080221B" w:rsidRPr="00A44A7B" w:rsidRDefault="0080221B" w:rsidP="005318C7">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1F7C4F2B" w14:textId="77777777" w:rsidR="0080221B" w:rsidRPr="00295973" w:rsidRDefault="0080221B" w:rsidP="005318C7">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58A60F67"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38420AD3" w14:textId="77777777" w:rsidR="0080221B" w:rsidRPr="008E2569" w:rsidRDefault="0080221B" w:rsidP="005318C7">
            <w:pPr>
              <w:pStyle w:val="HRtablesubhead"/>
            </w:pPr>
            <w:bookmarkStart w:id="10" w:name="_Toc166834025"/>
            <w:r>
              <w:t>Knowledge, experience and skills</w:t>
            </w:r>
            <w:bookmarkEnd w:id="10"/>
          </w:p>
        </w:tc>
      </w:tr>
      <w:tr w:rsidR="0080221B" w:rsidRPr="003F7E0F" w14:paraId="7D62BF63" w14:textId="77777777" w:rsidTr="005318C7">
        <w:trPr>
          <w:cantSplit/>
          <w:trHeight w:val="300"/>
        </w:trPr>
        <w:tc>
          <w:tcPr>
            <w:tcW w:w="5812" w:type="dxa"/>
            <w:vAlign w:val="center"/>
          </w:tcPr>
          <w:p w14:paraId="75A9B895" w14:textId="77777777" w:rsidR="0080221B" w:rsidRPr="00FA6C98" w:rsidRDefault="0080221B" w:rsidP="005318C7">
            <w:pPr>
              <w:pStyle w:val="HRTablebodytext"/>
            </w:pPr>
            <w:r w:rsidRPr="00FA6C98">
              <w:t>Generic admin</w:t>
            </w:r>
            <w:r>
              <w:t>istrative experience to include</w:t>
            </w:r>
            <w:r w:rsidRPr="00FA6C98">
              <w:t xml:space="preserve"> </w:t>
            </w:r>
            <w:r>
              <w:t>w</w:t>
            </w:r>
            <w:r w:rsidRPr="00FA6C98">
              <w:t xml:space="preserve">ord </w:t>
            </w:r>
            <w:r>
              <w:t>p</w:t>
            </w:r>
            <w:r w:rsidRPr="00FA6C98">
              <w:t>rocessing/typing, filing, collating, proof-reading of material, data entry and spreadsheet use</w:t>
            </w:r>
            <w:r>
              <w:t>,</w:t>
            </w:r>
            <w:r w:rsidRPr="00FA6C98">
              <w:t xml:space="preserve"> using Microsoft Office </w:t>
            </w:r>
            <w:r>
              <w:t>p</w:t>
            </w:r>
            <w:r w:rsidRPr="00FA6C98">
              <w:t>ackages.</w:t>
            </w:r>
          </w:p>
        </w:tc>
        <w:tc>
          <w:tcPr>
            <w:tcW w:w="567" w:type="dxa"/>
            <w:shd w:val="clear" w:color="auto" w:fill="auto"/>
            <w:vAlign w:val="center"/>
          </w:tcPr>
          <w:p w14:paraId="0B1B27FD"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2BD9D221"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5E5EFED3" w14:textId="77777777" w:rsidR="0080221B" w:rsidRPr="001A44AA" w:rsidRDefault="0080221B" w:rsidP="005318C7">
            <w:pPr>
              <w:pStyle w:val="HRTablebodytext"/>
              <w:jc w:val="center"/>
              <w:rPr>
                <w:b/>
                <w:lang w:eastAsia="ar-SA"/>
              </w:rPr>
            </w:pPr>
            <w:r>
              <w:rPr>
                <w:b/>
                <w:lang w:eastAsia="ar-SA"/>
              </w:rPr>
              <w:t>A</w:t>
            </w:r>
          </w:p>
        </w:tc>
      </w:tr>
      <w:tr w:rsidR="0080221B" w:rsidRPr="003F7E0F" w14:paraId="58B85AC0" w14:textId="77777777" w:rsidTr="005318C7">
        <w:trPr>
          <w:cantSplit/>
          <w:trHeight w:val="300"/>
        </w:trPr>
        <w:tc>
          <w:tcPr>
            <w:tcW w:w="5812" w:type="dxa"/>
            <w:vAlign w:val="center"/>
          </w:tcPr>
          <w:p w14:paraId="505537E5" w14:textId="77777777" w:rsidR="0080221B" w:rsidRPr="00A90985" w:rsidRDefault="0080221B" w:rsidP="005318C7">
            <w:pPr>
              <w:pStyle w:val="HRTablebodytext"/>
            </w:pPr>
            <w:r>
              <w:t>Customer services experience.</w:t>
            </w:r>
          </w:p>
        </w:tc>
        <w:tc>
          <w:tcPr>
            <w:tcW w:w="567" w:type="dxa"/>
            <w:shd w:val="clear" w:color="auto" w:fill="auto"/>
            <w:vAlign w:val="center"/>
          </w:tcPr>
          <w:p w14:paraId="704E1AA4"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7F60E63B"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436D71ED" w14:textId="77777777" w:rsidR="0080221B" w:rsidRPr="001A44AA" w:rsidRDefault="0080221B" w:rsidP="005318C7">
            <w:pPr>
              <w:pStyle w:val="HRTablebodytext"/>
              <w:jc w:val="center"/>
              <w:rPr>
                <w:b/>
                <w:lang w:eastAsia="ar-SA"/>
              </w:rPr>
            </w:pPr>
            <w:r>
              <w:rPr>
                <w:b/>
                <w:lang w:eastAsia="ar-SA"/>
              </w:rPr>
              <w:t>A</w:t>
            </w:r>
          </w:p>
        </w:tc>
      </w:tr>
      <w:tr w:rsidR="0080221B" w:rsidRPr="003F7E0F" w14:paraId="7776C166" w14:textId="77777777" w:rsidTr="005318C7">
        <w:trPr>
          <w:cantSplit/>
          <w:trHeight w:val="300"/>
        </w:trPr>
        <w:tc>
          <w:tcPr>
            <w:tcW w:w="5812" w:type="dxa"/>
            <w:vAlign w:val="center"/>
          </w:tcPr>
          <w:p w14:paraId="337E66CB" w14:textId="77777777" w:rsidR="0080221B" w:rsidRDefault="0080221B" w:rsidP="005318C7">
            <w:pPr>
              <w:pStyle w:val="HRTablebodytext"/>
            </w:pPr>
            <w:r w:rsidRPr="00FA6C98">
              <w:rPr>
                <w:lang w:val="en-US"/>
              </w:rPr>
              <w:t>Working in a busy environment with many priorities and conflicting deadlines</w:t>
            </w:r>
            <w:r>
              <w:rPr>
                <w:lang w:val="en-US"/>
              </w:rPr>
              <w:t>.</w:t>
            </w:r>
          </w:p>
        </w:tc>
        <w:tc>
          <w:tcPr>
            <w:tcW w:w="567" w:type="dxa"/>
            <w:shd w:val="clear" w:color="auto" w:fill="auto"/>
            <w:vAlign w:val="center"/>
          </w:tcPr>
          <w:p w14:paraId="133A5AEE" w14:textId="77777777" w:rsidR="0080221B" w:rsidRPr="001A44AA" w:rsidRDefault="0080221B" w:rsidP="005318C7">
            <w:pPr>
              <w:pStyle w:val="HRTablebodytext"/>
              <w:jc w:val="center"/>
              <w:rPr>
                <w:rFonts w:cstheme="minorHAnsi"/>
                <w:b/>
                <w:bCs/>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auto"/>
            <w:vAlign w:val="center"/>
          </w:tcPr>
          <w:p w14:paraId="40BF267E"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003474F0" w14:textId="77777777" w:rsidR="0080221B" w:rsidRDefault="0080221B" w:rsidP="005318C7">
            <w:pPr>
              <w:pStyle w:val="HRTablebodytext"/>
              <w:jc w:val="center"/>
              <w:rPr>
                <w:b/>
                <w:lang w:eastAsia="ar-SA"/>
              </w:rPr>
            </w:pPr>
            <w:r>
              <w:rPr>
                <w:b/>
                <w:lang w:eastAsia="ar-SA"/>
              </w:rPr>
              <w:t>A / I</w:t>
            </w:r>
          </w:p>
        </w:tc>
      </w:tr>
      <w:tr w:rsidR="0080221B" w:rsidRPr="003F7E0F" w14:paraId="457E5515" w14:textId="77777777" w:rsidTr="005318C7">
        <w:trPr>
          <w:cantSplit/>
          <w:trHeight w:val="300"/>
        </w:trPr>
        <w:tc>
          <w:tcPr>
            <w:tcW w:w="5812" w:type="dxa"/>
            <w:vAlign w:val="center"/>
          </w:tcPr>
          <w:p w14:paraId="21E65853" w14:textId="77777777" w:rsidR="0080221B" w:rsidRPr="00FA6C98" w:rsidRDefault="0080221B" w:rsidP="005318C7">
            <w:pPr>
              <w:pStyle w:val="HRTablebodytext"/>
              <w:rPr>
                <w:lang w:val="en-US"/>
              </w:rPr>
            </w:pPr>
            <w:r w:rsidRPr="00FA6C98">
              <w:rPr>
                <w:lang w:val="en-US"/>
              </w:rPr>
              <w:t>Experience of an education, training or similar environment.</w:t>
            </w:r>
          </w:p>
        </w:tc>
        <w:tc>
          <w:tcPr>
            <w:tcW w:w="567" w:type="dxa"/>
            <w:shd w:val="clear" w:color="auto" w:fill="auto"/>
            <w:vAlign w:val="center"/>
          </w:tcPr>
          <w:p w14:paraId="1CD72A2B"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05796813"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shd w:val="clear" w:color="auto" w:fill="FFFFFF"/>
            <w:vAlign w:val="center"/>
          </w:tcPr>
          <w:p w14:paraId="1D9A5A13" w14:textId="77777777" w:rsidR="0080221B" w:rsidRDefault="0080221B" w:rsidP="005318C7">
            <w:pPr>
              <w:pStyle w:val="HRTablebodytext"/>
              <w:jc w:val="center"/>
              <w:rPr>
                <w:b/>
                <w:lang w:eastAsia="ar-SA"/>
              </w:rPr>
            </w:pPr>
            <w:r>
              <w:rPr>
                <w:b/>
                <w:lang w:eastAsia="ar-SA"/>
              </w:rPr>
              <w:t>A</w:t>
            </w:r>
          </w:p>
        </w:tc>
      </w:tr>
      <w:tr w:rsidR="0080221B" w:rsidRPr="003F7E0F" w14:paraId="21022176" w14:textId="77777777" w:rsidTr="005318C7">
        <w:trPr>
          <w:cantSplit/>
          <w:trHeight w:val="300"/>
        </w:trPr>
        <w:tc>
          <w:tcPr>
            <w:tcW w:w="5812" w:type="dxa"/>
            <w:vAlign w:val="center"/>
          </w:tcPr>
          <w:p w14:paraId="1A92D9BA" w14:textId="77777777" w:rsidR="0080221B" w:rsidRPr="00FA6C98" w:rsidRDefault="0080221B" w:rsidP="005318C7">
            <w:pPr>
              <w:pStyle w:val="HRTablebodytext"/>
              <w:rPr>
                <w:lang w:val="en-US"/>
              </w:rPr>
            </w:pPr>
            <w:r w:rsidRPr="00FA6C98">
              <w:rPr>
                <w:lang w:val="en-US"/>
              </w:rPr>
              <w:t>Organisation and bookings for events</w:t>
            </w:r>
            <w:r>
              <w:rPr>
                <w:lang w:val="en-US"/>
              </w:rPr>
              <w:t>.</w:t>
            </w:r>
          </w:p>
        </w:tc>
        <w:tc>
          <w:tcPr>
            <w:tcW w:w="567" w:type="dxa"/>
            <w:shd w:val="clear" w:color="auto" w:fill="auto"/>
            <w:vAlign w:val="center"/>
          </w:tcPr>
          <w:p w14:paraId="0EB778E9" w14:textId="77777777" w:rsidR="0080221B" w:rsidRPr="001A44AA" w:rsidRDefault="0080221B" w:rsidP="005318C7">
            <w:pPr>
              <w:pStyle w:val="HRTablebodytext"/>
              <w:jc w:val="center"/>
              <w:rPr>
                <w:rFonts w:cstheme="minorHAnsi"/>
                <w:b/>
                <w:bCs/>
                <w:lang w:eastAsia="ar-SA"/>
              </w:rPr>
            </w:pPr>
          </w:p>
        </w:tc>
        <w:tc>
          <w:tcPr>
            <w:tcW w:w="567" w:type="dxa"/>
            <w:tcBorders>
              <w:right w:val="single" w:sz="4" w:space="0" w:color="7F7F7F"/>
            </w:tcBorders>
            <w:shd w:val="clear" w:color="auto" w:fill="auto"/>
            <w:vAlign w:val="center"/>
          </w:tcPr>
          <w:p w14:paraId="2FA628EF"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shd w:val="clear" w:color="auto" w:fill="FFFFFF"/>
            <w:vAlign w:val="center"/>
          </w:tcPr>
          <w:p w14:paraId="147D2BB3" w14:textId="77777777" w:rsidR="0080221B" w:rsidRDefault="0080221B" w:rsidP="005318C7">
            <w:pPr>
              <w:pStyle w:val="HRTablebodytext"/>
              <w:jc w:val="center"/>
              <w:rPr>
                <w:b/>
                <w:lang w:eastAsia="ar-SA"/>
              </w:rPr>
            </w:pPr>
            <w:r>
              <w:rPr>
                <w:b/>
                <w:lang w:eastAsia="ar-SA"/>
              </w:rPr>
              <w:t>A / I</w:t>
            </w:r>
          </w:p>
        </w:tc>
      </w:tr>
      <w:tr w:rsidR="0080221B" w:rsidRPr="003F7E0F" w14:paraId="1398E611"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69CA5E84" w14:textId="77777777" w:rsidR="0080221B" w:rsidRPr="00CC058E" w:rsidRDefault="0080221B" w:rsidP="005318C7">
            <w:pPr>
              <w:pStyle w:val="HRtablesubhead"/>
            </w:pPr>
            <w:bookmarkStart w:id="11" w:name="_Toc166834026"/>
            <w:r>
              <w:t>Qualifications</w:t>
            </w:r>
            <w:bookmarkEnd w:id="11"/>
          </w:p>
        </w:tc>
      </w:tr>
      <w:tr w:rsidR="0080221B" w:rsidRPr="003F7E0F" w14:paraId="3B280008" w14:textId="77777777" w:rsidTr="005318C7">
        <w:trPr>
          <w:cantSplit/>
          <w:trHeight w:val="300"/>
        </w:trPr>
        <w:tc>
          <w:tcPr>
            <w:tcW w:w="5812" w:type="dxa"/>
            <w:vAlign w:val="center"/>
          </w:tcPr>
          <w:p w14:paraId="6BBED42B" w14:textId="77777777" w:rsidR="0080221B" w:rsidRPr="00BF54CB" w:rsidRDefault="0080221B" w:rsidP="005318C7">
            <w:pPr>
              <w:pStyle w:val="HRTablebodytext"/>
              <w:rPr>
                <w:lang w:eastAsia="ar-SA"/>
              </w:rPr>
            </w:pPr>
            <w:r w:rsidRPr="00512F51">
              <w:rPr>
                <w:lang w:val="en-US"/>
              </w:rPr>
              <w:t>Good level of literacy and numeracy eg GCSE Maths and English or substantial relevant experience</w:t>
            </w:r>
            <w:r>
              <w:rPr>
                <w:lang w:val="en-US"/>
              </w:rPr>
              <w:t>.</w:t>
            </w:r>
          </w:p>
        </w:tc>
        <w:tc>
          <w:tcPr>
            <w:tcW w:w="567" w:type="dxa"/>
            <w:shd w:val="clear" w:color="auto" w:fill="auto"/>
            <w:vAlign w:val="center"/>
          </w:tcPr>
          <w:p w14:paraId="12DE6617"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vAlign w:val="center"/>
          </w:tcPr>
          <w:p w14:paraId="78FF4C8E"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7528D95F" w14:textId="77777777" w:rsidR="0080221B" w:rsidRPr="001A44AA" w:rsidRDefault="0080221B" w:rsidP="005318C7">
            <w:pPr>
              <w:pStyle w:val="HRTablebodytext"/>
              <w:jc w:val="center"/>
              <w:rPr>
                <w:b/>
                <w:lang w:eastAsia="ar-SA"/>
              </w:rPr>
            </w:pPr>
            <w:r>
              <w:rPr>
                <w:b/>
                <w:lang w:eastAsia="ar-SA"/>
              </w:rPr>
              <w:t>A</w:t>
            </w:r>
          </w:p>
        </w:tc>
      </w:tr>
      <w:tr w:rsidR="0080221B" w:rsidRPr="003F7E0F" w14:paraId="5836C8BE" w14:textId="77777777" w:rsidTr="005318C7">
        <w:trPr>
          <w:trHeight w:val="300"/>
        </w:trPr>
        <w:tc>
          <w:tcPr>
            <w:tcW w:w="5812" w:type="dxa"/>
            <w:vAlign w:val="center"/>
          </w:tcPr>
          <w:p w14:paraId="089609C0" w14:textId="77777777" w:rsidR="0080221B" w:rsidRPr="00380725" w:rsidRDefault="0080221B" w:rsidP="005318C7">
            <w:pPr>
              <w:pStyle w:val="HRTablebodytext"/>
            </w:pPr>
            <w:r w:rsidRPr="00512F51">
              <w:rPr>
                <w:lang w:val="en-US"/>
              </w:rPr>
              <w:t>Evidence of regular, relevant and recent personal development</w:t>
            </w:r>
            <w:r>
              <w:rPr>
                <w:lang w:val="en-US"/>
              </w:rPr>
              <w:t>.</w:t>
            </w:r>
          </w:p>
        </w:tc>
        <w:tc>
          <w:tcPr>
            <w:tcW w:w="567" w:type="dxa"/>
            <w:shd w:val="clear" w:color="auto" w:fill="auto"/>
            <w:vAlign w:val="center"/>
          </w:tcPr>
          <w:p w14:paraId="7F00D23A"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5D8E0636"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vAlign w:val="center"/>
          </w:tcPr>
          <w:p w14:paraId="2C912B4C" w14:textId="77777777" w:rsidR="0080221B" w:rsidRPr="001A44AA" w:rsidRDefault="0080221B" w:rsidP="005318C7">
            <w:pPr>
              <w:pStyle w:val="HRTablebodytext"/>
              <w:jc w:val="center"/>
              <w:rPr>
                <w:b/>
                <w:lang w:eastAsia="ar-SA"/>
              </w:rPr>
            </w:pPr>
            <w:r>
              <w:rPr>
                <w:b/>
                <w:lang w:eastAsia="ar-SA"/>
              </w:rPr>
              <w:t>A</w:t>
            </w:r>
          </w:p>
        </w:tc>
      </w:tr>
      <w:tr w:rsidR="0080221B" w:rsidRPr="00263BC4" w14:paraId="081EC0ED" w14:textId="77777777" w:rsidTr="005318C7">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48BFFB76" w14:textId="77777777" w:rsidR="0080221B" w:rsidRPr="00CC058E" w:rsidRDefault="0080221B" w:rsidP="005318C7">
            <w:pPr>
              <w:pStyle w:val="HRtablesubhead"/>
            </w:pPr>
            <w:bookmarkStart w:id="12" w:name="_Toc166834027"/>
            <w:r>
              <w:t>Other skills</w:t>
            </w:r>
            <w:bookmarkEnd w:id="12"/>
          </w:p>
        </w:tc>
      </w:tr>
      <w:tr w:rsidR="0080221B" w:rsidRPr="00263BC4" w14:paraId="0BDFF903" w14:textId="77777777" w:rsidTr="005318C7">
        <w:trPr>
          <w:trHeight w:val="300"/>
        </w:trPr>
        <w:tc>
          <w:tcPr>
            <w:tcW w:w="5812" w:type="dxa"/>
            <w:vAlign w:val="center"/>
          </w:tcPr>
          <w:p w14:paraId="1EDBFC85" w14:textId="77777777" w:rsidR="0080221B" w:rsidRPr="006A0DB9" w:rsidRDefault="0080221B" w:rsidP="005318C7">
            <w:pPr>
              <w:pStyle w:val="HRTablebodytext"/>
              <w:rPr>
                <w:rFonts w:cs="Arial"/>
              </w:rPr>
            </w:pPr>
            <w:r w:rsidRPr="00F664A8">
              <w:rPr>
                <w:lang w:val="en-US"/>
              </w:rPr>
              <w:t>Communicate effectively with people at all levels eg school staff, students, governors and external contacts/ suppliers.</w:t>
            </w:r>
          </w:p>
        </w:tc>
        <w:tc>
          <w:tcPr>
            <w:tcW w:w="567" w:type="dxa"/>
            <w:shd w:val="clear" w:color="auto" w:fill="auto"/>
            <w:vAlign w:val="center"/>
          </w:tcPr>
          <w:p w14:paraId="78734B89"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A25C313"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15B996EF" w14:textId="77777777" w:rsidR="0080221B" w:rsidRPr="001A44AA" w:rsidRDefault="0080221B" w:rsidP="005318C7">
            <w:pPr>
              <w:pStyle w:val="HRTablebodytext"/>
              <w:jc w:val="center"/>
              <w:rPr>
                <w:b/>
                <w:lang w:eastAsia="ar-SA"/>
              </w:rPr>
            </w:pPr>
            <w:r>
              <w:rPr>
                <w:b/>
                <w:lang w:eastAsia="ar-SA"/>
              </w:rPr>
              <w:t>I</w:t>
            </w:r>
          </w:p>
        </w:tc>
      </w:tr>
      <w:tr w:rsidR="0080221B" w:rsidRPr="00263BC4" w14:paraId="693C39F7" w14:textId="77777777" w:rsidTr="005318C7">
        <w:trPr>
          <w:cantSplit/>
          <w:trHeight w:val="639"/>
        </w:trPr>
        <w:tc>
          <w:tcPr>
            <w:tcW w:w="5812" w:type="dxa"/>
            <w:vAlign w:val="center"/>
          </w:tcPr>
          <w:p w14:paraId="2A60A5AF" w14:textId="77777777" w:rsidR="0080221B" w:rsidRPr="006A0DB9" w:rsidRDefault="0080221B" w:rsidP="005318C7">
            <w:pPr>
              <w:pStyle w:val="HRTablebodytext"/>
              <w:rPr>
                <w:rFonts w:cs="Arial"/>
              </w:rPr>
            </w:pPr>
            <w:r w:rsidRPr="00F664A8">
              <w:rPr>
                <w:lang w:val="en-US"/>
              </w:rPr>
              <w:t>Work effectively as part of a team recognising own role as a team member.</w:t>
            </w:r>
          </w:p>
        </w:tc>
        <w:tc>
          <w:tcPr>
            <w:tcW w:w="567" w:type="dxa"/>
            <w:shd w:val="clear" w:color="auto" w:fill="auto"/>
            <w:vAlign w:val="center"/>
          </w:tcPr>
          <w:p w14:paraId="58C0E9E3"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BD995F5"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1985" w:type="dxa"/>
            <w:tcBorders>
              <w:top w:val="single" w:sz="6" w:space="0" w:color="7F7F7F"/>
              <w:left w:val="single" w:sz="4" w:space="0" w:color="7F7F7F"/>
              <w:bottom w:val="single" w:sz="6" w:space="0" w:color="7F7F7F"/>
            </w:tcBorders>
            <w:vAlign w:val="center"/>
          </w:tcPr>
          <w:p w14:paraId="655AD8CE" w14:textId="77777777" w:rsidR="0080221B" w:rsidRPr="001A44AA" w:rsidRDefault="0080221B" w:rsidP="005318C7">
            <w:pPr>
              <w:pStyle w:val="HRTablebodytext"/>
              <w:jc w:val="center"/>
              <w:rPr>
                <w:b/>
                <w:lang w:eastAsia="ar-SA"/>
              </w:rPr>
            </w:pPr>
            <w:r>
              <w:rPr>
                <w:b/>
                <w:lang w:eastAsia="ar-SA"/>
              </w:rPr>
              <w:t>A / I</w:t>
            </w:r>
          </w:p>
        </w:tc>
      </w:tr>
      <w:tr w:rsidR="0080221B" w:rsidRPr="00263BC4" w14:paraId="11F29092" w14:textId="77777777" w:rsidTr="005318C7">
        <w:trPr>
          <w:cantSplit/>
          <w:trHeight w:val="639"/>
        </w:trPr>
        <w:tc>
          <w:tcPr>
            <w:tcW w:w="5812" w:type="dxa"/>
            <w:vAlign w:val="center"/>
          </w:tcPr>
          <w:p w14:paraId="46889E7C" w14:textId="77777777" w:rsidR="0080221B" w:rsidRPr="00F664A8" w:rsidRDefault="0080221B" w:rsidP="005318C7">
            <w:pPr>
              <w:pStyle w:val="HRTablebodytext"/>
              <w:rPr>
                <w:lang w:val="en-US"/>
              </w:rPr>
            </w:pPr>
            <w:r w:rsidRPr="00F664A8">
              <w:rPr>
                <w:lang w:val="en-US"/>
              </w:rPr>
              <w:t>Able to maintain a positive focus, accepting constructive criticism positively and learning from it.</w:t>
            </w:r>
          </w:p>
        </w:tc>
        <w:tc>
          <w:tcPr>
            <w:tcW w:w="567" w:type="dxa"/>
            <w:shd w:val="clear" w:color="auto" w:fill="auto"/>
            <w:vAlign w:val="center"/>
          </w:tcPr>
          <w:p w14:paraId="0234C827"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3DEF301F"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C15F8B2" w14:textId="77777777" w:rsidR="0080221B" w:rsidRDefault="0080221B" w:rsidP="005318C7">
            <w:pPr>
              <w:pStyle w:val="HRTablebodytext"/>
              <w:jc w:val="center"/>
              <w:rPr>
                <w:b/>
                <w:lang w:eastAsia="ar-SA"/>
              </w:rPr>
            </w:pPr>
            <w:r>
              <w:rPr>
                <w:b/>
                <w:lang w:eastAsia="ar-SA"/>
              </w:rPr>
              <w:t>A / I</w:t>
            </w:r>
          </w:p>
        </w:tc>
      </w:tr>
      <w:tr w:rsidR="0080221B" w:rsidRPr="00263BC4" w14:paraId="09C0D1D6" w14:textId="77777777" w:rsidTr="005318C7">
        <w:trPr>
          <w:cantSplit/>
          <w:trHeight w:val="639"/>
        </w:trPr>
        <w:tc>
          <w:tcPr>
            <w:tcW w:w="5812" w:type="dxa"/>
            <w:vAlign w:val="center"/>
          </w:tcPr>
          <w:p w14:paraId="21A0E498" w14:textId="77777777" w:rsidR="0080221B" w:rsidRPr="00F664A8" w:rsidRDefault="0080221B" w:rsidP="005318C7">
            <w:pPr>
              <w:pStyle w:val="HRTablebodytext"/>
              <w:rPr>
                <w:lang w:val="en-US"/>
              </w:rPr>
            </w:pPr>
            <w:r w:rsidRPr="00F664A8">
              <w:rPr>
                <w:lang w:val="en-US"/>
              </w:rPr>
              <w:t>Demonstrate an enthusiastic and positive approach regarding change, having a definite ‘can do’ mentality.</w:t>
            </w:r>
          </w:p>
        </w:tc>
        <w:tc>
          <w:tcPr>
            <w:tcW w:w="567" w:type="dxa"/>
            <w:shd w:val="clear" w:color="auto" w:fill="auto"/>
            <w:vAlign w:val="center"/>
          </w:tcPr>
          <w:p w14:paraId="346E4D7F"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069FD669"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CF12262" w14:textId="77777777" w:rsidR="0080221B" w:rsidRDefault="0080221B" w:rsidP="005318C7">
            <w:pPr>
              <w:pStyle w:val="HRTablebodytext"/>
              <w:jc w:val="center"/>
              <w:rPr>
                <w:b/>
                <w:lang w:eastAsia="ar-SA"/>
              </w:rPr>
            </w:pPr>
            <w:r>
              <w:rPr>
                <w:b/>
                <w:lang w:eastAsia="ar-SA"/>
              </w:rPr>
              <w:t>I</w:t>
            </w:r>
          </w:p>
        </w:tc>
      </w:tr>
      <w:tr w:rsidR="0080221B" w:rsidRPr="00263BC4" w14:paraId="5DE4159A" w14:textId="77777777" w:rsidTr="005318C7">
        <w:trPr>
          <w:cantSplit/>
          <w:trHeight w:val="639"/>
        </w:trPr>
        <w:tc>
          <w:tcPr>
            <w:tcW w:w="5812" w:type="dxa"/>
            <w:vAlign w:val="center"/>
          </w:tcPr>
          <w:p w14:paraId="453EB61D" w14:textId="77777777" w:rsidR="0080221B" w:rsidRPr="00F664A8" w:rsidRDefault="0080221B" w:rsidP="005318C7">
            <w:pPr>
              <w:pStyle w:val="HRTablebodytext"/>
              <w:rPr>
                <w:lang w:val="en-US"/>
              </w:rPr>
            </w:pPr>
            <w:r w:rsidRPr="00F664A8">
              <w:rPr>
                <w:lang w:val="en-US"/>
              </w:rPr>
              <w:t>Ability to learn from experiences.</w:t>
            </w:r>
          </w:p>
        </w:tc>
        <w:tc>
          <w:tcPr>
            <w:tcW w:w="567" w:type="dxa"/>
            <w:shd w:val="clear" w:color="auto" w:fill="auto"/>
            <w:vAlign w:val="center"/>
          </w:tcPr>
          <w:p w14:paraId="11DD594B"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3B75527"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B4AC13D" w14:textId="77777777" w:rsidR="0080221B" w:rsidRDefault="0080221B" w:rsidP="005318C7">
            <w:pPr>
              <w:pStyle w:val="HRTablebodytext"/>
              <w:jc w:val="center"/>
              <w:rPr>
                <w:b/>
                <w:lang w:eastAsia="ar-SA"/>
              </w:rPr>
            </w:pPr>
            <w:r>
              <w:rPr>
                <w:b/>
                <w:lang w:eastAsia="ar-SA"/>
              </w:rPr>
              <w:t>I</w:t>
            </w:r>
          </w:p>
        </w:tc>
      </w:tr>
      <w:tr w:rsidR="0080221B" w:rsidRPr="00263BC4" w14:paraId="4A9A22BE" w14:textId="77777777" w:rsidTr="005318C7">
        <w:trPr>
          <w:cantSplit/>
          <w:trHeight w:val="639"/>
        </w:trPr>
        <w:tc>
          <w:tcPr>
            <w:tcW w:w="5812" w:type="dxa"/>
            <w:vAlign w:val="center"/>
          </w:tcPr>
          <w:p w14:paraId="121DA9FD" w14:textId="77777777" w:rsidR="0080221B" w:rsidRPr="00F664A8" w:rsidRDefault="0080221B" w:rsidP="005318C7">
            <w:pPr>
              <w:pStyle w:val="HRTablebodytext"/>
              <w:rPr>
                <w:lang w:val="en-US"/>
              </w:rPr>
            </w:pPr>
            <w:r w:rsidRPr="00F664A8">
              <w:rPr>
                <w:lang w:val="en-US"/>
              </w:rPr>
              <w:lastRenderedPageBreak/>
              <w:t>Ability to carry out instructions accurately and effectively as directed by line manager.</w:t>
            </w:r>
          </w:p>
        </w:tc>
        <w:tc>
          <w:tcPr>
            <w:tcW w:w="567" w:type="dxa"/>
            <w:shd w:val="clear" w:color="auto" w:fill="auto"/>
            <w:vAlign w:val="center"/>
          </w:tcPr>
          <w:p w14:paraId="170EF7C0"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34433401"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12EC722" w14:textId="77777777" w:rsidR="0080221B" w:rsidRDefault="0080221B" w:rsidP="005318C7">
            <w:pPr>
              <w:pStyle w:val="HRTablebodytext"/>
              <w:jc w:val="center"/>
              <w:rPr>
                <w:b/>
                <w:lang w:eastAsia="ar-SA"/>
              </w:rPr>
            </w:pPr>
            <w:r>
              <w:rPr>
                <w:b/>
                <w:lang w:eastAsia="ar-SA"/>
              </w:rPr>
              <w:t>I</w:t>
            </w:r>
          </w:p>
        </w:tc>
      </w:tr>
      <w:tr w:rsidR="0080221B" w:rsidRPr="00263BC4" w14:paraId="6662558B" w14:textId="77777777" w:rsidTr="005318C7">
        <w:trPr>
          <w:cantSplit/>
          <w:trHeight w:val="639"/>
        </w:trPr>
        <w:tc>
          <w:tcPr>
            <w:tcW w:w="5812" w:type="dxa"/>
            <w:vAlign w:val="center"/>
          </w:tcPr>
          <w:p w14:paraId="1633A021" w14:textId="77777777" w:rsidR="0080221B" w:rsidRPr="00F664A8" w:rsidRDefault="0080221B" w:rsidP="005318C7">
            <w:pPr>
              <w:pStyle w:val="HRTablebodytext"/>
              <w:rPr>
                <w:lang w:val="en-US"/>
              </w:rPr>
            </w:pPr>
            <w:r w:rsidRPr="00F664A8">
              <w:rPr>
                <w:lang w:val="en-US"/>
              </w:rPr>
              <w:t>Demonstrate customer care.</w:t>
            </w:r>
          </w:p>
        </w:tc>
        <w:tc>
          <w:tcPr>
            <w:tcW w:w="567" w:type="dxa"/>
            <w:shd w:val="clear" w:color="auto" w:fill="auto"/>
            <w:vAlign w:val="center"/>
          </w:tcPr>
          <w:p w14:paraId="5592C1F1"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A271DFA"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49B60172" w14:textId="77777777" w:rsidR="0080221B" w:rsidRDefault="0080221B" w:rsidP="005318C7">
            <w:pPr>
              <w:pStyle w:val="HRTablebodytext"/>
              <w:jc w:val="center"/>
              <w:rPr>
                <w:b/>
                <w:lang w:eastAsia="ar-SA"/>
              </w:rPr>
            </w:pPr>
            <w:r>
              <w:rPr>
                <w:b/>
                <w:lang w:eastAsia="ar-SA"/>
              </w:rPr>
              <w:t>A</w:t>
            </w:r>
          </w:p>
        </w:tc>
      </w:tr>
      <w:tr w:rsidR="0080221B" w:rsidRPr="00263BC4" w14:paraId="3D12B194" w14:textId="77777777" w:rsidTr="005318C7">
        <w:trPr>
          <w:cantSplit/>
          <w:trHeight w:val="639"/>
        </w:trPr>
        <w:tc>
          <w:tcPr>
            <w:tcW w:w="5812" w:type="dxa"/>
            <w:vAlign w:val="center"/>
          </w:tcPr>
          <w:p w14:paraId="65789B3F" w14:textId="77777777" w:rsidR="0080221B" w:rsidRPr="00F664A8" w:rsidRDefault="0080221B" w:rsidP="005318C7">
            <w:pPr>
              <w:pStyle w:val="HRTablebodytext"/>
              <w:rPr>
                <w:lang w:val="en-US"/>
              </w:rPr>
            </w:pPr>
            <w:r w:rsidRPr="00F664A8">
              <w:rPr>
                <w:lang w:val="en-US"/>
              </w:rPr>
              <w:t>Ability to work alongside young people (not necessarily in school environment).</w:t>
            </w:r>
          </w:p>
        </w:tc>
        <w:tc>
          <w:tcPr>
            <w:tcW w:w="567" w:type="dxa"/>
            <w:shd w:val="clear" w:color="auto" w:fill="auto"/>
            <w:vAlign w:val="center"/>
          </w:tcPr>
          <w:p w14:paraId="5EE8B35A"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0355A04"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9CB0885" w14:textId="77777777" w:rsidR="0080221B" w:rsidRDefault="0080221B" w:rsidP="005318C7">
            <w:pPr>
              <w:pStyle w:val="HRTablebodytext"/>
              <w:jc w:val="center"/>
              <w:rPr>
                <w:b/>
                <w:lang w:eastAsia="ar-SA"/>
              </w:rPr>
            </w:pPr>
            <w:r>
              <w:rPr>
                <w:b/>
                <w:lang w:eastAsia="ar-SA"/>
              </w:rPr>
              <w:t>A / I</w:t>
            </w:r>
          </w:p>
        </w:tc>
      </w:tr>
      <w:tr w:rsidR="0080221B" w:rsidRPr="00263BC4" w14:paraId="7AA04033"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11335DC0" w14:textId="77777777" w:rsidR="0080221B" w:rsidRPr="002474FD" w:rsidRDefault="0080221B" w:rsidP="005318C7">
            <w:pPr>
              <w:pStyle w:val="HRtablesubhead"/>
            </w:pPr>
            <w:bookmarkStart w:id="13" w:name="_Toc166834028"/>
            <w:r>
              <w:t>Interpersonal skills</w:t>
            </w:r>
            <w:bookmarkEnd w:id="13"/>
          </w:p>
        </w:tc>
      </w:tr>
      <w:tr w:rsidR="0080221B" w:rsidRPr="00263BC4" w14:paraId="20918852" w14:textId="77777777" w:rsidTr="005318C7">
        <w:trPr>
          <w:cantSplit/>
          <w:trHeight w:val="300"/>
        </w:trPr>
        <w:tc>
          <w:tcPr>
            <w:tcW w:w="5812" w:type="dxa"/>
            <w:vAlign w:val="center"/>
          </w:tcPr>
          <w:p w14:paraId="70CBE03B" w14:textId="77777777" w:rsidR="0080221B" w:rsidRPr="00231A50" w:rsidRDefault="0080221B" w:rsidP="005318C7">
            <w:pPr>
              <w:pStyle w:val="HRTablebodytext"/>
              <w:rPr>
                <w:rFonts w:cs="Arial"/>
              </w:rPr>
            </w:pPr>
            <w:r w:rsidRPr="00DB1683">
              <w:rPr>
                <w:lang w:val="en-US"/>
              </w:rPr>
              <w:t>Ability to maintain confidentiality</w:t>
            </w:r>
          </w:p>
        </w:tc>
        <w:tc>
          <w:tcPr>
            <w:tcW w:w="567" w:type="dxa"/>
            <w:shd w:val="clear" w:color="auto" w:fill="auto"/>
            <w:vAlign w:val="center"/>
          </w:tcPr>
          <w:p w14:paraId="58663370"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63D04134"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476248D9" w14:textId="77777777" w:rsidR="0080221B" w:rsidRPr="001A44AA" w:rsidRDefault="0080221B" w:rsidP="005318C7">
            <w:pPr>
              <w:pStyle w:val="HRTablebodytext"/>
              <w:jc w:val="center"/>
              <w:rPr>
                <w:b/>
                <w:lang w:eastAsia="ar-SA"/>
              </w:rPr>
            </w:pPr>
            <w:r>
              <w:rPr>
                <w:b/>
                <w:lang w:eastAsia="ar-SA"/>
              </w:rPr>
              <w:t>A</w:t>
            </w:r>
          </w:p>
        </w:tc>
      </w:tr>
      <w:tr w:rsidR="0080221B" w:rsidRPr="00263BC4" w14:paraId="50ADB22F" w14:textId="77777777" w:rsidTr="005318C7">
        <w:trPr>
          <w:cantSplit/>
          <w:trHeight w:val="300"/>
        </w:trPr>
        <w:tc>
          <w:tcPr>
            <w:tcW w:w="5812" w:type="dxa"/>
            <w:vAlign w:val="center"/>
          </w:tcPr>
          <w:p w14:paraId="0A278351" w14:textId="77777777" w:rsidR="0080221B" w:rsidRPr="00231A50" w:rsidRDefault="0080221B" w:rsidP="005318C7">
            <w:pPr>
              <w:pStyle w:val="HRTablebodytext"/>
              <w:rPr>
                <w:rFonts w:cs="Arial"/>
              </w:rPr>
            </w:pPr>
            <w:r w:rsidRPr="00DB1683">
              <w:rPr>
                <w:lang w:val="en-US"/>
              </w:rPr>
              <w:t>Accuracy when receiving information (verbally and written) and communicate information effectively and accurately</w:t>
            </w:r>
            <w:r>
              <w:rPr>
                <w:lang w:val="en-US"/>
              </w:rPr>
              <w:t>.</w:t>
            </w:r>
          </w:p>
        </w:tc>
        <w:tc>
          <w:tcPr>
            <w:tcW w:w="567" w:type="dxa"/>
            <w:shd w:val="clear" w:color="auto" w:fill="auto"/>
            <w:vAlign w:val="center"/>
          </w:tcPr>
          <w:p w14:paraId="28E55F84"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028E216D"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6" w:space="0" w:color="7F7F7F"/>
            </w:tcBorders>
            <w:vAlign w:val="center"/>
          </w:tcPr>
          <w:p w14:paraId="21A4F73D" w14:textId="77777777" w:rsidR="0080221B" w:rsidRPr="001A44AA" w:rsidRDefault="0080221B" w:rsidP="005318C7">
            <w:pPr>
              <w:pStyle w:val="HRTablebodytext"/>
              <w:jc w:val="center"/>
              <w:rPr>
                <w:b/>
                <w:lang w:eastAsia="ar-SA"/>
              </w:rPr>
            </w:pPr>
            <w:r>
              <w:rPr>
                <w:b/>
                <w:lang w:eastAsia="ar-SA"/>
              </w:rPr>
              <w:t>I</w:t>
            </w:r>
          </w:p>
        </w:tc>
      </w:tr>
      <w:tr w:rsidR="0080221B" w:rsidRPr="00263BC4" w14:paraId="1694B7CE" w14:textId="77777777" w:rsidTr="005318C7">
        <w:trPr>
          <w:cantSplit/>
          <w:trHeight w:val="300"/>
        </w:trPr>
        <w:tc>
          <w:tcPr>
            <w:tcW w:w="5812" w:type="dxa"/>
            <w:vAlign w:val="center"/>
          </w:tcPr>
          <w:p w14:paraId="32998972" w14:textId="77777777" w:rsidR="0080221B" w:rsidRPr="00DB1683" w:rsidRDefault="0080221B" w:rsidP="005318C7">
            <w:pPr>
              <w:pStyle w:val="HRTablebodytext"/>
              <w:rPr>
                <w:lang w:val="en-US"/>
              </w:rPr>
            </w:pPr>
            <w:r w:rsidRPr="00DB1683">
              <w:rPr>
                <w:lang w:val="en-US"/>
              </w:rPr>
              <w:t>Able to make a positive contribution to the team.</w:t>
            </w:r>
          </w:p>
        </w:tc>
        <w:tc>
          <w:tcPr>
            <w:tcW w:w="567" w:type="dxa"/>
            <w:shd w:val="clear" w:color="auto" w:fill="auto"/>
            <w:vAlign w:val="center"/>
          </w:tcPr>
          <w:p w14:paraId="473AA21F"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F6A5295"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CEEF75F" w14:textId="77777777" w:rsidR="0080221B" w:rsidRDefault="0080221B" w:rsidP="005318C7">
            <w:pPr>
              <w:pStyle w:val="HRTablebodytext"/>
              <w:jc w:val="center"/>
              <w:rPr>
                <w:b/>
                <w:lang w:eastAsia="ar-SA"/>
              </w:rPr>
            </w:pPr>
            <w:r>
              <w:rPr>
                <w:b/>
                <w:lang w:eastAsia="ar-SA"/>
              </w:rPr>
              <w:t>A</w:t>
            </w:r>
          </w:p>
        </w:tc>
      </w:tr>
      <w:tr w:rsidR="0080221B" w:rsidRPr="00263BC4" w14:paraId="43D79E2D" w14:textId="77777777" w:rsidTr="005318C7">
        <w:trPr>
          <w:cantSplit/>
          <w:trHeight w:val="300"/>
        </w:trPr>
        <w:tc>
          <w:tcPr>
            <w:tcW w:w="5812" w:type="dxa"/>
            <w:vAlign w:val="center"/>
          </w:tcPr>
          <w:p w14:paraId="625C0777" w14:textId="77777777" w:rsidR="0080221B" w:rsidRPr="00DB1683" w:rsidRDefault="0080221B" w:rsidP="005318C7">
            <w:pPr>
              <w:pStyle w:val="HRTablebodytext"/>
              <w:rPr>
                <w:lang w:val="en-US"/>
              </w:rPr>
            </w:pPr>
            <w:r w:rsidRPr="00DB1683">
              <w:rPr>
                <w:lang w:val="en-US"/>
              </w:rPr>
              <w:t>Able to reflect on performance and further develop own knowledge and skills to improve performance.</w:t>
            </w:r>
          </w:p>
        </w:tc>
        <w:tc>
          <w:tcPr>
            <w:tcW w:w="567" w:type="dxa"/>
            <w:shd w:val="clear" w:color="auto" w:fill="auto"/>
            <w:vAlign w:val="center"/>
          </w:tcPr>
          <w:p w14:paraId="7F9751D1"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6B2ACD36"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640F8E6B" w14:textId="77777777" w:rsidR="0080221B" w:rsidRDefault="0080221B" w:rsidP="005318C7">
            <w:pPr>
              <w:pStyle w:val="HRTablebodytext"/>
              <w:jc w:val="center"/>
              <w:rPr>
                <w:b/>
                <w:lang w:eastAsia="ar-SA"/>
              </w:rPr>
            </w:pPr>
            <w:r>
              <w:rPr>
                <w:b/>
                <w:lang w:eastAsia="ar-SA"/>
              </w:rPr>
              <w:t>I</w:t>
            </w:r>
          </w:p>
        </w:tc>
      </w:tr>
      <w:tr w:rsidR="0080221B" w:rsidRPr="00263BC4" w14:paraId="11EB0ACC" w14:textId="77777777" w:rsidTr="005318C7">
        <w:trPr>
          <w:cantSplit/>
          <w:trHeight w:val="300"/>
        </w:trPr>
        <w:tc>
          <w:tcPr>
            <w:tcW w:w="5812" w:type="dxa"/>
            <w:vAlign w:val="center"/>
          </w:tcPr>
          <w:p w14:paraId="41DBEF20" w14:textId="77777777" w:rsidR="0080221B" w:rsidRPr="00DB1683" w:rsidRDefault="0080221B" w:rsidP="005318C7">
            <w:pPr>
              <w:pStyle w:val="HRTablebodytext"/>
              <w:rPr>
                <w:lang w:val="en-US"/>
              </w:rPr>
            </w:pPr>
            <w:r w:rsidRPr="00DB1683">
              <w:rPr>
                <w:lang w:val="en-US"/>
              </w:rPr>
              <w:t>Maintains standards set by the organisation.</w:t>
            </w:r>
          </w:p>
        </w:tc>
        <w:tc>
          <w:tcPr>
            <w:tcW w:w="567" w:type="dxa"/>
            <w:shd w:val="clear" w:color="auto" w:fill="auto"/>
            <w:vAlign w:val="center"/>
          </w:tcPr>
          <w:p w14:paraId="2D71831B"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76BF6C89"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28B3B9C9" w14:textId="77777777" w:rsidR="0080221B" w:rsidRDefault="0080221B" w:rsidP="005318C7">
            <w:pPr>
              <w:pStyle w:val="HRTablebodytext"/>
              <w:jc w:val="center"/>
              <w:rPr>
                <w:b/>
                <w:lang w:eastAsia="ar-SA"/>
              </w:rPr>
            </w:pPr>
            <w:r>
              <w:rPr>
                <w:b/>
                <w:lang w:eastAsia="ar-SA"/>
              </w:rPr>
              <w:t>I</w:t>
            </w:r>
          </w:p>
        </w:tc>
      </w:tr>
      <w:tr w:rsidR="0080221B" w:rsidRPr="00263BC4" w14:paraId="5813558C" w14:textId="77777777" w:rsidTr="005318C7">
        <w:trPr>
          <w:cantSplit/>
          <w:trHeight w:val="300"/>
        </w:trPr>
        <w:tc>
          <w:tcPr>
            <w:tcW w:w="5812" w:type="dxa"/>
            <w:vAlign w:val="center"/>
          </w:tcPr>
          <w:p w14:paraId="0109DF1F" w14:textId="77777777" w:rsidR="0080221B" w:rsidRPr="00DB1683" w:rsidRDefault="0080221B" w:rsidP="005318C7">
            <w:pPr>
              <w:pStyle w:val="HRTablebodytext"/>
              <w:rPr>
                <w:lang w:val="en-US"/>
              </w:rPr>
            </w:pPr>
            <w:r w:rsidRPr="00DB1683">
              <w:rPr>
                <w:lang w:val="en-US"/>
              </w:rPr>
              <w:t>Takes responsibility for own actions.</w:t>
            </w:r>
          </w:p>
        </w:tc>
        <w:tc>
          <w:tcPr>
            <w:tcW w:w="567" w:type="dxa"/>
            <w:shd w:val="clear" w:color="auto" w:fill="auto"/>
            <w:vAlign w:val="center"/>
          </w:tcPr>
          <w:p w14:paraId="72C165C6"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006A6202"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0C3E9629" w14:textId="77777777" w:rsidR="0080221B" w:rsidRDefault="0080221B" w:rsidP="005318C7">
            <w:pPr>
              <w:pStyle w:val="HRTablebodytext"/>
              <w:jc w:val="center"/>
              <w:rPr>
                <w:b/>
                <w:lang w:eastAsia="ar-SA"/>
              </w:rPr>
            </w:pPr>
            <w:r>
              <w:rPr>
                <w:b/>
                <w:lang w:eastAsia="ar-SA"/>
              </w:rPr>
              <w:t>I</w:t>
            </w:r>
          </w:p>
        </w:tc>
      </w:tr>
      <w:tr w:rsidR="0080221B" w:rsidRPr="00263BC4" w14:paraId="6981EE01" w14:textId="77777777" w:rsidTr="005318C7">
        <w:trPr>
          <w:cantSplit/>
          <w:trHeight w:val="300"/>
        </w:trPr>
        <w:tc>
          <w:tcPr>
            <w:tcW w:w="5812" w:type="dxa"/>
            <w:vAlign w:val="center"/>
          </w:tcPr>
          <w:p w14:paraId="78C5B91B" w14:textId="77777777" w:rsidR="0080221B" w:rsidRPr="00DB1683" w:rsidRDefault="0080221B" w:rsidP="005318C7">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545B2FDA"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49479F87" w14:textId="77777777" w:rsidR="0080221B" w:rsidRPr="001A44AA" w:rsidRDefault="0080221B" w:rsidP="005318C7">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5BBFD602" w14:textId="77777777" w:rsidR="0080221B" w:rsidRDefault="0080221B" w:rsidP="005318C7">
            <w:pPr>
              <w:pStyle w:val="HRTablebodytext"/>
              <w:jc w:val="center"/>
              <w:rPr>
                <w:b/>
                <w:lang w:eastAsia="ar-SA"/>
              </w:rPr>
            </w:pPr>
            <w:r>
              <w:rPr>
                <w:b/>
                <w:lang w:eastAsia="ar-SA"/>
              </w:rPr>
              <w:t>A / I</w:t>
            </w:r>
          </w:p>
        </w:tc>
      </w:tr>
      <w:tr w:rsidR="0080221B" w:rsidRPr="00263BC4" w14:paraId="36672DF2" w14:textId="77777777" w:rsidTr="005318C7">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3894900E" w14:textId="77777777" w:rsidR="0080221B" w:rsidRPr="001A44AA" w:rsidRDefault="0080221B" w:rsidP="005318C7">
            <w:pPr>
              <w:pStyle w:val="HRtablesubhead"/>
            </w:pPr>
            <w:bookmarkStart w:id="14" w:name="_Toc166834029"/>
            <w:r>
              <w:t>Child protection</w:t>
            </w:r>
            <w:bookmarkEnd w:id="14"/>
          </w:p>
        </w:tc>
      </w:tr>
      <w:tr w:rsidR="0080221B" w:rsidRPr="00263BC4" w14:paraId="0A57C89D" w14:textId="77777777" w:rsidTr="005318C7">
        <w:trPr>
          <w:cantSplit/>
          <w:trHeight w:val="300"/>
        </w:trPr>
        <w:tc>
          <w:tcPr>
            <w:tcW w:w="5812" w:type="dxa"/>
            <w:vAlign w:val="center"/>
          </w:tcPr>
          <w:p w14:paraId="2F5A73FB" w14:textId="77777777" w:rsidR="0080221B" w:rsidRPr="00A75FA0" w:rsidRDefault="0080221B" w:rsidP="005318C7">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3C204092" w14:textId="77777777" w:rsidR="0080221B" w:rsidRPr="001A44AA" w:rsidRDefault="0080221B" w:rsidP="005318C7">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3C59F974" w14:textId="77777777" w:rsidR="0080221B" w:rsidRPr="001A44AA" w:rsidRDefault="0080221B" w:rsidP="005318C7">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62C3BDDE" w14:textId="77777777" w:rsidR="0080221B" w:rsidRPr="001A44AA" w:rsidRDefault="0080221B" w:rsidP="005318C7">
            <w:pPr>
              <w:pStyle w:val="HRTablebodytext"/>
              <w:jc w:val="center"/>
              <w:rPr>
                <w:b/>
                <w:lang w:eastAsia="ar-SA"/>
              </w:rPr>
            </w:pPr>
            <w:r>
              <w:rPr>
                <w:b/>
                <w:lang w:eastAsia="ar-SA"/>
              </w:rPr>
              <w:t>I</w:t>
            </w:r>
          </w:p>
        </w:tc>
      </w:tr>
    </w:tbl>
    <w:p w14:paraId="64B7F624" w14:textId="77777777" w:rsidR="00D12208" w:rsidRDefault="00D12208" w:rsidP="0041555B">
      <w:pPr>
        <w:pStyle w:val="Heading1"/>
      </w:pPr>
      <w:r>
        <w:br w:type="page"/>
      </w:r>
    </w:p>
    <w:p w14:paraId="006AAB62" w14:textId="77777777" w:rsidR="00382A26" w:rsidRDefault="00382A26" w:rsidP="00382A26">
      <w:pPr>
        <w:pStyle w:val="Heading1"/>
      </w:pPr>
      <w:bookmarkStart w:id="15" w:name="_Toc166834030"/>
      <w:bookmarkStart w:id="16" w:name="_Hlk160885779"/>
      <w:r>
        <w:lastRenderedPageBreak/>
        <w:t>Silverdale School &amp; Sixth Form</w:t>
      </w:r>
      <w:bookmarkEnd w:id="15"/>
    </w:p>
    <w:p w14:paraId="173D7C16" w14:textId="77777777" w:rsidR="00382A26" w:rsidRDefault="00382A26" w:rsidP="00382A26">
      <w:pPr>
        <w:pStyle w:val="Chorusbodytext"/>
        <w:spacing w:after="120"/>
      </w:pPr>
      <w:r>
        <w:rPr>
          <w:noProof/>
          <w14:ligatures w14:val="standardContextual"/>
        </w:rPr>
        <w:drawing>
          <wp:anchor distT="0" distB="0" distL="114300" distR="114300" simplePos="0" relativeHeight="251665408" behindDoc="0" locked="0" layoutInCell="1" allowOverlap="1" wp14:anchorId="4A3DC798" wp14:editId="3F1EE577">
            <wp:simplePos x="0" y="0"/>
            <wp:positionH relativeFrom="margin">
              <wp:posOffset>4978400</wp:posOffset>
            </wp:positionH>
            <wp:positionV relativeFrom="paragraph">
              <wp:posOffset>6985</wp:posOffset>
            </wp:positionV>
            <wp:extent cx="748030" cy="1069340"/>
            <wp:effectExtent l="0" t="0" r="0" b="0"/>
            <wp:wrapSquare wrapText="bothSides"/>
            <wp:docPr id="1063528133" name="Picture 1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28133" name="Picture 14" descr="A red sign with white tex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748030" cy="1069340"/>
                    </a:xfrm>
                    <a:prstGeom prst="rect">
                      <a:avLst/>
                    </a:prstGeom>
                  </pic:spPr>
                </pic:pic>
              </a:graphicData>
            </a:graphic>
            <wp14:sizeRelH relativeFrom="margin">
              <wp14:pctWidth>0</wp14:pctWidth>
            </wp14:sizeRelH>
            <wp14:sizeRelV relativeFrom="margin">
              <wp14:pctHeight>0</wp14:pctHeight>
            </wp14:sizeRelV>
          </wp:anchor>
        </w:drawing>
      </w:r>
      <w:r w:rsidRPr="00440642">
        <w:t xml:space="preserve">Silverdale School is an extremely popular and high achieving 11-18 comprehensive in the south west of Sheffield and is the founding school of Chorus Education Trust. </w:t>
      </w:r>
      <w:r>
        <w:t>Silverdale has 1,450 students on roll including 450 in Silverdale Sixth Form. In 2020 it was named the Sunday Times Top State Secondary School in the North of the Decade, in recognition of its sustained success</w:t>
      </w:r>
      <w:r w:rsidRPr="00771AAF">
        <w:t>.</w:t>
      </w:r>
    </w:p>
    <w:p w14:paraId="2CCE1549" w14:textId="77777777" w:rsidR="00382A26" w:rsidRDefault="00382A26" w:rsidP="00382A26">
      <w:pPr>
        <w:pStyle w:val="Chorusbodytext"/>
        <w:spacing w:after="120"/>
      </w:pPr>
      <w:r>
        <w:t>Silverdale</w:t>
      </w:r>
      <w:r w:rsidRPr="00440642">
        <w:t xml:space="preserve"> has an excellent record of student achievement at both </w:t>
      </w:r>
      <w:r>
        <w:t xml:space="preserve">key stage </w:t>
      </w:r>
      <w:r w:rsidRPr="00440642">
        <w:t xml:space="preserve">4 and </w:t>
      </w:r>
      <w:r>
        <w:t xml:space="preserve">key stage </w:t>
      </w:r>
      <w:r w:rsidRPr="00440642">
        <w:t xml:space="preserve">5.  At </w:t>
      </w:r>
      <w:r>
        <w:t>our</w:t>
      </w:r>
      <w:r w:rsidRPr="00440642">
        <w:t xml:space="preserve"> heart is one of the country’s </w:t>
      </w:r>
      <w:r>
        <w:t xml:space="preserve">original teaching school hubs, the South Yorkshire Teaching Hub, which includes the </w:t>
      </w:r>
      <w:r w:rsidRPr="00440642">
        <w:t>Sheffield Teacher Training Alliance</w:t>
      </w:r>
      <w:r>
        <w:t xml:space="preserve"> and National Modern Languages SCITT</w:t>
      </w:r>
      <w:r w:rsidRPr="00440642">
        <w:t xml:space="preserve">. </w:t>
      </w:r>
    </w:p>
    <w:p w14:paraId="791366D2" w14:textId="77777777" w:rsidR="00382A26" w:rsidRDefault="00382A26" w:rsidP="00382A26">
      <w:pPr>
        <w:pStyle w:val="Chorusbodytext"/>
        <w:spacing w:after="120"/>
      </w:pPr>
      <w:r>
        <w:t xml:space="preserve">At Silverdale, we benefit from a </w:t>
      </w:r>
      <w:r w:rsidRPr="00440642">
        <w:t xml:space="preserve">new building with </w:t>
      </w:r>
      <w:r>
        <w:t>excellent</w:t>
      </w:r>
      <w:r w:rsidRPr="00440642">
        <w:t xml:space="preserve"> facilities</w:t>
      </w:r>
      <w:r>
        <w:t xml:space="preserve">, which was expanded in 2023 to provide further state of the art teaching facilities and a dedicated Sixth Form centre. </w:t>
      </w:r>
    </w:p>
    <w:p w14:paraId="785C91EA" w14:textId="77777777" w:rsidR="00382A26" w:rsidRDefault="00382A26" w:rsidP="00382A26">
      <w:pPr>
        <w:pStyle w:val="Chorusbodytext"/>
        <w:spacing w:after="120"/>
      </w:pPr>
      <w:r>
        <w:rPr>
          <w:noProof/>
          <w14:ligatures w14:val="standardContextual"/>
        </w:rPr>
        <w:drawing>
          <wp:inline distT="0" distB="0" distL="0" distR="0" wp14:anchorId="1F55D881" wp14:editId="3B5F9146">
            <wp:extent cx="5728678" cy="3467595"/>
            <wp:effectExtent l="0" t="0" r="5715" b="0"/>
            <wp:docPr id="79513004" name="Picture 13"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004" name="Picture 13" descr="A building with many windows&#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31510" cy="3469309"/>
                    </a:xfrm>
                    <a:prstGeom prst="rect">
                      <a:avLst/>
                    </a:prstGeom>
                    <a:ln>
                      <a:noFill/>
                    </a:ln>
                    <a:extLst>
                      <a:ext uri="{53640926-AAD7-44D8-BBD7-CCE9431645EC}">
                        <a14:shadowObscured xmlns:a14="http://schemas.microsoft.com/office/drawing/2010/main"/>
                      </a:ext>
                    </a:extLst>
                  </pic:spPr>
                </pic:pic>
              </a:graphicData>
            </a:graphic>
          </wp:inline>
        </w:drawing>
      </w:r>
    </w:p>
    <w:p w14:paraId="1256BDC3" w14:textId="77777777" w:rsidR="00382A26" w:rsidRDefault="00382A26" w:rsidP="00382A26">
      <w:pPr>
        <w:pStyle w:val="Chorusbodytext"/>
        <w:spacing w:after="120"/>
      </w:pPr>
    </w:p>
    <w:p w14:paraId="24BAB024" w14:textId="77777777" w:rsidR="00382A26" w:rsidRDefault="00382A26" w:rsidP="00382A26">
      <w:r>
        <w:t>In addition to trust-wide benefits for all staff, those at Silverdale School also have access to:</w:t>
      </w:r>
    </w:p>
    <w:p w14:paraId="290427CD" w14:textId="77777777" w:rsidR="00382A26" w:rsidRPr="00E70412" w:rsidRDefault="00382A26" w:rsidP="00382A26">
      <w:pPr>
        <w:pStyle w:val="Chorusbullets"/>
      </w:pPr>
      <w:r>
        <w:t>S</w:t>
      </w:r>
      <w:r w:rsidRPr="00E70412">
        <w:t xml:space="preserve">upportive and friendly staff </w:t>
      </w:r>
      <w:r>
        <w:t xml:space="preserve">and leadership </w:t>
      </w:r>
      <w:r w:rsidRPr="00E70412">
        <w:t>team.</w:t>
      </w:r>
    </w:p>
    <w:p w14:paraId="1F77AB55" w14:textId="77777777" w:rsidR="00382A26" w:rsidRPr="00547689" w:rsidRDefault="00382A26" w:rsidP="00382A26">
      <w:pPr>
        <w:pStyle w:val="Chorusbullets"/>
      </w:pPr>
      <w:r>
        <w:t>F</w:t>
      </w:r>
      <w:r w:rsidRPr="00547689">
        <w:t>ree staff parking</w:t>
      </w:r>
      <w:r>
        <w:t>.</w:t>
      </w:r>
    </w:p>
    <w:p w14:paraId="4CF496C6" w14:textId="77777777" w:rsidR="00382A26" w:rsidRDefault="00382A26" w:rsidP="00382A26">
      <w:pPr>
        <w:pStyle w:val="Chorusbullets"/>
      </w:pPr>
      <w:r w:rsidRPr="00547689">
        <w:t xml:space="preserve">Opportunity to be part of </w:t>
      </w:r>
      <w:r>
        <w:t xml:space="preserve">the varied </w:t>
      </w:r>
      <w:r w:rsidRPr="00547689">
        <w:t xml:space="preserve">extracurricular </w:t>
      </w:r>
      <w:r>
        <w:t xml:space="preserve">offering, including </w:t>
      </w:r>
      <w:r w:rsidRPr="00547689">
        <w:t>Duke of Edinburgh</w:t>
      </w:r>
      <w:r>
        <w:t>’s Award programme</w:t>
      </w:r>
      <w:r w:rsidR="007C1C0B">
        <w:t>.</w:t>
      </w:r>
    </w:p>
    <w:p w14:paraId="5E48FAED" w14:textId="77777777" w:rsidR="00382A26" w:rsidRDefault="00382A26" w:rsidP="00382A26">
      <w:pPr>
        <w:pStyle w:val="Chorusbodytext"/>
      </w:pPr>
      <w:r w:rsidRPr="00CD6426">
        <w:rPr>
          <w:rFonts w:eastAsia="Times New Roman"/>
        </w:rPr>
        <w:t>You can view the school website at:</w:t>
      </w:r>
      <w:r w:rsidRPr="00CD6426">
        <w:rPr>
          <w:rFonts w:eastAsia="Times New Roman"/>
          <w:b/>
        </w:rPr>
        <w:t xml:space="preserve"> </w:t>
      </w:r>
      <w:hyperlink r:id="rId13" w:history="1">
        <w:r>
          <w:rPr>
            <w:rStyle w:val="Hyperlink"/>
          </w:rPr>
          <w:t>www.silverdale.chorustrust.org</w:t>
        </w:r>
      </w:hyperlink>
      <w:r>
        <w:t>.</w:t>
      </w:r>
    </w:p>
    <w:bookmarkEnd w:id="16"/>
    <w:p w14:paraId="30CF3D80" w14:textId="77777777" w:rsidR="003027EC" w:rsidRDefault="003027EC">
      <w:pPr>
        <w:rPr>
          <w:rFonts w:eastAsia="Times New Roman" w:cs="Times New Roman"/>
          <w:b/>
          <w:bCs/>
          <w:color w:val="003366"/>
          <w:kern w:val="32"/>
          <w:sz w:val="36"/>
          <w:szCs w:val="32"/>
          <w14:ligatures w14:val="none"/>
        </w:rPr>
      </w:pPr>
      <w:r>
        <w:br w:type="page"/>
      </w:r>
    </w:p>
    <w:p w14:paraId="19772474" w14:textId="77777777" w:rsidR="00057317" w:rsidRDefault="00057317" w:rsidP="00057317">
      <w:pPr>
        <w:pStyle w:val="Heading1"/>
      </w:pPr>
      <w:bookmarkStart w:id="17" w:name="_Toc161506766"/>
      <w:bookmarkStart w:id="18" w:name="_Toc166834031"/>
      <w:r>
        <w:lastRenderedPageBreak/>
        <w:t>Chorus Education Trust</w:t>
      </w:r>
      <w:bookmarkEnd w:id="17"/>
      <w:bookmarkEnd w:id="18"/>
    </w:p>
    <w:p w14:paraId="0ABE3E86" w14:textId="77777777" w:rsidR="00057317" w:rsidRPr="00C87645" w:rsidRDefault="00057317" w:rsidP="00057317">
      <w:pPr>
        <w:pStyle w:val="Chorusbodytext"/>
        <w:rPr>
          <w:shd w:val="clear" w:color="auto" w:fill="FFFFFF"/>
        </w:rPr>
      </w:pPr>
      <w:r>
        <w:rPr>
          <w:noProof/>
          <w14:ligatures w14:val="standardContextual"/>
        </w:rPr>
        <w:drawing>
          <wp:anchor distT="0" distB="0" distL="114300" distR="114300" simplePos="0" relativeHeight="251667456" behindDoc="0" locked="0" layoutInCell="1" allowOverlap="1" wp14:anchorId="5C54FE0C" wp14:editId="43A30779">
            <wp:simplePos x="0" y="0"/>
            <wp:positionH relativeFrom="margin">
              <wp:posOffset>1270</wp:posOffset>
            </wp:positionH>
            <wp:positionV relativeFrom="page">
              <wp:posOffset>1548130</wp:posOffset>
            </wp:positionV>
            <wp:extent cx="5731200" cy="3805200"/>
            <wp:effectExtent l="0" t="0" r="0" b="5080"/>
            <wp:wrapThrough wrapText="bothSides">
              <wp:wrapPolygon edited="1">
                <wp:start x="18812" y="324"/>
                <wp:lineTo x="15150" y="1514"/>
                <wp:lineTo x="14719" y="1730"/>
                <wp:lineTo x="14719" y="2271"/>
                <wp:lineTo x="8975" y="3028"/>
                <wp:lineTo x="8329" y="3244"/>
                <wp:lineTo x="8329" y="4001"/>
                <wp:lineTo x="3769" y="4217"/>
                <wp:lineTo x="3339" y="4434"/>
                <wp:lineTo x="2764" y="4218"/>
                <wp:lineTo x="1759" y="4110"/>
                <wp:lineTo x="1184" y="4163"/>
                <wp:lineTo x="862" y="4272"/>
                <wp:lineTo x="215" y="4271"/>
                <wp:lineTo x="251" y="10977"/>
                <wp:lineTo x="251" y="13355"/>
                <wp:lineTo x="71" y="14546"/>
                <wp:lineTo x="395" y="14653"/>
                <wp:lineTo x="0" y="15519"/>
                <wp:lineTo x="144" y="19033"/>
                <wp:lineTo x="144" y="20115"/>
                <wp:lineTo x="144" y="21088"/>
                <wp:lineTo x="3446" y="21304"/>
                <wp:lineTo x="4380" y="21521"/>
                <wp:lineTo x="15509" y="21521"/>
                <wp:lineTo x="15868" y="21304"/>
                <wp:lineTo x="21600" y="21251"/>
                <wp:lineTo x="21505" y="18384"/>
                <wp:lineTo x="21540" y="17411"/>
                <wp:lineTo x="21648" y="16167"/>
                <wp:lineTo x="21505" y="15519"/>
                <wp:lineTo x="21468" y="14492"/>
                <wp:lineTo x="21469" y="13140"/>
                <wp:lineTo x="21468" y="12112"/>
                <wp:lineTo x="21504" y="10003"/>
                <wp:lineTo x="21468" y="7949"/>
                <wp:lineTo x="21038" y="6056"/>
                <wp:lineTo x="21253" y="3028"/>
                <wp:lineTo x="21181" y="1730"/>
                <wp:lineTo x="20104" y="757"/>
                <wp:lineTo x="19314" y="324"/>
                <wp:lineTo x="18812" y="324"/>
              </wp:wrapPolygon>
            </wp:wrapThrough>
            <wp:docPr id="1205105413"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05413" name="Picture 1" descr="A map of the united stat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3805200"/>
                    </a:xfrm>
                    <a:prstGeom prst="rect">
                      <a:avLst/>
                    </a:prstGeom>
                  </pic:spPr>
                </pic:pic>
              </a:graphicData>
            </a:graphic>
            <wp14:sizeRelH relativeFrom="margin">
              <wp14:pctWidth>0</wp14:pctWidth>
            </wp14:sizeRelH>
            <wp14:sizeRelV relativeFrom="margin">
              <wp14:pctHeight>0</wp14:pctHeight>
            </wp14:sizeRelV>
          </wp:anchor>
        </w:drawing>
      </w:r>
      <w:r w:rsidRPr="00C87645">
        <w:t>Chorus Trust is a growing</w:t>
      </w:r>
      <w:r w:rsidRPr="00C87645">
        <w:rPr>
          <w:shd w:val="clear" w:color="auto" w:fill="FFFFFF"/>
        </w:rPr>
        <w:t xml:space="preserve"> trust, committed to providing every child with the best education in both primary and secondary schools across South Yorkshire and Derbyshire.</w:t>
      </w:r>
      <w:r>
        <w:rPr>
          <w:shd w:val="clear" w:color="auto" w:fill="FFFFFF"/>
        </w:rPr>
        <w:t xml:space="preserve"> </w:t>
      </w:r>
      <w:r w:rsidRPr="00C87645">
        <w:rPr>
          <w:shd w:val="clear" w:color="auto" w:fill="FFFFFF"/>
        </w:rPr>
        <w:t xml:space="preserve"> We train and develop teachers, giving our children access to the very best educational thinking and practice.</w:t>
      </w:r>
    </w:p>
    <w:p w14:paraId="3F715FFD" w14:textId="77777777" w:rsidR="00057317" w:rsidRDefault="00057317" w:rsidP="00057317">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7B7C476C" w14:textId="77777777" w:rsidR="00057317" w:rsidRDefault="00057317" w:rsidP="00057317">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057317" w14:paraId="58C8DEDB" w14:textId="77777777" w:rsidTr="00B06704">
        <w:trPr>
          <w:trHeight w:val="794"/>
        </w:trPr>
        <w:tc>
          <w:tcPr>
            <w:tcW w:w="846" w:type="dxa"/>
          </w:tcPr>
          <w:p w14:paraId="69CCE441" w14:textId="77777777" w:rsidR="00057317" w:rsidRDefault="00057317" w:rsidP="00B06704">
            <w:pPr>
              <w:pStyle w:val="Chorusbodytext"/>
              <w:jc w:val="center"/>
              <w:rPr>
                <w:rFonts w:cstheme="minorHAnsi"/>
              </w:rPr>
            </w:pPr>
            <w:bookmarkStart w:id="19" w:name="_Hlk161663317"/>
            <w:r>
              <w:rPr>
                <w:rFonts w:cstheme="minorHAnsi"/>
                <w:noProof/>
                <w14:ligatures w14:val="standardContextual"/>
              </w:rPr>
              <w:drawing>
                <wp:inline distT="0" distB="0" distL="0" distR="0" wp14:anchorId="6062831F" wp14:editId="289715DF">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745D92B6" w14:textId="77777777" w:rsidR="00057317" w:rsidRDefault="00057317" w:rsidP="00B06704">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44D24F0C"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336EBA68" wp14:editId="505D5BC9">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532F4DCF" w14:textId="77777777" w:rsidR="00057317" w:rsidRDefault="00057317" w:rsidP="00B06704">
            <w:pPr>
              <w:pStyle w:val="Chorusbodytext"/>
              <w:rPr>
                <w:rFonts w:cstheme="minorHAnsi"/>
              </w:rPr>
            </w:pPr>
            <w:r>
              <w:t xml:space="preserve">Leading edge </w:t>
            </w:r>
            <w:r w:rsidRPr="00BB03D1">
              <w:rPr>
                <w:b/>
                <w:bCs/>
              </w:rPr>
              <w:t>training and development</w:t>
            </w:r>
            <w:r>
              <w:t xml:space="preserve"> through the South Yorkshire Teaching Hub.</w:t>
            </w:r>
          </w:p>
        </w:tc>
      </w:tr>
      <w:tr w:rsidR="00057317" w14:paraId="2B1916C0" w14:textId="77777777" w:rsidTr="00B06704">
        <w:trPr>
          <w:trHeight w:val="794"/>
        </w:trPr>
        <w:tc>
          <w:tcPr>
            <w:tcW w:w="846" w:type="dxa"/>
          </w:tcPr>
          <w:p w14:paraId="2D1A5D8A"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0FB7362B" wp14:editId="2F1EEC56">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678332C6" w14:textId="77777777" w:rsidR="00057317" w:rsidRDefault="00057317" w:rsidP="00B06704">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2F3FC640"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2BFB2A9A" wp14:editId="01AEEF4C">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3CA54371" w14:textId="77777777" w:rsidR="00057317" w:rsidRDefault="00057317" w:rsidP="00B06704">
            <w:pPr>
              <w:pStyle w:val="Chorusbodytext"/>
              <w:rPr>
                <w:rFonts w:cstheme="minorHAnsi"/>
              </w:rPr>
            </w:pPr>
            <w:r w:rsidRPr="00547689">
              <w:t xml:space="preserve">Access to discounted </w:t>
            </w:r>
            <w:r w:rsidRPr="00BB03D1">
              <w:rPr>
                <w:b/>
                <w:bCs/>
              </w:rPr>
              <w:t>health schemes</w:t>
            </w:r>
            <w:r>
              <w:t xml:space="preserve"> through </w:t>
            </w:r>
            <w:r w:rsidRPr="00547689">
              <w:t xml:space="preserve">Westfield Health and Westfield Rewards </w:t>
            </w:r>
            <w:r>
              <w:t>S</w:t>
            </w:r>
            <w:r w:rsidRPr="00547689">
              <w:t>cheme</w:t>
            </w:r>
            <w:r>
              <w:t>s.</w:t>
            </w:r>
          </w:p>
        </w:tc>
      </w:tr>
      <w:tr w:rsidR="00057317" w14:paraId="358C7263" w14:textId="77777777" w:rsidTr="00B06704">
        <w:trPr>
          <w:trHeight w:val="794"/>
        </w:trPr>
        <w:tc>
          <w:tcPr>
            <w:tcW w:w="846" w:type="dxa"/>
          </w:tcPr>
          <w:p w14:paraId="7C8A8F46"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14E1C5A2" wp14:editId="345D7DC6">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6AA7743A" w14:textId="77777777" w:rsidR="00057317" w:rsidRDefault="00057317" w:rsidP="00B06704">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3522C264" w14:textId="77777777" w:rsidR="00057317" w:rsidRDefault="00057317" w:rsidP="00B06704">
            <w:pPr>
              <w:pStyle w:val="Chorusbodytext"/>
              <w:jc w:val="center"/>
              <w:rPr>
                <w:rFonts w:cstheme="minorHAnsi"/>
              </w:rPr>
            </w:pPr>
            <w:r>
              <w:rPr>
                <w:rFonts w:cstheme="minorHAnsi"/>
                <w:noProof/>
                <w14:ligatures w14:val="standardContextual"/>
              </w:rPr>
              <w:drawing>
                <wp:anchor distT="0" distB="0" distL="114300" distR="114300" simplePos="0" relativeHeight="251668480" behindDoc="0" locked="0" layoutInCell="1" allowOverlap="1" wp14:anchorId="05BD2BA5" wp14:editId="58C26304">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118850B2" w14:textId="77777777" w:rsidR="00057317" w:rsidRDefault="00057317" w:rsidP="00B06704">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057317" w14:paraId="6B2E0D86" w14:textId="77777777" w:rsidTr="00B06704">
        <w:trPr>
          <w:trHeight w:val="794"/>
        </w:trPr>
        <w:tc>
          <w:tcPr>
            <w:tcW w:w="846" w:type="dxa"/>
          </w:tcPr>
          <w:p w14:paraId="680D22DE"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45C74F6E" wp14:editId="1D296989">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5AFF95DC" w14:textId="77777777" w:rsidR="00057317" w:rsidRDefault="00057317" w:rsidP="00B06704">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1A24F264" w14:textId="77777777" w:rsidR="00057317" w:rsidRDefault="00057317" w:rsidP="00B06704">
            <w:pPr>
              <w:pStyle w:val="Chorusbodytext"/>
              <w:jc w:val="center"/>
              <w:rPr>
                <w:rFonts w:cstheme="minorHAnsi"/>
              </w:rPr>
            </w:pPr>
            <w:r>
              <w:rPr>
                <w:rFonts w:cstheme="minorHAnsi"/>
                <w:noProof/>
                <w14:ligatures w14:val="standardContextual"/>
              </w:rPr>
              <w:drawing>
                <wp:inline distT="0" distB="0" distL="0" distR="0" wp14:anchorId="2FB74CD8" wp14:editId="68DDB9AF">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16739529" w14:textId="77777777" w:rsidR="00057317" w:rsidRDefault="00057317" w:rsidP="00B06704">
            <w:pPr>
              <w:pStyle w:val="Chorusbodytext"/>
              <w:rPr>
                <w:rFonts w:cstheme="minorHAnsi"/>
              </w:rPr>
            </w:pPr>
            <w:r>
              <w:t xml:space="preserve">Support for </w:t>
            </w:r>
            <w:r w:rsidRPr="00BB03D1">
              <w:rPr>
                <w:b/>
                <w:bCs/>
              </w:rPr>
              <w:t>flexible working</w:t>
            </w:r>
            <w:r>
              <w:t xml:space="preserve"> arrangements.</w:t>
            </w:r>
          </w:p>
        </w:tc>
      </w:tr>
      <w:bookmarkEnd w:id="19"/>
    </w:tbl>
    <w:p w14:paraId="60C9C065" w14:textId="77777777" w:rsidR="00057317" w:rsidRDefault="00057317" w:rsidP="00057317">
      <w:pPr>
        <w:pStyle w:val="Chorusbodytext"/>
      </w:pPr>
    </w:p>
    <w:p w14:paraId="36E6C021" w14:textId="77777777" w:rsidR="00057317" w:rsidRPr="00C87645" w:rsidRDefault="00057317" w:rsidP="00057317">
      <w:pPr>
        <w:pStyle w:val="Chorusbodytext"/>
      </w:pPr>
      <w:r w:rsidRPr="00C87645">
        <w:t xml:space="preserve">You can read more about Chorus Trust at </w:t>
      </w:r>
      <w:hyperlink r:id="rId23" w:history="1">
        <w:r w:rsidRPr="00C87645">
          <w:rPr>
            <w:rStyle w:val="Hyperlink"/>
            <w:rFonts w:cstheme="minorHAnsi"/>
          </w:rPr>
          <w:t>www.chorustrust.org</w:t>
        </w:r>
      </w:hyperlink>
      <w:r w:rsidRPr="00C87645">
        <w:t>.</w:t>
      </w:r>
    </w:p>
    <w:p w14:paraId="4D6578DF" w14:textId="77777777" w:rsidR="00916719" w:rsidRDefault="00916719" w:rsidP="00916719">
      <w:pPr>
        <w:pStyle w:val="Heading1"/>
      </w:pPr>
      <w:bookmarkStart w:id="20" w:name="_Toc166834032"/>
      <w:r>
        <w:lastRenderedPageBreak/>
        <w:t>To apply</w:t>
      </w:r>
      <w:bookmarkEnd w:id="20"/>
    </w:p>
    <w:p w14:paraId="48DAD668" w14:textId="77777777" w:rsidR="00343D9E" w:rsidRDefault="00343D9E" w:rsidP="00343D9E">
      <w:pPr>
        <w:pStyle w:val="Chorusbullets"/>
        <w:ind w:left="851"/>
      </w:pPr>
      <w:r>
        <w:t xml:space="preserve">Full application pack and application forms available from: </w:t>
      </w:r>
      <w:hyperlink r:id="rId24" w:history="1">
        <w:r w:rsidRPr="00062DF3">
          <w:rPr>
            <w:rStyle w:val="Hyperlink"/>
          </w:rPr>
          <w:t>www.chorustrust.org/vacancies</w:t>
        </w:r>
      </w:hyperlink>
    </w:p>
    <w:p w14:paraId="0E6033FE" w14:textId="1709C9C2" w:rsidR="00343D9E" w:rsidRDefault="00343D9E" w:rsidP="00343D9E">
      <w:pPr>
        <w:pStyle w:val="Chorusbullets"/>
        <w:ind w:left="851"/>
      </w:pPr>
      <w:r>
        <w:t xml:space="preserve">Completed application forms are to be sent to: </w:t>
      </w:r>
      <w:r w:rsidR="00FC5D16">
        <w:t xml:space="preserve">Katie </w:t>
      </w:r>
      <w:r w:rsidR="00FC5D16" w:rsidRPr="00FC5D16">
        <w:t>Beasley</w:t>
      </w:r>
      <w:r w:rsidRPr="00FC5D16">
        <w:t xml:space="preserve"> (HR Administrator)</w:t>
      </w:r>
      <w:r>
        <w:br/>
        <w:t xml:space="preserve">at: </w:t>
      </w:r>
      <w:hyperlink r:id="rId25" w:history="1">
        <w:r w:rsidR="00FC5D16" w:rsidRPr="00BA3239">
          <w:rPr>
            <w:rStyle w:val="Hyperlink"/>
          </w:rPr>
          <w:t>recruitment@silverdale.chorustrust.org</w:t>
        </w:r>
      </w:hyperlink>
      <w:r w:rsidR="00FC5D16">
        <w:t xml:space="preserve"> </w:t>
      </w:r>
    </w:p>
    <w:p w14:paraId="1BB75372"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6308EA6B" w14:textId="23D2B6ED" w:rsidR="00343D9E" w:rsidRDefault="00343D9E" w:rsidP="00343D9E">
      <w:pPr>
        <w:pStyle w:val="Chorusbullets"/>
        <w:ind w:left="851"/>
      </w:pPr>
      <w:r>
        <w:t xml:space="preserve">Deadline for applications: 11.59pm on </w:t>
      </w:r>
      <w:r w:rsidR="00FC5D16">
        <w:t>30</w:t>
      </w:r>
      <w:r w:rsidR="00FC5D16" w:rsidRPr="00FC5D16">
        <w:rPr>
          <w:vertAlign w:val="superscript"/>
        </w:rPr>
        <w:t>th</w:t>
      </w:r>
      <w:r w:rsidR="00FC5D16">
        <w:t xml:space="preserve"> June 2024</w:t>
      </w:r>
      <w:r>
        <w:t>.</w:t>
      </w:r>
    </w:p>
    <w:p w14:paraId="6815F8F0" w14:textId="63F857D7" w:rsidR="00343D9E" w:rsidRDefault="00343D9E" w:rsidP="00343D9E">
      <w:pPr>
        <w:pStyle w:val="Chorusbullets"/>
        <w:ind w:left="851"/>
      </w:pPr>
      <w:r>
        <w:t xml:space="preserve">Interviews to be </w:t>
      </w:r>
      <w:r w:rsidR="00C5044B">
        <w:t>held</w:t>
      </w:r>
      <w:r w:rsidR="00B6654C">
        <w:t>:</w:t>
      </w:r>
      <w:r>
        <w:t xml:space="preserve"> week beginning </w:t>
      </w:r>
      <w:r w:rsidR="00FC5D16">
        <w:t>8</w:t>
      </w:r>
      <w:r w:rsidR="00FC5D16" w:rsidRPr="00FC5D16">
        <w:rPr>
          <w:vertAlign w:val="superscript"/>
        </w:rPr>
        <w:t>th</w:t>
      </w:r>
      <w:r w:rsidR="00FC5D16">
        <w:t xml:space="preserve"> July 2024</w:t>
      </w:r>
      <w:r>
        <w:t>.</w:t>
      </w:r>
    </w:p>
    <w:p w14:paraId="2DFC08DF" w14:textId="77777777" w:rsidR="00343D9E" w:rsidRDefault="00343D9E" w:rsidP="00C87645">
      <w:pPr>
        <w:pStyle w:val="Chorusbodytext"/>
      </w:pPr>
      <w:r>
        <w:t xml:space="preserve">At Chorus Trust we are committed to the </w:t>
      </w:r>
      <w:r w:rsidR="00912AE3">
        <w:t>s</w:t>
      </w:r>
      <w:r>
        <w:t xml:space="preserve">afeguarding of all our pupils, please visit our website to access our </w:t>
      </w:r>
      <w:r w:rsidR="00912AE3">
        <w:t>s</w:t>
      </w:r>
      <w:r>
        <w:t xml:space="preserve">afeguarding </w:t>
      </w:r>
      <w:r w:rsidR="00912AE3">
        <w:t>and c</w:t>
      </w:r>
      <w:r>
        <w:t xml:space="preserve">hild </w:t>
      </w:r>
      <w:r w:rsidR="00912AE3">
        <w:t>p</w:t>
      </w:r>
      <w:r>
        <w:t>rotection policy</w:t>
      </w:r>
      <w:r w:rsidR="00912AE3">
        <w:t xml:space="preserve"> at</w:t>
      </w:r>
      <w:r>
        <w:t xml:space="preserve"> </w:t>
      </w:r>
      <w:hyperlink r:id="rId26" w:history="1">
        <w:r w:rsidR="00FB3FA7" w:rsidRPr="00FB4A27">
          <w:rPr>
            <w:rStyle w:val="Hyperlink"/>
          </w:rPr>
          <w:t>www.chorustrust.org/policies</w:t>
        </w:r>
      </w:hyperlink>
      <w:r>
        <w:t>.</w:t>
      </w:r>
    </w:p>
    <w:p w14:paraId="38ED2C41" w14:textId="77777777" w:rsidR="00343D9E" w:rsidRDefault="00343D9E" w:rsidP="00C87645">
      <w:pPr>
        <w:pStyle w:val="Chorusbodytext"/>
      </w:pPr>
      <w:r>
        <w:t xml:space="preserve">The </w:t>
      </w:r>
      <w:r w:rsidR="00912AE3">
        <w:t>t</w:t>
      </w:r>
      <w:r>
        <w:t>rust will conduct an online search of the successful candidate in line with</w:t>
      </w:r>
      <w:r w:rsidR="001827FA">
        <w:t xml:space="preserve"> the DfE’s</w:t>
      </w:r>
      <w:r>
        <w:t xml:space="preserve"> </w:t>
      </w:r>
      <w:r w:rsidR="00912AE3">
        <w:t>k</w:t>
      </w:r>
      <w:r>
        <w:t xml:space="preserve">eeping </w:t>
      </w:r>
      <w:r w:rsidR="00912AE3">
        <w:t>c</w:t>
      </w:r>
      <w:r>
        <w:t xml:space="preserve">hildren </w:t>
      </w:r>
      <w:r w:rsidR="00912AE3">
        <w:t>s</w:t>
      </w:r>
      <w:r>
        <w:t xml:space="preserve">afe in </w:t>
      </w:r>
      <w:r w:rsidR="00912AE3">
        <w:t>e</w:t>
      </w:r>
      <w:r>
        <w:t>ducation advice.</w:t>
      </w:r>
    </w:p>
    <w:p w14:paraId="7DC779E6" w14:textId="77777777" w:rsidR="00916719" w:rsidRPr="00916719" w:rsidRDefault="00343D9E" w:rsidP="00C87645">
      <w:pPr>
        <w:pStyle w:val="Chorusbodytext"/>
      </w:pPr>
      <w:r>
        <w:t xml:space="preserve">The successful candidate will be required to complete a Disclosure </w:t>
      </w:r>
      <w:r w:rsidR="001827FA">
        <w:t>and</w:t>
      </w:r>
      <w:r>
        <w:t xml:space="preserve"> Barring </w:t>
      </w:r>
      <w:r w:rsidR="001827FA">
        <w:t xml:space="preserve">Service (DBS) </w:t>
      </w:r>
      <w:r>
        <w:t>check in line with the Rehabilitation of Offenders Act (ROA) 1974 (Exceptions) Order 1975 and the Police Act Regulations.</w:t>
      </w: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2130F" w14:textId="77777777" w:rsidR="00AE5689" w:rsidRDefault="00AE5689" w:rsidP="00961F19">
      <w:pPr>
        <w:spacing w:after="0" w:line="240" w:lineRule="auto"/>
      </w:pPr>
      <w:r>
        <w:separator/>
      </w:r>
    </w:p>
  </w:endnote>
  <w:endnote w:type="continuationSeparator" w:id="0">
    <w:p w14:paraId="71C9BF2B" w14:textId="77777777" w:rsidR="00AE5689" w:rsidRDefault="00AE5689" w:rsidP="00961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0DC0" w14:textId="77777777" w:rsidR="00E42655" w:rsidRDefault="0020117A">
    <w:pPr>
      <w:pStyle w:val="Footer"/>
    </w:pPr>
    <w:r>
      <w:rPr>
        <w:b/>
        <w:bCs/>
        <w:noProof/>
        <w:color w:val="FFFFFF" w:themeColor="background1"/>
        <w:sz w:val="72"/>
        <w:szCs w:val="72"/>
      </w:rPr>
      <w:drawing>
        <wp:anchor distT="0" distB="0" distL="114300" distR="114300" simplePos="0" relativeHeight="251661312" behindDoc="0" locked="0" layoutInCell="1" allowOverlap="1" wp14:anchorId="7A461AF0" wp14:editId="6E846D2C">
          <wp:simplePos x="0" y="0"/>
          <wp:positionH relativeFrom="margin">
            <wp:posOffset>5040630</wp:posOffset>
          </wp:positionH>
          <wp:positionV relativeFrom="page">
            <wp:posOffset>10081260</wp:posOffset>
          </wp:positionV>
          <wp:extent cx="1144800" cy="360000"/>
          <wp:effectExtent l="0" t="0" r="0" b="2540"/>
          <wp:wrapNone/>
          <wp:docPr id="1803027728"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0532" name="Picture 1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4800" cy="360000"/>
                  </a:xfrm>
                  <a:prstGeom prst="rect">
                    <a:avLst/>
                  </a:prstGeom>
                </pic:spPr>
              </pic:pic>
            </a:graphicData>
          </a:graphic>
          <wp14:sizeRelH relativeFrom="page">
            <wp14:pctWidth>0</wp14:pctWidth>
          </wp14:sizeRelH>
          <wp14:sizeRelV relativeFrom="page">
            <wp14:pctHeight>0</wp14:pctHeight>
          </wp14:sizeRelV>
        </wp:anchor>
      </w:drawing>
    </w:r>
    <w:r w:rsidR="00E02FB1">
      <w:rPr>
        <w:noProof/>
      </w:rPr>
      <w:drawing>
        <wp:anchor distT="0" distB="0" distL="114300" distR="114300" simplePos="0" relativeHeight="251659264" behindDoc="0" locked="0" layoutInCell="1" allowOverlap="1" wp14:anchorId="695D1C81" wp14:editId="341B73E1">
          <wp:simplePos x="0" y="0"/>
          <wp:positionH relativeFrom="column">
            <wp:posOffset>-914400</wp:posOffset>
          </wp:positionH>
          <wp:positionV relativeFrom="paragraph">
            <wp:posOffset>-405130</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53D13AD7"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7731" w14:textId="77777777" w:rsidR="00AE5689" w:rsidRDefault="00AE5689" w:rsidP="00961F19">
      <w:pPr>
        <w:spacing w:after="0" w:line="240" w:lineRule="auto"/>
      </w:pPr>
      <w:r>
        <w:separator/>
      </w:r>
    </w:p>
  </w:footnote>
  <w:footnote w:type="continuationSeparator" w:id="0">
    <w:p w14:paraId="07F53A9A" w14:textId="77777777" w:rsidR="00AE5689" w:rsidRDefault="00AE5689" w:rsidP="00961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5FD7" w14:textId="77777777" w:rsidR="00F82821" w:rsidRDefault="00F82821">
    <w:pPr>
      <w:pStyle w:val="Header"/>
    </w:pPr>
    <w:r>
      <w:rPr>
        <w:noProof/>
      </w:rPr>
      <w:drawing>
        <wp:anchor distT="0" distB="0" distL="114300" distR="114300" simplePos="0" relativeHeight="251656192" behindDoc="1" locked="0" layoutInCell="1" allowOverlap="1" wp14:anchorId="1C39519D" wp14:editId="5DFCA377">
          <wp:simplePos x="0" y="0"/>
          <wp:positionH relativeFrom="page">
            <wp:posOffset>0</wp:posOffset>
          </wp:positionH>
          <wp:positionV relativeFrom="page">
            <wp:posOffset>0</wp:posOffset>
          </wp:positionV>
          <wp:extent cx="7560000" cy="10695600"/>
          <wp:effectExtent l="0" t="0" r="3175" b="0"/>
          <wp:wrapNone/>
          <wp:docPr id="1103159210" name="Picture 1103159210" descr="A blue and white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13400" name="Picture 2" descr="A blue and white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 w15:restartNumberingAfterBreak="0">
    <w:nsid w:val="3A3F41EF"/>
    <w:multiLevelType w:val="hybridMultilevel"/>
    <w:tmpl w:val="4A4E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857B5E"/>
    <w:multiLevelType w:val="hybridMultilevel"/>
    <w:tmpl w:val="D1787A16"/>
    <w:lvl w:ilvl="0" w:tplc="801C3F0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1F3DF7"/>
    <w:multiLevelType w:val="hybridMultilevel"/>
    <w:tmpl w:val="E214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1182710">
    <w:abstractNumId w:val="0"/>
  </w:num>
  <w:num w:numId="2" w16cid:durableId="2032561801">
    <w:abstractNumId w:val="0"/>
  </w:num>
  <w:num w:numId="3" w16cid:durableId="1031417613">
    <w:abstractNumId w:val="1"/>
  </w:num>
  <w:num w:numId="4" w16cid:durableId="1394623927">
    <w:abstractNumId w:val="0"/>
  </w:num>
  <w:num w:numId="5" w16cid:durableId="110559411">
    <w:abstractNumId w:val="0"/>
  </w:num>
  <w:num w:numId="6" w16cid:durableId="1915621363">
    <w:abstractNumId w:val="0"/>
  </w:num>
  <w:num w:numId="7" w16cid:durableId="498472481">
    <w:abstractNumId w:val="1"/>
  </w:num>
  <w:num w:numId="8" w16cid:durableId="1035545457">
    <w:abstractNumId w:val="2"/>
  </w:num>
  <w:num w:numId="9" w16cid:durableId="1804034720">
    <w:abstractNumId w:val="4"/>
  </w:num>
  <w:num w:numId="10" w16cid:durableId="15620569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89"/>
    <w:rsid w:val="00033F8D"/>
    <w:rsid w:val="00035040"/>
    <w:rsid w:val="00057317"/>
    <w:rsid w:val="000814C9"/>
    <w:rsid w:val="00096C9E"/>
    <w:rsid w:val="000B1C65"/>
    <w:rsid w:val="000C2234"/>
    <w:rsid w:val="000E25BD"/>
    <w:rsid w:val="00130607"/>
    <w:rsid w:val="00142A17"/>
    <w:rsid w:val="00182056"/>
    <w:rsid w:val="001827FA"/>
    <w:rsid w:val="0020117A"/>
    <w:rsid w:val="0022400B"/>
    <w:rsid w:val="00235AA9"/>
    <w:rsid w:val="00244DBC"/>
    <w:rsid w:val="002521AA"/>
    <w:rsid w:val="00293850"/>
    <w:rsid w:val="002C07FB"/>
    <w:rsid w:val="00300D53"/>
    <w:rsid w:val="003027EC"/>
    <w:rsid w:val="00302CD9"/>
    <w:rsid w:val="00303A15"/>
    <w:rsid w:val="00343D9E"/>
    <w:rsid w:val="00382A26"/>
    <w:rsid w:val="003A243F"/>
    <w:rsid w:val="003B23E1"/>
    <w:rsid w:val="003C27DA"/>
    <w:rsid w:val="003D7B12"/>
    <w:rsid w:val="003E6F53"/>
    <w:rsid w:val="0040645F"/>
    <w:rsid w:val="00410675"/>
    <w:rsid w:val="0041555B"/>
    <w:rsid w:val="00456C08"/>
    <w:rsid w:val="00463391"/>
    <w:rsid w:val="0048213B"/>
    <w:rsid w:val="004E4EB2"/>
    <w:rsid w:val="005033FE"/>
    <w:rsid w:val="00547689"/>
    <w:rsid w:val="0058792A"/>
    <w:rsid w:val="005E25BC"/>
    <w:rsid w:val="00602F5A"/>
    <w:rsid w:val="00613BF4"/>
    <w:rsid w:val="006317EF"/>
    <w:rsid w:val="00635476"/>
    <w:rsid w:val="00640872"/>
    <w:rsid w:val="006456C8"/>
    <w:rsid w:val="006C6F24"/>
    <w:rsid w:val="006E44BF"/>
    <w:rsid w:val="0075504D"/>
    <w:rsid w:val="007B2FBC"/>
    <w:rsid w:val="007C0212"/>
    <w:rsid w:val="007C0996"/>
    <w:rsid w:val="007C1C0B"/>
    <w:rsid w:val="007C3792"/>
    <w:rsid w:val="007E4FEB"/>
    <w:rsid w:val="007E5F2F"/>
    <w:rsid w:val="0080221B"/>
    <w:rsid w:val="00842EAC"/>
    <w:rsid w:val="0084797B"/>
    <w:rsid w:val="008957F7"/>
    <w:rsid w:val="00912AE3"/>
    <w:rsid w:val="00916719"/>
    <w:rsid w:val="0094336C"/>
    <w:rsid w:val="00950B9A"/>
    <w:rsid w:val="00961F19"/>
    <w:rsid w:val="009B0ADE"/>
    <w:rsid w:val="009C7754"/>
    <w:rsid w:val="00A31CC5"/>
    <w:rsid w:val="00A34329"/>
    <w:rsid w:val="00A41FE3"/>
    <w:rsid w:val="00A90483"/>
    <w:rsid w:val="00A90E04"/>
    <w:rsid w:val="00AB0F9B"/>
    <w:rsid w:val="00AB5E66"/>
    <w:rsid w:val="00AE5689"/>
    <w:rsid w:val="00AF07D7"/>
    <w:rsid w:val="00B3309E"/>
    <w:rsid w:val="00B63E49"/>
    <w:rsid w:val="00B6654C"/>
    <w:rsid w:val="00BE3B2A"/>
    <w:rsid w:val="00C0443A"/>
    <w:rsid w:val="00C3725C"/>
    <w:rsid w:val="00C5044B"/>
    <w:rsid w:val="00C871A5"/>
    <w:rsid w:val="00C87645"/>
    <w:rsid w:val="00CC3BF5"/>
    <w:rsid w:val="00CD19EA"/>
    <w:rsid w:val="00D12208"/>
    <w:rsid w:val="00D424E0"/>
    <w:rsid w:val="00D8733B"/>
    <w:rsid w:val="00DA50A6"/>
    <w:rsid w:val="00DA7CE2"/>
    <w:rsid w:val="00DB5707"/>
    <w:rsid w:val="00E02FB1"/>
    <w:rsid w:val="00E42655"/>
    <w:rsid w:val="00E52EAE"/>
    <w:rsid w:val="00E70412"/>
    <w:rsid w:val="00E747E1"/>
    <w:rsid w:val="00EE5CE2"/>
    <w:rsid w:val="00EF41A7"/>
    <w:rsid w:val="00F00700"/>
    <w:rsid w:val="00F82821"/>
    <w:rsid w:val="00FB3FA7"/>
    <w:rsid w:val="00FB56E9"/>
    <w:rsid w:val="00FC5D16"/>
    <w:rsid w:val="00FD3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273A2"/>
  <w15:chartTrackingRefBased/>
  <w15:docId w15:val="{4ACBFCBB-C997-462D-8AF3-D445826B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lverdale.chorustrust.org/" TargetMode="External"/><Relationship Id="rId18" Type="http://schemas.openxmlformats.org/officeDocument/2006/relationships/image" Target="media/image11.png"/><Relationship Id="rId26" Type="http://schemas.openxmlformats.org/officeDocument/2006/relationships/hyperlink" Target="http://www.chorustrust.org/policie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mailto:recruitment@silverdale.chorustrust.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chorustrust.org/vacanci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horustrust.org"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W:\Chorus%20Trust\Silverdale%20Shared\Recruitment\TEMPLATES%20RECRUITMENT\Applicant%20Pack%20-%20Support%20Staff%20-%20SD%20-%202405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08D67-F3CB-43BB-804E-CB68AB87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Pack - Support Staff - SD - 240517</Template>
  <TotalTime>12</TotalTime>
  <Pages>11</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Chorus Education Trust</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Foster (Staff Chorus Trust)</dc:creator>
  <cp:keywords/>
  <dc:description/>
  <cp:lastModifiedBy>Blake Foster (Staff Chorus Trust)</cp:lastModifiedBy>
  <cp:revision>2</cp:revision>
  <dcterms:created xsi:type="dcterms:W3CDTF">2024-06-14T09:10:00Z</dcterms:created>
  <dcterms:modified xsi:type="dcterms:W3CDTF">2024-06-14T09:40:00Z</dcterms:modified>
</cp:coreProperties>
</file>