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071"/>
      </w:tblGrid>
      <w:tr w:rsidR="00B21BEF" w:rsidRPr="00E26C08" w14:paraId="5DA7B315" w14:textId="77777777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0071" w:type="dxa"/>
          </w:tcPr>
          <w:p w14:paraId="6F71BCC5" w14:textId="77777777" w:rsidR="00332F83" w:rsidRPr="00200444" w:rsidRDefault="003B0CC6" w:rsidP="00332F83">
            <w:pPr>
              <w:pStyle w:val="Heading1"/>
              <w:jc w:val="right"/>
              <w:rPr>
                <w:rFonts w:ascii="Calibri" w:hAnsi="Calibri" w:cs="Calibri"/>
                <w:color w:val="0070C0"/>
                <w:sz w:val="28"/>
                <w:szCs w:val="22"/>
              </w:rPr>
            </w:pPr>
            <w:r w:rsidRPr="00200444">
              <w:rPr>
                <w:rFonts w:ascii="Calibri" w:hAnsi="Calibri" w:cs="Calibri"/>
                <w:color w:val="0070C0"/>
                <w:sz w:val="28"/>
                <w:szCs w:val="22"/>
              </w:rPr>
              <w:pict w14:anchorId="002825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2089" type="#_x0000_t75" style="position:absolute;left:0;text-align:left;margin-left:0;margin-top:0;width:117.25pt;height:82.7pt;z-index:251657216;visibility:visible;mso-position-horizontal:left;mso-position-horizontal-relative:margin;mso-position-vertical:center;mso-position-vertical-relative:margin">
                  <v:imagedata r:id="rId7" o:title="" croptop="39540f" cropbottom="16829f" cropleft="27255f" cropright="27882f"/>
                  <w10:wrap type="square" anchorx="margin" anchory="margin"/>
                </v:shape>
              </w:pict>
            </w:r>
            <w:r w:rsidR="00332F83" w:rsidRPr="00200444">
              <w:rPr>
                <w:rFonts w:ascii="Calibri" w:hAnsi="Calibri" w:cs="Calibri"/>
                <w:color w:val="0070C0"/>
                <w:sz w:val="28"/>
                <w:szCs w:val="22"/>
              </w:rPr>
              <w:t>HOLBROOK PRIMARY SCHOOL</w:t>
            </w:r>
          </w:p>
          <w:p w14:paraId="7963D3DD" w14:textId="77777777" w:rsidR="000F0479" w:rsidRPr="007928CF" w:rsidRDefault="000F0479" w:rsidP="000F0479">
            <w:pPr>
              <w:pStyle w:val="Header"/>
              <w:tabs>
                <w:tab w:val="clear" w:pos="4153"/>
                <w:tab w:val="clear" w:pos="8306"/>
              </w:tabs>
              <w:ind w:left="2160" w:firstLine="72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7928CF">
              <w:rPr>
                <w:rFonts w:ascii="Calibri" w:hAnsi="Calibri" w:cs="Calibri"/>
                <w:b/>
                <w:sz w:val="22"/>
                <w:szCs w:val="22"/>
              </w:rPr>
              <w:t>Headteacher: Mr Ian Holmes BSc.</w:t>
            </w:r>
            <w:r w:rsidR="003066F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928CF">
              <w:rPr>
                <w:rFonts w:ascii="Calibri" w:hAnsi="Calibri" w:cs="Calibri"/>
                <w:b/>
                <w:sz w:val="22"/>
                <w:szCs w:val="22"/>
              </w:rPr>
              <w:t xml:space="preserve">(Hons) NPQH </w:t>
            </w:r>
          </w:p>
          <w:p w14:paraId="05C3C0B2" w14:textId="77777777" w:rsidR="00332F83" w:rsidRPr="00E26C08" w:rsidRDefault="00332F83" w:rsidP="00332F8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26C08">
              <w:rPr>
                <w:rFonts w:ascii="Calibri" w:hAnsi="Calibri" w:cs="Calibri"/>
                <w:sz w:val="22"/>
                <w:szCs w:val="22"/>
              </w:rPr>
              <w:t xml:space="preserve">Holbrook School Lane, Horsham, </w:t>
            </w:r>
          </w:p>
          <w:p w14:paraId="41C4266F" w14:textId="77777777" w:rsidR="00332F83" w:rsidRPr="00E26C08" w:rsidRDefault="00332F83" w:rsidP="00332F8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26C08">
              <w:rPr>
                <w:rFonts w:ascii="Calibri" w:hAnsi="Calibri" w:cs="Calibri"/>
                <w:sz w:val="22"/>
                <w:szCs w:val="22"/>
              </w:rPr>
              <w:t xml:space="preserve">West Sussex RH12 5PP </w:t>
            </w:r>
          </w:p>
          <w:p w14:paraId="1D034BE4" w14:textId="77777777" w:rsidR="00332F83" w:rsidRPr="00E26C08" w:rsidRDefault="00332F83" w:rsidP="00332F8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26C08">
              <w:rPr>
                <w:rFonts w:ascii="Calibri" w:hAnsi="Calibri" w:cs="Calibri"/>
                <w:sz w:val="22"/>
                <w:szCs w:val="22"/>
              </w:rPr>
              <w:t xml:space="preserve">   Tel: 0</w:t>
            </w:r>
            <w:r w:rsidR="000F0479">
              <w:rPr>
                <w:rFonts w:ascii="Calibri" w:hAnsi="Calibri" w:cs="Calibri"/>
                <w:sz w:val="22"/>
                <w:szCs w:val="22"/>
              </w:rPr>
              <w:t xml:space="preserve">1403 272500   </w:t>
            </w:r>
          </w:p>
          <w:p w14:paraId="22831BF5" w14:textId="77777777" w:rsidR="00332F83" w:rsidRPr="00E26C08" w:rsidRDefault="00332F83" w:rsidP="00332F8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26C08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http://holbrookschool.co.uk </w:t>
            </w:r>
          </w:p>
          <w:p w14:paraId="1AD44D57" w14:textId="77777777" w:rsidR="00B21BEF" w:rsidRPr="00E26C08" w:rsidRDefault="00332F83" w:rsidP="00332F8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26C08">
              <w:rPr>
                <w:rFonts w:ascii="Calibri" w:hAnsi="Calibri" w:cs="Calibri"/>
                <w:sz w:val="22"/>
                <w:szCs w:val="22"/>
              </w:rPr>
              <w:t xml:space="preserve">mail: </w:t>
            </w:r>
            <w:hyperlink r:id="rId8" w:history="1">
              <w:r w:rsidR="00F879B9" w:rsidRPr="000F0479">
                <w:rPr>
                  <w:rFonts w:ascii="Calibri" w:hAnsi="Calibri" w:cs="Calibri"/>
                  <w:sz w:val="22"/>
                  <w:szCs w:val="22"/>
                </w:rPr>
                <w:t>office@holbrookprimaryschool.com</w:t>
              </w:r>
            </w:hyperlink>
            <w:r w:rsidR="00B21BEF" w:rsidRPr="00E26C08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         </w:t>
            </w:r>
          </w:p>
        </w:tc>
      </w:tr>
    </w:tbl>
    <w:p w14:paraId="058E1A7A" w14:textId="77777777" w:rsidR="00FD0F4E" w:rsidRPr="005C1636" w:rsidRDefault="00FD0F4E" w:rsidP="00FD0F4E">
      <w:pPr>
        <w:pStyle w:val="BodyTextIndent2"/>
        <w:spacing w:after="0" w:line="240" w:lineRule="auto"/>
        <w:ind w:left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</w:p>
    <w:p w14:paraId="379A78BD" w14:textId="6FAAA9D3" w:rsidR="008A006D" w:rsidRPr="000938E0" w:rsidRDefault="00D819F9" w:rsidP="008A006D">
      <w:pPr>
        <w:jc w:val="righ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June 2026</w:t>
      </w:r>
    </w:p>
    <w:p w14:paraId="3C16A9E6" w14:textId="77777777" w:rsidR="008A006D" w:rsidRPr="000938E0" w:rsidRDefault="008A006D" w:rsidP="008A006D">
      <w:pPr>
        <w:jc w:val="right"/>
        <w:rPr>
          <w:rFonts w:ascii="Calibri" w:hAnsi="Calibri" w:cs="Calibri"/>
          <w:szCs w:val="24"/>
        </w:rPr>
      </w:pPr>
    </w:p>
    <w:p w14:paraId="4C80C215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  <w:r w:rsidRPr="000938E0">
        <w:rPr>
          <w:rFonts w:ascii="Calibri" w:hAnsi="Calibri" w:cs="Calibri"/>
          <w:szCs w:val="24"/>
        </w:rPr>
        <w:t>Dear Applicant,</w:t>
      </w:r>
    </w:p>
    <w:p w14:paraId="02A27E31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</w:p>
    <w:p w14:paraId="2ECFDA1F" w14:textId="0520CCEB" w:rsidR="008A006D" w:rsidRPr="000938E0" w:rsidRDefault="008A006D" w:rsidP="008A006D">
      <w:pPr>
        <w:rPr>
          <w:rFonts w:ascii="Calibri" w:hAnsi="Calibri" w:cs="Calibri"/>
          <w:szCs w:val="24"/>
        </w:rPr>
      </w:pPr>
      <w:r w:rsidRPr="000938E0">
        <w:rPr>
          <w:rFonts w:ascii="Calibri" w:hAnsi="Calibri" w:cs="Calibri"/>
          <w:szCs w:val="24"/>
        </w:rPr>
        <w:t xml:space="preserve">Thank you for </w:t>
      </w:r>
      <w:r w:rsidR="00A6173B">
        <w:rPr>
          <w:rFonts w:ascii="Calibri" w:hAnsi="Calibri" w:cs="Calibri"/>
          <w:szCs w:val="24"/>
        </w:rPr>
        <w:t xml:space="preserve">expressing an </w:t>
      </w:r>
      <w:r w:rsidRPr="000938E0">
        <w:rPr>
          <w:rFonts w:ascii="Calibri" w:hAnsi="Calibri" w:cs="Calibri"/>
          <w:szCs w:val="24"/>
        </w:rPr>
        <w:t xml:space="preserve">interest in </w:t>
      </w:r>
      <w:r w:rsidR="00A6173B">
        <w:rPr>
          <w:rFonts w:ascii="Calibri" w:hAnsi="Calibri" w:cs="Calibri"/>
          <w:szCs w:val="24"/>
        </w:rPr>
        <w:t xml:space="preserve">the role of </w:t>
      </w:r>
      <w:r w:rsidR="00D819F9">
        <w:rPr>
          <w:rFonts w:ascii="Calibri" w:hAnsi="Calibri" w:cs="Calibri"/>
          <w:szCs w:val="24"/>
        </w:rPr>
        <w:t>SENDCo/</w:t>
      </w:r>
      <w:r w:rsidR="00A6173B">
        <w:rPr>
          <w:rFonts w:ascii="Calibri" w:hAnsi="Calibri" w:cs="Calibri"/>
          <w:szCs w:val="24"/>
        </w:rPr>
        <w:t>Inclusion</w:t>
      </w:r>
      <w:r w:rsidR="00D819F9">
        <w:rPr>
          <w:rFonts w:ascii="Calibri" w:hAnsi="Calibri" w:cs="Calibri"/>
          <w:szCs w:val="24"/>
        </w:rPr>
        <w:t xml:space="preserve"> Lead</w:t>
      </w:r>
      <w:r w:rsidR="00A6173B">
        <w:rPr>
          <w:rFonts w:ascii="Calibri" w:hAnsi="Calibri" w:cs="Calibri"/>
          <w:szCs w:val="24"/>
        </w:rPr>
        <w:t xml:space="preserve"> at </w:t>
      </w:r>
      <w:r w:rsidRPr="000938E0">
        <w:rPr>
          <w:rFonts w:ascii="Calibri" w:hAnsi="Calibri" w:cs="Calibri"/>
          <w:szCs w:val="24"/>
        </w:rPr>
        <w:t xml:space="preserve">Holbrook Primary School.  This is an exciting opportunity for an enthusiastic person to join in the future development of our </w:t>
      </w:r>
      <w:r w:rsidR="00A6173B">
        <w:rPr>
          <w:rFonts w:ascii="Calibri" w:hAnsi="Calibri" w:cs="Calibri"/>
          <w:szCs w:val="24"/>
        </w:rPr>
        <w:t xml:space="preserve">happy and </w:t>
      </w:r>
      <w:r w:rsidRPr="000938E0">
        <w:rPr>
          <w:rFonts w:ascii="Calibri" w:hAnsi="Calibri" w:cs="Calibri"/>
          <w:szCs w:val="24"/>
        </w:rPr>
        <w:t xml:space="preserve">successful primary school, with high standards of behaviour and achievement. </w:t>
      </w:r>
    </w:p>
    <w:p w14:paraId="76EF9334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</w:p>
    <w:p w14:paraId="5FEF2EB8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  <w:r w:rsidRPr="000938E0">
        <w:rPr>
          <w:rFonts w:ascii="Calibri" w:hAnsi="Calibri" w:cs="Calibri"/>
          <w:szCs w:val="24"/>
        </w:rPr>
        <w:t xml:space="preserve">Holbrook Primary School is a popular </w:t>
      </w:r>
      <w:r w:rsidR="00A6173B">
        <w:rPr>
          <w:rFonts w:ascii="Calibri" w:hAnsi="Calibri" w:cs="Calibri"/>
          <w:szCs w:val="24"/>
        </w:rPr>
        <w:t xml:space="preserve">and </w:t>
      </w:r>
      <w:proofErr w:type="gramStart"/>
      <w:r w:rsidR="00A6173B">
        <w:rPr>
          <w:rFonts w:ascii="Calibri" w:hAnsi="Calibri" w:cs="Calibri"/>
          <w:szCs w:val="24"/>
        </w:rPr>
        <w:t>highly-regarded</w:t>
      </w:r>
      <w:proofErr w:type="gramEnd"/>
      <w:r w:rsidR="00A6173B">
        <w:rPr>
          <w:rFonts w:ascii="Calibri" w:hAnsi="Calibri" w:cs="Calibri"/>
          <w:szCs w:val="24"/>
        </w:rPr>
        <w:t xml:space="preserve"> </w:t>
      </w:r>
      <w:r w:rsidRPr="000938E0">
        <w:rPr>
          <w:rFonts w:ascii="Calibri" w:hAnsi="Calibri" w:cs="Calibri"/>
          <w:szCs w:val="24"/>
        </w:rPr>
        <w:t xml:space="preserve">two-form entry primary school located in Horsham, with 420 pupils from Reception to Year 6. We value professional relationships and work hard to create a healthy school culture that is focused on engaging learning and excellent teaching, underscored by a warm and welcoming nature with pupils, teachers, support staff, parents and the community at large.  We are also committed to staff well-being and manageable workloads.  Consequently, staff turnover is very low as people love working and being here. </w:t>
      </w:r>
    </w:p>
    <w:p w14:paraId="75E03A5B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</w:p>
    <w:p w14:paraId="362BBC61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  <w:r w:rsidRPr="000938E0">
        <w:rPr>
          <w:rFonts w:ascii="Calibri" w:hAnsi="Calibri" w:cs="Calibri"/>
          <w:szCs w:val="24"/>
        </w:rPr>
        <w:t>At Holbrook, we have high aspirations for every child at the school and are committed to every child attaining their potential through experiencing a broad range of learning opportunities.  We are dedicated to delivering a rich and exciting curriculum that will provide all children with valuable skills to go on to become successful life-long learners, confident individuals and responsible citizens.</w:t>
      </w:r>
    </w:p>
    <w:p w14:paraId="46E6B0E0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  <w:r w:rsidRPr="000938E0">
        <w:rPr>
          <w:rFonts w:ascii="Calibri" w:hAnsi="Calibri" w:cs="Calibri"/>
          <w:szCs w:val="24"/>
        </w:rPr>
        <w:t> </w:t>
      </w:r>
    </w:p>
    <w:p w14:paraId="1B1C60D6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  <w:r w:rsidRPr="000938E0">
        <w:rPr>
          <w:rFonts w:ascii="Calibri" w:hAnsi="Calibri" w:cs="Calibri"/>
          <w:szCs w:val="24"/>
        </w:rPr>
        <w:t xml:space="preserve">Our talented and dedicated team of teachers and support staff work exceptionally hard to offer the best possible education for all our pupils, challenging </w:t>
      </w:r>
      <w:proofErr w:type="gramStart"/>
      <w:r w:rsidRPr="000938E0">
        <w:rPr>
          <w:rFonts w:ascii="Calibri" w:hAnsi="Calibri" w:cs="Calibri"/>
          <w:szCs w:val="24"/>
        </w:rPr>
        <w:t>each individual</w:t>
      </w:r>
      <w:proofErr w:type="gramEnd"/>
      <w:r w:rsidRPr="000938E0">
        <w:rPr>
          <w:rFonts w:ascii="Calibri" w:hAnsi="Calibri" w:cs="Calibri"/>
          <w:szCs w:val="24"/>
        </w:rPr>
        <w:t xml:space="preserve"> within a caring and supportive culture.</w:t>
      </w:r>
    </w:p>
    <w:p w14:paraId="2ABBB4F4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  <w:r w:rsidRPr="000938E0">
        <w:rPr>
          <w:rFonts w:ascii="Calibri" w:hAnsi="Calibri" w:cs="Calibri"/>
          <w:szCs w:val="24"/>
        </w:rPr>
        <w:t> </w:t>
      </w:r>
    </w:p>
    <w:p w14:paraId="7E19CBDB" w14:textId="77777777" w:rsidR="008A006D" w:rsidRPr="007272F0" w:rsidRDefault="008A006D" w:rsidP="008A006D">
      <w:pPr>
        <w:rPr>
          <w:rFonts w:ascii="Calibri" w:hAnsi="Calibri" w:cs="Calibri"/>
          <w:szCs w:val="24"/>
        </w:rPr>
      </w:pPr>
      <w:r w:rsidRPr="00DE4EC9">
        <w:rPr>
          <w:rFonts w:ascii="Calibri" w:hAnsi="Calibri" w:cs="Calibri"/>
          <w:szCs w:val="24"/>
        </w:rPr>
        <w:t>If you have any questions or queries about the post prior t</w:t>
      </w:r>
      <w:r>
        <w:rPr>
          <w:rFonts w:ascii="Calibri" w:hAnsi="Calibri" w:cs="Calibri"/>
          <w:szCs w:val="24"/>
        </w:rPr>
        <w:t xml:space="preserve">o application, please call 01403 272500 or email me via </w:t>
      </w:r>
      <w:hyperlink r:id="rId9" w:history="1">
        <w:r w:rsidRPr="00BE043D">
          <w:rPr>
            <w:rStyle w:val="Hyperlink"/>
            <w:rFonts w:ascii="Calibri" w:hAnsi="Calibri" w:cs="Calibri"/>
            <w:szCs w:val="24"/>
          </w:rPr>
          <w:t>office@holbrookprimaryschool.com</w:t>
        </w:r>
      </w:hyperlink>
      <w:r>
        <w:rPr>
          <w:rFonts w:ascii="Calibri" w:hAnsi="Calibri" w:cs="Calibri"/>
          <w:szCs w:val="24"/>
        </w:rPr>
        <w:t xml:space="preserve"> </w:t>
      </w:r>
    </w:p>
    <w:p w14:paraId="3EAE7AE2" w14:textId="77777777" w:rsidR="008A006D" w:rsidRPr="00DE4EC9" w:rsidRDefault="008A006D" w:rsidP="008A006D">
      <w:pPr>
        <w:rPr>
          <w:rFonts w:ascii="Calibri" w:hAnsi="Calibri" w:cs="Calibri"/>
          <w:szCs w:val="24"/>
        </w:rPr>
      </w:pPr>
    </w:p>
    <w:p w14:paraId="46AD005A" w14:textId="77777777" w:rsidR="008A006D" w:rsidRPr="00530F31" w:rsidRDefault="008A006D" w:rsidP="008A006D">
      <w:pPr>
        <w:rPr>
          <w:rFonts w:ascii="Calibri" w:hAnsi="Calibri" w:cs="Calibri"/>
          <w:szCs w:val="24"/>
        </w:rPr>
      </w:pPr>
      <w:r w:rsidRPr="00530F31">
        <w:rPr>
          <w:rFonts w:ascii="Calibri" w:hAnsi="Calibri" w:cs="Calibri"/>
          <w:szCs w:val="24"/>
        </w:rPr>
        <w:t xml:space="preserve">If you have a strong desire to help pupils of all abilities achieve the best they can, whilst fulfilling your own potential, we would very much welcome your application. </w:t>
      </w:r>
    </w:p>
    <w:p w14:paraId="75F344C6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</w:p>
    <w:p w14:paraId="10A25618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  <w:r w:rsidRPr="000938E0">
        <w:rPr>
          <w:rFonts w:ascii="Calibri" w:hAnsi="Calibri" w:cs="Calibri"/>
          <w:noProof/>
        </w:rPr>
        <w:pict w14:anchorId="1F279647">
          <v:shape id="_x0000_s2090" type="#_x0000_t75" style="position:absolute;margin-left:-3.75pt;margin-top:22.25pt;width:180.05pt;height:42.75pt;z-index:251658240;visibility:visible;mso-width-relative:margin;mso-height-relative:margin">
            <v:imagedata r:id="rId10" o:title="image001"/>
          </v:shape>
        </w:pict>
      </w:r>
      <w:r w:rsidRPr="000938E0">
        <w:rPr>
          <w:rFonts w:ascii="Calibri" w:hAnsi="Calibri" w:cs="Calibri"/>
          <w:szCs w:val="24"/>
        </w:rPr>
        <w:t>Yours sincerely</w:t>
      </w:r>
    </w:p>
    <w:p w14:paraId="3ECD9B6E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</w:p>
    <w:p w14:paraId="70D09417" w14:textId="77777777" w:rsidR="008A006D" w:rsidRPr="000938E0" w:rsidRDefault="008A006D" w:rsidP="008A006D">
      <w:pPr>
        <w:rPr>
          <w:rFonts w:ascii="Calibri" w:hAnsi="Calibri" w:cs="Calibri"/>
          <w:i/>
          <w:szCs w:val="24"/>
        </w:rPr>
      </w:pPr>
    </w:p>
    <w:p w14:paraId="0CCE1AFD" w14:textId="77777777" w:rsidR="008A006D" w:rsidRPr="000938E0" w:rsidRDefault="008A006D" w:rsidP="008A006D">
      <w:pPr>
        <w:rPr>
          <w:rFonts w:ascii="Calibri" w:hAnsi="Calibri" w:cs="Calibri"/>
          <w:i/>
          <w:szCs w:val="24"/>
        </w:rPr>
      </w:pPr>
      <w:r w:rsidRPr="000938E0">
        <w:rPr>
          <w:rFonts w:ascii="Calibri" w:hAnsi="Calibri" w:cs="Calibri"/>
          <w:i/>
          <w:szCs w:val="24"/>
        </w:rPr>
        <w:t>Ian Holmes</w:t>
      </w:r>
    </w:p>
    <w:p w14:paraId="59EE0D49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</w:p>
    <w:p w14:paraId="1C809E43" w14:textId="77777777" w:rsidR="00A6173B" w:rsidRDefault="00A6173B" w:rsidP="008A006D">
      <w:p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Ian Holmes</w:t>
      </w:r>
    </w:p>
    <w:p w14:paraId="0D4423AB" w14:textId="77777777" w:rsidR="008A006D" w:rsidRPr="000938E0" w:rsidRDefault="008A006D" w:rsidP="008A006D">
      <w:pPr>
        <w:rPr>
          <w:rFonts w:ascii="Calibri" w:hAnsi="Calibri" w:cs="Calibri"/>
          <w:szCs w:val="24"/>
        </w:rPr>
      </w:pPr>
      <w:r w:rsidRPr="000938E0">
        <w:rPr>
          <w:rFonts w:ascii="Calibri" w:hAnsi="Calibri" w:cs="Calibri"/>
          <w:szCs w:val="24"/>
        </w:rPr>
        <w:t>Headteacher</w:t>
      </w:r>
    </w:p>
    <w:p w14:paraId="0A191ADC" w14:textId="77777777" w:rsidR="001D4FD1" w:rsidRPr="001D4FD1" w:rsidRDefault="001D4FD1" w:rsidP="001D4FD1"/>
    <w:sectPr w:rsidR="001D4FD1" w:rsidRPr="001D4FD1" w:rsidSect="00CA2613">
      <w:headerReference w:type="even" r:id="rId11"/>
      <w:headerReference w:type="default" r:id="rId12"/>
      <w:headerReference w:type="first" r:id="rId13"/>
      <w:footerReference w:type="first" r:id="rId14"/>
      <w:pgSz w:w="11906" w:h="16838" w:code="9"/>
      <w:pgMar w:top="851" w:right="851" w:bottom="851" w:left="851" w:header="227" w:footer="130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DFB13" w14:textId="77777777" w:rsidR="007D1C7E" w:rsidRDefault="007D1C7E">
      <w:r>
        <w:separator/>
      </w:r>
    </w:p>
  </w:endnote>
  <w:endnote w:type="continuationSeparator" w:id="0">
    <w:p w14:paraId="43AB45E5" w14:textId="77777777" w:rsidR="007D1C7E" w:rsidRDefault="007D1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66C17" w14:textId="77777777" w:rsidR="009C1944" w:rsidRDefault="00CA2613" w:rsidP="00595769">
    <w:pPr>
      <w:pStyle w:val="Header"/>
      <w:tabs>
        <w:tab w:val="clear" w:pos="4153"/>
        <w:tab w:val="clear" w:pos="8306"/>
      </w:tabs>
      <w:rPr>
        <w:rFonts w:ascii="Verdana" w:hAnsi="Verdana" w:cs="Vrinda"/>
        <w:szCs w:val="24"/>
      </w:rPr>
    </w:pPr>
    <w:r>
      <w:rPr>
        <w:noProof/>
        <w:szCs w:val="24"/>
      </w:rPr>
      <w:pict w14:anchorId="74BF2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0" type="#_x0000_t75" style="position:absolute;margin-left:498.95pt;margin-top:2.45pt;width:35.5pt;height:62.75pt;z-index:251662336">
          <v:imagedata r:id="rId1" o:title=""/>
          <w10:wrap type="square"/>
        </v:shape>
      </w:pict>
    </w:r>
    <w:r>
      <w:rPr>
        <w:noProof/>
        <w:szCs w:val="24"/>
      </w:rPr>
      <w:pict w14:anchorId="6378C16C">
        <v:shape id="_x0000_s1026" type="#_x0000_t75" style="position:absolute;margin-left:237.1pt;margin-top:41.9pt;width:35.85pt;height:23.9pt;z-index:251653120" fillcolor="window">
          <v:imagedata r:id="rId2" o:title="" croptop="-640f" cropbottom="-640f" cropleft="-93f" cropright="-93f"/>
        </v:shape>
      </w:pict>
    </w:r>
    <w:r>
      <w:rPr>
        <w:rFonts w:ascii="Verdana" w:hAnsi="Verdana" w:cs="Vrinda"/>
        <w:noProof/>
        <w:szCs w:val="24"/>
        <w:lang w:eastAsia="en-GB"/>
      </w:rPr>
      <w:pict w14:anchorId="2AA13A28">
        <v:shape id="_x0000_s1037" type="#_x0000_t75" style="position:absolute;margin-left:200.3pt;margin-top:9.9pt;width:108.1pt;height:26.4pt;z-index:251657216">
          <v:imagedata r:id="rId3" o:title=""/>
          <w10:wrap type="square"/>
        </v:shape>
      </w:pict>
    </w:r>
    <w:r>
      <w:rPr>
        <w:noProof/>
      </w:rPr>
      <w:pict w14:anchorId="0640D5EB">
        <v:shape id="_x0000_s1029" type="#_x0000_t75" style="position:absolute;margin-left:102.1pt;margin-top:14.8pt;width:31.3pt;height:42.75pt;z-index:-251661312">
          <v:imagedata r:id="rId4" o:title="eco-schools_rgb"/>
        </v:shape>
      </w:pict>
    </w:r>
    <w:r>
      <w:rPr>
        <w:noProof/>
        <w:sz w:val="12"/>
        <w:szCs w:val="12"/>
        <w:lang w:val="en-US"/>
      </w:rPr>
      <w:pict w14:anchorId="005B537E">
        <v:shape id="_x0000_s1028" type="#_x0000_t75" style="position:absolute;margin-left:434.05pt;margin-top:20.4pt;width:42.95pt;height:35.5pt;z-index:-251662336" wrapcoords="-130 0 -130 21415 21600 21415 21600 0 -130 0" o:button="t">
          <v:imagedata r:id="rId5" r:href="rId6"/>
        </v:shape>
      </w:pict>
    </w:r>
    <w:r>
      <w:rPr>
        <w:noProof/>
      </w:rPr>
      <w:pict w14:anchorId="4A9EC850">
        <v:shape id="_x0000_s1047" type="#_x0000_t75" style="position:absolute;margin-left:378.8pt;margin-top:18.15pt;width:36.2pt;height:37.75pt;z-index:251660288">
          <v:imagedata r:id="rId7" r:href="rId8"/>
          <w10:wrap type="square"/>
        </v:shape>
      </w:pict>
    </w:r>
    <w:r>
      <w:rPr>
        <w:rFonts w:ascii="Verdana" w:hAnsi="Verdana" w:cs="Vrinda"/>
        <w:noProof/>
        <w:szCs w:val="24"/>
        <w:lang w:eastAsia="en-GB"/>
      </w:rPr>
      <w:pict w14:anchorId="4877801A">
        <v:shape id="_x0000_s1048" type="#_x0000_t75" style="position:absolute;margin-left:26.9pt;margin-top:19.2pt;width:59.9pt;height:31.35pt;z-index:251661312">
          <v:imagedata r:id="rId9" o:title=""/>
          <w10:wrap type="square"/>
        </v:shape>
      </w:pict>
    </w:r>
    <w:r>
      <w:rPr>
        <w:rFonts w:ascii="Verdana" w:hAnsi="Verdana" w:cs="Vrinda"/>
        <w:noProof/>
        <w:szCs w:val="24"/>
        <w:lang w:eastAsia="en-GB"/>
      </w:rPr>
      <w:pict w14:anchorId="2B7A41E9">
        <v:shape id="_x0000_s1045" type="#_x0000_t75" style="position:absolute;margin-left:146.8pt;margin-top:15.2pt;width:40.7pt;height:40.7pt;z-index:251658240" wrapcoords="-400 0 -400 21200 21600 21200 21600 0 -400 0">
          <v:imagedata r:id="rId10" o:title=""/>
          <w10:wrap type="square"/>
        </v:shape>
      </w:pict>
    </w:r>
    <w:r w:rsidR="001D4FD1">
      <w:rPr>
        <w:rFonts w:ascii="Verdana" w:hAnsi="Verdana" w:cs="Vrinda"/>
        <w:noProof/>
        <w:szCs w:val="24"/>
        <w:lang w:eastAsia="en-GB"/>
      </w:rPr>
      <w:pict w14:anchorId="0C3F40AB">
        <v:shape id="_x0000_s1046" type="#_x0000_t75" style="position:absolute;margin-left:328.05pt;margin-top:14.8pt;width:33.9pt;height:47.55pt;z-index:251659264">
          <v:imagedata r:id="rId11" o:title=""/>
          <w10:wrap type="square"/>
        </v:shape>
      </w:pict>
    </w:r>
    <w:r w:rsidR="001D4FD1">
      <w:rPr>
        <w:noProof/>
      </w:rPr>
      <w:pict w14:anchorId="71A09C5C">
        <v:shape id="_x0000_s1030" type="#_x0000_t75" style="position:absolute;margin-left:-31.9pt;margin-top:13.15pt;width:48.75pt;height:45pt;z-index:251656192">
          <v:imagedata r:id="rId12" o:title="ARTSMARK_BLK"/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7F996" w14:textId="77777777" w:rsidR="007D1C7E" w:rsidRDefault="007D1C7E">
      <w:r>
        <w:separator/>
      </w:r>
    </w:p>
  </w:footnote>
  <w:footnote w:type="continuationSeparator" w:id="0">
    <w:p w14:paraId="524023A5" w14:textId="77777777" w:rsidR="007D1C7E" w:rsidRDefault="007D1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B7EA5" w14:textId="77777777" w:rsidR="00B21BEF" w:rsidRDefault="00B21BE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9635E4" w14:textId="77777777" w:rsidR="00B21BEF" w:rsidRDefault="00B21BE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19148" w14:textId="77777777" w:rsidR="00B21BEF" w:rsidRDefault="00B21BE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621A5">
      <w:rPr>
        <w:rStyle w:val="PageNumber"/>
        <w:noProof/>
      </w:rPr>
      <w:t>2</w:t>
    </w:r>
    <w:r>
      <w:rPr>
        <w:rStyle w:val="PageNumber"/>
      </w:rPr>
      <w:fldChar w:fldCharType="end"/>
    </w:r>
  </w:p>
  <w:p w14:paraId="164F2B62" w14:textId="77777777" w:rsidR="00B21BEF" w:rsidRDefault="00B21BEF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4C2FB" w14:textId="77777777" w:rsidR="00B21BEF" w:rsidRDefault="00B21BEF">
    <w:pPr>
      <w:pStyle w:val="Header"/>
    </w:pPr>
  </w:p>
  <w:p w14:paraId="7B88C2DD" w14:textId="77777777" w:rsidR="00B21BEF" w:rsidRDefault="00B21B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5CF3"/>
    <w:multiLevelType w:val="hybridMultilevel"/>
    <w:tmpl w:val="CE8EA1A0"/>
    <w:lvl w:ilvl="0" w:tplc="6D4A2B8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00586A"/>
    <w:multiLevelType w:val="hybridMultilevel"/>
    <w:tmpl w:val="618CB8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45DCD"/>
    <w:multiLevelType w:val="hybridMultilevel"/>
    <w:tmpl w:val="9438CF9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301FFA"/>
    <w:multiLevelType w:val="hybridMultilevel"/>
    <w:tmpl w:val="A91641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0511"/>
    <w:multiLevelType w:val="multilevel"/>
    <w:tmpl w:val="0576E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237944"/>
    <w:multiLevelType w:val="multilevel"/>
    <w:tmpl w:val="0B18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817816"/>
    <w:multiLevelType w:val="hybridMultilevel"/>
    <w:tmpl w:val="30F47F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61A75"/>
    <w:multiLevelType w:val="hybridMultilevel"/>
    <w:tmpl w:val="0F207BC0"/>
    <w:lvl w:ilvl="0" w:tplc="3594C32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C1D48"/>
    <w:multiLevelType w:val="hybridMultilevel"/>
    <w:tmpl w:val="6250F3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286FA7"/>
    <w:multiLevelType w:val="hybridMultilevel"/>
    <w:tmpl w:val="410A8102"/>
    <w:lvl w:ilvl="0" w:tplc="534E513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21F0B"/>
    <w:multiLevelType w:val="hybridMultilevel"/>
    <w:tmpl w:val="1CEE46F0"/>
    <w:lvl w:ilvl="0" w:tplc="2B5CCA10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9B2AE7"/>
    <w:multiLevelType w:val="hybridMultilevel"/>
    <w:tmpl w:val="4EE8AD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C3350"/>
    <w:multiLevelType w:val="multilevel"/>
    <w:tmpl w:val="904064FA"/>
    <w:lvl w:ilvl="0">
      <w:start w:val="1"/>
      <w:numFmt w:val="bullet"/>
      <w:lvlText w:val=""/>
      <w:lvlJc w:val="left"/>
      <w:pPr>
        <w:tabs>
          <w:tab w:val="num" w:pos="321"/>
        </w:tabs>
        <w:ind w:left="32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41"/>
        </w:tabs>
        <w:ind w:left="104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61"/>
        </w:tabs>
        <w:ind w:left="176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481"/>
        </w:tabs>
        <w:ind w:left="248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01"/>
        </w:tabs>
        <w:ind w:left="320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21"/>
        </w:tabs>
        <w:ind w:left="392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41"/>
        </w:tabs>
        <w:ind w:left="464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61"/>
        </w:tabs>
        <w:ind w:left="536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081"/>
        </w:tabs>
        <w:ind w:left="6081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B54F1D"/>
    <w:multiLevelType w:val="hybridMultilevel"/>
    <w:tmpl w:val="8A6490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47BC0"/>
    <w:multiLevelType w:val="hybridMultilevel"/>
    <w:tmpl w:val="A78E759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8221143"/>
    <w:multiLevelType w:val="singleLevel"/>
    <w:tmpl w:val="CB5E8F9A"/>
    <w:lvl w:ilvl="0">
      <w:start w:val="1"/>
      <w:numFmt w:val="lowerRoman"/>
      <w:lvlText w:val="%1."/>
      <w:lvlJc w:val="left"/>
      <w:pPr>
        <w:tabs>
          <w:tab w:val="num" w:pos="1584"/>
        </w:tabs>
        <w:ind w:left="1584" w:hanging="720"/>
      </w:pPr>
      <w:rPr>
        <w:rFonts w:hint="default"/>
      </w:rPr>
    </w:lvl>
  </w:abstractNum>
  <w:abstractNum w:abstractNumId="16" w15:restartNumberingAfterBreak="0">
    <w:nsid w:val="488B38B5"/>
    <w:multiLevelType w:val="hybridMultilevel"/>
    <w:tmpl w:val="7988CF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7142F4"/>
    <w:multiLevelType w:val="hybridMultilevel"/>
    <w:tmpl w:val="6E2E590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1CD7E1A"/>
    <w:multiLevelType w:val="multilevel"/>
    <w:tmpl w:val="E4842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013460"/>
    <w:multiLevelType w:val="hybridMultilevel"/>
    <w:tmpl w:val="09FEC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3408C7"/>
    <w:multiLevelType w:val="hybridMultilevel"/>
    <w:tmpl w:val="ECF04872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5D1C5135"/>
    <w:multiLevelType w:val="hybridMultilevel"/>
    <w:tmpl w:val="9C68B99A"/>
    <w:lvl w:ilvl="0" w:tplc="0409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7B30E93"/>
    <w:multiLevelType w:val="hybridMultilevel"/>
    <w:tmpl w:val="E79AB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E26E26"/>
    <w:multiLevelType w:val="hybridMultilevel"/>
    <w:tmpl w:val="E6B66C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7444DB"/>
    <w:multiLevelType w:val="hybridMultilevel"/>
    <w:tmpl w:val="952E9B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964399"/>
    <w:multiLevelType w:val="hybridMultilevel"/>
    <w:tmpl w:val="B3BEFA10"/>
    <w:lvl w:ilvl="0" w:tplc="BBB481D2">
      <w:start w:val="1"/>
      <w:numFmt w:val="bullet"/>
      <w:lvlText w:val="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ED608A"/>
    <w:multiLevelType w:val="hybridMultilevel"/>
    <w:tmpl w:val="D18A18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C2CB2"/>
    <w:multiLevelType w:val="multilevel"/>
    <w:tmpl w:val="E3DE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16192F"/>
    <w:multiLevelType w:val="multilevel"/>
    <w:tmpl w:val="B1A6A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E15AEF"/>
    <w:multiLevelType w:val="multilevel"/>
    <w:tmpl w:val="8FF89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E679F7"/>
    <w:multiLevelType w:val="hybridMultilevel"/>
    <w:tmpl w:val="7D4A214E"/>
    <w:lvl w:ilvl="0" w:tplc="DB4A407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4B5E0D"/>
    <w:multiLevelType w:val="hybridMultilevel"/>
    <w:tmpl w:val="C21E7A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827C8E"/>
    <w:multiLevelType w:val="hybridMultilevel"/>
    <w:tmpl w:val="8D7412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61206513">
    <w:abstractNumId w:val="8"/>
  </w:num>
  <w:num w:numId="2" w16cid:durableId="1304233844">
    <w:abstractNumId w:val="7"/>
  </w:num>
  <w:num w:numId="3" w16cid:durableId="654992549">
    <w:abstractNumId w:val="0"/>
  </w:num>
  <w:num w:numId="4" w16cid:durableId="1353650985">
    <w:abstractNumId w:val="13"/>
  </w:num>
  <w:num w:numId="5" w16cid:durableId="930620256">
    <w:abstractNumId w:val="28"/>
  </w:num>
  <w:num w:numId="6" w16cid:durableId="1116365598">
    <w:abstractNumId w:val="12"/>
  </w:num>
  <w:num w:numId="7" w16cid:durableId="1141773639">
    <w:abstractNumId w:val="4"/>
  </w:num>
  <w:num w:numId="8" w16cid:durableId="1855873972">
    <w:abstractNumId w:val="18"/>
  </w:num>
  <w:num w:numId="9" w16cid:durableId="817764085">
    <w:abstractNumId w:val="29"/>
  </w:num>
  <w:num w:numId="10" w16cid:durableId="1815441162">
    <w:abstractNumId w:val="5"/>
  </w:num>
  <w:num w:numId="11" w16cid:durableId="253755535">
    <w:abstractNumId w:val="27"/>
  </w:num>
  <w:num w:numId="12" w16cid:durableId="548610264">
    <w:abstractNumId w:val="17"/>
  </w:num>
  <w:num w:numId="13" w16cid:durableId="608317320">
    <w:abstractNumId w:val="14"/>
  </w:num>
  <w:num w:numId="14" w16cid:durableId="746342931">
    <w:abstractNumId w:val="15"/>
  </w:num>
  <w:num w:numId="15" w16cid:durableId="1976445204">
    <w:abstractNumId w:val="20"/>
  </w:num>
  <w:num w:numId="16" w16cid:durableId="282083108">
    <w:abstractNumId w:val="26"/>
  </w:num>
  <w:num w:numId="17" w16cid:durableId="195504358">
    <w:abstractNumId w:val="11"/>
  </w:num>
  <w:num w:numId="18" w16cid:durableId="780610810">
    <w:abstractNumId w:val="31"/>
  </w:num>
  <w:num w:numId="19" w16cid:durableId="913121597">
    <w:abstractNumId w:val="1"/>
  </w:num>
  <w:num w:numId="20" w16cid:durableId="1488324342">
    <w:abstractNumId w:val="21"/>
  </w:num>
  <w:num w:numId="21" w16cid:durableId="1089041364">
    <w:abstractNumId w:val="24"/>
  </w:num>
  <w:num w:numId="22" w16cid:durableId="1676687609">
    <w:abstractNumId w:val="23"/>
  </w:num>
  <w:num w:numId="23" w16cid:durableId="1634796698">
    <w:abstractNumId w:val="32"/>
  </w:num>
  <w:num w:numId="24" w16cid:durableId="695738894">
    <w:abstractNumId w:val="3"/>
  </w:num>
  <w:num w:numId="25" w16cid:durableId="420880097">
    <w:abstractNumId w:val="6"/>
  </w:num>
  <w:num w:numId="26" w16cid:durableId="1728605432">
    <w:abstractNumId w:val="16"/>
  </w:num>
  <w:num w:numId="27" w16cid:durableId="11873278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09777653">
    <w:abstractNumId w:val="25"/>
  </w:num>
  <w:num w:numId="29" w16cid:durableId="1572543589">
    <w:abstractNumId w:val="22"/>
  </w:num>
  <w:num w:numId="30" w16cid:durableId="1936591955">
    <w:abstractNumId w:val="30"/>
  </w:num>
  <w:num w:numId="31" w16cid:durableId="25301290">
    <w:abstractNumId w:val="2"/>
  </w:num>
  <w:num w:numId="32" w16cid:durableId="752357950">
    <w:abstractNumId w:val="19"/>
  </w:num>
  <w:num w:numId="33" w16cid:durableId="68158369">
    <w:abstractNumId w:val="10"/>
  </w:num>
  <w:num w:numId="34" w16cid:durableId="19739724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9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17C5"/>
    <w:rsid w:val="000071F6"/>
    <w:rsid w:val="000822C3"/>
    <w:rsid w:val="000F0479"/>
    <w:rsid w:val="000F7380"/>
    <w:rsid w:val="00117BDB"/>
    <w:rsid w:val="00144026"/>
    <w:rsid w:val="001B7304"/>
    <w:rsid w:val="001D4FD1"/>
    <w:rsid w:val="00200444"/>
    <w:rsid w:val="002863F4"/>
    <w:rsid w:val="002C2F31"/>
    <w:rsid w:val="00303BFF"/>
    <w:rsid w:val="003066F7"/>
    <w:rsid w:val="00317CED"/>
    <w:rsid w:val="00332F83"/>
    <w:rsid w:val="00353D23"/>
    <w:rsid w:val="003B0CC6"/>
    <w:rsid w:val="003B5B58"/>
    <w:rsid w:val="003D7B7D"/>
    <w:rsid w:val="003F307A"/>
    <w:rsid w:val="0040273A"/>
    <w:rsid w:val="00410697"/>
    <w:rsid w:val="00410FCC"/>
    <w:rsid w:val="004767FF"/>
    <w:rsid w:val="0048022D"/>
    <w:rsid w:val="004815AA"/>
    <w:rsid w:val="00490229"/>
    <w:rsid w:val="004C773C"/>
    <w:rsid w:val="00591CC8"/>
    <w:rsid w:val="005920D1"/>
    <w:rsid w:val="005955AB"/>
    <w:rsid w:val="00595769"/>
    <w:rsid w:val="005B783F"/>
    <w:rsid w:val="005D2C95"/>
    <w:rsid w:val="005D70C5"/>
    <w:rsid w:val="005F64A5"/>
    <w:rsid w:val="00606767"/>
    <w:rsid w:val="00643419"/>
    <w:rsid w:val="00664CB3"/>
    <w:rsid w:val="00667FF4"/>
    <w:rsid w:val="00682083"/>
    <w:rsid w:val="00686AD8"/>
    <w:rsid w:val="006F1A0D"/>
    <w:rsid w:val="00723093"/>
    <w:rsid w:val="007928CF"/>
    <w:rsid w:val="007D1C7E"/>
    <w:rsid w:val="007F35DF"/>
    <w:rsid w:val="008155B1"/>
    <w:rsid w:val="008369D6"/>
    <w:rsid w:val="0089240B"/>
    <w:rsid w:val="008A006D"/>
    <w:rsid w:val="008A0FDB"/>
    <w:rsid w:val="008B5F0B"/>
    <w:rsid w:val="009070EF"/>
    <w:rsid w:val="00934D5A"/>
    <w:rsid w:val="0094122B"/>
    <w:rsid w:val="00946696"/>
    <w:rsid w:val="009B271E"/>
    <w:rsid w:val="009C1944"/>
    <w:rsid w:val="00A14C1A"/>
    <w:rsid w:val="00A17E14"/>
    <w:rsid w:val="00A247A3"/>
    <w:rsid w:val="00A31F35"/>
    <w:rsid w:val="00A40218"/>
    <w:rsid w:val="00A6173B"/>
    <w:rsid w:val="00A72603"/>
    <w:rsid w:val="00A96584"/>
    <w:rsid w:val="00AB2D00"/>
    <w:rsid w:val="00B0566A"/>
    <w:rsid w:val="00B10CF1"/>
    <w:rsid w:val="00B21BEF"/>
    <w:rsid w:val="00B40508"/>
    <w:rsid w:val="00B54809"/>
    <w:rsid w:val="00B62D74"/>
    <w:rsid w:val="00BE05B5"/>
    <w:rsid w:val="00BF5370"/>
    <w:rsid w:val="00C270B4"/>
    <w:rsid w:val="00C41FE8"/>
    <w:rsid w:val="00C52BF2"/>
    <w:rsid w:val="00C547B4"/>
    <w:rsid w:val="00C6117A"/>
    <w:rsid w:val="00CA2613"/>
    <w:rsid w:val="00CC1D22"/>
    <w:rsid w:val="00D20298"/>
    <w:rsid w:val="00D25D77"/>
    <w:rsid w:val="00D34B28"/>
    <w:rsid w:val="00D57FA5"/>
    <w:rsid w:val="00D621A5"/>
    <w:rsid w:val="00D819F9"/>
    <w:rsid w:val="00D917C5"/>
    <w:rsid w:val="00DB4CAA"/>
    <w:rsid w:val="00DE1C1A"/>
    <w:rsid w:val="00DF0385"/>
    <w:rsid w:val="00E05BAC"/>
    <w:rsid w:val="00E12809"/>
    <w:rsid w:val="00E26C08"/>
    <w:rsid w:val="00E44459"/>
    <w:rsid w:val="00E47527"/>
    <w:rsid w:val="00EC54F2"/>
    <w:rsid w:val="00ED1FE8"/>
    <w:rsid w:val="00F05329"/>
    <w:rsid w:val="00F06661"/>
    <w:rsid w:val="00F30922"/>
    <w:rsid w:val="00F879B9"/>
    <w:rsid w:val="00F9035C"/>
    <w:rsid w:val="00FC7243"/>
    <w:rsid w:val="00FD0F4E"/>
    <w:rsid w:val="00FE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1"/>
    <o:shapelayout v:ext="edit">
      <o:idmap v:ext="edit" data="2"/>
    </o:shapelayout>
  </w:shapeDefaults>
  <w:decimalSymbol w:val="."/>
  <w:listSeparator w:val=","/>
  <w14:docId w14:val="1C35CA4A"/>
  <w15:chartTrackingRefBased/>
  <w15:docId w15:val="{9BFBC5EB-B780-4C02-A209-9C27F6BF6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CG Times" w:hAnsi="CG Times"/>
      <w:b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TITLE">
    <w:name w:val="TITLE"/>
    <w:basedOn w:val="Normal"/>
    <w:next w:val="Normal"/>
    <w:pPr>
      <w:jc w:val="center"/>
    </w:pPr>
    <w:rPr>
      <w:b/>
      <w:caps/>
      <w:sz w:val="36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HEADING20">
    <w:name w:val="HEADING 2"/>
    <w:basedOn w:val="Heading2"/>
    <w:next w:val="Normal"/>
    <w:rPr>
      <w:rFonts w:ascii="Times New Roman" w:hAnsi="Times New Roman"/>
      <w:caps/>
    </w:rPr>
  </w:style>
  <w:style w:type="paragraph" w:customStyle="1" w:styleId="HEADING40">
    <w:name w:val="HEADING 4"/>
    <w:basedOn w:val="Heading4"/>
    <w:rPr>
      <w:caps/>
    </w:rPr>
  </w:style>
  <w:style w:type="paragraph" w:customStyle="1" w:styleId="Subtitle">
    <w:name w:val="Sub title"/>
    <w:basedOn w:val="TITLE"/>
    <w:rPr>
      <w:sz w:val="32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Title0">
    <w:name w:val="Title"/>
    <w:basedOn w:val="Normal"/>
    <w:qFormat/>
    <w:pPr>
      <w:jc w:val="center"/>
    </w:pPr>
    <w:rPr>
      <w:rFonts w:ascii="Comic Sans MS" w:hAnsi="Comic Sans MS"/>
      <w:sz w:val="56"/>
      <w:szCs w:val="24"/>
    </w:rPr>
  </w:style>
  <w:style w:type="paragraph" w:customStyle="1" w:styleId="p2">
    <w:name w:val="p2"/>
    <w:basedOn w:val="Normal"/>
    <w:pPr>
      <w:widowControl w:val="0"/>
      <w:tabs>
        <w:tab w:val="left" w:pos="720"/>
      </w:tabs>
      <w:spacing w:line="320" w:lineRule="atLeast"/>
    </w:pPr>
    <w:rPr>
      <w:snapToGrid w:val="0"/>
    </w:rPr>
  </w:style>
  <w:style w:type="paragraph" w:customStyle="1" w:styleId="p3">
    <w:name w:val="p3"/>
    <w:basedOn w:val="Normal"/>
    <w:pPr>
      <w:widowControl w:val="0"/>
      <w:tabs>
        <w:tab w:val="left" w:pos="740"/>
      </w:tabs>
      <w:spacing w:line="340" w:lineRule="atLeast"/>
    </w:pPr>
    <w:rPr>
      <w:snapToGrid w:val="0"/>
    </w:rPr>
  </w:style>
  <w:style w:type="paragraph" w:customStyle="1" w:styleId="p4">
    <w:name w:val="p4"/>
    <w:basedOn w:val="Normal"/>
    <w:pPr>
      <w:widowControl w:val="0"/>
      <w:tabs>
        <w:tab w:val="left" w:pos="220"/>
      </w:tabs>
      <w:spacing w:line="320" w:lineRule="atLeast"/>
      <w:ind w:left="1152" w:hanging="288"/>
    </w:pPr>
    <w:rPr>
      <w:snapToGrid w:val="0"/>
    </w:rPr>
  </w:style>
  <w:style w:type="paragraph" w:customStyle="1" w:styleId="p5">
    <w:name w:val="p5"/>
    <w:basedOn w:val="Normal"/>
    <w:pPr>
      <w:widowControl w:val="0"/>
      <w:tabs>
        <w:tab w:val="left" w:pos="720"/>
      </w:tabs>
      <w:spacing w:line="240" w:lineRule="atLeast"/>
    </w:pPr>
    <w:rPr>
      <w:snapToGrid w:val="0"/>
    </w:rPr>
  </w:style>
  <w:style w:type="paragraph" w:customStyle="1" w:styleId="p7">
    <w:name w:val="p7"/>
    <w:basedOn w:val="Normal"/>
    <w:pPr>
      <w:widowControl w:val="0"/>
      <w:tabs>
        <w:tab w:val="left" w:pos="800"/>
        <w:tab w:val="left" w:pos="1120"/>
      </w:tabs>
      <w:spacing w:line="320" w:lineRule="atLeast"/>
      <w:ind w:left="288" w:hanging="288"/>
    </w:pPr>
    <w:rPr>
      <w:snapToGrid w:val="0"/>
    </w:rPr>
  </w:style>
  <w:style w:type="paragraph" w:customStyle="1" w:styleId="p10">
    <w:name w:val="p10"/>
    <w:basedOn w:val="Normal"/>
    <w:pPr>
      <w:widowControl w:val="0"/>
      <w:spacing w:line="320" w:lineRule="atLeast"/>
      <w:ind w:left="288" w:hanging="432"/>
    </w:pPr>
    <w:rPr>
      <w:snapToGrid w:val="0"/>
    </w:rPr>
  </w:style>
  <w:style w:type="paragraph" w:customStyle="1" w:styleId="p11">
    <w:name w:val="p11"/>
    <w:basedOn w:val="Normal"/>
    <w:pPr>
      <w:widowControl w:val="0"/>
      <w:spacing w:line="320" w:lineRule="atLeast"/>
      <w:ind w:left="432" w:hanging="288"/>
    </w:pPr>
    <w:rPr>
      <w:snapToGrid w:val="0"/>
    </w:rPr>
  </w:style>
  <w:style w:type="paragraph" w:styleId="BodyText2">
    <w:name w:val="Body Text 2"/>
    <w:basedOn w:val="Normal"/>
    <w:pPr>
      <w:tabs>
        <w:tab w:val="left" w:pos="720"/>
      </w:tabs>
    </w:pPr>
    <w:rPr>
      <w:rFonts w:ascii="Verdana" w:hAnsi="Verdana"/>
      <w:sz w:val="22"/>
      <w:lang w:val="en-US"/>
    </w:rPr>
  </w:style>
  <w:style w:type="paragraph" w:customStyle="1" w:styleId="p6">
    <w:name w:val="p6"/>
    <w:basedOn w:val="Normal"/>
    <w:pPr>
      <w:widowControl w:val="0"/>
      <w:spacing w:line="340" w:lineRule="atLeast"/>
      <w:ind w:left="1152" w:hanging="288"/>
    </w:pPr>
    <w:rPr>
      <w:snapToGrid w:val="0"/>
    </w:rPr>
  </w:style>
  <w:style w:type="paragraph" w:styleId="BodyTextIndent">
    <w:name w:val="Body Text Indent"/>
    <w:basedOn w:val="Normal"/>
    <w:pPr>
      <w:tabs>
        <w:tab w:val="left" w:pos="220"/>
      </w:tabs>
      <w:spacing w:line="320" w:lineRule="exact"/>
      <w:ind w:left="426" w:hanging="426"/>
    </w:pPr>
    <w:rPr>
      <w:lang w:val="en-US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3">
    <w:name w:val="Normal (Web)3"/>
    <w:basedOn w:val="Normal"/>
    <w:pPr>
      <w:spacing w:before="120" w:after="100" w:afterAutospacing="1"/>
      <w:ind w:left="150"/>
    </w:pPr>
    <w:rPr>
      <w:szCs w:val="24"/>
      <w:lang w:eastAsia="en-GB"/>
    </w:rPr>
  </w:style>
  <w:style w:type="paragraph" w:styleId="BodyTextIndent2">
    <w:name w:val="Body Text Indent 2"/>
    <w:basedOn w:val="Normal"/>
    <w:link w:val="BodyTextIndent2Char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F30922"/>
    <w:rPr>
      <w:sz w:val="24"/>
      <w:lang w:eastAsia="en-US"/>
    </w:rPr>
  </w:style>
  <w:style w:type="paragraph" w:styleId="BodyText">
    <w:name w:val="Body Text"/>
    <w:basedOn w:val="Normal"/>
    <w:link w:val="BodyTextChar"/>
    <w:rsid w:val="008A0FDB"/>
    <w:pPr>
      <w:spacing w:after="120"/>
    </w:pPr>
  </w:style>
  <w:style w:type="character" w:customStyle="1" w:styleId="BodyTextChar">
    <w:name w:val="Body Text Char"/>
    <w:link w:val="BodyText"/>
    <w:rsid w:val="008A0FDB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72309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6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holbrookprimaryschoo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office@holbrookprimaryschoo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iholmes\Downloads\Prem-Aware-School-Logo@4x-100.jpg" TargetMode="External"/><Relationship Id="rId3" Type="http://schemas.openxmlformats.org/officeDocument/2006/relationships/image" Target="media/image5.pn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http://www.southwater-jun.w-sussex.sch.uk/images/logos/healthy%20school.jpg" TargetMode="External"/><Relationship Id="rId11" Type="http://schemas.openxmlformats.org/officeDocument/2006/relationships/image" Target="media/image11.png"/><Relationship Id="rId5" Type="http://schemas.openxmlformats.org/officeDocument/2006/relationships/image" Target="media/image7.jpeg"/><Relationship Id="rId10" Type="http://schemas.openxmlformats.org/officeDocument/2006/relationships/image" Target="media/image10.png"/><Relationship Id="rId4" Type="http://schemas.openxmlformats.org/officeDocument/2006/relationships/image" Target="media/image6.jpe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HOLBROOK%20leter%20wsc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HOLBROOK leter wscc</Template>
  <TotalTime>0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HOLBROOK PRIMARY SCHOOL</vt:lpstr>
    </vt:vector>
  </TitlesOfParts>
  <Company>WSCC</Company>
  <LinksUpToDate>false</LinksUpToDate>
  <CharactersWithSpaces>2326</CharactersWithSpaces>
  <SharedDoc>false</SharedDoc>
  <HLinks>
    <vt:vector size="24" baseType="variant">
      <vt:variant>
        <vt:i4>1638459</vt:i4>
      </vt:variant>
      <vt:variant>
        <vt:i4>3</vt:i4>
      </vt:variant>
      <vt:variant>
        <vt:i4>0</vt:i4>
      </vt:variant>
      <vt:variant>
        <vt:i4>5</vt:i4>
      </vt:variant>
      <vt:variant>
        <vt:lpwstr>mailto:office@holbrookprimaryschool.com</vt:lpwstr>
      </vt:variant>
      <vt:variant>
        <vt:lpwstr/>
      </vt:variant>
      <vt:variant>
        <vt:i4>1638459</vt:i4>
      </vt:variant>
      <vt:variant>
        <vt:i4>0</vt:i4>
      </vt:variant>
      <vt:variant>
        <vt:i4>0</vt:i4>
      </vt:variant>
      <vt:variant>
        <vt:i4>5</vt:i4>
      </vt:variant>
      <vt:variant>
        <vt:lpwstr>mailto:office@holbrookprimaryschool.com</vt:lpwstr>
      </vt:variant>
      <vt:variant>
        <vt:lpwstr/>
      </vt:variant>
      <vt:variant>
        <vt:i4>3670071</vt:i4>
      </vt:variant>
      <vt:variant>
        <vt:i4>-1</vt:i4>
      </vt:variant>
      <vt:variant>
        <vt:i4>2052</vt:i4>
      </vt:variant>
      <vt:variant>
        <vt:i4>1</vt:i4>
      </vt:variant>
      <vt:variant>
        <vt:lpwstr>http://www.southwater-jun.w-sussex.sch.uk/images/logos/healthy%20school.jpg</vt:lpwstr>
      </vt:variant>
      <vt:variant>
        <vt:lpwstr/>
      </vt:variant>
      <vt:variant>
        <vt:i4>6488157</vt:i4>
      </vt:variant>
      <vt:variant>
        <vt:i4>-1</vt:i4>
      </vt:variant>
      <vt:variant>
        <vt:i4>2071</vt:i4>
      </vt:variant>
      <vt:variant>
        <vt:i4>1</vt:i4>
      </vt:variant>
      <vt:variant>
        <vt:lpwstr>C:\Users\iholmes\Downloads\Prem-Aware-School-Logo@4x-100.jpg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HOLBROOK PRIMARY SCHOOL</dc:title>
  <dc:subject/>
  <dc:creator>ICTS</dc:creator>
  <cp:keywords/>
  <cp:lastModifiedBy>Ian Holmes</cp:lastModifiedBy>
  <cp:revision>2</cp:revision>
  <cp:lastPrinted>2024-01-15T11:05:00Z</cp:lastPrinted>
  <dcterms:created xsi:type="dcterms:W3CDTF">2026-06-03T13:24:00Z</dcterms:created>
  <dcterms:modified xsi:type="dcterms:W3CDTF">2026-06-03T13:24:00Z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-316235553</vt:i4>
  </property>
</Properties>
</file>