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8"/>
      </w:tblGrid>
      <w:tr w:rsidR="00410AB5" w14:paraId="327DA790" w14:textId="77777777" w:rsidTr="00D821B6">
        <w:trPr>
          <w:trHeight w:val="1705"/>
        </w:trPr>
        <w:tc>
          <w:tcPr>
            <w:tcW w:w="5978" w:type="dxa"/>
          </w:tcPr>
          <w:p w14:paraId="1AEDD6AA" w14:textId="77777777" w:rsidR="00410AB5" w:rsidRPr="00B914CC" w:rsidRDefault="00410AB5" w:rsidP="00410AB5">
            <w:pPr>
              <w:rPr>
                <w:rFonts w:ascii="Arial" w:hAnsi="Arial" w:cs="Arial"/>
                <w:b/>
                <w:color w:val="3333FF"/>
                <w:sz w:val="32"/>
                <w:szCs w:val="32"/>
              </w:rPr>
            </w:pPr>
            <w:r w:rsidRPr="00B914CC">
              <w:rPr>
                <w:rFonts w:ascii="Arial" w:hAnsi="Arial" w:cs="Arial"/>
                <w:b/>
                <w:color w:val="3333FF"/>
                <w:sz w:val="32"/>
                <w:szCs w:val="32"/>
              </w:rPr>
              <w:t>BEACONSFIELD PRIMARY SCHOOL</w:t>
            </w:r>
          </w:p>
          <w:p w14:paraId="3150EFE1" w14:textId="77777777" w:rsidR="00410AB5" w:rsidRDefault="00410AB5" w:rsidP="00410AB5">
            <w:pPr>
              <w:rPr>
                <w:rFonts w:ascii="Arial" w:hAnsi="Arial" w:cs="Arial"/>
                <w:b/>
                <w:color w:val="3333FF"/>
              </w:rPr>
            </w:pPr>
            <w:r>
              <w:rPr>
                <w:rFonts w:ascii="Arial" w:hAnsi="Arial" w:cs="Arial"/>
                <w:b/>
                <w:color w:val="3333FF"/>
              </w:rPr>
              <w:t>Beaconsfield Road, Southall  UB1 1DR</w:t>
            </w:r>
          </w:p>
          <w:p w14:paraId="090F6674" w14:textId="77777777" w:rsidR="00410AB5" w:rsidRPr="00B914CC" w:rsidRDefault="00410AB5" w:rsidP="00410AB5">
            <w:pPr>
              <w:rPr>
                <w:rFonts w:ascii="Arial" w:hAnsi="Arial" w:cs="Arial"/>
                <w:b/>
                <w:color w:val="3333FF"/>
              </w:rPr>
            </w:pPr>
            <w:r w:rsidRPr="00BB7846">
              <w:rPr>
                <w:rFonts w:ascii="Arial" w:hAnsi="Arial" w:cs="Arial"/>
                <w:b/>
                <w:color w:val="3333FF"/>
                <w:u w:val="single"/>
              </w:rPr>
              <w:t>Email</w:t>
            </w:r>
            <w:r>
              <w:rPr>
                <w:rFonts w:ascii="Arial" w:hAnsi="Arial" w:cs="Arial"/>
                <w:b/>
                <w:color w:val="3333FF"/>
              </w:rPr>
              <w:t xml:space="preserve">: </w:t>
            </w:r>
            <w:hyperlink r:id="rId8" w:history="1">
              <w:r w:rsidRPr="00B914CC">
                <w:rPr>
                  <w:rStyle w:val="Hyperlink"/>
                  <w:rFonts w:ascii="Arial" w:hAnsi="Arial" w:cs="Arial"/>
                  <w:b/>
                  <w:u w:val="none"/>
                </w:rPr>
                <w:t>admin@beaconsfield.ealing.sch.uk</w:t>
              </w:r>
            </w:hyperlink>
          </w:p>
          <w:p w14:paraId="2EDA3035" w14:textId="77777777" w:rsidR="00410AB5" w:rsidRDefault="00410AB5" w:rsidP="00410AB5">
            <w:pPr>
              <w:rPr>
                <w:rFonts w:ascii="Arial" w:hAnsi="Arial" w:cs="Arial"/>
                <w:b/>
                <w:color w:val="3333FF"/>
              </w:rPr>
            </w:pPr>
            <w:r w:rsidRPr="00BB7846">
              <w:rPr>
                <w:rFonts w:ascii="Arial" w:hAnsi="Arial" w:cs="Arial"/>
                <w:b/>
                <w:color w:val="3333FF"/>
                <w:u w:val="single"/>
              </w:rPr>
              <w:t>Website</w:t>
            </w:r>
            <w:r>
              <w:rPr>
                <w:rFonts w:ascii="Arial" w:hAnsi="Arial" w:cs="Arial"/>
                <w:b/>
                <w:color w:val="3333FF"/>
              </w:rPr>
              <w:t xml:space="preserve">:  </w:t>
            </w:r>
            <w:hyperlink r:id="rId9" w:history="1">
              <w:r w:rsidRPr="004A6976">
                <w:rPr>
                  <w:rStyle w:val="Hyperlink"/>
                  <w:rFonts w:ascii="Arial" w:hAnsi="Arial" w:cs="Arial"/>
                  <w:b/>
                </w:rPr>
                <w:t>www.beaconsfieldprimary.org.uk</w:t>
              </w:r>
            </w:hyperlink>
          </w:p>
          <w:p w14:paraId="03782059" w14:textId="77777777" w:rsidR="00410AB5" w:rsidRPr="00EC1224" w:rsidRDefault="00410AB5" w:rsidP="00410AB5">
            <w:pPr>
              <w:rPr>
                <w:rFonts w:ascii="Arial" w:hAnsi="Arial" w:cs="Arial"/>
                <w:b/>
                <w:color w:val="3333FF"/>
              </w:rPr>
            </w:pPr>
            <w:r w:rsidRPr="00072CC1">
              <w:rPr>
                <w:rFonts w:ascii="Arial" w:hAnsi="Arial" w:cs="Arial"/>
                <w:b/>
                <w:color w:val="3333FF"/>
              </w:rPr>
              <w:t>Tel:  020 8574 3506     Head Teacher: Mr D. Woods</w:t>
            </w:r>
          </w:p>
        </w:tc>
      </w:tr>
    </w:tbl>
    <w:p w14:paraId="1991FFC1" w14:textId="77777777" w:rsidR="00B62879" w:rsidRPr="00945E0A" w:rsidRDefault="00B62879" w:rsidP="00146A7F">
      <w:pPr>
        <w:tabs>
          <w:tab w:val="left" w:pos="4710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52FD2BA" wp14:editId="26B406A2">
            <wp:simplePos x="0" y="0"/>
            <wp:positionH relativeFrom="column">
              <wp:posOffset>5591175</wp:posOffset>
            </wp:positionH>
            <wp:positionV relativeFrom="paragraph">
              <wp:posOffset>-91440</wp:posOffset>
            </wp:positionV>
            <wp:extent cx="1193165" cy="1094740"/>
            <wp:effectExtent l="0" t="0" r="6985" b="0"/>
            <wp:wrapThrough wrapText="bothSides">
              <wp:wrapPolygon edited="0">
                <wp:start x="0" y="0"/>
                <wp:lineTo x="0" y="21049"/>
                <wp:lineTo x="21382" y="21049"/>
                <wp:lineTo x="2138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ill\Pictures\RRSA-ROC-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36F3F41" wp14:editId="3DDA889D">
            <wp:simplePos x="0" y="0"/>
            <wp:positionH relativeFrom="column">
              <wp:posOffset>-228600</wp:posOffset>
            </wp:positionH>
            <wp:positionV relativeFrom="paragraph">
              <wp:posOffset>-276225</wp:posOffset>
            </wp:positionV>
            <wp:extent cx="1383030" cy="1371600"/>
            <wp:effectExtent l="0" t="0" r="7620" b="0"/>
            <wp:wrapThrough wrapText="bothSides">
              <wp:wrapPolygon edited="0">
                <wp:start x="0" y="0"/>
                <wp:lineTo x="0" y="21300"/>
                <wp:lineTo x="21421" y="21300"/>
                <wp:lineTo x="2142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D4AAF" w14:textId="77777777" w:rsidR="00320A10" w:rsidRDefault="00320A10" w:rsidP="00320A10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/>
          <w:b/>
          <w:sz w:val="28"/>
          <w:szCs w:val="28"/>
          <w:u w:val="single"/>
        </w:rPr>
      </w:pPr>
    </w:p>
    <w:p w14:paraId="45F6DE8F" w14:textId="77777777" w:rsidR="00F44079" w:rsidRDefault="00F44079" w:rsidP="00D821B6">
      <w:pPr>
        <w:tabs>
          <w:tab w:val="left" w:pos="4710"/>
        </w:tabs>
        <w:jc w:val="center"/>
        <w:rPr>
          <w:rFonts w:ascii="Arial" w:hAnsi="Arial" w:cs="Arial"/>
          <w:iCs/>
          <w:color w:val="0000FF"/>
          <w:sz w:val="28"/>
          <w:szCs w:val="28"/>
        </w:rPr>
      </w:pPr>
    </w:p>
    <w:p w14:paraId="2AC4FCA0" w14:textId="77777777" w:rsidR="00F44079" w:rsidRDefault="00F44079" w:rsidP="00D821B6">
      <w:pPr>
        <w:tabs>
          <w:tab w:val="left" w:pos="4710"/>
        </w:tabs>
        <w:jc w:val="center"/>
        <w:rPr>
          <w:rFonts w:ascii="Arial" w:hAnsi="Arial" w:cs="Arial"/>
          <w:iCs/>
          <w:color w:val="0000FF"/>
          <w:sz w:val="28"/>
          <w:szCs w:val="28"/>
        </w:rPr>
      </w:pPr>
    </w:p>
    <w:p w14:paraId="621C5672" w14:textId="77777777" w:rsidR="00F44079" w:rsidRDefault="00F44079" w:rsidP="00D821B6">
      <w:pPr>
        <w:tabs>
          <w:tab w:val="left" w:pos="4710"/>
        </w:tabs>
        <w:jc w:val="center"/>
        <w:rPr>
          <w:rFonts w:ascii="Arial" w:hAnsi="Arial" w:cs="Arial"/>
          <w:iCs/>
          <w:color w:val="0000FF"/>
          <w:sz w:val="28"/>
          <w:szCs w:val="28"/>
        </w:rPr>
      </w:pPr>
    </w:p>
    <w:p w14:paraId="742D48D3" w14:textId="77777777" w:rsidR="00270B29" w:rsidRDefault="00270B29" w:rsidP="00D821B6">
      <w:pPr>
        <w:tabs>
          <w:tab w:val="left" w:pos="4710"/>
        </w:tabs>
        <w:jc w:val="center"/>
        <w:rPr>
          <w:rFonts w:ascii="Arial" w:hAnsi="Arial" w:cs="Arial"/>
          <w:iCs/>
          <w:color w:val="0000FF"/>
          <w:sz w:val="28"/>
          <w:szCs w:val="28"/>
        </w:rPr>
      </w:pPr>
    </w:p>
    <w:p w14:paraId="084FB8B2" w14:textId="69BE5D51" w:rsidR="00F44079" w:rsidRPr="00AD356C" w:rsidRDefault="00AD356C" w:rsidP="00AD356C">
      <w:pPr>
        <w:jc w:val="center"/>
        <w:rPr>
          <w:rFonts w:ascii="Arial" w:hAnsi="Arial" w:cs="Arial"/>
          <w:b/>
          <w:bCs/>
          <w:u w:val="single"/>
        </w:rPr>
      </w:pPr>
      <w:r w:rsidRPr="00AD356C">
        <w:rPr>
          <w:rFonts w:ascii="Arial" w:hAnsi="Arial" w:cs="Arial"/>
          <w:b/>
          <w:bCs/>
          <w:u w:val="single"/>
        </w:rPr>
        <w:t>JOB DESCRIPTION</w:t>
      </w:r>
    </w:p>
    <w:tbl>
      <w:tblPr>
        <w:tblW w:w="10598" w:type="dxa"/>
        <w:tblLook w:val="0000" w:firstRow="0" w:lastRow="0" w:firstColumn="0" w:lastColumn="0" w:noHBand="0" w:noVBand="0"/>
      </w:tblPr>
      <w:tblGrid>
        <w:gridCol w:w="3414"/>
        <w:gridCol w:w="7184"/>
      </w:tblGrid>
      <w:tr w:rsidR="00270067" w14:paraId="36515C0C" w14:textId="77777777" w:rsidTr="00AF0A68">
        <w:trPr>
          <w:trHeight w:val="582"/>
        </w:trPr>
        <w:tc>
          <w:tcPr>
            <w:tcW w:w="3414" w:type="dxa"/>
            <w:vAlign w:val="bottom"/>
          </w:tcPr>
          <w:p w14:paraId="39800690" w14:textId="77777777" w:rsidR="00270067" w:rsidRDefault="00270067" w:rsidP="00604B9E">
            <w:pPr>
              <w:spacing w:line="276" w:lineRule="auto"/>
              <w:rPr>
                <w:rFonts w:ascii="Arial" w:hAnsi="Arial" w:cs="Arial"/>
                <w:b/>
                <w:color w:val="000080"/>
              </w:rPr>
            </w:pPr>
            <w:r>
              <w:rPr>
                <w:rFonts w:ascii="Arial" w:hAnsi="Arial" w:cs="Arial"/>
                <w:b/>
                <w:color w:val="000080"/>
              </w:rPr>
              <w:t>Post title</w:t>
            </w:r>
          </w:p>
        </w:tc>
        <w:tc>
          <w:tcPr>
            <w:tcW w:w="7184" w:type="dxa"/>
            <w:vAlign w:val="bottom"/>
          </w:tcPr>
          <w:p w14:paraId="7F88988D" w14:textId="44083687" w:rsidR="00270067" w:rsidRDefault="00270067" w:rsidP="00604B9E">
            <w:pPr>
              <w:spacing w:line="276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Class</w:t>
            </w:r>
            <w:r w:rsidR="00AF0A68">
              <w:rPr>
                <w:rFonts w:ascii="Arial" w:hAnsi="Arial" w:cs="Arial"/>
                <w:szCs w:val="22"/>
              </w:rPr>
              <w:t>room</w:t>
            </w:r>
            <w:r>
              <w:rPr>
                <w:rFonts w:ascii="Arial" w:hAnsi="Arial" w:cs="Arial"/>
                <w:szCs w:val="22"/>
              </w:rPr>
              <w:t xml:space="preserve"> Teacher</w:t>
            </w:r>
          </w:p>
        </w:tc>
      </w:tr>
      <w:tr w:rsidR="00270067" w14:paraId="4CAD7F40" w14:textId="77777777" w:rsidTr="00AF0A68">
        <w:tc>
          <w:tcPr>
            <w:tcW w:w="3414" w:type="dxa"/>
          </w:tcPr>
          <w:p w14:paraId="6A4517E4" w14:textId="77777777" w:rsidR="00270067" w:rsidRDefault="00270067" w:rsidP="00604B9E">
            <w:pPr>
              <w:spacing w:line="276" w:lineRule="auto"/>
              <w:rPr>
                <w:rFonts w:ascii="Arial" w:hAnsi="Arial" w:cs="Arial"/>
                <w:b/>
                <w:color w:val="000080"/>
              </w:rPr>
            </w:pPr>
            <w:r>
              <w:rPr>
                <w:rFonts w:ascii="Arial" w:hAnsi="Arial" w:cs="Arial"/>
                <w:b/>
                <w:color w:val="000080"/>
              </w:rPr>
              <w:t>School:</w:t>
            </w:r>
          </w:p>
          <w:p w14:paraId="77B2765E" w14:textId="77777777" w:rsidR="00270067" w:rsidRDefault="00270067" w:rsidP="00604B9E">
            <w:pPr>
              <w:spacing w:line="276" w:lineRule="auto"/>
              <w:rPr>
                <w:rFonts w:ascii="Arial" w:hAnsi="Arial" w:cs="Arial"/>
                <w:b/>
                <w:color w:val="000080"/>
              </w:rPr>
            </w:pPr>
            <w:r>
              <w:rPr>
                <w:rFonts w:ascii="Arial" w:hAnsi="Arial" w:cs="Arial"/>
                <w:b/>
                <w:color w:val="000080"/>
              </w:rPr>
              <w:t>Salary and grade:</w:t>
            </w:r>
          </w:p>
        </w:tc>
        <w:tc>
          <w:tcPr>
            <w:tcW w:w="7184" w:type="dxa"/>
          </w:tcPr>
          <w:p w14:paraId="1473ED9C" w14:textId="18A378E2" w:rsidR="00270067" w:rsidRDefault="00AF0A68" w:rsidP="00604B9E">
            <w:pPr>
              <w:spacing w:line="276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Beaconsfield Primary School</w:t>
            </w:r>
          </w:p>
          <w:p w14:paraId="3E6F3E15" w14:textId="73B1E5A9" w:rsidR="00270067" w:rsidRDefault="00270067" w:rsidP="00604B9E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Cs w:val="22"/>
              </w:rPr>
              <w:t xml:space="preserve">Main </w:t>
            </w:r>
            <w:r w:rsidR="00AF0A68">
              <w:rPr>
                <w:rFonts w:ascii="Arial" w:hAnsi="Arial" w:cs="Arial"/>
                <w:szCs w:val="22"/>
              </w:rPr>
              <w:t>P</w:t>
            </w:r>
            <w:r>
              <w:rPr>
                <w:rFonts w:ascii="Arial" w:hAnsi="Arial" w:cs="Arial"/>
                <w:szCs w:val="22"/>
              </w:rPr>
              <w:t xml:space="preserve">ay </w:t>
            </w:r>
            <w:r w:rsidR="00AF0A68">
              <w:rPr>
                <w:rFonts w:ascii="Arial" w:hAnsi="Arial" w:cs="Arial"/>
                <w:szCs w:val="22"/>
              </w:rPr>
              <w:t>S</w:t>
            </w:r>
            <w:r>
              <w:rPr>
                <w:rFonts w:ascii="Arial" w:hAnsi="Arial" w:cs="Arial"/>
                <w:szCs w:val="22"/>
              </w:rPr>
              <w:t xml:space="preserve">cale </w:t>
            </w:r>
            <w:r w:rsidR="00AF0A68">
              <w:rPr>
                <w:rFonts w:ascii="Arial" w:hAnsi="Arial" w:cs="Arial"/>
                <w:szCs w:val="22"/>
              </w:rPr>
              <w:t>(MPS 1-6) or Upper Pay Range (UPR 1)</w:t>
            </w:r>
            <w:r>
              <w:rPr>
                <w:rFonts w:ascii="Arial" w:hAnsi="Arial" w:cs="Arial"/>
                <w:szCs w:val="22"/>
              </w:rPr>
              <w:t xml:space="preserve">. </w:t>
            </w:r>
          </w:p>
        </w:tc>
      </w:tr>
      <w:tr w:rsidR="00270067" w14:paraId="7600961C" w14:textId="77777777" w:rsidTr="00AF0A68">
        <w:tc>
          <w:tcPr>
            <w:tcW w:w="3414" w:type="dxa"/>
          </w:tcPr>
          <w:p w14:paraId="36F78900" w14:textId="77777777" w:rsidR="00270067" w:rsidRDefault="00270067" w:rsidP="00604B9E">
            <w:pPr>
              <w:spacing w:line="276" w:lineRule="auto"/>
              <w:rPr>
                <w:rFonts w:ascii="Arial" w:hAnsi="Arial" w:cs="Arial"/>
                <w:bCs/>
                <w:color w:val="000080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Cs w:val="22"/>
              </w:rPr>
              <w:t>Line manager/s:</w:t>
            </w:r>
          </w:p>
        </w:tc>
        <w:tc>
          <w:tcPr>
            <w:tcW w:w="7184" w:type="dxa"/>
          </w:tcPr>
          <w:p w14:paraId="514F9B2B" w14:textId="230B5576" w:rsidR="00270067" w:rsidRDefault="00AF0A68" w:rsidP="00604B9E">
            <w:pPr>
              <w:spacing w:line="276" w:lineRule="auto"/>
              <w:rPr>
                <w:rFonts w:ascii="Arial" w:hAnsi="Arial" w:cs="Arial"/>
                <w:bCs/>
                <w:szCs w:val="22"/>
              </w:rPr>
            </w:pPr>
            <w:r w:rsidRPr="001003A4">
              <w:rPr>
                <w:rFonts w:ascii="Arial" w:hAnsi="Arial" w:cs="Arial"/>
              </w:rPr>
              <w:t>Head teacher, senior leadership team (SLT), the governing body</w:t>
            </w:r>
          </w:p>
        </w:tc>
      </w:tr>
      <w:tr w:rsidR="00270067" w14:paraId="34D44425" w14:textId="77777777" w:rsidTr="00AF0A68">
        <w:tc>
          <w:tcPr>
            <w:tcW w:w="3414" w:type="dxa"/>
          </w:tcPr>
          <w:p w14:paraId="0F8BBA0B" w14:textId="77777777" w:rsidR="00270067" w:rsidRDefault="00270067" w:rsidP="00604B9E">
            <w:pPr>
              <w:spacing w:line="276" w:lineRule="auto"/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Supervisory responsibility:</w:t>
            </w:r>
          </w:p>
        </w:tc>
        <w:tc>
          <w:tcPr>
            <w:tcW w:w="7184" w:type="dxa"/>
          </w:tcPr>
          <w:p w14:paraId="7E6CF3DC" w14:textId="0210386E" w:rsidR="00270067" w:rsidRDefault="00AF0A68" w:rsidP="00604B9E">
            <w:pPr>
              <w:spacing w:line="276" w:lineRule="auto"/>
              <w:rPr>
                <w:rFonts w:ascii="Arial" w:hAnsi="Arial" w:cs="Arial"/>
              </w:rPr>
            </w:pPr>
            <w:r w:rsidRPr="001003A4">
              <w:rPr>
                <w:rFonts w:ascii="Arial" w:hAnsi="Arial" w:cs="Arial"/>
              </w:rPr>
              <w:t>The postholder may be responsible for the supervision of the work of class support staff relevant to their responsibilities</w:t>
            </w:r>
          </w:p>
        </w:tc>
      </w:tr>
    </w:tbl>
    <w:p w14:paraId="4E4717C8" w14:textId="77777777" w:rsidR="00270067" w:rsidRDefault="00270067" w:rsidP="00270067">
      <w:pPr>
        <w:pStyle w:val="Header"/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1868336B" w14:textId="77777777" w:rsidR="00270067" w:rsidRDefault="00270067" w:rsidP="00270067">
      <w:pPr>
        <w:pStyle w:val="Heading1"/>
      </w:pPr>
      <w:r>
        <w:t>Main purpose of the job:</w:t>
      </w:r>
    </w:p>
    <w:p w14:paraId="70894897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Be responsible for the learning and achievement of all pupils in the class/es ensuring equality of opportunity for all </w:t>
      </w:r>
    </w:p>
    <w:p w14:paraId="5DB2B5F3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responsible and accountable for achieving the highest possible standards in work and conduct</w:t>
      </w:r>
    </w:p>
    <w:p w14:paraId="2BFB171A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Treat pupils with dignity, building relationships rooted in mutual respect, and at all times observing proper boundaries appropriate to a teacher’s professional position</w:t>
      </w:r>
    </w:p>
    <w:p w14:paraId="5AB20288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Work proactively and effectively in collaboration and partnership with learners, parents/carers, governors, other staff and external agencies in the best interests of pupils</w:t>
      </w:r>
    </w:p>
    <w:p w14:paraId="7A17FD2F" w14:textId="7DE25651" w:rsidR="00270067" w:rsidRDefault="00270067" w:rsidP="00270067">
      <w:pPr>
        <w:numPr>
          <w:ilvl w:val="0"/>
          <w:numId w:val="30"/>
        </w:numPr>
        <w:rPr>
          <w:szCs w:val="22"/>
        </w:rPr>
      </w:pPr>
      <w:r>
        <w:rPr>
          <w:rFonts w:ascii="Arial" w:hAnsi="Arial" w:cs="Arial"/>
          <w:sz w:val="22"/>
        </w:rPr>
        <w:t xml:space="preserve">Act within, the statutory frameworks, which set out their professional duties and responsibilities and in line with the duties outlined in the current </w:t>
      </w:r>
      <w:r>
        <w:rPr>
          <w:rFonts w:ascii="Arial" w:hAnsi="Arial" w:cs="Arial"/>
          <w:i/>
          <w:iCs/>
          <w:sz w:val="22"/>
        </w:rPr>
        <w:t>School Teachers Pay and Conditions Document and Teacher Standards (</w:t>
      </w:r>
      <w:r w:rsidR="00604B9E">
        <w:rPr>
          <w:rFonts w:ascii="Arial" w:hAnsi="Arial" w:cs="Arial"/>
          <w:i/>
          <w:iCs/>
          <w:sz w:val="22"/>
        </w:rPr>
        <w:t>2021</w:t>
      </w:r>
      <w:r>
        <w:rPr>
          <w:rFonts w:ascii="Arial" w:hAnsi="Arial" w:cs="Arial"/>
          <w:i/>
          <w:iCs/>
          <w:sz w:val="22"/>
        </w:rPr>
        <w:t>)</w:t>
      </w:r>
    </w:p>
    <w:p w14:paraId="0558F5DB" w14:textId="77777777" w:rsidR="00270067" w:rsidRDefault="00270067" w:rsidP="00270067">
      <w:pPr>
        <w:numPr>
          <w:ilvl w:val="0"/>
          <w:numId w:val="30"/>
        </w:numPr>
        <w:rPr>
          <w:szCs w:val="22"/>
        </w:rPr>
      </w:pPr>
      <w:r>
        <w:rPr>
          <w:rFonts w:ascii="Arial" w:hAnsi="Arial" w:cs="Arial"/>
          <w:sz w:val="22"/>
          <w:szCs w:val="16"/>
          <w:lang w:val="en-US"/>
        </w:rPr>
        <w:t>Take responsibility for promoting and safeguarding the welfare of children and young people within the school</w:t>
      </w:r>
    </w:p>
    <w:p w14:paraId="40DC76C0" w14:textId="77777777" w:rsidR="00270067" w:rsidRDefault="00270067" w:rsidP="00270067">
      <w:pPr>
        <w:pStyle w:val="Header"/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64C47352" w14:textId="77777777" w:rsidR="00270067" w:rsidRDefault="00270067" w:rsidP="00270067">
      <w:pPr>
        <w:pStyle w:val="Heading1"/>
      </w:pPr>
      <w:r>
        <w:t xml:space="preserve">Duties and responsibilities </w:t>
      </w:r>
    </w:p>
    <w:p w14:paraId="5F890D3E" w14:textId="6DAC8D78" w:rsidR="00270067" w:rsidRDefault="00270067" w:rsidP="00270067">
      <w:pPr>
        <w:rPr>
          <w:rFonts w:ascii="Arial" w:hAnsi="Arial" w:cs="Arial"/>
          <w:color w:val="000000"/>
          <w:sz w:val="22"/>
          <w:lang w:val="en"/>
        </w:rPr>
      </w:pPr>
      <w:r>
        <w:rPr>
          <w:rFonts w:ascii="Arial" w:hAnsi="Arial" w:cs="Arial"/>
          <w:sz w:val="22"/>
          <w:lang w:val="en-US"/>
        </w:rPr>
        <w:t xml:space="preserve">All teachers are required to carry out the duties of a schoolteacher as set out in the current </w:t>
      </w:r>
      <w:hyperlink r:id="rId12" w:history="1">
        <w:r>
          <w:rPr>
            <w:rStyle w:val="Hyperlink"/>
            <w:rFonts w:ascii="Arial" w:hAnsi="Arial" w:cs="Arial"/>
            <w:i/>
            <w:iCs/>
            <w:sz w:val="22"/>
            <w:lang w:val="en-US"/>
          </w:rPr>
          <w:t>School Teachers Pay and Conditions</w:t>
        </w:r>
        <w:r>
          <w:rPr>
            <w:rStyle w:val="Hyperlink"/>
            <w:rFonts w:ascii="Arial" w:hAnsi="Arial" w:cs="Arial"/>
            <w:sz w:val="22"/>
            <w:lang w:val="en-US"/>
          </w:rPr>
          <w:t xml:space="preserve"> </w:t>
        </w:r>
        <w:r>
          <w:rPr>
            <w:rStyle w:val="Hyperlink"/>
            <w:rFonts w:ascii="Arial" w:hAnsi="Arial" w:cs="Arial"/>
            <w:i/>
            <w:iCs/>
            <w:sz w:val="22"/>
            <w:lang w:val="en-US"/>
          </w:rPr>
          <w:t>Document</w:t>
        </w:r>
      </w:hyperlink>
      <w:r>
        <w:rPr>
          <w:rFonts w:ascii="Arial" w:hAnsi="Arial" w:cs="Arial"/>
          <w:i/>
          <w:iCs/>
          <w:sz w:val="22"/>
          <w:lang w:val="en-US"/>
        </w:rPr>
        <w:t>.</w:t>
      </w:r>
      <w:r>
        <w:rPr>
          <w:rFonts w:ascii="Arial" w:hAnsi="Arial" w:cs="Arial"/>
          <w:sz w:val="22"/>
          <w:lang w:val="en-US"/>
        </w:rPr>
        <w:t xml:space="preserve"> Teachers should also have due regard to the Teacher Standards (</w:t>
      </w:r>
      <w:r>
        <w:rPr>
          <w:rFonts w:ascii="Arial" w:hAnsi="Arial" w:cs="Arial"/>
          <w:color w:val="000000"/>
          <w:sz w:val="22"/>
          <w:lang w:val="en"/>
        </w:rPr>
        <w:t>20</w:t>
      </w:r>
      <w:r w:rsidR="00604B9E">
        <w:rPr>
          <w:rFonts w:ascii="Arial" w:hAnsi="Arial" w:cs="Arial"/>
          <w:color w:val="000000"/>
          <w:sz w:val="22"/>
          <w:lang w:val="en"/>
        </w:rPr>
        <w:t>21</w:t>
      </w:r>
      <w:r>
        <w:rPr>
          <w:rFonts w:ascii="Arial" w:hAnsi="Arial" w:cs="Arial"/>
          <w:color w:val="000000"/>
          <w:sz w:val="22"/>
          <w:lang w:val="en"/>
        </w:rPr>
        <w:t xml:space="preserve">). Teachers’ performance will be assessed against the teacher </w:t>
      </w:r>
      <w:hyperlink r:id="rId13" w:tgtFrame="_blank" w:history="1">
        <w:r>
          <w:rPr>
            <w:rStyle w:val="Hyperlink"/>
            <w:rFonts w:ascii="Arial" w:hAnsi="Arial" w:cs="Arial"/>
            <w:sz w:val="22"/>
            <w:lang w:val="en"/>
          </w:rPr>
          <w:t>standards</w:t>
        </w:r>
      </w:hyperlink>
      <w:r>
        <w:rPr>
          <w:rFonts w:ascii="Arial" w:hAnsi="Arial" w:cs="Arial"/>
          <w:color w:val="000000"/>
          <w:sz w:val="22"/>
          <w:lang w:val="en"/>
        </w:rPr>
        <w:t xml:space="preserve"> as part of the appraisal process as relevant to their role in the school. </w:t>
      </w:r>
    </w:p>
    <w:p w14:paraId="27CDF86A" w14:textId="77777777" w:rsidR="00270067" w:rsidRDefault="00270067" w:rsidP="00270067">
      <w:pPr>
        <w:rPr>
          <w:rFonts w:ascii="Arial" w:hAnsi="Arial" w:cs="Arial"/>
          <w:color w:val="000000"/>
          <w:lang w:val="en"/>
        </w:rPr>
      </w:pPr>
    </w:p>
    <w:p w14:paraId="23BFBBC6" w14:textId="77777777" w:rsidR="00270067" w:rsidRDefault="00270067" w:rsidP="00270067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Teaching</w:t>
      </w:r>
    </w:p>
    <w:p w14:paraId="0D93566D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Deliver the curriculum as relevant to the age and ability group/subject/s that you teach</w:t>
      </w:r>
    </w:p>
    <w:p w14:paraId="68674F9D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Be responsible for the preparation and development of teaching materials, teaching programmes and pastoral arrangements as appropriate </w:t>
      </w:r>
    </w:p>
    <w:p w14:paraId="5E6626D4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accountable for the attainment, progress and outcomes of pupils’ you teach</w:t>
      </w:r>
    </w:p>
    <w:p w14:paraId="0FEC8955" w14:textId="62FE0221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Be aware of pupils’ capabilities, their prior knowledge and plan teaching and differentiate </w:t>
      </w:r>
      <w:r w:rsidR="00604B9E">
        <w:rPr>
          <w:rFonts w:ascii="Arial" w:hAnsi="Arial" w:cs="Arial"/>
          <w:sz w:val="22"/>
        </w:rPr>
        <w:t xml:space="preserve">lessons </w:t>
      </w:r>
      <w:r>
        <w:rPr>
          <w:rFonts w:ascii="Arial" w:hAnsi="Arial" w:cs="Arial"/>
          <w:sz w:val="22"/>
        </w:rPr>
        <w:t>appropriately to build on these demonstrating knowledge and understanding of how pupils learn</w:t>
      </w:r>
    </w:p>
    <w:p w14:paraId="005D2E17" w14:textId="370703D8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Have a clear understanding of the needs of all pupils, including those with special educational needs; gifted and talented; EAL; disabilities; and be able to use and evaluate </w:t>
      </w:r>
      <w:r w:rsidR="00604B9E">
        <w:rPr>
          <w:rFonts w:ascii="Arial" w:hAnsi="Arial" w:cs="Arial"/>
          <w:sz w:val="22"/>
        </w:rPr>
        <w:t xml:space="preserve">a range of </w:t>
      </w:r>
      <w:r>
        <w:rPr>
          <w:rFonts w:ascii="Arial" w:hAnsi="Arial" w:cs="Arial"/>
          <w:sz w:val="22"/>
        </w:rPr>
        <w:t xml:space="preserve">distinctive teaching approaches to engage and support </w:t>
      </w:r>
      <w:r w:rsidR="00604B9E">
        <w:rPr>
          <w:rFonts w:ascii="Arial" w:hAnsi="Arial" w:cs="Arial"/>
          <w:sz w:val="22"/>
        </w:rPr>
        <w:t>all pupils</w:t>
      </w:r>
    </w:p>
    <w:p w14:paraId="11BDE247" w14:textId="0BD1E296" w:rsidR="00270067" w:rsidRDefault="00270067" w:rsidP="00270067">
      <w:pPr>
        <w:numPr>
          <w:ilvl w:val="0"/>
          <w:numId w:val="3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Demonstrate an understanding of and take responsibility for promoting high standards of literacy including the correct use of spoken</w:t>
      </w:r>
      <w:r w:rsidR="00D45927">
        <w:rPr>
          <w:rFonts w:ascii="Arial" w:hAnsi="Arial" w:cs="Arial"/>
          <w:sz w:val="22"/>
        </w:rPr>
        <w:t xml:space="preserve"> and written</w:t>
      </w:r>
      <w:r>
        <w:rPr>
          <w:rFonts w:ascii="Arial" w:hAnsi="Arial" w:cs="Arial"/>
          <w:sz w:val="22"/>
        </w:rPr>
        <w:t xml:space="preserve"> English</w:t>
      </w:r>
    </w:p>
    <w:p w14:paraId="4CFA0F6B" w14:textId="365A9BE4" w:rsidR="00270067" w:rsidRPr="00D45927" w:rsidRDefault="00270067" w:rsidP="00A00200">
      <w:pPr>
        <w:numPr>
          <w:ilvl w:val="0"/>
          <w:numId w:val="31"/>
        </w:numPr>
        <w:rPr>
          <w:rFonts w:ascii="Arial" w:hAnsi="Arial" w:cs="Arial"/>
          <w:sz w:val="22"/>
        </w:rPr>
      </w:pPr>
      <w:r w:rsidRPr="00D45927">
        <w:rPr>
          <w:rFonts w:ascii="Arial" w:hAnsi="Arial" w:cs="Arial"/>
          <w:sz w:val="22"/>
        </w:rPr>
        <w:t>I</w:t>
      </w:r>
      <w:r w:rsidR="00D45927" w:rsidRPr="00D45927">
        <w:rPr>
          <w:rFonts w:ascii="Arial" w:hAnsi="Arial" w:cs="Arial"/>
          <w:sz w:val="22"/>
        </w:rPr>
        <w:t xml:space="preserve">n the </w:t>
      </w:r>
      <w:r w:rsidRPr="00D45927">
        <w:rPr>
          <w:rFonts w:ascii="Arial" w:hAnsi="Arial" w:cs="Arial"/>
          <w:sz w:val="22"/>
        </w:rPr>
        <w:t xml:space="preserve">teaching </w:t>
      </w:r>
      <w:r w:rsidR="00D45927" w:rsidRPr="00D45927">
        <w:rPr>
          <w:rFonts w:ascii="Arial" w:hAnsi="Arial" w:cs="Arial"/>
          <w:sz w:val="22"/>
        </w:rPr>
        <w:t xml:space="preserve">of </w:t>
      </w:r>
      <w:r w:rsidRPr="00D45927">
        <w:rPr>
          <w:rFonts w:ascii="Arial" w:hAnsi="Arial" w:cs="Arial"/>
          <w:sz w:val="22"/>
        </w:rPr>
        <w:t>early reading</w:t>
      </w:r>
      <w:r w:rsidR="00D45927" w:rsidRPr="00D45927">
        <w:rPr>
          <w:rFonts w:ascii="Arial" w:hAnsi="Arial" w:cs="Arial"/>
          <w:sz w:val="22"/>
        </w:rPr>
        <w:t>/ reading</w:t>
      </w:r>
      <w:r w:rsidRPr="00D45927">
        <w:rPr>
          <w:rFonts w:ascii="Arial" w:hAnsi="Arial" w:cs="Arial"/>
          <w:sz w:val="22"/>
        </w:rPr>
        <w:t xml:space="preserve">, demonstrate a clear understanding of appropriate teaching strategies e.g. systematic synthetic phonics </w:t>
      </w:r>
    </w:p>
    <w:p w14:paraId="302E5CD4" w14:textId="7C657FAD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Use an appropriate range of observation, assessment, monitoring and recording strategies as a basis for setting challenging learning objectives for </w:t>
      </w:r>
      <w:r>
        <w:rPr>
          <w:rFonts w:ascii="Arial" w:hAnsi="Arial" w:cs="Arial"/>
          <w:sz w:val="22"/>
        </w:rPr>
        <w:t xml:space="preserve">pupils of all backgrounds, abilities and dispositions, </w:t>
      </w:r>
      <w:r>
        <w:rPr>
          <w:rFonts w:ascii="Arial" w:hAnsi="Arial" w:cs="Arial"/>
          <w:bCs/>
          <w:sz w:val="22"/>
        </w:rPr>
        <w:t>monitoring learners’ progress and levels of attainment</w:t>
      </w:r>
      <w:r w:rsidR="00D45927">
        <w:rPr>
          <w:rFonts w:ascii="Arial" w:hAnsi="Arial" w:cs="Arial"/>
          <w:bCs/>
          <w:sz w:val="22"/>
        </w:rPr>
        <w:t xml:space="preserve"> in lessons and over time</w:t>
      </w:r>
    </w:p>
    <w:p w14:paraId="7DAC0C80" w14:textId="3F7F4AC9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Make accurate and productive use of </w:t>
      </w:r>
      <w:r w:rsidR="00D45927">
        <w:rPr>
          <w:rFonts w:ascii="Arial" w:hAnsi="Arial" w:cs="Arial"/>
          <w:sz w:val="22"/>
        </w:rPr>
        <w:t xml:space="preserve">formative and summative </w:t>
      </w:r>
      <w:r>
        <w:rPr>
          <w:rFonts w:ascii="Arial" w:hAnsi="Arial" w:cs="Arial"/>
          <w:sz w:val="22"/>
        </w:rPr>
        <w:t>assessment to secure pupils’ progress</w:t>
      </w:r>
    </w:p>
    <w:p w14:paraId="4C688263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Give pupils regular feedback, both orally and through accurate marking, and encourage pupils to respond to the feedback, reflect on progress, their emerging needs and to take a responsible and conscientious attitude to their own work and study</w:t>
      </w:r>
    </w:p>
    <w:p w14:paraId="605EDB6A" w14:textId="0AAFDE01" w:rsidR="00270067" w:rsidRDefault="00270067" w:rsidP="00270067">
      <w:pPr>
        <w:numPr>
          <w:ilvl w:val="0"/>
          <w:numId w:val="30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Use relevant data to monitor progress, set targets, and plan subsequent lessons</w:t>
      </w:r>
      <w:r w:rsidR="00D45927">
        <w:rPr>
          <w:rFonts w:ascii="Arial" w:hAnsi="Arial" w:cs="Arial"/>
          <w:sz w:val="22"/>
        </w:rPr>
        <w:t>/ units</w:t>
      </w:r>
    </w:p>
    <w:p w14:paraId="32146E57" w14:textId="77777777" w:rsidR="00270067" w:rsidRDefault="00270067" w:rsidP="00270067">
      <w:pPr>
        <w:numPr>
          <w:ilvl w:val="0"/>
          <w:numId w:val="3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Set homework and plan other out-of-class activities to consolidate and extend the knowledge and understanding pupils have acquired as appropriate</w:t>
      </w:r>
    </w:p>
    <w:p w14:paraId="54D9CA9C" w14:textId="77777777" w:rsidR="00270067" w:rsidRDefault="00270067" w:rsidP="00270067">
      <w:pPr>
        <w:numPr>
          <w:ilvl w:val="0"/>
          <w:numId w:val="32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Participate in arrangements for examinations and assessments within the remit of the </w:t>
      </w:r>
      <w:r>
        <w:rPr>
          <w:rFonts w:ascii="Arial" w:hAnsi="Arial" w:cs="Arial"/>
          <w:bCs/>
          <w:i/>
          <w:iCs/>
          <w:sz w:val="22"/>
        </w:rPr>
        <w:t>School Teachers’ Pay and Conditions</w:t>
      </w:r>
      <w:r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i/>
          <w:iCs/>
          <w:sz w:val="22"/>
        </w:rPr>
        <w:t>Document</w:t>
      </w:r>
    </w:p>
    <w:p w14:paraId="423E95B1" w14:textId="77777777" w:rsidR="00270067" w:rsidRDefault="00270067" w:rsidP="00270067">
      <w:pPr>
        <w:ind w:left="360"/>
        <w:rPr>
          <w:rFonts w:ascii="Arial" w:hAnsi="Arial" w:cs="Arial"/>
          <w:sz w:val="22"/>
        </w:rPr>
      </w:pPr>
    </w:p>
    <w:p w14:paraId="76018B07" w14:textId="77777777" w:rsidR="00270067" w:rsidRDefault="00270067" w:rsidP="00270067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Behaviour and Safety</w:t>
      </w:r>
    </w:p>
    <w:p w14:paraId="343F82AE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</w:rPr>
        <w:t>Establish a safe, purposeful and stimulating environment for pupils, rooted in mutual respect and establish a framework for discipline with a range of strategies, using praise, sanctions and rewards consistently and fairly</w:t>
      </w:r>
    </w:p>
    <w:p w14:paraId="03851FDC" w14:textId="77777777" w:rsidR="00270067" w:rsidRDefault="00270067" w:rsidP="00270067">
      <w:pPr>
        <w:numPr>
          <w:ilvl w:val="0"/>
          <w:numId w:val="30"/>
        </w:num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sz w:val="22"/>
        </w:rPr>
        <w:t xml:space="preserve">Manage classes effectively, using approaches which are appropriate to pupils’ needs in order </w:t>
      </w:r>
      <w:r>
        <w:rPr>
          <w:rFonts w:ascii="Arial" w:hAnsi="Arial" w:cs="Arial"/>
          <w:color w:val="000000"/>
          <w:sz w:val="22"/>
        </w:rPr>
        <w:t xml:space="preserve">to inspire, motivate and challenge pupils </w:t>
      </w:r>
    </w:p>
    <w:p w14:paraId="2523FBD0" w14:textId="77777777" w:rsidR="00270067" w:rsidRDefault="00270067" w:rsidP="00270067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Maintain good relationships with pupils, exercise appropriate authority, and act decisively when necessary</w:t>
      </w:r>
    </w:p>
    <w:p w14:paraId="70801993" w14:textId="77777777" w:rsidR="00270067" w:rsidRDefault="00270067" w:rsidP="00270067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 positive role model and demonstrate consistently the positive attitudes, values and behaviour, which are expected of pupils</w:t>
      </w:r>
    </w:p>
    <w:p w14:paraId="7D621363" w14:textId="32C17B86" w:rsidR="00270067" w:rsidRDefault="00270067" w:rsidP="00270067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Have high expectations of behaviour, p</w:t>
      </w:r>
      <w:r>
        <w:rPr>
          <w:rFonts w:ascii="Arial" w:hAnsi="Arial" w:cs="Arial"/>
          <w:bCs/>
          <w:sz w:val="22"/>
        </w:rPr>
        <w:t>romoting self</w:t>
      </w:r>
      <w:r w:rsidR="00D45927">
        <w:rPr>
          <w:rFonts w:ascii="Arial" w:hAnsi="Arial" w:cs="Arial"/>
          <w:bCs/>
          <w:sz w:val="22"/>
        </w:rPr>
        <w:t>-</w:t>
      </w:r>
      <w:r>
        <w:rPr>
          <w:rFonts w:ascii="Arial" w:hAnsi="Arial" w:cs="Arial"/>
          <w:bCs/>
          <w:sz w:val="22"/>
        </w:rPr>
        <w:t>control and independence of all learners</w:t>
      </w:r>
    </w:p>
    <w:p w14:paraId="368EA7E3" w14:textId="77777777" w:rsidR="00270067" w:rsidRDefault="00270067" w:rsidP="00270067">
      <w:pPr>
        <w:numPr>
          <w:ilvl w:val="0"/>
          <w:numId w:val="33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bCs/>
          <w:sz w:val="22"/>
        </w:rPr>
        <w:t xml:space="preserve">Carry out playground and other duties as directed and within the remit of the current </w:t>
      </w:r>
      <w:r>
        <w:rPr>
          <w:rFonts w:ascii="Arial" w:hAnsi="Arial" w:cs="Arial"/>
          <w:bCs/>
          <w:i/>
          <w:iCs/>
          <w:sz w:val="22"/>
        </w:rPr>
        <w:t>School Teachers’ Pay and Conditions</w:t>
      </w:r>
      <w:r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i/>
          <w:iCs/>
          <w:sz w:val="22"/>
        </w:rPr>
        <w:t>Document</w:t>
      </w:r>
    </w:p>
    <w:p w14:paraId="19CB9119" w14:textId="77777777" w:rsidR="00270067" w:rsidRDefault="00270067" w:rsidP="00270067">
      <w:pPr>
        <w:numPr>
          <w:ilvl w:val="0"/>
          <w:numId w:val="33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bCs/>
          <w:sz w:val="22"/>
        </w:rPr>
        <w:t>Be responsible for promoting and safeguarding the welfare of children and young people within the school, raising any concerns following school protocol/procedures</w:t>
      </w:r>
    </w:p>
    <w:p w14:paraId="318A398F" w14:textId="77777777" w:rsidR="00270067" w:rsidRDefault="00270067" w:rsidP="00270067">
      <w:pPr>
        <w:rPr>
          <w:rFonts w:ascii="Arial" w:hAnsi="Arial" w:cs="Arial"/>
        </w:rPr>
      </w:pPr>
    </w:p>
    <w:p w14:paraId="1ECEF5BF" w14:textId="77777777" w:rsidR="00270067" w:rsidRDefault="00270067" w:rsidP="00270067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Team working and collaboration</w:t>
      </w:r>
    </w:p>
    <w:p w14:paraId="04B66F37" w14:textId="77777777" w:rsidR="00270067" w:rsidRDefault="00270067" w:rsidP="00270067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Participate in any relevant meetings/professional development opportunities at the school, which relate to the learners, curriculum or organisation of the school including pastoral arrangements and assemblies</w:t>
      </w:r>
    </w:p>
    <w:p w14:paraId="65D547C0" w14:textId="77777777" w:rsidR="00270067" w:rsidRDefault="00270067" w:rsidP="00270067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Work as a team member and identify opportunities for working with colleagues and sharing the development of effective practice with them</w:t>
      </w:r>
    </w:p>
    <w:p w14:paraId="422E887C" w14:textId="77777777" w:rsidR="00270067" w:rsidRDefault="00270067" w:rsidP="00270067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Contribute to the selection and professional development of other teachers and support staff including the induction and assessment of new teachers, teachers serving induction periods and where appropriate threshold assessments</w:t>
      </w:r>
    </w:p>
    <w:p w14:paraId="0E36E0EE" w14:textId="77777777" w:rsidR="00270067" w:rsidRDefault="00270067" w:rsidP="00270067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Ensure that colleagues working with you are appropriately involved in supporting learning and understand the roles they are expected to fulfil </w:t>
      </w:r>
    </w:p>
    <w:p w14:paraId="6A5FC2CE" w14:textId="77777777" w:rsidR="00270067" w:rsidRDefault="00270067" w:rsidP="00270067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Take part as required in the review, development and management of the activities relating to the curriculum, organisation and pastoral functions of the school</w:t>
      </w:r>
    </w:p>
    <w:p w14:paraId="76C14973" w14:textId="77777777" w:rsidR="00270067" w:rsidRDefault="00270067" w:rsidP="00270067">
      <w:pPr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  <w:bCs/>
          <w:sz w:val="22"/>
        </w:rPr>
        <w:t xml:space="preserve">Cover for absent colleagues within the remit of the current </w:t>
      </w:r>
      <w:r>
        <w:rPr>
          <w:rFonts w:ascii="Arial" w:hAnsi="Arial" w:cs="Arial"/>
          <w:bCs/>
          <w:i/>
          <w:iCs/>
          <w:sz w:val="22"/>
        </w:rPr>
        <w:t>School Teachers’ Pay and Conditions</w:t>
      </w:r>
      <w:r>
        <w:rPr>
          <w:rFonts w:ascii="Arial" w:hAnsi="Arial" w:cs="Arial"/>
          <w:bCs/>
          <w:sz w:val="22"/>
        </w:rPr>
        <w:t xml:space="preserve"> document</w:t>
      </w:r>
    </w:p>
    <w:p w14:paraId="702BC134" w14:textId="77777777" w:rsidR="00270067" w:rsidRDefault="00270067" w:rsidP="00270067">
      <w:pPr>
        <w:rPr>
          <w:rFonts w:ascii="Arial" w:hAnsi="Arial" w:cs="Arial"/>
        </w:rPr>
      </w:pPr>
    </w:p>
    <w:p w14:paraId="599FCE9E" w14:textId="77777777" w:rsidR="00270067" w:rsidRDefault="00270067" w:rsidP="00270067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 xml:space="preserve">Fulfil wider professional responsibilities </w:t>
      </w:r>
    </w:p>
    <w:p w14:paraId="62C65E6F" w14:textId="77777777" w:rsidR="00270067" w:rsidRDefault="00270067" w:rsidP="00270067">
      <w:pPr>
        <w:numPr>
          <w:ilvl w:val="0"/>
          <w:numId w:val="3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Work collaboratively with others to develop effective professional relationships </w:t>
      </w:r>
    </w:p>
    <w:p w14:paraId="6F21BCC3" w14:textId="0234550B" w:rsidR="00270067" w:rsidRDefault="00270067" w:rsidP="00270067">
      <w:pPr>
        <w:numPr>
          <w:ilvl w:val="0"/>
          <w:numId w:val="3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Deploy support staff effectively as appropriate</w:t>
      </w:r>
      <w:r w:rsidR="00D45927">
        <w:rPr>
          <w:rFonts w:ascii="Arial" w:hAnsi="Arial" w:cs="Arial"/>
          <w:sz w:val="22"/>
        </w:rPr>
        <w:t xml:space="preserve"> to support pupil learning and progress</w:t>
      </w:r>
    </w:p>
    <w:p w14:paraId="7C536904" w14:textId="77777777" w:rsidR="00270067" w:rsidRDefault="00270067" w:rsidP="00270067">
      <w:pPr>
        <w:numPr>
          <w:ilvl w:val="0"/>
          <w:numId w:val="3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Communicate effectively with parents/carers with regard to pupils’ achievements and well-being using school systems/processes as appropriate</w:t>
      </w:r>
    </w:p>
    <w:p w14:paraId="26F0B91D" w14:textId="77777777" w:rsidR="00270067" w:rsidRDefault="00270067" w:rsidP="00270067">
      <w:pPr>
        <w:numPr>
          <w:ilvl w:val="0"/>
          <w:numId w:val="34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Communicate and co-operate with relevant external bodies</w:t>
      </w:r>
    </w:p>
    <w:p w14:paraId="7BFA4E58" w14:textId="77777777" w:rsidR="00270067" w:rsidRDefault="00270067" w:rsidP="00270067">
      <w:pPr>
        <w:numPr>
          <w:ilvl w:val="0"/>
          <w:numId w:val="3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Make a positive contribution to the wider life and ethos of the school</w:t>
      </w:r>
    </w:p>
    <w:p w14:paraId="4C9C8ABE" w14:textId="77777777" w:rsidR="00270067" w:rsidRDefault="00270067" w:rsidP="00270067">
      <w:pPr>
        <w:rPr>
          <w:rFonts w:ascii="Arial" w:hAnsi="Arial" w:cs="Arial"/>
          <w:b/>
          <w:bCs/>
        </w:rPr>
      </w:pPr>
    </w:p>
    <w:p w14:paraId="49639CC0" w14:textId="77777777" w:rsidR="00270067" w:rsidRDefault="00270067" w:rsidP="00270067">
      <w:pPr>
        <w:pStyle w:val="Heading3"/>
        <w:rPr>
          <w:sz w:val="24"/>
          <w:szCs w:val="24"/>
        </w:rPr>
      </w:pPr>
      <w:r>
        <w:rPr>
          <w:sz w:val="24"/>
          <w:szCs w:val="24"/>
        </w:rPr>
        <w:t>Administration</w:t>
      </w:r>
    </w:p>
    <w:p w14:paraId="0D8156D5" w14:textId="77777777" w:rsidR="00270067" w:rsidRDefault="00270067" w:rsidP="00270067">
      <w:pPr>
        <w:numPr>
          <w:ilvl w:val="0"/>
          <w:numId w:val="36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Register the attendance of and supervise learners, before, during or after school sessions as appropriate</w:t>
      </w:r>
    </w:p>
    <w:p w14:paraId="35ECDE21" w14:textId="77777777" w:rsidR="00270067" w:rsidRDefault="00270067" w:rsidP="00270067">
      <w:pPr>
        <w:numPr>
          <w:ilvl w:val="0"/>
          <w:numId w:val="36"/>
        </w:numPr>
        <w:rPr>
          <w:rFonts w:ascii="Arial" w:hAnsi="Arial" w:cs="Arial"/>
          <w:bCs/>
          <w:i/>
          <w:iCs/>
          <w:sz w:val="22"/>
        </w:rPr>
      </w:pPr>
      <w:r>
        <w:rPr>
          <w:rFonts w:ascii="Arial" w:hAnsi="Arial" w:cs="Arial"/>
          <w:bCs/>
          <w:sz w:val="22"/>
        </w:rPr>
        <w:t xml:space="preserve">Participate in and carry out any administrative and organisational tasks within the remit of the current </w:t>
      </w:r>
      <w:r>
        <w:rPr>
          <w:rFonts w:ascii="Arial" w:hAnsi="Arial" w:cs="Arial"/>
          <w:bCs/>
          <w:i/>
          <w:iCs/>
          <w:sz w:val="22"/>
        </w:rPr>
        <w:t>School Teachers’ Pay and Conditions</w:t>
      </w:r>
      <w:r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i/>
          <w:iCs/>
          <w:sz w:val="22"/>
        </w:rPr>
        <w:t>Document</w:t>
      </w:r>
    </w:p>
    <w:p w14:paraId="5B126D08" w14:textId="77777777" w:rsidR="00270067" w:rsidRDefault="00270067" w:rsidP="00270067">
      <w:pPr>
        <w:ind w:left="360"/>
        <w:rPr>
          <w:rFonts w:ascii="Arial" w:hAnsi="Arial" w:cs="Arial"/>
          <w:bCs/>
          <w:sz w:val="22"/>
        </w:rPr>
      </w:pPr>
    </w:p>
    <w:p w14:paraId="6CEDABF6" w14:textId="77777777" w:rsidR="00270067" w:rsidRDefault="00270067" w:rsidP="00270067">
      <w:pPr>
        <w:pStyle w:val="Heading4"/>
        <w:rPr>
          <w:sz w:val="24"/>
        </w:rPr>
      </w:pPr>
      <w:r>
        <w:rPr>
          <w:sz w:val="24"/>
        </w:rPr>
        <w:lastRenderedPageBreak/>
        <w:t>Professional development</w:t>
      </w:r>
    </w:p>
    <w:p w14:paraId="74EAF752" w14:textId="77777777" w:rsidR="00270067" w:rsidRDefault="00270067" w:rsidP="00270067">
      <w:pPr>
        <w:numPr>
          <w:ilvl w:val="0"/>
          <w:numId w:val="36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Regularly review the effectiveness of your teaching and assessment procedures and its impact on pupils’ progress, attainment and </w:t>
      </w:r>
      <w:proofErr w:type="spellStart"/>
      <w:r>
        <w:rPr>
          <w:rFonts w:ascii="Arial" w:hAnsi="Arial" w:cs="Arial"/>
          <w:bCs/>
          <w:sz w:val="22"/>
        </w:rPr>
        <w:t>well being</w:t>
      </w:r>
      <w:proofErr w:type="spellEnd"/>
      <w:r>
        <w:rPr>
          <w:rFonts w:ascii="Arial" w:hAnsi="Arial" w:cs="Arial"/>
          <w:bCs/>
          <w:sz w:val="22"/>
        </w:rPr>
        <w:t xml:space="preserve">, refining your approaches where necessary </w:t>
      </w:r>
      <w:r>
        <w:rPr>
          <w:rFonts w:ascii="Arial" w:hAnsi="Arial" w:cs="Arial"/>
          <w:sz w:val="22"/>
        </w:rPr>
        <w:t>responding to advice and feedback from colleagues</w:t>
      </w:r>
    </w:p>
    <w:p w14:paraId="751F07D6" w14:textId="77777777" w:rsidR="00270067" w:rsidRDefault="00270067" w:rsidP="00270067">
      <w:pPr>
        <w:numPr>
          <w:ilvl w:val="0"/>
          <w:numId w:val="36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Be responsible for </w:t>
      </w:r>
      <w:r>
        <w:rPr>
          <w:rFonts w:ascii="Arial" w:hAnsi="Arial" w:cs="Arial"/>
          <w:sz w:val="22"/>
        </w:rPr>
        <w:t xml:space="preserve">improving your teaching through </w:t>
      </w:r>
      <w:r>
        <w:rPr>
          <w:rFonts w:ascii="Arial" w:hAnsi="Arial" w:cs="Arial"/>
          <w:bCs/>
          <w:sz w:val="22"/>
        </w:rPr>
        <w:t xml:space="preserve">participating fully in training and development opportunities identified by the school or as developed as an outcome of your appraisal </w:t>
      </w:r>
    </w:p>
    <w:p w14:paraId="427C911B" w14:textId="31A389A7" w:rsidR="00270067" w:rsidRDefault="00270067" w:rsidP="00270067">
      <w:pPr>
        <w:numPr>
          <w:ilvl w:val="0"/>
          <w:numId w:val="36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Proactively participate with arrangements made in accordance with the </w:t>
      </w:r>
      <w:r w:rsidR="00D45927">
        <w:rPr>
          <w:rFonts w:ascii="Arial" w:hAnsi="Arial" w:cs="Arial"/>
          <w:bCs/>
          <w:sz w:val="22"/>
        </w:rPr>
        <w:t>relevant a</w:t>
      </w:r>
      <w:r>
        <w:rPr>
          <w:rFonts w:ascii="Arial" w:hAnsi="Arial" w:cs="Arial"/>
          <w:bCs/>
          <w:sz w:val="22"/>
        </w:rPr>
        <w:t xml:space="preserve">ppraisal </w:t>
      </w:r>
      <w:r w:rsidR="00D45927">
        <w:rPr>
          <w:rFonts w:ascii="Arial" w:hAnsi="Arial" w:cs="Arial"/>
          <w:bCs/>
          <w:sz w:val="22"/>
        </w:rPr>
        <w:t>r</w:t>
      </w:r>
      <w:r>
        <w:rPr>
          <w:rFonts w:ascii="Arial" w:hAnsi="Arial" w:cs="Arial"/>
          <w:bCs/>
          <w:sz w:val="22"/>
        </w:rPr>
        <w:t xml:space="preserve">egulations </w:t>
      </w:r>
      <w:r>
        <w:rPr>
          <w:rFonts w:ascii="Arial" w:hAnsi="Arial" w:cs="Arial"/>
          <w:sz w:val="22"/>
        </w:rPr>
        <w:t xml:space="preserve"> </w:t>
      </w:r>
    </w:p>
    <w:p w14:paraId="3FD79618" w14:textId="77777777" w:rsidR="00270067" w:rsidRDefault="00270067" w:rsidP="00270067">
      <w:pPr>
        <w:rPr>
          <w:rFonts w:ascii="Arial" w:hAnsi="Arial" w:cs="Arial"/>
          <w:b/>
          <w:bCs/>
          <w:sz w:val="22"/>
        </w:rPr>
      </w:pPr>
    </w:p>
    <w:p w14:paraId="4CA5F607" w14:textId="77777777" w:rsidR="00270067" w:rsidRDefault="00270067" w:rsidP="0027006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Other </w:t>
      </w:r>
    </w:p>
    <w:p w14:paraId="15DC462F" w14:textId="77777777" w:rsidR="00270067" w:rsidRDefault="00270067" w:rsidP="00270067">
      <w:pPr>
        <w:numPr>
          <w:ilvl w:val="0"/>
          <w:numId w:val="37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have professional regard for the ethos, policies and practices of the school in which you teach, and maintain high standards in your own attendance and punctuality</w:t>
      </w:r>
    </w:p>
    <w:p w14:paraId="3E7D322C" w14:textId="45D1DD25" w:rsidR="00270067" w:rsidRDefault="00270067" w:rsidP="00270067">
      <w:pPr>
        <w:numPr>
          <w:ilvl w:val="0"/>
          <w:numId w:val="37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Perform any </w:t>
      </w:r>
      <w:r w:rsidR="00D45927">
        <w:rPr>
          <w:rFonts w:ascii="Arial" w:hAnsi="Arial" w:cs="Arial"/>
          <w:bCs/>
          <w:sz w:val="22"/>
        </w:rPr>
        <w:t xml:space="preserve">other </w:t>
      </w:r>
      <w:r>
        <w:rPr>
          <w:rFonts w:ascii="Arial" w:hAnsi="Arial" w:cs="Arial"/>
          <w:bCs/>
          <w:sz w:val="22"/>
        </w:rPr>
        <w:t>reasonable duties as requested</w:t>
      </w:r>
      <w:r w:rsidR="00D45927">
        <w:rPr>
          <w:rFonts w:ascii="Arial" w:hAnsi="Arial" w:cs="Arial"/>
          <w:bCs/>
          <w:sz w:val="22"/>
        </w:rPr>
        <w:t>/ directed</w:t>
      </w:r>
      <w:r>
        <w:rPr>
          <w:rFonts w:ascii="Arial" w:hAnsi="Arial" w:cs="Arial"/>
          <w:bCs/>
          <w:sz w:val="22"/>
        </w:rPr>
        <w:t xml:space="preserve"> by the head</w:t>
      </w:r>
      <w:r w:rsidR="00D45927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teacher</w:t>
      </w:r>
    </w:p>
    <w:p w14:paraId="63FA8531" w14:textId="77777777" w:rsidR="00270067" w:rsidRDefault="00270067" w:rsidP="00270067">
      <w:pPr>
        <w:ind w:left="360"/>
        <w:rPr>
          <w:rFonts w:ascii="Arial" w:hAnsi="Arial" w:cs="Arial"/>
          <w:sz w:val="22"/>
        </w:rPr>
      </w:pPr>
    </w:p>
    <w:p w14:paraId="1CD4A662" w14:textId="77777777" w:rsidR="00270067" w:rsidRDefault="00270067" w:rsidP="00270067">
      <w:pPr>
        <w:pStyle w:val="Heading4"/>
        <w:rPr>
          <w:sz w:val="22"/>
        </w:rPr>
      </w:pPr>
      <w:r>
        <w:rPr>
          <w:sz w:val="22"/>
        </w:rPr>
        <w:t>Note</w:t>
      </w:r>
    </w:p>
    <w:p w14:paraId="24FFC190" w14:textId="77777777" w:rsidR="00270067" w:rsidRDefault="00270067" w:rsidP="00270067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This job description is not your contract of employment or any part of it. It has been prepared only for </w:t>
      </w:r>
      <w:r>
        <w:rPr>
          <w:rFonts w:ascii="Arial" w:hAnsi="Arial" w:cs="Arial"/>
          <w:sz w:val="22"/>
        </w:rPr>
        <w:t>the purpose of school organisation and may change either as your contract changes or as the organisation of the school is changed. Nothing will be changed without consultation.</w:t>
      </w:r>
    </w:p>
    <w:p w14:paraId="02B1817D" w14:textId="77777777" w:rsidR="00270067" w:rsidRDefault="00270067" w:rsidP="00270067">
      <w:pPr>
        <w:rPr>
          <w:rFonts w:ascii="Arial" w:hAnsi="Arial" w:cs="Arial"/>
          <w:b/>
          <w:szCs w:val="22"/>
        </w:rPr>
      </w:pPr>
    </w:p>
    <w:p w14:paraId="6EC15985" w14:textId="77777777" w:rsidR="00270067" w:rsidRDefault="00270067" w:rsidP="00270067">
      <w:pPr>
        <w:rPr>
          <w:rFonts w:ascii="Arial" w:hAnsi="Arial" w:cs="Arial"/>
          <w:b/>
          <w:szCs w:val="2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3420"/>
        <w:gridCol w:w="900"/>
        <w:gridCol w:w="1393"/>
      </w:tblGrid>
      <w:tr w:rsidR="00270067" w14:paraId="5AE9B08A" w14:textId="77777777" w:rsidTr="00AE0BFF">
        <w:tc>
          <w:tcPr>
            <w:tcW w:w="3528" w:type="dxa"/>
          </w:tcPr>
          <w:p w14:paraId="0A943D9B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740C1848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0F0C6C1C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  <w:r>
              <w:rPr>
                <w:rFonts w:ascii="Arial" w:hAnsi="Arial" w:cs="Arial"/>
                <w:b/>
                <w:color w:val="000080"/>
                <w:szCs w:val="17"/>
              </w:rPr>
              <w:t>Signature of post holder:</w:t>
            </w:r>
          </w:p>
        </w:tc>
        <w:tc>
          <w:tcPr>
            <w:tcW w:w="3420" w:type="dxa"/>
            <w:tcBorders>
              <w:bottom w:val="dotted" w:sz="4" w:space="0" w:color="auto"/>
            </w:tcBorders>
          </w:tcPr>
          <w:p w14:paraId="6A9C1BA7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01DDB954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</w:tc>
        <w:tc>
          <w:tcPr>
            <w:tcW w:w="900" w:type="dxa"/>
          </w:tcPr>
          <w:p w14:paraId="321B6EF5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617C839F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00D25AB5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  <w:r>
              <w:rPr>
                <w:rFonts w:ascii="Arial" w:hAnsi="Arial" w:cs="Arial"/>
                <w:b/>
                <w:color w:val="000080"/>
                <w:szCs w:val="17"/>
              </w:rPr>
              <w:t>Date:</w:t>
            </w:r>
          </w:p>
        </w:tc>
        <w:tc>
          <w:tcPr>
            <w:tcW w:w="1393" w:type="dxa"/>
            <w:tcBorders>
              <w:bottom w:val="dotted" w:sz="4" w:space="0" w:color="auto"/>
            </w:tcBorders>
          </w:tcPr>
          <w:p w14:paraId="20EE9378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  <w:r>
              <w:rPr>
                <w:rFonts w:ascii="Arial" w:hAnsi="Arial" w:cs="Arial"/>
                <w:b/>
                <w:color w:val="000080"/>
                <w:szCs w:val="17"/>
              </w:rPr>
              <w:t xml:space="preserve">     </w:t>
            </w:r>
          </w:p>
          <w:p w14:paraId="7B9C2188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2FBF59ED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  <w:r>
              <w:rPr>
                <w:rFonts w:ascii="Arial" w:hAnsi="Arial" w:cs="Arial"/>
                <w:b/>
                <w:color w:val="000080"/>
                <w:szCs w:val="17"/>
              </w:rPr>
              <w:t xml:space="preserve"> /        /</w:t>
            </w:r>
          </w:p>
        </w:tc>
      </w:tr>
      <w:tr w:rsidR="00270067" w14:paraId="55304060" w14:textId="77777777" w:rsidTr="00AE0BFF">
        <w:tc>
          <w:tcPr>
            <w:tcW w:w="3528" w:type="dxa"/>
          </w:tcPr>
          <w:p w14:paraId="522676FF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28AFFED0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02CF33CE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620308D3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  <w:r>
              <w:rPr>
                <w:rFonts w:ascii="Arial" w:hAnsi="Arial" w:cs="Arial"/>
                <w:b/>
                <w:color w:val="000080"/>
                <w:szCs w:val="17"/>
              </w:rPr>
              <w:t>Signature of headteacher:</w:t>
            </w:r>
          </w:p>
        </w:tc>
        <w:tc>
          <w:tcPr>
            <w:tcW w:w="3420" w:type="dxa"/>
            <w:tcBorders>
              <w:top w:val="dotted" w:sz="4" w:space="0" w:color="auto"/>
              <w:bottom w:val="dotted" w:sz="4" w:space="0" w:color="auto"/>
            </w:tcBorders>
          </w:tcPr>
          <w:p w14:paraId="29768031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422093BE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</w:tc>
        <w:tc>
          <w:tcPr>
            <w:tcW w:w="900" w:type="dxa"/>
          </w:tcPr>
          <w:p w14:paraId="76D0C5D9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42431044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21D3D30D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56546519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  <w:r>
              <w:rPr>
                <w:rFonts w:ascii="Arial" w:hAnsi="Arial" w:cs="Arial"/>
                <w:b/>
                <w:color w:val="000080"/>
                <w:szCs w:val="17"/>
              </w:rPr>
              <w:t>Date:</w:t>
            </w:r>
          </w:p>
        </w:tc>
        <w:tc>
          <w:tcPr>
            <w:tcW w:w="1393" w:type="dxa"/>
            <w:tcBorders>
              <w:top w:val="dotted" w:sz="4" w:space="0" w:color="auto"/>
              <w:bottom w:val="dotted" w:sz="4" w:space="0" w:color="auto"/>
            </w:tcBorders>
          </w:tcPr>
          <w:p w14:paraId="7EB765F1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  <w:r>
              <w:rPr>
                <w:rFonts w:ascii="Arial" w:hAnsi="Arial" w:cs="Arial"/>
                <w:b/>
                <w:color w:val="000080"/>
                <w:szCs w:val="17"/>
              </w:rPr>
              <w:t xml:space="preserve">    </w:t>
            </w:r>
          </w:p>
          <w:p w14:paraId="5CCEC409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03438648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</w:p>
          <w:p w14:paraId="5083390B" w14:textId="77777777" w:rsidR="00270067" w:rsidRDefault="00270067" w:rsidP="00AE0BFF">
            <w:pPr>
              <w:rPr>
                <w:rFonts w:ascii="Arial" w:hAnsi="Arial" w:cs="Arial"/>
                <w:b/>
                <w:color w:val="000080"/>
                <w:szCs w:val="17"/>
              </w:rPr>
            </w:pPr>
            <w:r>
              <w:rPr>
                <w:rFonts w:ascii="Arial" w:hAnsi="Arial" w:cs="Arial"/>
                <w:b/>
                <w:color w:val="000080"/>
                <w:szCs w:val="17"/>
              </w:rPr>
              <w:t xml:space="preserve"> /        /</w:t>
            </w:r>
          </w:p>
        </w:tc>
      </w:tr>
    </w:tbl>
    <w:p w14:paraId="76190920" w14:textId="77777777" w:rsidR="00270067" w:rsidRDefault="00270067" w:rsidP="00270B29">
      <w:pPr>
        <w:rPr>
          <w:rFonts w:ascii="Arial" w:hAnsi="Arial" w:cs="Arial"/>
          <w:sz w:val="20"/>
          <w:szCs w:val="20"/>
        </w:rPr>
      </w:pPr>
    </w:p>
    <w:p w14:paraId="756D49D2" w14:textId="77777777" w:rsidR="00EA30D5" w:rsidRDefault="00EA30D5" w:rsidP="00EA30D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CB5F03A" w14:textId="77777777" w:rsidR="00EA30D5" w:rsidRDefault="00EA30D5" w:rsidP="00EA30D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ACDD37C" w14:textId="77777777" w:rsidR="00EA30D5" w:rsidRDefault="00EA30D5" w:rsidP="00270B29">
      <w:pPr>
        <w:rPr>
          <w:rFonts w:ascii="Arial" w:hAnsi="Arial" w:cs="Arial"/>
          <w:sz w:val="20"/>
          <w:szCs w:val="20"/>
        </w:rPr>
      </w:pPr>
    </w:p>
    <w:p w14:paraId="753723F8" w14:textId="77777777" w:rsidR="00EA30D5" w:rsidRDefault="00EA30D5" w:rsidP="00270B29">
      <w:pPr>
        <w:rPr>
          <w:rFonts w:ascii="Arial" w:hAnsi="Arial" w:cs="Arial"/>
          <w:sz w:val="20"/>
          <w:szCs w:val="20"/>
        </w:rPr>
      </w:pPr>
    </w:p>
    <w:p w14:paraId="5F6BDEE6" w14:textId="5DC8358B" w:rsidR="00EA30D5" w:rsidRDefault="00EA30D5" w:rsidP="00270B29">
      <w:pPr>
        <w:rPr>
          <w:rFonts w:ascii="Arial" w:hAnsi="Arial" w:cs="Arial"/>
          <w:sz w:val="20"/>
          <w:szCs w:val="20"/>
        </w:rPr>
      </w:pPr>
    </w:p>
    <w:p w14:paraId="64BB0F2D" w14:textId="6709E11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A089979" w14:textId="76F496A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043E9B2" w14:textId="16515BE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377DF67" w14:textId="48C2380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5DEC3491" w14:textId="49A9783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575B225" w14:textId="0F3FF8F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43E755F" w14:textId="0B2970FE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FE06B95" w14:textId="6F8C0C84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AC9188A" w14:textId="3FBF584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AA95B4E" w14:textId="3E2080D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FFAEF0C" w14:textId="58B19BBD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0B08F95" w14:textId="00810C84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1C9DF12" w14:textId="687F9B71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27B24A2" w14:textId="49390184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AFBF44E" w14:textId="1ED82C8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63108DD" w14:textId="022DED9E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7016605" w14:textId="4BB39A52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43417BA" w14:textId="1BA68FE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E83FA39" w14:textId="1823356D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9C54C79" w14:textId="4113887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565F94C" w14:textId="54198C7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32E5904" w14:textId="5419D99A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EBDB931" w14:textId="4F767B3F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F62EFD7" w14:textId="6197B75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4605859" w14:textId="6C00ABC1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BECF8D8" w14:textId="6D133E8C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6537706" w14:textId="212EF66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5C524F5" w14:textId="3CF2C79F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889B185" w14:textId="7078FB2B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5BB15104" w14:textId="47C03E0B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673D380" w14:textId="38B63062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8E0A00C" w14:textId="6FCF575A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14516AE" w14:textId="731DCD66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83C5625" w14:textId="65A7644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BE08D74" w14:textId="1DF78DE6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0071679" w14:textId="0FFF96E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F36D6E7" w14:textId="28CD12CD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B94ADE3" w14:textId="4E14EA4B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D882885" w14:textId="7FBA631A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D8CAD8B" w14:textId="75ED0DBC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7682AA6" w14:textId="479133E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EA10F73" w14:textId="21F98D6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32AB663" w14:textId="128519F2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FDBC0D9" w14:textId="2234E161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FEC2E36" w14:textId="479C7BF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AEF2751" w14:textId="35219A2C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949335B" w14:textId="7EB9D7D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392E905" w14:textId="4FEF7F68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0DF710B" w14:textId="51C8D1E9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9E0EB7A" w14:textId="1F67C121" w:rsidR="00183D66" w:rsidRDefault="00183D66" w:rsidP="00270B29">
      <w:pPr>
        <w:rPr>
          <w:rFonts w:ascii="Arial" w:hAnsi="Arial" w:cs="Arial"/>
          <w:sz w:val="20"/>
          <w:szCs w:val="20"/>
        </w:rPr>
      </w:pPr>
    </w:p>
    <w:p w14:paraId="7EF353C6" w14:textId="21A0DA4D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DBE3625" w14:textId="74AA5C6A" w:rsidR="0007192B" w:rsidRPr="00EA30D5" w:rsidRDefault="0007192B" w:rsidP="004C62CE">
      <w:pPr>
        <w:jc w:val="right"/>
        <w:rPr>
          <w:rFonts w:ascii="Arial" w:hAnsi="Arial" w:cs="Arial"/>
          <w:b/>
          <w:sz w:val="22"/>
          <w:szCs w:val="22"/>
          <w:u w:val="single"/>
        </w:rPr>
      </w:pPr>
    </w:p>
    <w:sectPr w:rsidR="0007192B" w:rsidRPr="00EA30D5" w:rsidSect="00C7718E">
      <w:headerReference w:type="default" r:id="rId14"/>
      <w:footerReference w:type="default" r:id="rId15"/>
      <w:type w:val="continuous"/>
      <w:pgSz w:w="11907" w:h="16840" w:code="9"/>
      <w:pgMar w:top="170" w:right="357" w:bottom="357" w:left="720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A8229" w14:textId="77777777" w:rsidR="007D5294" w:rsidRDefault="007D5294">
      <w:r>
        <w:separator/>
      </w:r>
    </w:p>
  </w:endnote>
  <w:endnote w:type="continuationSeparator" w:id="0">
    <w:p w14:paraId="4CD23E10" w14:textId="77777777" w:rsidR="007D5294" w:rsidRDefault="007D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3A1C3" w14:textId="4DD70A09" w:rsidR="00ED77C0" w:rsidRPr="00F002F4" w:rsidRDefault="000643A1" w:rsidP="00E008AB">
    <w:pPr>
      <w:pStyle w:val="Foo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762688" behindDoc="0" locked="0" layoutInCell="1" allowOverlap="1" wp14:anchorId="3AEB5DE1" wp14:editId="60CF92A0">
          <wp:simplePos x="0" y="0"/>
          <wp:positionH relativeFrom="column">
            <wp:posOffset>5153025</wp:posOffset>
          </wp:positionH>
          <wp:positionV relativeFrom="paragraph">
            <wp:posOffset>-397510</wp:posOffset>
          </wp:positionV>
          <wp:extent cx="628650" cy="309880"/>
          <wp:effectExtent l="0" t="0" r="0" b="0"/>
          <wp:wrapThrough wrapText="bothSides">
            <wp:wrapPolygon edited="0">
              <wp:start x="0" y="0"/>
              <wp:lineTo x="0" y="19918"/>
              <wp:lineTo x="20945" y="19918"/>
              <wp:lineTo x="20945" y="0"/>
              <wp:lineTo x="0" y="0"/>
            </wp:wrapPolygon>
          </wp:wrapThrough>
          <wp:docPr id="2" name="Picture 2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31616" behindDoc="0" locked="0" layoutInCell="1" allowOverlap="1" wp14:anchorId="180E9F4C" wp14:editId="71F6E315">
          <wp:simplePos x="0" y="0"/>
          <wp:positionH relativeFrom="column">
            <wp:posOffset>5790565</wp:posOffset>
          </wp:positionH>
          <wp:positionV relativeFrom="paragraph">
            <wp:posOffset>-516255</wp:posOffset>
          </wp:positionV>
          <wp:extent cx="561975" cy="525780"/>
          <wp:effectExtent l="0" t="0" r="9525" b="7620"/>
          <wp:wrapSquare wrapText="bothSides"/>
          <wp:docPr id="9" name="Picture 9" descr="http://www.eco-schools.org.uk/members/Eco-Schools_Silver_award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eco-schools.org.uk/members/Eco-Schools_Silver_award_highre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0E0C111" wp14:editId="70E74C5C">
          <wp:simplePos x="0" y="0"/>
          <wp:positionH relativeFrom="column">
            <wp:posOffset>4648200</wp:posOffset>
          </wp:positionH>
          <wp:positionV relativeFrom="paragraph">
            <wp:posOffset>-397510</wp:posOffset>
          </wp:positionV>
          <wp:extent cx="463550" cy="365760"/>
          <wp:effectExtent l="0" t="0" r="0" b="0"/>
          <wp:wrapThrough wrapText="bothSides">
            <wp:wrapPolygon edited="0">
              <wp:start x="0" y="0"/>
              <wp:lineTo x="0" y="20250"/>
              <wp:lineTo x="20416" y="20250"/>
              <wp:lineTo x="20416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577344" behindDoc="0" locked="0" layoutInCell="1" allowOverlap="1" wp14:anchorId="573F804B" wp14:editId="0F37010E">
          <wp:simplePos x="0" y="0"/>
          <wp:positionH relativeFrom="column">
            <wp:posOffset>4076700</wp:posOffset>
          </wp:positionH>
          <wp:positionV relativeFrom="paragraph">
            <wp:posOffset>-455930</wp:posOffset>
          </wp:positionV>
          <wp:extent cx="561975" cy="457200"/>
          <wp:effectExtent l="0" t="0" r="9525" b="0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 200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12160" behindDoc="1" locked="0" layoutInCell="1" allowOverlap="1" wp14:anchorId="5E36A9F4" wp14:editId="4A5B7F96">
          <wp:simplePos x="0" y="0"/>
          <wp:positionH relativeFrom="column">
            <wp:posOffset>3571875</wp:posOffset>
          </wp:positionH>
          <wp:positionV relativeFrom="paragraph">
            <wp:posOffset>-456565</wp:posOffset>
          </wp:positionV>
          <wp:extent cx="527050" cy="448945"/>
          <wp:effectExtent l="0" t="0" r="6350" b="8255"/>
          <wp:wrapThrough wrapText="bothSides">
            <wp:wrapPolygon edited="0">
              <wp:start x="0" y="0"/>
              <wp:lineTo x="0" y="21081"/>
              <wp:lineTo x="21080" y="21081"/>
              <wp:lineTo x="21080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7C216386" wp14:editId="362680AC">
          <wp:simplePos x="0" y="0"/>
          <wp:positionH relativeFrom="column">
            <wp:posOffset>2705100</wp:posOffset>
          </wp:positionH>
          <wp:positionV relativeFrom="paragraph">
            <wp:posOffset>-337820</wp:posOffset>
          </wp:positionV>
          <wp:extent cx="853440" cy="304800"/>
          <wp:effectExtent l="0" t="0" r="3810" b="0"/>
          <wp:wrapThrough wrapText="bothSides">
            <wp:wrapPolygon edited="0">
              <wp:start x="0" y="0"/>
              <wp:lineTo x="0" y="20250"/>
              <wp:lineTo x="21214" y="20250"/>
              <wp:lineTo x="21214" y="0"/>
              <wp:lineTo x="0" y="0"/>
            </wp:wrapPolygon>
          </wp:wrapThrough>
          <wp:docPr id="5" name="Picture 5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9024" behindDoc="1" locked="0" layoutInCell="1" allowOverlap="1" wp14:anchorId="76701AAB" wp14:editId="15673E9D">
          <wp:simplePos x="0" y="0"/>
          <wp:positionH relativeFrom="column">
            <wp:posOffset>2324100</wp:posOffset>
          </wp:positionH>
          <wp:positionV relativeFrom="paragraph">
            <wp:posOffset>-420370</wp:posOffset>
          </wp:positionV>
          <wp:extent cx="295275" cy="430530"/>
          <wp:effectExtent l="0" t="0" r="9525" b="7620"/>
          <wp:wrapThrough wrapText="bothSides">
            <wp:wrapPolygon edited="0">
              <wp:start x="0" y="0"/>
              <wp:lineTo x="0" y="21027"/>
              <wp:lineTo x="20903" y="21027"/>
              <wp:lineTo x="20903" y="0"/>
              <wp:lineTo x="0" y="0"/>
            </wp:wrapPolygon>
          </wp:wrapThrough>
          <wp:docPr id="10" name="Picture 1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684">
      <w:rPr>
        <w:noProof/>
      </w:rPr>
      <w:drawing>
        <wp:anchor distT="0" distB="0" distL="114300" distR="114300" simplePos="0" relativeHeight="251736064" behindDoc="0" locked="0" layoutInCell="1" allowOverlap="1" wp14:anchorId="57525DF9" wp14:editId="1F5E0B87">
          <wp:simplePos x="0" y="0"/>
          <wp:positionH relativeFrom="column">
            <wp:posOffset>-219075</wp:posOffset>
          </wp:positionH>
          <wp:positionV relativeFrom="paragraph">
            <wp:posOffset>-359410</wp:posOffset>
          </wp:positionV>
          <wp:extent cx="707390" cy="323215"/>
          <wp:effectExtent l="0" t="0" r="0" b="635"/>
          <wp:wrapThrough wrapText="bothSides">
            <wp:wrapPolygon edited="0">
              <wp:start x="0" y="0"/>
              <wp:lineTo x="0" y="20369"/>
              <wp:lineTo x="20941" y="20369"/>
              <wp:lineTo x="20941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684">
      <w:rPr>
        <w:noProof/>
      </w:rPr>
      <w:drawing>
        <wp:anchor distT="0" distB="0" distL="114300" distR="114300" simplePos="0" relativeHeight="251722752" behindDoc="0" locked="0" layoutInCell="1" allowOverlap="1" wp14:anchorId="6A75AA07" wp14:editId="73006A4A">
          <wp:simplePos x="0" y="0"/>
          <wp:positionH relativeFrom="column">
            <wp:posOffset>1295400</wp:posOffset>
          </wp:positionH>
          <wp:positionV relativeFrom="paragraph">
            <wp:posOffset>-434340</wp:posOffset>
          </wp:positionV>
          <wp:extent cx="450850" cy="389890"/>
          <wp:effectExtent l="0" t="0" r="6350" b="0"/>
          <wp:wrapThrough wrapText="bothSides">
            <wp:wrapPolygon edited="0">
              <wp:start x="0" y="0"/>
              <wp:lineTo x="0" y="20052"/>
              <wp:lineTo x="20992" y="20052"/>
              <wp:lineTo x="20992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684">
      <w:rPr>
        <w:noProof/>
      </w:rPr>
      <w:drawing>
        <wp:anchor distT="0" distB="0" distL="114300" distR="114300" simplePos="0" relativeHeight="251709440" behindDoc="0" locked="0" layoutInCell="1" allowOverlap="1" wp14:anchorId="0CF1180C" wp14:editId="490C553C">
          <wp:simplePos x="0" y="0"/>
          <wp:positionH relativeFrom="column">
            <wp:posOffset>495300</wp:posOffset>
          </wp:positionH>
          <wp:positionV relativeFrom="paragraph">
            <wp:posOffset>-302895</wp:posOffset>
          </wp:positionV>
          <wp:extent cx="743585" cy="262255"/>
          <wp:effectExtent l="0" t="0" r="0" b="4445"/>
          <wp:wrapThrough wrapText="bothSides">
            <wp:wrapPolygon edited="0">
              <wp:start x="553" y="0"/>
              <wp:lineTo x="0" y="14121"/>
              <wp:lineTo x="2767" y="18828"/>
              <wp:lineTo x="8301" y="20397"/>
              <wp:lineTo x="10514" y="20397"/>
              <wp:lineTo x="20475" y="18828"/>
              <wp:lineTo x="21028" y="4707"/>
              <wp:lineTo x="17708" y="0"/>
              <wp:lineTo x="553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92C">
      <w:rPr>
        <w:rFonts w:ascii="Arial" w:hAnsi="Arial" w:cs="Arial"/>
        <w:noProof/>
        <w:lang w:eastAsia="en-GB"/>
      </w:rPr>
      <w:drawing>
        <wp:anchor distT="0" distB="0" distL="114300" distR="114300" simplePos="0" relativeHeight="251586560" behindDoc="1" locked="0" layoutInCell="1" allowOverlap="1" wp14:anchorId="2C7B5CC3" wp14:editId="063C8FBB">
          <wp:simplePos x="0" y="0"/>
          <wp:positionH relativeFrom="column">
            <wp:posOffset>1838325</wp:posOffset>
          </wp:positionH>
          <wp:positionV relativeFrom="paragraph">
            <wp:posOffset>-396875</wp:posOffset>
          </wp:positionV>
          <wp:extent cx="390525" cy="396240"/>
          <wp:effectExtent l="0" t="0" r="9525" b="3810"/>
          <wp:wrapThrough wrapText="bothSides">
            <wp:wrapPolygon edited="0">
              <wp:start x="0" y="0"/>
              <wp:lineTo x="0" y="20769"/>
              <wp:lineTo x="21073" y="20769"/>
              <wp:lineTo x="2107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A34">
      <w:rPr>
        <w:noProof/>
        <w:lang w:eastAsia="en-GB"/>
      </w:rPr>
      <w:drawing>
        <wp:anchor distT="0" distB="0" distL="114300" distR="114300" simplePos="0" relativeHeight="251553792" behindDoc="0" locked="0" layoutInCell="1" allowOverlap="1" wp14:anchorId="3A36F522" wp14:editId="31FBE671">
          <wp:simplePos x="0" y="0"/>
          <wp:positionH relativeFrom="column">
            <wp:posOffset>6305550</wp:posOffset>
          </wp:positionH>
          <wp:positionV relativeFrom="paragraph">
            <wp:posOffset>-530860</wp:posOffset>
          </wp:positionV>
          <wp:extent cx="571500" cy="57150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Q:\GLADIS\LETTERHEADANDLOGO\ISAintermediate.JP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77C0">
      <w:t xml:space="preserve">  </w:t>
    </w:r>
    <w:r w:rsidR="0073159E">
      <w:rPr>
        <w:noProof/>
        <w:lang w:eastAsia="en-GB"/>
      </w:rPr>
      <w:drawing>
        <wp:inline distT="0" distB="0" distL="0" distR="0" wp14:anchorId="40A323A2" wp14:editId="4E0B027B">
          <wp:extent cx="6877050" cy="95250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0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3C557" w14:textId="77777777" w:rsidR="007D5294" w:rsidRDefault="007D5294">
      <w:r>
        <w:separator/>
      </w:r>
    </w:p>
  </w:footnote>
  <w:footnote w:type="continuationSeparator" w:id="0">
    <w:p w14:paraId="2A1394EB" w14:textId="77777777" w:rsidR="007D5294" w:rsidRDefault="007D5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2F52C" w14:textId="77777777" w:rsidR="00D8521C" w:rsidRPr="00161778" w:rsidRDefault="00D8521C" w:rsidP="00161778">
    <w:pPr>
      <w:pStyle w:val="Header"/>
      <w:jc w:val="center"/>
    </w:pPr>
  </w:p>
  <w:p w14:paraId="2F445694" w14:textId="77777777" w:rsidR="0039043A" w:rsidRDefault="003904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010"/>
    <w:multiLevelType w:val="hybridMultilevel"/>
    <w:tmpl w:val="7A3A66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8125F6"/>
    <w:multiLevelType w:val="hybridMultilevel"/>
    <w:tmpl w:val="0A2A4EE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721BB4"/>
    <w:multiLevelType w:val="hybridMultilevel"/>
    <w:tmpl w:val="E1145F9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9920BF"/>
    <w:multiLevelType w:val="hybridMultilevel"/>
    <w:tmpl w:val="F858E07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F1990"/>
    <w:multiLevelType w:val="hybridMultilevel"/>
    <w:tmpl w:val="C2F26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73381"/>
    <w:multiLevelType w:val="hybridMultilevel"/>
    <w:tmpl w:val="55B44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86911"/>
    <w:multiLevelType w:val="hybridMultilevel"/>
    <w:tmpl w:val="12E0910C"/>
    <w:lvl w:ilvl="0" w:tplc="4684B3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13244"/>
    <w:multiLevelType w:val="hybridMultilevel"/>
    <w:tmpl w:val="19A2D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8B1126"/>
    <w:multiLevelType w:val="hybridMultilevel"/>
    <w:tmpl w:val="13B68E1E"/>
    <w:lvl w:ilvl="0" w:tplc="0E148484">
      <w:start w:val="8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F03908"/>
    <w:multiLevelType w:val="hybridMultilevel"/>
    <w:tmpl w:val="6192B5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40727DE"/>
    <w:multiLevelType w:val="hybridMultilevel"/>
    <w:tmpl w:val="46F0F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A37A3C"/>
    <w:multiLevelType w:val="hybridMultilevel"/>
    <w:tmpl w:val="62EA22F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A367B21"/>
    <w:multiLevelType w:val="hybridMultilevel"/>
    <w:tmpl w:val="CB725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65816"/>
    <w:multiLevelType w:val="hybridMultilevel"/>
    <w:tmpl w:val="05748152"/>
    <w:lvl w:ilvl="0" w:tplc="D9E4A94A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34025F6"/>
    <w:multiLevelType w:val="hybridMultilevel"/>
    <w:tmpl w:val="F58A67F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435688D"/>
    <w:multiLevelType w:val="hybridMultilevel"/>
    <w:tmpl w:val="822C5A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4E013D6"/>
    <w:multiLevelType w:val="hybridMultilevel"/>
    <w:tmpl w:val="57444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BB1D86"/>
    <w:multiLevelType w:val="hybridMultilevel"/>
    <w:tmpl w:val="B5806976"/>
    <w:lvl w:ilvl="0" w:tplc="FE0A59F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E6150A"/>
    <w:multiLevelType w:val="hybridMultilevel"/>
    <w:tmpl w:val="D07E086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9F21DBF"/>
    <w:multiLevelType w:val="hybridMultilevel"/>
    <w:tmpl w:val="A8A67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F52A0"/>
    <w:multiLevelType w:val="hybridMultilevel"/>
    <w:tmpl w:val="0BB22B62"/>
    <w:lvl w:ilvl="0" w:tplc="BBBED8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57983"/>
    <w:multiLevelType w:val="hybridMultilevel"/>
    <w:tmpl w:val="551C812E"/>
    <w:lvl w:ilvl="0" w:tplc="0E148484">
      <w:start w:val="8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077E43"/>
    <w:multiLevelType w:val="hybridMultilevel"/>
    <w:tmpl w:val="A92A335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066140"/>
    <w:multiLevelType w:val="hybridMultilevel"/>
    <w:tmpl w:val="4D3A0B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A1CEC"/>
    <w:multiLevelType w:val="multilevel"/>
    <w:tmpl w:val="CB0E8DF8"/>
    <w:lvl w:ilvl="0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55D6ECA"/>
    <w:multiLevelType w:val="hybridMultilevel"/>
    <w:tmpl w:val="2C8C5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510F78"/>
    <w:multiLevelType w:val="multilevel"/>
    <w:tmpl w:val="05748152"/>
    <w:lvl w:ilvl="0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BFB5AFA"/>
    <w:multiLevelType w:val="hybridMultilevel"/>
    <w:tmpl w:val="E5688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776B0E"/>
    <w:multiLevelType w:val="hybridMultilevel"/>
    <w:tmpl w:val="CB0E8DF8"/>
    <w:lvl w:ilvl="0" w:tplc="BC5489FA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17057344">
    <w:abstractNumId w:val="18"/>
  </w:num>
  <w:num w:numId="2" w16cid:durableId="125008385">
    <w:abstractNumId w:val="33"/>
  </w:num>
  <w:num w:numId="3" w16cid:durableId="1732381347">
    <w:abstractNumId w:val="13"/>
  </w:num>
  <w:num w:numId="4" w16cid:durableId="144246787">
    <w:abstractNumId w:val="35"/>
  </w:num>
  <w:num w:numId="5" w16cid:durableId="2030065430">
    <w:abstractNumId w:val="31"/>
  </w:num>
  <w:num w:numId="6" w16cid:durableId="1855265922">
    <w:abstractNumId w:val="15"/>
  </w:num>
  <w:num w:numId="7" w16cid:durableId="526606865">
    <w:abstractNumId w:val="28"/>
  </w:num>
  <w:num w:numId="8" w16cid:durableId="1025404384">
    <w:abstractNumId w:val="3"/>
  </w:num>
  <w:num w:numId="9" w16cid:durableId="1760449004">
    <w:abstractNumId w:val="19"/>
  </w:num>
  <w:num w:numId="10" w16cid:durableId="102387098">
    <w:abstractNumId w:val="11"/>
  </w:num>
  <w:num w:numId="11" w16cid:durableId="241336159">
    <w:abstractNumId w:val="23"/>
  </w:num>
  <w:num w:numId="12" w16cid:durableId="1808007560">
    <w:abstractNumId w:val="1"/>
  </w:num>
  <w:num w:numId="13" w16cid:durableId="471212352">
    <w:abstractNumId w:val="2"/>
  </w:num>
  <w:num w:numId="14" w16cid:durableId="1137187555">
    <w:abstractNumId w:val="20"/>
  </w:num>
  <w:num w:numId="15" w16cid:durableId="473529732">
    <w:abstractNumId w:val="26"/>
  </w:num>
  <w:num w:numId="16" w16cid:durableId="1448238087">
    <w:abstractNumId w:val="12"/>
  </w:num>
  <w:num w:numId="17" w16cid:durableId="1742486420">
    <w:abstractNumId w:val="0"/>
  </w:num>
  <w:num w:numId="18" w16cid:durableId="1546215126">
    <w:abstractNumId w:val="25"/>
  </w:num>
  <w:num w:numId="19" w16cid:durableId="1728802080">
    <w:abstractNumId w:val="30"/>
  </w:num>
  <w:num w:numId="20" w16cid:durableId="562721003">
    <w:abstractNumId w:val="9"/>
  </w:num>
  <w:num w:numId="21" w16cid:durableId="2133085883">
    <w:abstractNumId w:val="22"/>
  </w:num>
  <w:num w:numId="22" w16cid:durableId="494154509">
    <w:abstractNumId w:val="7"/>
  </w:num>
  <w:num w:numId="23" w16cid:durableId="293565128">
    <w:abstractNumId w:val="14"/>
  </w:num>
  <w:num w:numId="24" w16cid:durableId="405497758">
    <w:abstractNumId w:val="24"/>
  </w:num>
  <w:num w:numId="25" w16cid:durableId="2049598204">
    <w:abstractNumId w:val="32"/>
  </w:num>
  <w:num w:numId="26" w16cid:durableId="208810757">
    <w:abstractNumId w:val="16"/>
  </w:num>
  <w:num w:numId="27" w16cid:durableId="2054691518">
    <w:abstractNumId w:val="6"/>
  </w:num>
  <w:num w:numId="28" w16cid:durableId="77559287">
    <w:abstractNumId w:val="34"/>
  </w:num>
  <w:num w:numId="29" w16cid:durableId="2005237526">
    <w:abstractNumId w:val="21"/>
  </w:num>
  <w:num w:numId="30" w16cid:durableId="57214151">
    <w:abstractNumId w:val="5"/>
  </w:num>
  <w:num w:numId="31" w16cid:durableId="667443539">
    <w:abstractNumId w:val="8"/>
  </w:num>
  <w:num w:numId="32" w16cid:durableId="861043539">
    <w:abstractNumId w:val="4"/>
  </w:num>
  <w:num w:numId="33" w16cid:durableId="535505600">
    <w:abstractNumId w:val="36"/>
  </w:num>
  <w:num w:numId="34" w16cid:durableId="1749382677">
    <w:abstractNumId w:val="10"/>
  </w:num>
  <w:num w:numId="35" w16cid:durableId="754859325">
    <w:abstractNumId w:val="17"/>
  </w:num>
  <w:num w:numId="36" w16cid:durableId="1287810594">
    <w:abstractNumId w:val="29"/>
  </w:num>
  <w:num w:numId="37" w16cid:durableId="153465898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attachedTemplate r:id="rId1"/>
  <w:defaultTabStop w:val="720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81B"/>
    <w:rsid w:val="0000066C"/>
    <w:rsid w:val="000266EF"/>
    <w:rsid w:val="00037427"/>
    <w:rsid w:val="00047A94"/>
    <w:rsid w:val="00055BBF"/>
    <w:rsid w:val="0006169C"/>
    <w:rsid w:val="000643A1"/>
    <w:rsid w:val="000652A2"/>
    <w:rsid w:val="00070F07"/>
    <w:rsid w:val="0007192B"/>
    <w:rsid w:val="00072CC1"/>
    <w:rsid w:val="0007726B"/>
    <w:rsid w:val="00080CBF"/>
    <w:rsid w:val="00082128"/>
    <w:rsid w:val="000B1FD7"/>
    <w:rsid w:val="000B2382"/>
    <w:rsid w:val="000C1054"/>
    <w:rsid w:val="000C395F"/>
    <w:rsid w:val="000E767C"/>
    <w:rsid w:val="001046AC"/>
    <w:rsid w:val="00106497"/>
    <w:rsid w:val="0011211F"/>
    <w:rsid w:val="00115BFD"/>
    <w:rsid w:val="00122632"/>
    <w:rsid w:val="0012541B"/>
    <w:rsid w:val="00136F74"/>
    <w:rsid w:val="00142DD6"/>
    <w:rsid w:val="00146A7F"/>
    <w:rsid w:val="00156875"/>
    <w:rsid w:val="00161778"/>
    <w:rsid w:val="00161BD3"/>
    <w:rsid w:val="00162042"/>
    <w:rsid w:val="00166D09"/>
    <w:rsid w:val="00183D66"/>
    <w:rsid w:val="00190BA6"/>
    <w:rsid w:val="001A1F05"/>
    <w:rsid w:val="001A2107"/>
    <w:rsid w:val="001B0815"/>
    <w:rsid w:val="001B2878"/>
    <w:rsid w:val="001B48F2"/>
    <w:rsid w:val="001C49E7"/>
    <w:rsid w:val="001D4EEE"/>
    <w:rsid w:val="001E381B"/>
    <w:rsid w:val="001E40A3"/>
    <w:rsid w:val="001E67C2"/>
    <w:rsid w:val="002128D7"/>
    <w:rsid w:val="00241B3D"/>
    <w:rsid w:val="00266825"/>
    <w:rsid w:val="00266DDC"/>
    <w:rsid w:val="00270067"/>
    <w:rsid w:val="00270B29"/>
    <w:rsid w:val="0028425C"/>
    <w:rsid w:val="0029078D"/>
    <w:rsid w:val="00291637"/>
    <w:rsid w:val="002B3C1A"/>
    <w:rsid w:val="002C0EA9"/>
    <w:rsid w:val="002E5930"/>
    <w:rsid w:val="002E6599"/>
    <w:rsid w:val="002F3AB0"/>
    <w:rsid w:val="00320A10"/>
    <w:rsid w:val="0032257D"/>
    <w:rsid w:val="00322962"/>
    <w:rsid w:val="00332445"/>
    <w:rsid w:val="003355CF"/>
    <w:rsid w:val="00342684"/>
    <w:rsid w:val="00347E9D"/>
    <w:rsid w:val="0035298C"/>
    <w:rsid w:val="00355D69"/>
    <w:rsid w:val="003724DA"/>
    <w:rsid w:val="00372EB0"/>
    <w:rsid w:val="00377D14"/>
    <w:rsid w:val="00385AD7"/>
    <w:rsid w:val="0039043A"/>
    <w:rsid w:val="003934C7"/>
    <w:rsid w:val="003B1713"/>
    <w:rsid w:val="003E169D"/>
    <w:rsid w:val="003E64FD"/>
    <w:rsid w:val="003F5338"/>
    <w:rsid w:val="00400A34"/>
    <w:rsid w:val="00404D85"/>
    <w:rsid w:val="00410AB5"/>
    <w:rsid w:val="00413AA9"/>
    <w:rsid w:val="0042198C"/>
    <w:rsid w:val="00426C18"/>
    <w:rsid w:val="0043045E"/>
    <w:rsid w:val="004306FD"/>
    <w:rsid w:val="004333E0"/>
    <w:rsid w:val="00435471"/>
    <w:rsid w:val="00456FD4"/>
    <w:rsid w:val="00461D9B"/>
    <w:rsid w:val="00461E5F"/>
    <w:rsid w:val="004775E1"/>
    <w:rsid w:val="00495D19"/>
    <w:rsid w:val="004A3E15"/>
    <w:rsid w:val="004A5EF9"/>
    <w:rsid w:val="004A686B"/>
    <w:rsid w:val="004B1D23"/>
    <w:rsid w:val="004B3715"/>
    <w:rsid w:val="004B5E90"/>
    <w:rsid w:val="004C62CE"/>
    <w:rsid w:val="004C651D"/>
    <w:rsid w:val="004D13C6"/>
    <w:rsid w:val="004E6E97"/>
    <w:rsid w:val="004F056A"/>
    <w:rsid w:val="004F5139"/>
    <w:rsid w:val="00511E07"/>
    <w:rsid w:val="00512531"/>
    <w:rsid w:val="00536D91"/>
    <w:rsid w:val="00562F46"/>
    <w:rsid w:val="0056466A"/>
    <w:rsid w:val="005678F6"/>
    <w:rsid w:val="00573C4D"/>
    <w:rsid w:val="005777FE"/>
    <w:rsid w:val="00586C04"/>
    <w:rsid w:val="005A49BC"/>
    <w:rsid w:val="005B3DC5"/>
    <w:rsid w:val="005B6C25"/>
    <w:rsid w:val="005D45D8"/>
    <w:rsid w:val="005E3085"/>
    <w:rsid w:val="005E7404"/>
    <w:rsid w:val="00604B9E"/>
    <w:rsid w:val="00611837"/>
    <w:rsid w:val="0061533C"/>
    <w:rsid w:val="006320DA"/>
    <w:rsid w:val="00632BD8"/>
    <w:rsid w:val="006430C3"/>
    <w:rsid w:val="00646FF6"/>
    <w:rsid w:val="00651B2B"/>
    <w:rsid w:val="006724C2"/>
    <w:rsid w:val="00680AEA"/>
    <w:rsid w:val="006843D4"/>
    <w:rsid w:val="006A41F4"/>
    <w:rsid w:val="006A5F6A"/>
    <w:rsid w:val="006E67F4"/>
    <w:rsid w:val="006E6CBC"/>
    <w:rsid w:val="006F050C"/>
    <w:rsid w:val="006F693A"/>
    <w:rsid w:val="00705B17"/>
    <w:rsid w:val="007133E8"/>
    <w:rsid w:val="007211F7"/>
    <w:rsid w:val="00724251"/>
    <w:rsid w:val="00724330"/>
    <w:rsid w:val="007304C6"/>
    <w:rsid w:val="0073159E"/>
    <w:rsid w:val="00736392"/>
    <w:rsid w:val="007372DD"/>
    <w:rsid w:val="00740293"/>
    <w:rsid w:val="00754238"/>
    <w:rsid w:val="00755F35"/>
    <w:rsid w:val="00764FAD"/>
    <w:rsid w:val="00770B03"/>
    <w:rsid w:val="00774838"/>
    <w:rsid w:val="00777E1C"/>
    <w:rsid w:val="00782CAE"/>
    <w:rsid w:val="00784050"/>
    <w:rsid w:val="00796F32"/>
    <w:rsid w:val="007A21F0"/>
    <w:rsid w:val="007A39C7"/>
    <w:rsid w:val="007A7FA3"/>
    <w:rsid w:val="007B36C4"/>
    <w:rsid w:val="007D08D6"/>
    <w:rsid w:val="007D127D"/>
    <w:rsid w:val="007D5294"/>
    <w:rsid w:val="007E60DB"/>
    <w:rsid w:val="007E7099"/>
    <w:rsid w:val="007F354C"/>
    <w:rsid w:val="007F5094"/>
    <w:rsid w:val="007F692C"/>
    <w:rsid w:val="00810655"/>
    <w:rsid w:val="0084156D"/>
    <w:rsid w:val="0084199E"/>
    <w:rsid w:val="00842320"/>
    <w:rsid w:val="008438E7"/>
    <w:rsid w:val="00852075"/>
    <w:rsid w:val="0085654A"/>
    <w:rsid w:val="00862D60"/>
    <w:rsid w:val="008653DA"/>
    <w:rsid w:val="0087242B"/>
    <w:rsid w:val="00875F50"/>
    <w:rsid w:val="00883930"/>
    <w:rsid w:val="00885E3E"/>
    <w:rsid w:val="008B659C"/>
    <w:rsid w:val="008C74C7"/>
    <w:rsid w:val="008E0A7B"/>
    <w:rsid w:val="008E2E6F"/>
    <w:rsid w:val="00912A67"/>
    <w:rsid w:val="0092246B"/>
    <w:rsid w:val="009228D3"/>
    <w:rsid w:val="00925585"/>
    <w:rsid w:val="00934372"/>
    <w:rsid w:val="00935DF2"/>
    <w:rsid w:val="00936BFD"/>
    <w:rsid w:val="00944AF2"/>
    <w:rsid w:val="00945E0A"/>
    <w:rsid w:val="00946B29"/>
    <w:rsid w:val="00947E53"/>
    <w:rsid w:val="00955F95"/>
    <w:rsid w:val="00965051"/>
    <w:rsid w:val="00965644"/>
    <w:rsid w:val="009671AB"/>
    <w:rsid w:val="0097070C"/>
    <w:rsid w:val="00970A36"/>
    <w:rsid w:val="009806EB"/>
    <w:rsid w:val="00980B21"/>
    <w:rsid w:val="00981215"/>
    <w:rsid w:val="00985398"/>
    <w:rsid w:val="00991606"/>
    <w:rsid w:val="009A41E6"/>
    <w:rsid w:val="009B0746"/>
    <w:rsid w:val="009C2ABC"/>
    <w:rsid w:val="009E4774"/>
    <w:rsid w:val="00A0553B"/>
    <w:rsid w:val="00A240A9"/>
    <w:rsid w:val="00A24D34"/>
    <w:rsid w:val="00A452A7"/>
    <w:rsid w:val="00A45EB3"/>
    <w:rsid w:val="00A623AD"/>
    <w:rsid w:val="00A71242"/>
    <w:rsid w:val="00A72349"/>
    <w:rsid w:val="00A83C80"/>
    <w:rsid w:val="00A84EE4"/>
    <w:rsid w:val="00A91BAE"/>
    <w:rsid w:val="00AA3862"/>
    <w:rsid w:val="00AB3902"/>
    <w:rsid w:val="00AB678E"/>
    <w:rsid w:val="00AC1DEF"/>
    <w:rsid w:val="00AD356C"/>
    <w:rsid w:val="00AD3E0D"/>
    <w:rsid w:val="00AE134C"/>
    <w:rsid w:val="00AF0A68"/>
    <w:rsid w:val="00AF3D74"/>
    <w:rsid w:val="00B14BF4"/>
    <w:rsid w:val="00B15860"/>
    <w:rsid w:val="00B220DE"/>
    <w:rsid w:val="00B400C8"/>
    <w:rsid w:val="00B4019C"/>
    <w:rsid w:val="00B43941"/>
    <w:rsid w:val="00B6124F"/>
    <w:rsid w:val="00B62879"/>
    <w:rsid w:val="00B656F2"/>
    <w:rsid w:val="00B706ED"/>
    <w:rsid w:val="00B72CB8"/>
    <w:rsid w:val="00B914CC"/>
    <w:rsid w:val="00BA26F9"/>
    <w:rsid w:val="00BB2202"/>
    <w:rsid w:val="00BB7846"/>
    <w:rsid w:val="00BC0374"/>
    <w:rsid w:val="00BC3F0B"/>
    <w:rsid w:val="00BD7280"/>
    <w:rsid w:val="00BE54A2"/>
    <w:rsid w:val="00BE7136"/>
    <w:rsid w:val="00BF36CD"/>
    <w:rsid w:val="00C01315"/>
    <w:rsid w:val="00C04C5B"/>
    <w:rsid w:val="00C05451"/>
    <w:rsid w:val="00C078D3"/>
    <w:rsid w:val="00C13EDD"/>
    <w:rsid w:val="00C31891"/>
    <w:rsid w:val="00C32782"/>
    <w:rsid w:val="00C44697"/>
    <w:rsid w:val="00C45D28"/>
    <w:rsid w:val="00C4798D"/>
    <w:rsid w:val="00C517E2"/>
    <w:rsid w:val="00C66CDF"/>
    <w:rsid w:val="00C66DC5"/>
    <w:rsid w:val="00C71D58"/>
    <w:rsid w:val="00C71DD8"/>
    <w:rsid w:val="00C7718E"/>
    <w:rsid w:val="00CA26A4"/>
    <w:rsid w:val="00CA2827"/>
    <w:rsid w:val="00CA4B04"/>
    <w:rsid w:val="00CA5B90"/>
    <w:rsid w:val="00CB3DAC"/>
    <w:rsid w:val="00CC48B5"/>
    <w:rsid w:val="00CD00CF"/>
    <w:rsid w:val="00CD573E"/>
    <w:rsid w:val="00D13681"/>
    <w:rsid w:val="00D16AFE"/>
    <w:rsid w:val="00D17BCB"/>
    <w:rsid w:val="00D21E87"/>
    <w:rsid w:val="00D2310D"/>
    <w:rsid w:val="00D246AE"/>
    <w:rsid w:val="00D41C43"/>
    <w:rsid w:val="00D43F3D"/>
    <w:rsid w:val="00D45927"/>
    <w:rsid w:val="00D63F24"/>
    <w:rsid w:val="00D66CCE"/>
    <w:rsid w:val="00D806CA"/>
    <w:rsid w:val="00D821B6"/>
    <w:rsid w:val="00D84FED"/>
    <w:rsid w:val="00D8521C"/>
    <w:rsid w:val="00D911EC"/>
    <w:rsid w:val="00D97F9E"/>
    <w:rsid w:val="00DA235A"/>
    <w:rsid w:val="00DA6E9C"/>
    <w:rsid w:val="00DD581F"/>
    <w:rsid w:val="00DF3576"/>
    <w:rsid w:val="00DF520E"/>
    <w:rsid w:val="00DF5414"/>
    <w:rsid w:val="00E008AB"/>
    <w:rsid w:val="00E0459B"/>
    <w:rsid w:val="00E047AC"/>
    <w:rsid w:val="00E051F4"/>
    <w:rsid w:val="00E1303E"/>
    <w:rsid w:val="00E34D96"/>
    <w:rsid w:val="00E60346"/>
    <w:rsid w:val="00E72D48"/>
    <w:rsid w:val="00EA26DC"/>
    <w:rsid w:val="00EA30D5"/>
    <w:rsid w:val="00EC1224"/>
    <w:rsid w:val="00EC5F9E"/>
    <w:rsid w:val="00ED77C0"/>
    <w:rsid w:val="00ED7F5A"/>
    <w:rsid w:val="00EE062F"/>
    <w:rsid w:val="00EE12E8"/>
    <w:rsid w:val="00EF4531"/>
    <w:rsid w:val="00F0000E"/>
    <w:rsid w:val="00F002F4"/>
    <w:rsid w:val="00F01079"/>
    <w:rsid w:val="00F04415"/>
    <w:rsid w:val="00F068B7"/>
    <w:rsid w:val="00F13C2B"/>
    <w:rsid w:val="00F1738D"/>
    <w:rsid w:val="00F240A7"/>
    <w:rsid w:val="00F26796"/>
    <w:rsid w:val="00F439EB"/>
    <w:rsid w:val="00F44079"/>
    <w:rsid w:val="00F52083"/>
    <w:rsid w:val="00F67798"/>
    <w:rsid w:val="00F75852"/>
    <w:rsid w:val="00FA2F99"/>
    <w:rsid w:val="00FA3708"/>
    <w:rsid w:val="00FB0C3C"/>
    <w:rsid w:val="00FC0A1D"/>
    <w:rsid w:val="00FC0B52"/>
    <w:rsid w:val="00FE012E"/>
    <w:rsid w:val="00FE1D2B"/>
    <w:rsid w:val="00FF1408"/>
    <w:rsid w:val="00FF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137082C"/>
  <w15:docId w15:val="{34750864-B794-4F0B-8AC7-26D888C0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0D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270067"/>
    <w:pPr>
      <w:keepNext/>
      <w:spacing w:before="240" w:after="120"/>
      <w:outlineLvl w:val="0"/>
    </w:pPr>
    <w:rPr>
      <w:rFonts w:ascii="Arial" w:hAnsi="Arial" w:cs="Arial"/>
      <w:b/>
      <w:bCs/>
      <w:color w:val="000080"/>
      <w:szCs w:val="22"/>
      <w:lang w:eastAsia="en-GB"/>
    </w:rPr>
  </w:style>
  <w:style w:type="paragraph" w:styleId="Heading2">
    <w:name w:val="heading 2"/>
    <w:basedOn w:val="Normal"/>
    <w:next w:val="Normal"/>
    <w:link w:val="Heading2Char"/>
    <w:qFormat/>
    <w:locked/>
    <w:rsid w:val="00270067"/>
    <w:pPr>
      <w:keepNext/>
      <w:outlineLvl w:val="1"/>
    </w:pPr>
    <w:rPr>
      <w:rFonts w:ascii="Arial" w:hAnsi="Arial"/>
      <w:b/>
      <w:szCs w:val="20"/>
    </w:rPr>
  </w:style>
  <w:style w:type="paragraph" w:styleId="Heading3">
    <w:name w:val="heading 3"/>
    <w:basedOn w:val="Normal"/>
    <w:next w:val="Normal"/>
    <w:link w:val="Heading3Char"/>
    <w:qFormat/>
    <w:locked/>
    <w:rsid w:val="00270067"/>
    <w:pPr>
      <w:keepNext/>
      <w:outlineLvl w:val="2"/>
    </w:pPr>
    <w:rPr>
      <w:rFonts w:ascii="Arial" w:hAnsi="Arial" w:cs="Arial"/>
      <w:b/>
      <w:bCs/>
      <w:sz w:val="22"/>
      <w:szCs w:val="22"/>
      <w:lang w:eastAsia="en-GB"/>
    </w:rPr>
  </w:style>
  <w:style w:type="paragraph" w:styleId="Heading4">
    <w:name w:val="heading 4"/>
    <w:basedOn w:val="Normal"/>
    <w:next w:val="Normal"/>
    <w:link w:val="Heading4Char"/>
    <w:qFormat/>
    <w:locked/>
    <w:rsid w:val="00270067"/>
    <w:pPr>
      <w:keepNext/>
      <w:outlineLvl w:val="3"/>
    </w:pPr>
    <w:rPr>
      <w:rFonts w:ascii="Arial" w:hAnsi="Arial" w:cs="Arial"/>
      <w:b/>
      <w:bCs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617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B238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617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B2382"/>
    <w:rPr>
      <w:sz w:val="24"/>
      <w:szCs w:val="24"/>
      <w:lang w:eastAsia="en-US"/>
    </w:rPr>
  </w:style>
  <w:style w:type="character" w:customStyle="1" w:styleId="body">
    <w:name w:val="body"/>
    <w:basedOn w:val="DefaultParagraphFont"/>
    <w:uiPriority w:val="99"/>
    <w:rsid w:val="002B3C1A"/>
    <w:rPr>
      <w:rFonts w:ascii="Verdana" w:hAnsi="Verdana" w:cs="Verdana"/>
      <w:sz w:val="20"/>
      <w:szCs w:val="20"/>
    </w:rPr>
  </w:style>
  <w:style w:type="paragraph" w:customStyle="1" w:styleId="Default">
    <w:name w:val="Default"/>
    <w:uiPriority w:val="99"/>
    <w:rsid w:val="00947E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EE062F"/>
    <w:rPr>
      <w:color w:val="0000FF"/>
      <w:u w:val="single"/>
    </w:rPr>
  </w:style>
  <w:style w:type="table" w:styleId="TableGrid">
    <w:name w:val="Table Grid"/>
    <w:basedOn w:val="TableNormal"/>
    <w:uiPriority w:val="99"/>
    <w:rsid w:val="00AB678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B220DE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B238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A1F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A1F05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link w:val="TitleChar"/>
    <w:uiPriority w:val="99"/>
    <w:qFormat/>
    <w:locked/>
    <w:rsid w:val="001A2107"/>
    <w:pPr>
      <w:widowControl w:val="0"/>
      <w:jc w:val="center"/>
    </w:pPr>
    <w:rPr>
      <w:rFonts w:ascii="Arial" w:hAnsi="Arial" w:cs="Arial"/>
      <w:b/>
      <w:bCs/>
      <w:color w:val="000000"/>
      <w:sz w:val="27"/>
      <w:szCs w:val="27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068B7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A30D5"/>
    <w:pPr>
      <w:spacing w:before="100" w:beforeAutospacing="1" w:after="100" w:afterAutospacing="1"/>
    </w:pPr>
    <w:rPr>
      <w:lang w:eastAsia="en-GB"/>
    </w:rPr>
  </w:style>
  <w:style w:type="character" w:customStyle="1" w:styleId="Heading1Char">
    <w:name w:val="Heading 1 Char"/>
    <w:basedOn w:val="DefaultParagraphFont"/>
    <w:link w:val="Heading1"/>
    <w:rsid w:val="00270067"/>
    <w:rPr>
      <w:rFonts w:ascii="Arial" w:hAnsi="Arial" w:cs="Arial"/>
      <w:b/>
      <w:bCs/>
      <w:color w:val="000080"/>
      <w:sz w:val="24"/>
    </w:rPr>
  </w:style>
  <w:style w:type="character" w:customStyle="1" w:styleId="Heading2Char">
    <w:name w:val="Heading 2 Char"/>
    <w:basedOn w:val="DefaultParagraphFont"/>
    <w:link w:val="Heading2"/>
    <w:rsid w:val="00270067"/>
    <w:rPr>
      <w:rFonts w:ascii="Arial" w:hAnsi="Arial"/>
      <w:b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270067"/>
    <w:rPr>
      <w:rFonts w:ascii="Arial" w:hAnsi="Arial" w:cs="Arial"/>
      <w:b/>
      <w:bCs/>
    </w:rPr>
  </w:style>
  <w:style w:type="character" w:customStyle="1" w:styleId="Heading4Char">
    <w:name w:val="Heading 4 Char"/>
    <w:basedOn w:val="DefaultParagraphFont"/>
    <w:link w:val="Heading4"/>
    <w:rsid w:val="00270067"/>
    <w:rPr>
      <w:rFonts w:ascii="Arial" w:hAnsi="Arial" w:cs="Arial"/>
      <w:b/>
      <w:bCs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beaconsfield.ealing.sch.uk" TargetMode="External"/><Relationship Id="rId13" Type="http://schemas.openxmlformats.org/officeDocument/2006/relationships/hyperlink" Target="https://www.education.gov.uk/publications/standard/publicationDetail/Page1/DFE-00066-201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ducation.gov.uk/publication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beaconsfieldprimary.org.u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jp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g"/><Relationship Id="rId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ill\Desktop\NEW%20Pupil%20LETTER%20-%20TEMPLATE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4F0AC-513A-46F5-BD40-A1218E4E3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Pupil LETTER - TEMPLATE 2014</Template>
  <TotalTime>0</TotalTime>
  <Pages>4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Finance Committee</vt:lpstr>
    </vt:vector>
  </TitlesOfParts>
  <Company/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Finance Committee</dc:title>
  <dc:creator>bgill</dc:creator>
  <cp:lastModifiedBy>Dave Woods</cp:lastModifiedBy>
  <cp:revision>2</cp:revision>
  <cp:lastPrinted>2021-06-16T08:07:00Z</cp:lastPrinted>
  <dcterms:created xsi:type="dcterms:W3CDTF">2022-05-04T06:50:00Z</dcterms:created>
  <dcterms:modified xsi:type="dcterms:W3CDTF">2022-05-04T06:50:00Z</dcterms:modified>
</cp:coreProperties>
</file>