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9763" w14:textId="7B832462" w:rsidR="006355CA" w:rsidRPr="000C1809" w:rsidRDefault="003E2CA8" w:rsidP="00A839C7">
      <w:pPr>
        <w:pStyle w:val="Heading7"/>
        <w:rPr>
          <w:rFonts w:ascii="Trebuchet MS" w:hAnsi="Trebuchet MS"/>
          <w:b w:val="0"/>
          <w:bCs w:val="0"/>
          <w:szCs w:val="24"/>
        </w:rPr>
      </w:pPr>
      <w:r w:rsidRPr="000C1809">
        <w:rPr>
          <w:rFonts w:ascii="Trebuchet MS" w:hAnsi="Trebuchet MS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5A56D863" wp14:editId="2548C76B">
            <wp:simplePos x="0" y="0"/>
            <wp:positionH relativeFrom="column">
              <wp:posOffset>5085080</wp:posOffset>
            </wp:positionH>
            <wp:positionV relativeFrom="page">
              <wp:posOffset>190500</wp:posOffset>
            </wp:positionV>
            <wp:extent cx="1685187" cy="1080000"/>
            <wp:effectExtent l="0" t="0" r="0" b="6350"/>
            <wp:wrapTight wrapText="bothSides">
              <wp:wrapPolygon edited="0">
                <wp:start x="0" y="0"/>
                <wp:lineTo x="0" y="21346"/>
                <wp:lineTo x="21250" y="21346"/>
                <wp:lineTo x="21250" y="0"/>
                <wp:lineTo x="0" y="0"/>
              </wp:wrapPolygon>
            </wp:wrapTight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187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7745543" w:rsidRPr="732A3F0E">
        <w:rPr>
          <w:rFonts w:ascii="Trebuchet MS" w:hAnsi="Trebuchet MS"/>
          <w:szCs w:val="24"/>
        </w:rPr>
        <w:t>TANBRIDGE HOUSE SCHOOL, HORSHAM</w:t>
      </w:r>
    </w:p>
    <w:p w14:paraId="21DC890C" w14:textId="3FBAB3BA" w:rsidR="006355CA" w:rsidRPr="000C1809" w:rsidRDefault="006355CA" w:rsidP="732A3F0E">
      <w:pPr>
        <w:rPr>
          <w:rFonts w:ascii="Trebuchet MS" w:hAnsi="Trebuchet MS"/>
          <w:b/>
          <w:bCs/>
          <w:sz w:val="24"/>
          <w:szCs w:val="24"/>
        </w:rPr>
      </w:pPr>
      <w:r w:rsidRPr="732A3F0E">
        <w:rPr>
          <w:rFonts w:ascii="Trebuchet MS" w:hAnsi="Trebuchet MS"/>
          <w:b/>
          <w:bCs/>
          <w:sz w:val="24"/>
          <w:szCs w:val="24"/>
        </w:rPr>
        <w:t>11 – 16 CO-EDUCATIONAL COMPREHENSIVE SCHOOL.  NOR 1</w:t>
      </w:r>
      <w:r w:rsidR="00CB7562" w:rsidRPr="732A3F0E">
        <w:rPr>
          <w:rFonts w:ascii="Trebuchet MS" w:hAnsi="Trebuchet MS"/>
          <w:b/>
          <w:bCs/>
          <w:sz w:val="24"/>
          <w:szCs w:val="24"/>
        </w:rPr>
        <w:t>5</w:t>
      </w:r>
      <w:r w:rsidR="006D6F94">
        <w:rPr>
          <w:rFonts w:ascii="Trebuchet MS" w:hAnsi="Trebuchet MS"/>
          <w:b/>
          <w:bCs/>
          <w:sz w:val="24"/>
          <w:szCs w:val="24"/>
        </w:rPr>
        <w:t>00</w:t>
      </w:r>
    </w:p>
    <w:p w14:paraId="38F8A4FA" w14:textId="2E372E6A" w:rsidR="006355CA" w:rsidRPr="000C1809" w:rsidRDefault="006355CA" w:rsidP="003E2CA8">
      <w:pPr>
        <w:pStyle w:val="Heading8"/>
        <w:rPr>
          <w:rFonts w:ascii="Trebuchet MS" w:hAnsi="Trebuchet MS"/>
          <w:szCs w:val="24"/>
        </w:rPr>
      </w:pPr>
      <w:r w:rsidRPr="000C1809">
        <w:rPr>
          <w:rFonts w:ascii="Trebuchet MS" w:hAnsi="Trebuchet MS"/>
          <w:szCs w:val="24"/>
        </w:rPr>
        <w:t>Farthings Hill, Guildford Road, Horsham, West Sussex, RH12 1SR</w:t>
      </w:r>
    </w:p>
    <w:p w14:paraId="35DDE842" w14:textId="09700DBA" w:rsidR="006355CA" w:rsidRPr="000C1809" w:rsidRDefault="006355CA" w:rsidP="003E2CA8">
      <w:pPr>
        <w:pStyle w:val="Heading8"/>
        <w:tabs>
          <w:tab w:val="left" w:pos="1080"/>
        </w:tabs>
        <w:rPr>
          <w:rFonts w:ascii="Trebuchet MS" w:hAnsi="Trebuchet MS"/>
          <w:szCs w:val="24"/>
        </w:rPr>
      </w:pPr>
      <w:r w:rsidRPr="000C1809">
        <w:rPr>
          <w:rFonts w:ascii="Trebuchet MS" w:hAnsi="Trebuchet MS"/>
          <w:szCs w:val="24"/>
        </w:rPr>
        <w:t>Tel:</w:t>
      </w:r>
      <w:r w:rsidRPr="000C1809">
        <w:rPr>
          <w:rFonts w:ascii="Trebuchet MS" w:hAnsi="Trebuchet MS"/>
          <w:szCs w:val="24"/>
        </w:rPr>
        <w:tab/>
        <w:t xml:space="preserve">01403 </w:t>
      </w:r>
      <w:r w:rsidRPr="000C1809">
        <w:rPr>
          <w:rFonts w:ascii="Trebuchet MS" w:hAnsi="Trebuchet MS" w:cs="Arial"/>
          <w:szCs w:val="24"/>
        </w:rPr>
        <w:t>263628</w:t>
      </w:r>
    </w:p>
    <w:p w14:paraId="0728B552" w14:textId="77777777" w:rsidR="00BA130F" w:rsidRPr="000C1809" w:rsidRDefault="00AB2C79" w:rsidP="003E2CA8">
      <w:pPr>
        <w:tabs>
          <w:tab w:val="left" w:pos="1080"/>
        </w:tabs>
        <w:rPr>
          <w:rFonts w:ascii="Trebuchet MS" w:hAnsi="Trebuchet MS"/>
          <w:sz w:val="24"/>
          <w:szCs w:val="24"/>
        </w:rPr>
      </w:pPr>
      <w:hyperlink r:id="rId11">
        <w:r w:rsidRPr="732A3F0E">
          <w:rPr>
            <w:rStyle w:val="Hyperlink"/>
            <w:rFonts w:ascii="Trebuchet MS" w:hAnsi="Trebuchet MS"/>
            <w:sz w:val="24"/>
            <w:szCs w:val="24"/>
          </w:rPr>
          <w:t>jobs@ths.uk.net</w:t>
        </w:r>
      </w:hyperlink>
    </w:p>
    <w:p w14:paraId="24A73E33" w14:textId="77777777" w:rsidR="009835DC" w:rsidRDefault="009835DC" w:rsidP="005F134C">
      <w:pPr>
        <w:suppressAutoHyphens/>
        <w:jc w:val="center"/>
        <w:rPr>
          <w:rFonts w:ascii="Trebuchet MS" w:hAnsi="Trebuchet MS"/>
          <w:b/>
          <w:color w:val="0000FF"/>
          <w:spacing w:val="-3"/>
          <w:sz w:val="24"/>
          <w:szCs w:val="24"/>
        </w:rPr>
      </w:pPr>
    </w:p>
    <w:p w14:paraId="7BE3B803" w14:textId="77777777" w:rsidR="009835DC" w:rsidRDefault="009835DC" w:rsidP="005F134C">
      <w:pPr>
        <w:suppressAutoHyphens/>
        <w:jc w:val="center"/>
        <w:rPr>
          <w:rFonts w:ascii="Trebuchet MS" w:hAnsi="Trebuchet MS"/>
          <w:b/>
          <w:color w:val="0000FF"/>
          <w:spacing w:val="-3"/>
          <w:sz w:val="24"/>
          <w:szCs w:val="24"/>
        </w:rPr>
      </w:pPr>
    </w:p>
    <w:p w14:paraId="3DB606DF" w14:textId="2C8A1D6C" w:rsidR="00A839C7" w:rsidRPr="00C672A7" w:rsidRDefault="1C910D38" w:rsidP="6A052CD6">
      <w:pPr>
        <w:suppressAutoHyphens/>
        <w:jc w:val="center"/>
        <w:rPr>
          <w:rFonts w:ascii="Trebuchet MS" w:hAnsi="Trebuchet MS"/>
          <w:b/>
          <w:bCs/>
          <w:color w:val="0000FF"/>
          <w:spacing w:val="-3"/>
          <w:sz w:val="24"/>
          <w:szCs w:val="24"/>
        </w:rPr>
      </w:pPr>
      <w:r w:rsidRPr="00C672A7">
        <w:rPr>
          <w:rFonts w:ascii="Trebuchet MS" w:hAnsi="Trebuchet MS"/>
          <w:b/>
          <w:bCs/>
          <w:color w:val="0000FF"/>
          <w:spacing w:val="-3"/>
          <w:sz w:val="24"/>
          <w:szCs w:val="24"/>
        </w:rPr>
        <w:t>LEARNING COACH</w:t>
      </w:r>
    </w:p>
    <w:p w14:paraId="0B325E53" w14:textId="77777777" w:rsidR="00A839C7" w:rsidRPr="00A839C7" w:rsidRDefault="00A839C7" w:rsidP="00A839C7">
      <w:pPr>
        <w:suppressAutoHyphens/>
        <w:jc w:val="center"/>
        <w:rPr>
          <w:rFonts w:ascii="Trebuchet MS" w:hAnsi="Trebuchet MS"/>
          <w:b/>
          <w:color w:val="0000FF"/>
          <w:spacing w:val="-3"/>
          <w:sz w:val="24"/>
          <w:szCs w:val="24"/>
        </w:rPr>
      </w:pPr>
    </w:p>
    <w:p w14:paraId="26594A4E" w14:textId="22EE3017" w:rsidR="00A839C7" w:rsidRPr="00A839C7" w:rsidRDefault="00A839C7" w:rsidP="00A839C7">
      <w:pPr>
        <w:suppressAutoHyphens/>
        <w:jc w:val="center"/>
        <w:rPr>
          <w:rFonts w:ascii="Trebuchet MS" w:hAnsi="Trebuchet MS"/>
          <w:b/>
          <w:spacing w:val="-3"/>
          <w:sz w:val="24"/>
          <w:szCs w:val="24"/>
        </w:rPr>
      </w:pPr>
      <w:r w:rsidRPr="00A839C7">
        <w:rPr>
          <w:rFonts w:ascii="Trebuchet MS" w:hAnsi="Trebuchet MS"/>
          <w:b/>
          <w:spacing w:val="-3"/>
          <w:sz w:val="24"/>
          <w:szCs w:val="24"/>
        </w:rPr>
        <w:t xml:space="preserve">Grade </w:t>
      </w:r>
      <w:r w:rsidR="00FD7DAC">
        <w:rPr>
          <w:rFonts w:ascii="Trebuchet MS" w:hAnsi="Trebuchet MS"/>
          <w:b/>
          <w:spacing w:val="-3"/>
          <w:sz w:val="24"/>
          <w:szCs w:val="24"/>
        </w:rPr>
        <w:t>4</w:t>
      </w:r>
      <w:r w:rsidRPr="00A839C7">
        <w:rPr>
          <w:rFonts w:ascii="Trebuchet MS" w:hAnsi="Trebuchet MS"/>
          <w:b/>
          <w:spacing w:val="-3"/>
          <w:sz w:val="24"/>
          <w:szCs w:val="24"/>
        </w:rPr>
        <w:t xml:space="preserve"> Points </w:t>
      </w:r>
      <w:r w:rsidR="00BB6F0D">
        <w:rPr>
          <w:rFonts w:ascii="Trebuchet MS" w:hAnsi="Trebuchet MS"/>
          <w:b/>
          <w:spacing w:val="-3"/>
          <w:sz w:val="24"/>
          <w:szCs w:val="24"/>
        </w:rPr>
        <w:t xml:space="preserve">5 </w:t>
      </w:r>
      <w:r w:rsidR="00993893">
        <w:rPr>
          <w:rFonts w:ascii="Trebuchet MS" w:hAnsi="Trebuchet MS"/>
          <w:b/>
          <w:spacing w:val="-3"/>
          <w:sz w:val="24"/>
          <w:szCs w:val="24"/>
        </w:rPr>
        <w:t>–</w:t>
      </w:r>
      <w:r w:rsidR="00BB6F0D">
        <w:rPr>
          <w:rFonts w:ascii="Trebuchet MS" w:hAnsi="Trebuchet MS"/>
          <w:b/>
          <w:spacing w:val="-3"/>
          <w:sz w:val="24"/>
          <w:szCs w:val="24"/>
        </w:rPr>
        <w:t xml:space="preserve"> 6</w:t>
      </w:r>
      <w:r w:rsidR="00993893">
        <w:rPr>
          <w:rFonts w:ascii="Trebuchet MS" w:hAnsi="Trebuchet MS"/>
          <w:b/>
          <w:spacing w:val="-3"/>
          <w:sz w:val="24"/>
          <w:szCs w:val="24"/>
        </w:rPr>
        <w:t xml:space="preserve"> (£</w:t>
      </w:r>
      <w:r w:rsidR="00E01750">
        <w:rPr>
          <w:rFonts w:ascii="Trebuchet MS" w:hAnsi="Trebuchet MS"/>
          <w:b/>
          <w:spacing w:val="-3"/>
          <w:sz w:val="24"/>
          <w:szCs w:val="24"/>
        </w:rPr>
        <w:t>25,583</w:t>
      </w:r>
      <w:r w:rsidR="007C2C96">
        <w:rPr>
          <w:rFonts w:ascii="Trebuchet MS" w:hAnsi="Trebuchet MS"/>
          <w:b/>
          <w:spacing w:val="-3"/>
          <w:sz w:val="24"/>
          <w:szCs w:val="24"/>
        </w:rPr>
        <w:t xml:space="preserve"> </w:t>
      </w:r>
      <w:r w:rsidR="00993893">
        <w:rPr>
          <w:rFonts w:ascii="Trebuchet MS" w:hAnsi="Trebuchet MS"/>
          <w:b/>
          <w:spacing w:val="-3"/>
          <w:sz w:val="24"/>
          <w:szCs w:val="24"/>
        </w:rPr>
        <w:t>-</w:t>
      </w:r>
      <w:r w:rsidR="00032294">
        <w:rPr>
          <w:rFonts w:ascii="Trebuchet MS" w:hAnsi="Trebuchet MS"/>
          <w:b/>
          <w:spacing w:val="-3"/>
          <w:sz w:val="24"/>
          <w:szCs w:val="24"/>
        </w:rPr>
        <w:t xml:space="preserve"> £2</w:t>
      </w:r>
      <w:r w:rsidR="004D0216">
        <w:rPr>
          <w:rFonts w:ascii="Trebuchet MS" w:hAnsi="Trebuchet MS"/>
          <w:b/>
          <w:spacing w:val="-3"/>
          <w:sz w:val="24"/>
          <w:szCs w:val="24"/>
        </w:rPr>
        <w:t>5</w:t>
      </w:r>
      <w:r w:rsidR="00032294">
        <w:rPr>
          <w:rFonts w:ascii="Trebuchet MS" w:hAnsi="Trebuchet MS"/>
          <w:b/>
          <w:spacing w:val="-3"/>
          <w:sz w:val="24"/>
          <w:szCs w:val="24"/>
        </w:rPr>
        <w:t>,</w:t>
      </w:r>
      <w:r w:rsidR="00DB1C5B">
        <w:rPr>
          <w:rFonts w:ascii="Trebuchet MS" w:hAnsi="Trebuchet MS"/>
          <w:b/>
          <w:spacing w:val="-3"/>
          <w:sz w:val="24"/>
          <w:szCs w:val="24"/>
        </w:rPr>
        <w:t>989</w:t>
      </w:r>
      <w:r w:rsidR="00032294">
        <w:rPr>
          <w:rFonts w:ascii="Trebuchet MS" w:hAnsi="Trebuchet MS"/>
          <w:b/>
          <w:spacing w:val="-3"/>
          <w:sz w:val="24"/>
          <w:szCs w:val="24"/>
        </w:rPr>
        <w:t>)</w:t>
      </w:r>
    </w:p>
    <w:p w14:paraId="4A8455FF" w14:textId="4FDD4F8E" w:rsidR="00A839C7" w:rsidRDefault="00A839C7" w:rsidP="2716DE6C">
      <w:pPr>
        <w:jc w:val="center"/>
        <w:rPr>
          <w:rFonts w:ascii="Trebuchet MS" w:hAnsi="Trebuchet MS"/>
          <w:b/>
          <w:bCs/>
          <w:spacing w:val="0"/>
          <w:sz w:val="24"/>
          <w:szCs w:val="24"/>
        </w:rPr>
      </w:pPr>
      <w:r w:rsidRPr="2716DE6C">
        <w:rPr>
          <w:rFonts w:ascii="Trebuchet MS" w:hAnsi="Trebuchet MS"/>
          <w:b/>
          <w:bCs/>
          <w:spacing w:val="0"/>
          <w:sz w:val="24"/>
          <w:szCs w:val="24"/>
        </w:rPr>
        <w:t>3</w:t>
      </w:r>
      <w:r w:rsidR="00FA5DF1">
        <w:rPr>
          <w:rFonts w:ascii="Trebuchet MS" w:hAnsi="Trebuchet MS"/>
          <w:b/>
          <w:bCs/>
          <w:spacing w:val="0"/>
          <w:sz w:val="24"/>
          <w:szCs w:val="24"/>
        </w:rPr>
        <w:t>0</w:t>
      </w:r>
      <w:r w:rsidRPr="2716DE6C">
        <w:rPr>
          <w:rFonts w:ascii="Trebuchet MS" w:hAnsi="Trebuchet MS"/>
          <w:b/>
          <w:bCs/>
          <w:spacing w:val="0"/>
          <w:sz w:val="24"/>
          <w:szCs w:val="24"/>
        </w:rPr>
        <w:t xml:space="preserve"> hours</w:t>
      </w:r>
      <w:r w:rsidR="00075FC1" w:rsidRPr="2716DE6C">
        <w:rPr>
          <w:rFonts w:ascii="Trebuchet MS" w:hAnsi="Trebuchet MS"/>
          <w:b/>
          <w:bCs/>
          <w:spacing w:val="0"/>
          <w:sz w:val="24"/>
          <w:szCs w:val="24"/>
        </w:rPr>
        <w:t xml:space="preserve"> (5 days) </w:t>
      </w:r>
      <w:r w:rsidRPr="2716DE6C">
        <w:rPr>
          <w:rFonts w:ascii="Trebuchet MS" w:hAnsi="Trebuchet MS"/>
          <w:b/>
          <w:bCs/>
          <w:spacing w:val="0"/>
          <w:sz w:val="24"/>
          <w:szCs w:val="24"/>
        </w:rPr>
        <w:t>per week, term time only</w:t>
      </w:r>
    </w:p>
    <w:p w14:paraId="31CB50C5" w14:textId="7478F1AE" w:rsidR="00181AE6" w:rsidRPr="00C12B49" w:rsidRDefault="00181AE6" w:rsidP="2716DE6C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AB45B0">
        <w:rPr>
          <w:rFonts w:ascii="Trebuchet MS" w:hAnsi="Trebuchet MS"/>
          <w:b/>
          <w:bCs/>
          <w:sz w:val="24"/>
          <w:szCs w:val="24"/>
        </w:rPr>
        <w:t>(£</w:t>
      </w:r>
      <w:r w:rsidR="000812CB" w:rsidRPr="00AB45B0">
        <w:rPr>
          <w:rFonts w:ascii="Trebuchet MS" w:hAnsi="Trebuchet MS"/>
          <w:b/>
          <w:bCs/>
          <w:sz w:val="24"/>
          <w:szCs w:val="24"/>
        </w:rPr>
        <w:t>1</w:t>
      </w:r>
      <w:r w:rsidR="00F908D4" w:rsidRPr="00AB45B0">
        <w:rPr>
          <w:rFonts w:ascii="Trebuchet MS" w:hAnsi="Trebuchet MS"/>
          <w:b/>
          <w:bCs/>
          <w:sz w:val="24"/>
          <w:szCs w:val="24"/>
        </w:rPr>
        <w:t>7</w:t>
      </w:r>
      <w:r w:rsidRPr="00AB45B0">
        <w:rPr>
          <w:rFonts w:ascii="Trebuchet MS" w:hAnsi="Trebuchet MS"/>
          <w:b/>
          <w:bCs/>
          <w:sz w:val="24"/>
          <w:szCs w:val="24"/>
        </w:rPr>
        <w:t>,</w:t>
      </w:r>
      <w:r w:rsidR="00F908D4" w:rsidRPr="00AB45B0">
        <w:rPr>
          <w:rFonts w:ascii="Trebuchet MS" w:hAnsi="Trebuchet MS"/>
          <w:b/>
          <w:bCs/>
          <w:sz w:val="24"/>
          <w:szCs w:val="24"/>
        </w:rPr>
        <w:t>46</w:t>
      </w:r>
      <w:r w:rsidR="00AB45B0" w:rsidRPr="00AB45B0">
        <w:rPr>
          <w:rFonts w:ascii="Trebuchet MS" w:hAnsi="Trebuchet MS"/>
          <w:b/>
          <w:bCs/>
          <w:sz w:val="24"/>
          <w:szCs w:val="24"/>
        </w:rPr>
        <w:t xml:space="preserve">6 </w:t>
      </w:r>
      <w:r w:rsidRPr="00AB45B0">
        <w:rPr>
          <w:rFonts w:ascii="Trebuchet MS" w:hAnsi="Trebuchet MS"/>
          <w:b/>
          <w:bCs/>
          <w:sz w:val="24"/>
          <w:szCs w:val="24"/>
        </w:rPr>
        <w:t>- £</w:t>
      </w:r>
      <w:r w:rsidR="00EA43D0" w:rsidRPr="00AB45B0">
        <w:rPr>
          <w:rFonts w:ascii="Trebuchet MS" w:hAnsi="Trebuchet MS"/>
          <w:b/>
          <w:bCs/>
          <w:sz w:val="24"/>
          <w:szCs w:val="24"/>
        </w:rPr>
        <w:t>1</w:t>
      </w:r>
      <w:r w:rsidR="00BC04B2" w:rsidRPr="00AB45B0">
        <w:rPr>
          <w:rFonts w:ascii="Trebuchet MS" w:hAnsi="Trebuchet MS"/>
          <w:b/>
          <w:bCs/>
          <w:sz w:val="24"/>
          <w:szCs w:val="24"/>
        </w:rPr>
        <w:t>7</w:t>
      </w:r>
      <w:r w:rsidRPr="00AB45B0">
        <w:rPr>
          <w:rFonts w:ascii="Trebuchet MS" w:hAnsi="Trebuchet MS"/>
          <w:b/>
          <w:bCs/>
          <w:sz w:val="24"/>
          <w:szCs w:val="24"/>
        </w:rPr>
        <w:t>,</w:t>
      </w:r>
      <w:r w:rsidR="00AB45B0" w:rsidRPr="00AB45B0">
        <w:rPr>
          <w:rFonts w:ascii="Trebuchet MS" w:hAnsi="Trebuchet MS"/>
          <w:b/>
          <w:bCs/>
          <w:sz w:val="24"/>
          <w:szCs w:val="24"/>
        </w:rPr>
        <w:t>743</w:t>
      </w:r>
      <w:r w:rsidR="00221F7F" w:rsidRPr="00AB45B0">
        <w:rPr>
          <w:rFonts w:ascii="Trebuchet MS" w:hAnsi="Trebuchet MS"/>
          <w:b/>
          <w:bCs/>
          <w:sz w:val="24"/>
          <w:szCs w:val="24"/>
        </w:rPr>
        <w:t xml:space="preserve"> </w:t>
      </w:r>
      <w:r w:rsidRPr="00AB45B0">
        <w:rPr>
          <w:rFonts w:ascii="Trebuchet MS" w:hAnsi="Trebuchet MS"/>
          <w:b/>
          <w:bCs/>
          <w:sz w:val="24"/>
          <w:szCs w:val="24"/>
        </w:rPr>
        <w:t>pro-rata)</w:t>
      </w:r>
    </w:p>
    <w:p w14:paraId="3420C476" w14:textId="77777777" w:rsidR="00A839C7" w:rsidRPr="00A839C7" w:rsidRDefault="00A839C7" w:rsidP="00A839C7">
      <w:pPr>
        <w:jc w:val="center"/>
        <w:rPr>
          <w:rFonts w:ascii="Trebuchet MS" w:hAnsi="Trebuchet MS"/>
          <w:b/>
          <w:spacing w:val="0"/>
          <w:sz w:val="24"/>
          <w:szCs w:val="24"/>
        </w:rPr>
      </w:pPr>
    </w:p>
    <w:p w14:paraId="681DB536" w14:textId="338F3DCC" w:rsidR="00A839C7" w:rsidRPr="00A839C7" w:rsidRDefault="00A839C7" w:rsidP="00A839C7">
      <w:pPr>
        <w:jc w:val="center"/>
        <w:rPr>
          <w:rFonts w:ascii="Trebuchet MS" w:hAnsi="Trebuchet MS"/>
          <w:b/>
          <w:spacing w:val="0"/>
          <w:sz w:val="24"/>
          <w:szCs w:val="24"/>
        </w:rPr>
      </w:pPr>
      <w:r w:rsidRPr="00A839C7">
        <w:rPr>
          <w:rFonts w:ascii="Trebuchet MS" w:hAnsi="Trebuchet MS"/>
          <w:b/>
          <w:spacing w:val="0"/>
          <w:sz w:val="24"/>
          <w:szCs w:val="24"/>
        </w:rPr>
        <w:t xml:space="preserve">Part time requests </w:t>
      </w:r>
      <w:r w:rsidR="00647052">
        <w:rPr>
          <w:rFonts w:ascii="Trebuchet MS" w:hAnsi="Trebuchet MS"/>
          <w:b/>
          <w:spacing w:val="0"/>
          <w:sz w:val="24"/>
          <w:szCs w:val="24"/>
        </w:rPr>
        <w:t>will</w:t>
      </w:r>
      <w:r w:rsidRPr="00A839C7">
        <w:rPr>
          <w:rFonts w:ascii="Trebuchet MS" w:hAnsi="Trebuchet MS"/>
          <w:b/>
          <w:spacing w:val="0"/>
          <w:sz w:val="24"/>
          <w:szCs w:val="24"/>
        </w:rPr>
        <w:t xml:space="preserve"> be considered</w:t>
      </w:r>
    </w:p>
    <w:p w14:paraId="56BDCA5B" w14:textId="77777777" w:rsidR="00A839C7" w:rsidRPr="00A839C7" w:rsidRDefault="00A839C7" w:rsidP="00A839C7">
      <w:pPr>
        <w:jc w:val="center"/>
        <w:rPr>
          <w:rFonts w:ascii="Trebuchet MS" w:hAnsi="Trebuchet MS"/>
          <w:b/>
          <w:spacing w:val="0"/>
          <w:sz w:val="24"/>
          <w:szCs w:val="24"/>
        </w:rPr>
      </w:pPr>
    </w:p>
    <w:p w14:paraId="4A08FAEC" w14:textId="0F1AF42A" w:rsidR="00A839C7" w:rsidRPr="00C672A7" w:rsidRDefault="0009724C" w:rsidP="2716DE6C">
      <w:pPr>
        <w:jc w:val="center"/>
        <w:rPr>
          <w:rFonts w:ascii="Trebuchet MS" w:hAnsi="Trebuchet MS"/>
          <w:b/>
          <w:bCs/>
          <w:color w:val="0000FF"/>
          <w:spacing w:val="0"/>
          <w:sz w:val="24"/>
          <w:szCs w:val="24"/>
        </w:rPr>
      </w:pPr>
      <w:r w:rsidRPr="00C672A7">
        <w:rPr>
          <w:rFonts w:ascii="Trebuchet MS" w:hAnsi="Trebuchet MS"/>
          <w:b/>
          <w:bCs/>
          <w:color w:val="0000FF"/>
          <w:spacing w:val="0"/>
          <w:sz w:val="24"/>
          <w:szCs w:val="24"/>
        </w:rPr>
        <w:t xml:space="preserve">To start </w:t>
      </w:r>
      <w:r w:rsidR="754ED72F" w:rsidRPr="00C672A7">
        <w:rPr>
          <w:rFonts w:ascii="Trebuchet MS" w:hAnsi="Trebuchet MS"/>
          <w:b/>
          <w:bCs/>
          <w:color w:val="0000FF"/>
          <w:spacing w:val="0"/>
          <w:sz w:val="24"/>
          <w:szCs w:val="24"/>
        </w:rPr>
        <w:t>asap</w:t>
      </w:r>
    </w:p>
    <w:p w14:paraId="558EFEDC" w14:textId="77777777" w:rsidR="00A839C7" w:rsidRPr="00A839C7" w:rsidRDefault="00A839C7" w:rsidP="00A839C7">
      <w:pPr>
        <w:ind w:right="-305"/>
        <w:rPr>
          <w:rFonts w:ascii="Trebuchet MS" w:hAnsi="Trebuchet MS" w:cs="Arial"/>
          <w:color w:val="000000"/>
          <w:spacing w:val="0"/>
          <w:sz w:val="24"/>
          <w:szCs w:val="24"/>
        </w:rPr>
      </w:pPr>
    </w:p>
    <w:p w14:paraId="11A891ED" w14:textId="1600A362" w:rsidR="001E6071" w:rsidRDefault="55DC31C8" w:rsidP="6A052CD6">
      <w:pPr>
        <w:ind w:right="-305"/>
        <w:rPr>
          <w:rFonts w:ascii="Trebuchet MS" w:hAnsi="Trebuchet MS" w:cs="Arial"/>
          <w:sz w:val="24"/>
          <w:szCs w:val="24"/>
        </w:rPr>
      </w:pPr>
      <w:r w:rsidRPr="000C1809">
        <w:rPr>
          <w:rFonts w:ascii="Trebuchet MS" w:hAnsi="Trebuchet MS" w:cs="Arial"/>
          <w:sz w:val="24"/>
          <w:szCs w:val="24"/>
        </w:rPr>
        <w:t xml:space="preserve">Do you love working with children and thrive </w:t>
      </w:r>
      <w:r w:rsidR="1B6CFE89" w:rsidRPr="000C1809">
        <w:rPr>
          <w:rFonts w:ascii="Trebuchet MS" w:hAnsi="Trebuchet MS" w:cs="Arial"/>
          <w:sz w:val="24"/>
          <w:szCs w:val="24"/>
        </w:rPr>
        <w:t>off seeing them b</w:t>
      </w:r>
      <w:r w:rsidRPr="000C1809">
        <w:rPr>
          <w:rFonts w:ascii="Trebuchet MS" w:hAnsi="Trebuchet MS" w:cs="Arial"/>
          <w:sz w:val="24"/>
          <w:szCs w:val="24"/>
        </w:rPr>
        <w:t>ecoming independent learners?  W</w:t>
      </w:r>
      <w:r w:rsidR="6C14C2F8" w:rsidRPr="000C1809">
        <w:rPr>
          <w:rFonts w:ascii="Trebuchet MS" w:hAnsi="Trebuchet MS" w:cs="Arial"/>
          <w:sz w:val="24"/>
          <w:szCs w:val="24"/>
        </w:rPr>
        <w:t xml:space="preserve">e are looking for </w:t>
      </w:r>
      <w:r w:rsidR="01529357" w:rsidRPr="000C1809">
        <w:rPr>
          <w:rFonts w:ascii="Trebuchet MS" w:hAnsi="Trebuchet MS" w:cs="Arial"/>
          <w:sz w:val="24"/>
          <w:szCs w:val="24"/>
        </w:rPr>
        <w:t>people who are r</w:t>
      </w:r>
      <w:r w:rsidRPr="000C1809">
        <w:rPr>
          <w:rFonts w:ascii="Trebuchet MS" w:hAnsi="Trebuchet MS" w:cs="Arial"/>
          <w:sz w:val="24"/>
          <w:szCs w:val="24"/>
        </w:rPr>
        <w:t>esilient</w:t>
      </w:r>
      <w:r w:rsidR="040648EF" w:rsidRPr="000C1809">
        <w:rPr>
          <w:rFonts w:ascii="Trebuchet MS" w:hAnsi="Trebuchet MS" w:cs="Arial"/>
          <w:sz w:val="24"/>
          <w:szCs w:val="24"/>
        </w:rPr>
        <w:t xml:space="preserve">, </w:t>
      </w:r>
      <w:r w:rsidRPr="000C1809">
        <w:rPr>
          <w:rFonts w:ascii="Trebuchet MS" w:hAnsi="Trebuchet MS" w:cs="Arial"/>
          <w:sz w:val="24"/>
          <w:szCs w:val="24"/>
        </w:rPr>
        <w:t xml:space="preserve">passionate </w:t>
      </w:r>
      <w:r w:rsidR="4DFE1DAE" w:rsidRPr="000C1809">
        <w:rPr>
          <w:rFonts w:ascii="Trebuchet MS" w:hAnsi="Trebuchet MS" w:cs="Arial"/>
          <w:sz w:val="24"/>
          <w:szCs w:val="24"/>
        </w:rPr>
        <w:t>about</w:t>
      </w:r>
      <w:r w:rsidRPr="000C1809">
        <w:rPr>
          <w:rFonts w:ascii="Trebuchet MS" w:hAnsi="Trebuchet MS" w:cs="Arial"/>
          <w:sz w:val="24"/>
          <w:szCs w:val="24"/>
        </w:rPr>
        <w:t xml:space="preserve"> education</w:t>
      </w:r>
      <w:r w:rsidR="3FFA46D2" w:rsidRPr="000C1809">
        <w:rPr>
          <w:rFonts w:ascii="Trebuchet MS" w:hAnsi="Trebuchet MS" w:cs="Arial"/>
          <w:sz w:val="24"/>
          <w:szCs w:val="24"/>
        </w:rPr>
        <w:t xml:space="preserve"> and</w:t>
      </w:r>
      <w:r w:rsidR="4C41B7E0" w:rsidRPr="000C1809">
        <w:rPr>
          <w:rFonts w:ascii="Trebuchet MS" w:hAnsi="Trebuchet MS" w:cs="Arial"/>
          <w:sz w:val="24"/>
          <w:szCs w:val="24"/>
        </w:rPr>
        <w:t xml:space="preserve"> </w:t>
      </w:r>
      <w:r w:rsidRPr="000C1809">
        <w:rPr>
          <w:rFonts w:ascii="Trebuchet MS" w:hAnsi="Trebuchet MS" w:cs="Arial"/>
          <w:sz w:val="24"/>
          <w:szCs w:val="24"/>
        </w:rPr>
        <w:t xml:space="preserve">want to make a difference.  </w:t>
      </w:r>
    </w:p>
    <w:p w14:paraId="73B45B61" w14:textId="3C9AF7C4" w:rsidR="001E6071" w:rsidRDefault="001E6071" w:rsidP="6A052CD6">
      <w:pPr>
        <w:ind w:right="-305"/>
        <w:rPr>
          <w:rFonts w:ascii="Trebuchet MS" w:hAnsi="Trebuchet MS" w:cs="Arial"/>
          <w:sz w:val="24"/>
          <w:szCs w:val="24"/>
        </w:rPr>
      </w:pPr>
    </w:p>
    <w:p w14:paraId="032C18BB" w14:textId="3E84734E" w:rsidR="001E6071" w:rsidRDefault="001E6071" w:rsidP="001E6071">
      <w:pPr>
        <w:ind w:right="-305"/>
        <w:rPr>
          <w:rStyle w:val="Strong"/>
          <w:rFonts w:ascii="Trebuchet MS" w:hAnsi="Trebuchet MS" w:cs="Arial"/>
          <w:b w:val="0"/>
          <w:bCs w:val="0"/>
          <w:sz w:val="24"/>
          <w:szCs w:val="24"/>
        </w:rPr>
      </w:pPr>
      <w:r w:rsidRPr="000C1809">
        <w:rPr>
          <w:rFonts w:ascii="Trebuchet MS" w:hAnsi="Trebuchet MS" w:cs="Arial"/>
          <w:sz w:val="24"/>
          <w:szCs w:val="24"/>
        </w:rPr>
        <w:t>Tanbridge House School is an inspiring place to work, where s</w:t>
      </w:r>
      <w:r w:rsidRPr="000C1809">
        <w:rPr>
          <w:rFonts w:ascii="Trebuchet MS" w:hAnsi="Trebuchet MS"/>
          <w:sz w:val="24"/>
          <w:szCs w:val="24"/>
          <w:shd w:val="clear" w:color="auto" w:fill="FFFFFF"/>
        </w:rPr>
        <w:t>tudents and staff share the same goals and strive to be exceptional every day through our core values of Care</w:t>
      </w:r>
      <w:r>
        <w:rPr>
          <w:rFonts w:ascii="Trebuchet MS" w:hAnsi="Trebuchet MS"/>
          <w:sz w:val="24"/>
          <w:szCs w:val="24"/>
          <w:shd w:val="clear" w:color="auto" w:fill="FFFFFF"/>
        </w:rPr>
        <w:t>,</w:t>
      </w:r>
      <w:r w:rsidRPr="000C1809">
        <w:rPr>
          <w:rFonts w:ascii="Trebuchet MS" w:hAnsi="Trebuchet MS"/>
          <w:sz w:val="24"/>
          <w:szCs w:val="24"/>
          <w:shd w:val="clear" w:color="auto" w:fill="FFFFFF"/>
        </w:rPr>
        <w:t xml:space="preserve"> Kindness and Achievement.</w:t>
      </w:r>
      <w:r>
        <w:rPr>
          <w:rFonts w:ascii="Trebuchet MS" w:hAnsi="Trebuchet MS"/>
          <w:sz w:val="24"/>
          <w:szCs w:val="24"/>
          <w:shd w:val="clear" w:color="auto" w:fill="FFFFFF"/>
        </w:rPr>
        <w:t xml:space="preserve">  </w:t>
      </w:r>
      <w:r w:rsidRPr="000C1809">
        <w:rPr>
          <w:rFonts w:ascii="Trebuchet MS" w:hAnsi="Trebuchet MS"/>
          <w:sz w:val="24"/>
          <w:szCs w:val="24"/>
          <w:shd w:val="clear" w:color="auto" w:fill="FFFFFF"/>
        </w:rPr>
        <w:t>We are</w:t>
      </w:r>
      <w:r w:rsidRPr="000C1809">
        <w:rPr>
          <w:rStyle w:val="Strong"/>
          <w:rFonts w:ascii="Trebuchet MS" w:hAnsi="Trebuchet MS" w:cs="Arial"/>
          <w:b w:val="0"/>
          <w:bCs w:val="0"/>
          <w:color w:val="000000"/>
          <w:sz w:val="24"/>
          <w:szCs w:val="24"/>
        </w:rPr>
        <w:t xml:space="preserve"> a popular 11 –16 mixed comprehensive </w:t>
      </w:r>
      <w:r w:rsidRPr="000C1809">
        <w:rPr>
          <w:rStyle w:val="Strong"/>
          <w:rFonts w:ascii="Trebuchet MS" w:hAnsi="Trebuchet MS" w:cs="Arial"/>
          <w:b w:val="0"/>
          <w:bCs w:val="0"/>
          <w:sz w:val="24"/>
          <w:szCs w:val="24"/>
        </w:rPr>
        <w:t>school</w:t>
      </w:r>
      <w:r w:rsidRPr="000C1809">
        <w:rPr>
          <w:rStyle w:val="Strong"/>
          <w:rFonts w:ascii="Trebuchet MS" w:hAnsi="Trebuchet MS" w:cs="Arial"/>
          <w:b w:val="0"/>
          <w:bCs w:val="0"/>
          <w:color w:val="000000"/>
          <w:sz w:val="24"/>
          <w:szCs w:val="24"/>
        </w:rPr>
        <w:t xml:space="preserve"> and are vastly oversubscribed</w:t>
      </w:r>
      <w:r w:rsidRPr="000C1809">
        <w:rPr>
          <w:rStyle w:val="Strong"/>
          <w:rFonts w:ascii="Trebuchet MS" w:hAnsi="Trebuchet MS" w:cs="Arial"/>
          <w:b w:val="0"/>
          <w:bCs w:val="0"/>
          <w:sz w:val="24"/>
          <w:szCs w:val="24"/>
        </w:rPr>
        <w:t xml:space="preserve">.  </w:t>
      </w:r>
    </w:p>
    <w:p w14:paraId="4D6C6F0B" w14:textId="77777777" w:rsidR="001E6071" w:rsidRDefault="001E6071" w:rsidP="00A839C7">
      <w:pPr>
        <w:ind w:right="-2"/>
        <w:rPr>
          <w:rFonts w:ascii="Trebuchet MS" w:hAnsi="Trebuchet MS" w:cs="Arial"/>
          <w:color w:val="000000"/>
          <w:spacing w:val="0"/>
          <w:sz w:val="24"/>
          <w:szCs w:val="24"/>
        </w:rPr>
      </w:pPr>
    </w:p>
    <w:p w14:paraId="1C60DB85" w14:textId="39C98AE8" w:rsidR="00FD7DAC" w:rsidRPr="00FD7DAC" w:rsidRDefault="00FD7DAC" w:rsidP="00FD7DAC">
      <w:pPr>
        <w:ind w:right="-305"/>
        <w:rPr>
          <w:rFonts w:ascii="Trebuchet MS" w:hAnsi="Trebuchet MS"/>
          <w:spacing w:val="-3"/>
          <w:sz w:val="24"/>
          <w:szCs w:val="24"/>
        </w:rPr>
      </w:pPr>
      <w:r w:rsidRPr="00FD7DAC">
        <w:rPr>
          <w:rFonts w:ascii="Trebuchet MS" w:hAnsi="Trebuchet MS"/>
          <w:spacing w:val="-3"/>
          <w:sz w:val="24"/>
          <w:szCs w:val="24"/>
        </w:rPr>
        <w:t>This exciting and rewarding position involves supporting young people with their learning and social development</w:t>
      </w:r>
      <w:r w:rsidR="1AC34F6C" w:rsidRPr="00FD7DAC">
        <w:rPr>
          <w:rFonts w:ascii="Trebuchet MS" w:hAnsi="Trebuchet MS"/>
          <w:spacing w:val="-3"/>
          <w:sz w:val="24"/>
          <w:szCs w:val="24"/>
        </w:rPr>
        <w:t>,</w:t>
      </w:r>
      <w:r w:rsidRPr="00FD7DAC">
        <w:rPr>
          <w:rFonts w:ascii="Trebuchet MS" w:hAnsi="Trebuchet MS"/>
          <w:spacing w:val="-3"/>
          <w:sz w:val="24"/>
          <w:szCs w:val="24"/>
        </w:rPr>
        <w:t xml:space="preserve"> </w:t>
      </w:r>
      <w:r w:rsidR="64BB042F" w:rsidRPr="00FD7DAC">
        <w:rPr>
          <w:rFonts w:ascii="Trebuchet MS" w:hAnsi="Trebuchet MS"/>
          <w:spacing w:val="-3"/>
          <w:sz w:val="24"/>
          <w:szCs w:val="24"/>
        </w:rPr>
        <w:t xml:space="preserve">where everyone is </w:t>
      </w:r>
      <w:r w:rsidR="308A2F94" w:rsidRPr="00FD7DAC">
        <w:rPr>
          <w:rFonts w:ascii="Trebuchet MS" w:hAnsi="Trebuchet MS"/>
          <w:spacing w:val="-3"/>
          <w:sz w:val="24"/>
          <w:szCs w:val="24"/>
        </w:rPr>
        <w:t>welcome</w:t>
      </w:r>
      <w:r w:rsidR="64BB042F" w:rsidRPr="00FD7DAC">
        <w:rPr>
          <w:rFonts w:ascii="Trebuchet MS" w:hAnsi="Trebuchet MS"/>
          <w:spacing w:val="-3"/>
          <w:sz w:val="24"/>
          <w:szCs w:val="24"/>
        </w:rPr>
        <w:t xml:space="preserve"> and everyone is included.  No matter your previous experience, if you can demonstrate a thirst for learning (and importantly to celebrate successes together) then this is the place for you.</w:t>
      </w:r>
      <w:r w:rsidR="630CEB14" w:rsidRPr="00FD7DAC">
        <w:rPr>
          <w:rFonts w:ascii="Trebuchet MS" w:hAnsi="Trebuchet MS"/>
          <w:spacing w:val="-3"/>
          <w:sz w:val="24"/>
          <w:szCs w:val="24"/>
        </w:rPr>
        <w:t xml:space="preserve">  </w:t>
      </w:r>
    </w:p>
    <w:p w14:paraId="4AD241E0" w14:textId="77777777" w:rsidR="00FD7DAC" w:rsidRPr="00FD7DAC" w:rsidRDefault="00FD7DAC" w:rsidP="00FD7DAC">
      <w:pPr>
        <w:ind w:right="-305"/>
        <w:rPr>
          <w:rFonts w:ascii="Trebuchet MS" w:hAnsi="Trebuchet MS"/>
          <w:spacing w:val="-3"/>
          <w:sz w:val="24"/>
          <w:szCs w:val="24"/>
        </w:rPr>
      </w:pPr>
    </w:p>
    <w:p w14:paraId="1D374B64" w14:textId="4C4E4EDA" w:rsidR="630CEB14" w:rsidRDefault="630CEB14" w:rsidP="6A052CD6">
      <w:pPr>
        <w:ind w:right="-305"/>
        <w:rPr>
          <w:rFonts w:ascii="Trebuchet MS" w:hAnsi="Trebuchet MS"/>
          <w:sz w:val="24"/>
          <w:szCs w:val="24"/>
        </w:rPr>
      </w:pPr>
      <w:r w:rsidRPr="6A052CD6">
        <w:rPr>
          <w:rFonts w:ascii="Trebuchet MS" w:hAnsi="Trebuchet MS"/>
          <w:sz w:val="24"/>
          <w:szCs w:val="24"/>
        </w:rPr>
        <w:t>We are a welcoming, enthusiastic and talented team who are dedicated to the students we support.</w:t>
      </w:r>
      <w:r w:rsidR="128FF4DC" w:rsidRPr="6A052CD6">
        <w:rPr>
          <w:rFonts w:ascii="Trebuchet MS" w:hAnsi="Trebuchet MS"/>
          <w:sz w:val="24"/>
          <w:szCs w:val="24"/>
        </w:rPr>
        <w:t xml:space="preserve"> We work collaboratively as a school to best understand and meet the needs of our neurodiverse students. </w:t>
      </w:r>
    </w:p>
    <w:p w14:paraId="7679EB41" w14:textId="6C0A1B76" w:rsidR="6A052CD6" w:rsidRDefault="6A052CD6" w:rsidP="6A052CD6">
      <w:pPr>
        <w:ind w:right="-305"/>
        <w:rPr>
          <w:rFonts w:ascii="Trebuchet MS" w:hAnsi="Trebuchet MS"/>
          <w:sz w:val="24"/>
          <w:szCs w:val="24"/>
        </w:rPr>
      </w:pPr>
    </w:p>
    <w:p w14:paraId="54D81AC8" w14:textId="77777777" w:rsidR="007D66B7" w:rsidRDefault="007D66B7" w:rsidP="007D66B7">
      <w:pPr>
        <w:ind w:right="-305"/>
        <w:rPr>
          <w:rStyle w:val="Strong"/>
          <w:rFonts w:ascii="Trebuchet MS" w:hAnsi="Trebuchet MS" w:cs="Arial"/>
          <w:b w:val="0"/>
          <w:bCs w:val="0"/>
          <w:sz w:val="24"/>
          <w:szCs w:val="24"/>
        </w:rPr>
      </w:pPr>
      <w:r>
        <w:rPr>
          <w:rStyle w:val="Strong"/>
          <w:rFonts w:ascii="Trebuchet MS" w:hAnsi="Trebuchet MS" w:cs="Arial"/>
          <w:b w:val="0"/>
          <w:bCs w:val="0"/>
          <w:sz w:val="24"/>
          <w:szCs w:val="24"/>
        </w:rPr>
        <w:t>Visits to the school are encouraged – either before or after application.</w:t>
      </w:r>
    </w:p>
    <w:p w14:paraId="35B2816E" w14:textId="3DE9347E" w:rsidR="00FD7DAC" w:rsidRDefault="00FD7DAC" w:rsidP="00FD7DAC">
      <w:pPr>
        <w:ind w:right="-305"/>
        <w:rPr>
          <w:rFonts w:ascii="Trebuchet MS" w:hAnsi="Trebuchet MS"/>
          <w:spacing w:val="-3"/>
          <w:sz w:val="24"/>
          <w:szCs w:val="24"/>
        </w:rPr>
      </w:pPr>
    </w:p>
    <w:p w14:paraId="2F284D95" w14:textId="77777777" w:rsidR="00A839C7" w:rsidRPr="00A839C7" w:rsidRDefault="00A839C7" w:rsidP="00A839C7">
      <w:pPr>
        <w:tabs>
          <w:tab w:val="left" w:pos="1080"/>
        </w:tabs>
        <w:rPr>
          <w:rFonts w:ascii="Trebuchet MS" w:hAnsi="Trebuchet MS"/>
          <w:b/>
          <w:spacing w:val="0"/>
          <w:sz w:val="24"/>
          <w:szCs w:val="24"/>
        </w:rPr>
      </w:pPr>
      <w:r w:rsidRPr="00A839C7">
        <w:rPr>
          <w:rFonts w:ascii="Trebuchet MS" w:hAnsi="Trebuchet MS"/>
          <w:b/>
          <w:spacing w:val="0"/>
          <w:sz w:val="24"/>
          <w:szCs w:val="24"/>
        </w:rPr>
        <w:t xml:space="preserve">Please see the school website </w:t>
      </w:r>
      <w:hyperlink r:id="rId12" w:history="1">
        <w:r w:rsidRPr="00A839C7">
          <w:rPr>
            <w:rFonts w:ascii="Trebuchet MS" w:hAnsi="Trebuchet MS"/>
            <w:b/>
            <w:color w:val="0000FF"/>
            <w:spacing w:val="0"/>
            <w:sz w:val="24"/>
            <w:szCs w:val="24"/>
            <w:u w:val="single"/>
          </w:rPr>
          <w:t>www.tanbridge-house-sch.co.uk</w:t>
        </w:r>
      </w:hyperlink>
      <w:r w:rsidRPr="00A839C7">
        <w:rPr>
          <w:rFonts w:ascii="Trebuchet MS" w:hAnsi="Trebuchet MS"/>
          <w:b/>
          <w:color w:val="0000FF"/>
          <w:spacing w:val="0"/>
          <w:sz w:val="24"/>
          <w:szCs w:val="24"/>
        </w:rPr>
        <w:t xml:space="preserve"> </w:t>
      </w:r>
      <w:r w:rsidRPr="00A839C7">
        <w:rPr>
          <w:rFonts w:ascii="Trebuchet MS" w:hAnsi="Trebuchet MS"/>
          <w:b/>
          <w:spacing w:val="0"/>
          <w:sz w:val="24"/>
          <w:szCs w:val="24"/>
        </w:rPr>
        <w:t xml:space="preserve">for an application form.  Note, CVs are not acceptable.  Please contact Mrs Duneclift at the above email address or on extension 279 if you have any queries.  </w:t>
      </w:r>
    </w:p>
    <w:p w14:paraId="383517AF" w14:textId="77777777" w:rsidR="00A839C7" w:rsidRPr="00A839C7" w:rsidRDefault="00A839C7" w:rsidP="00A839C7">
      <w:pPr>
        <w:jc w:val="center"/>
        <w:rPr>
          <w:rFonts w:ascii="Trebuchet MS" w:hAnsi="Trebuchet MS" w:cs="Arial"/>
          <w:b/>
          <w:bCs/>
          <w:spacing w:val="0"/>
          <w:sz w:val="24"/>
          <w:szCs w:val="24"/>
        </w:rPr>
      </w:pPr>
    </w:p>
    <w:p w14:paraId="67DA6425" w14:textId="513B0CD2" w:rsidR="00A839C7" w:rsidRPr="00D62394" w:rsidRDefault="00A839C7" w:rsidP="2716DE6C">
      <w:pPr>
        <w:jc w:val="center"/>
        <w:rPr>
          <w:rFonts w:ascii="Trebuchet MS" w:hAnsi="Trebuchet MS" w:cs="Arial"/>
          <w:b/>
          <w:bCs/>
          <w:spacing w:val="0"/>
          <w:sz w:val="24"/>
          <w:szCs w:val="24"/>
        </w:rPr>
      </w:pPr>
      <w:r w:rsidRPr="00D62394">
        <w:rPr>
          <w:rFonts w:ascii="Trebuchet MS" w:hAnsi="Trebuchet MS" w:cs="Arial"/>
          <w:b/>
          <w:bCs/>
          <w:spacing w:val="0"/>
          <w:sz w:val="24"/>
          <w:szCs w:val="24"/>
        </w:rPr>
        <w:t xml:space="preserve">Closing date 10am </w:t>
      </w:r>
      <w:r w:rsidR="0050043C" w:rsidRPr="00561D4D">
        <w:rPr>
          <w:rFonts w:ascii="Trebuchet MS" w:hAnsi="Trebuchet MS" w:cs="Arial"/>
          <w:b/>
          <w:bCs/>
          <w:spacing w:val="0"/>
          <w:sz w:val="24"/>
          <w:szCs w:val="24"/>
        </w:rPr>
        <w:t xml:space="preserve">Monday 21 </w:t>
      </w:r>
      <w:r w:rsidR="00E01750" w:rsidRPr="00561D4D">
        <w:rPr>
          <w:rFonts w:ascii="Trebuchet MS" w:hAnsi="Trebuchet MS" w:cs="Arial"/>
          <w:b/>
          <w:bCs/>
          <w:spacing w:val="0"/>
          <w:sz w:val="24"/>
          <w:szCs w:val="24"/>
        </w:rPr>
        <w:t>September</w:t>
      </w:r>
      <w:r w:rsidR="00477C49">
        <w:rPr>
          <w:rFonts w:ascii="Trebuchet MS" w:hAnsi="Trebuchet MS" w:cs="Arial"/>
          <w:b/>
          <w:bCs/>
          <w:spacing w:val="0"/>
          <w:sz w:val="24"/>
          <w:szCs w:val="24"/>
        </w:rPr>
        <w:t xml:space="preserve"> </w:t>
      </w:r>
      <w:r w:rsidR="0059693D" w:rsidRPr="00D62394">
        <w:rPr>
          <w:rFonts w:ascii="Trebuchet MS" w:hAnsi="Trebuchet MS" w:cs="Arial"/>
          <w:b/>
          <w:bCs/>
          <w:spacing w:val="0"/>
          <w:sz w:val="24"/>
          <w:szCs w:val="24"/>
        </w:rPr>
        <w:t>202</w:t>
      </w:r>
      <w:r w:rsidR="0050043C">
        <w:rPr>
          <w:rFonts w:ascii="Trebuchet MS" w:hAnsi="Trebuchet MS" w:cs="Arial"/>
          <w:b/>
          <w:bCs/>
          <w:spacing w:val="0"/>
          <w:sz w:val="24"/>
          <w:szCs w:val="24"/>
        </w:rPr>
        <w:t>6</w:t>
      </w:r>
    </w:p>
    <w:p w14:paraId="4040DBE6" w14:textId="77777777" w:rsidR="00A839C7" w:rsidRPr="00A839C7" w:rsidRDefault="00A839C7" w:rsidP="00A839C7">
      <w:pPr>
        <w:jc w:val="center"/>
        <w:rPr>
          <w:rFonts w:ascii="Trebuchet MS" w:hAnsi="Trebuchet MS" w:cs="Arial"/>
          <w:b/>
          <w:bCs/>
          <w:spacing w:val="0"/>
          <w:sz w:val="24"/>
          <w:szCs w:val="24"/>
        </w:rPr>
      </w:pPr>
    </w:p>
    <w:p w14:paraId="1340D515" w14:textId="77777777" w:rsidR="00A839C7" w:rsidRPr="00A839C7" w:rsidRDefault="00A839C7" w:rsidP="00A839C7">
      <w:pPr>
        <w:tabs>
          <w:tab w:val="left" w:pos="1080"/>
        </w:tabs>
        <w:rPr>
          <w:rFonts w:ascii="Trebuchet MS" w:hAnsi="Trebuchet MS"/>
          <w:b/>
          <w:spacing w:val="0"/>
          <w:sz w:val="24"/>
          <w:szCs w:val="24"/>
        </w:rPr>
      </w:pPr>
      <w:r w:rsidRPr="00A839C7">
        <w:rPr>
          <w:rFonts w:ascii="Trebuchet MS" w:hAnsi="Trebuchet MS"/>
          <w:b/>
          <w:spacing w:val="0"/>
          <w:sz w:val="24"/>
          <w:szCs w:val="24"/>
        </w:rPr>
        <w:t>Applications will be considered as they arrive so please apply as soon as possible.</w:t>
      </w:r>
    </w:p>
    <w:p w14:paraId="393B47E4" w14:textId="77777777" w:rsidR="00A839C7" w:rsidRPr="00A839C7" w:rsidRDefault="00A839C7" w:rsidP="00A839C7">
      <w:pPr>
        <w:tabs>
          <w:tab w:val="left" w:pos="1080"/>
        </w:tabs>
        <w:rPr>
          <w:rFonts w:ascii="Trebuchet MS" w:hAnsi="Trebuchet MS"/>
          <w:spacing w:val="0"/>
          <w:sz w:val="24"/>
          <w:szCs w:val="24"/>
        </w:rPr>
      </w:pPr>
    </w:p>
    <w:p w14:paraId="3241D7B0" w14:textId="77777777" w:rsidR="00A839C7" w:rsidRPr="00A839C7" w:rsidRDefault="00A839C7" w:rsidP="00A839C7">
      <w:pPr>
        <w:tabs>
          <w:tab w:val="left" w:pos="1080"/>
        </w:tabs>
        <w:rPr>
          <w:rFonts w:ascii="Trebuchet MS" w:hAnsi="Trebuchet MS"/>
          <w:b/>
          <w:color w:val="0000FF"/>
          <w:spacing w:val="0"/>
          <w:sz w:val="24"/>
          <w:szCs w:val="24"/>
        </w:rPr>
      </w:pPr>
      <w:r w:rsidRPr="00A839C7">
        <w:rPr>
          <w:rFonts w:ascii="Trebuchet MS" w:hAnsi="Trebuchet MS"/>
          <w:b/>
          <w:color w:val="0000FF"/>
          <w:spacing w:val="0"/>
          <w:sz w:val="24"/>
          <w:szCs w:val="24"/>
        </w:rPr>
        <w:t>We are committed to safeguarding and promoting the welfare of children and young people.  The post is subject to an enhanced DBS disclosure.</w:t>
      </w:r>
    </w:p>
    <w:p w14:paraId="22FC36F5" w14:textId="77777777" w:rsidR="00A839C7" w:rsidRPr="00A839C7" w:rsidRDefault="00A839C7" w:rsidP="00A839C7">
      <w:pPr>
        <w:tabs>
          <w:tab w:val="left" w:pos="1080"/>
        </w:tabs>
        <w:rPr>
          <w:rFonts w:ascii="Trebuchet MS" w:hAnsi="Trebuchet MS"/>
          <w:spacing w:val="0"/>
          <w:sz w:val="24"/>
          <w:szCs w:val="24"/>
        </w:rPr>
      </w:pPr>
    </w:p>
    <w:p w14:paraId="40D51B70" w14:textId="77777777" w:rsidR="00A839C7" w:rsidRPr="00A839C7" w:rsidRDefault="00A839C7" w:rsidP="00A839C7">
      <w:pPr>
        <w:tabs>
          <w:tab w:val="left" w:pos="1080"/>
        </w:tabs>
        <w:rPr>
          <w:rFonts w:ascii="Trebuchet MS" w:hAnsi="Trebuchet MS"/>
          <w:spacing w:val="0"/>
          <w:sz w:val="24"/>
          <w:szCs w:val="24"/>
        </w:rPr>
      </w:pPr>
      <w:r w:rsidRPr="00A839C7">
        <w:rPr>
          <w:rFonts w:ascii="Trebuchet MS" w:hAnsi="Trebuchet MS"/>
          <w:b/>
          <w:color w:val="0000FF"/>
          <w:spacing w:val="0"/>
          <w:sz w:val="24"/>
          <w:szCs w:val="24"/>
          <w:shd w:val="clear" w:color="auto" w:fill="FFFFFF"/>
        </w:rPr>
        <w:t>Tanbridge House School is an equal opportunities employer.</w:t>
      </w:r>
    </w:p>
    <w:sectPr w:rsidR="00A839C7" w:rsidRPr="00A839C7" w:rsidSect="00623544">
      <w:headerReference w:type="default" r:id="rId13"/>
      <w:type w:val="continuous"/>
      <w:pgSz w:w="12240" w:h="15840" w:code="1"/>
      <w:pgMar w:top="567" w:right="1247" w:bottom="567" w:left="1247" w:header="964" w:footer="9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4397D" w14:textId="77777777" w:rsidR="00C612D1" w:rsidRDefault="00C612D1">
      <w:r>
        <w:separator/>
      </w:r>
    </w:p>
  </w:endnote>
  <w:endnote w:type="continuationSeparator" w:id="0">
    <w:p w14:paraId="6E2742D5" w14:textId="77777777" w:rsidR="00C612D1" w:rsidRDefault="00C61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igh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51011" w14:textId="77777777" w:rsidR="00C612D1" w:rsidRDefault="00C612D1">
      <w:r>
        <w:separator/>
      </w:r>
    </w:p>
  </w:footnote>
  <w:footnote w:type="continuationSeparator" w:id="0">
    <w:p w14:paraId="24B05084" w14:textId="77777777" w:rsidR="00C612D1" w:rsidRDefault="00C61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ABC95" w14:textId="01F6E722" w:rsidR="00490D57" w:rsidRDefault="00490D57">
    <w:pPr>
      <w:pStyle w:val="Header"/>
    </w:pPr>
    <w:r>
      <w:rPr>
        <w:rFonts w:ascii="Wingdings" w:eastAsia="Wingdings" w:hAnsi="Wingdings" w:cs="Wingdings"/>
      </w:rPr>
      <w:t>l</w:t>
    </w:r>
    <w:r>
      <w:t xml:space="preserve">  Page </w:t>
    </w:r>
    <w:r>
      <w:fldChar w:fldCharType="begin"/>
    </w:r>
    <w:r>
      <w:instrText xml:space="preserve"> PAGE \* Arabic \* MERGEFORMAT </w:instrText>
    </w:r>
    <w:r>
      <w:fldChar w:fldCharType="separate"/>
    </w:r>
    <w:r w:rsidR="0072515A">
      <w:rPr>
        <w:noProof/>
      </w:rPr>
      <w:t>2</w:t>
    </w:r>
    <w:r>
      <w:rPr>
        <w:noProof/>
      </w:rPr>
      <w:fldChar w:fldCharType="end"/>
    </w:r>
    <w:r>
      <w:tab/>
    </w:r>
    <w:r>
      <w:tab/>
    </w:r>
    <w:r>
      <w:fldChar w:fldCharType="begin"/>
    </w:r>
    <w:r>
      <w:instrText xml:space="preserve"> TIME \@ "MMMM d, yyyy" </w:instrText>
    </w:r>
    <w:r>
      <w:fldChar w:fldCharType="separate"/>
    </w:r>
    <w:r w:rsidR="00561D4D">
      <w:rPr>
        <w:noProof/>
      </w:rPr>
      <w:t>September 7, 2026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1259"/>
    <w:multiLevelType w:val="hybridMultilevel"/>
    <w:tmpl w:val="2FE6E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7779"/>
    <w:multiLevelType w:val="hybridMultilevel"/>
    <w:tmpl w:val="3D8C9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17280"/>
    <w:multiLevelType w:val="hybridMultilevel"/>
    <w:tmpl w:val="ACBAFB9A"/>
    <w:lvl w:ilvl="0" w:tplc="52B2F0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C3E9E"/>
    <w:multiLevelType w:val="singleLevel"/>
    <w:tmpl w:val="37E252A4"/>
    <w:lvl w:ilvl="0">
      <w:start w:val="1"/>
      <w:numFmt w:val="bullet"/>
      <w:pStyle w:val="List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90B42DC"/>
    <w:multiLevelType w:val="hybridMultilevel"/>
    <w:tmpl w:val="7046AEA8"/>
    <w:lvl w:ilvl="0" w:tplc="52B2F0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F5701"/>
    <w:multiLevelType w:val="hybridMultilevel"/>
    <w:tmpl w:val="1084108E"/>
    <w:lvl w:ilvl="0" w:tplc="B5E0F9BE">
      <w:start w:val="1"/>
      <w:numFmt w:val="bullet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45D258E3"/>
    <w:multiLevelType w:val="hybridMultilevel"/>
    <w:tmpl w:val="7DC6A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646CB"/>
    <w:multiLevelType w:val="hybridMultilevel"/>
    <w:tmpl w:val="51AA5E0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02199"/>
    <w:multiLevelType w:val="hybridMultilevel"/>
    <w:tmpl w:val="5ACCB88C"/>
    <w:lvl w:ilvl="0" w:tplc="52B2F0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230FF8"/>
    <w:multiLevelType w:val="singleLevel"/>
    <w:tmpl w:val="CA8A963A"/>
    <w:lvl w:ilvl="0">
      <w:start w:val="1"/>
      <w:numFmt w:val="decimal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2064475630">
    <w:abstractNumId w:val="3"/>
  </w:num>
  <w:num w:numId="2" w16cid:durableId="859929312">
    <w:abstractNumId w:val="9"/>
  </w:num>
  <w:num w:numId="3" w16cid:durableId="993751980">
    <w:abstractNumId w:val="5"/>
  </w:num>
  <w:num w:numId="4" w16cid:durableId="1134829697">
    <w:abstractNumId w:val="2"/>
  </w:num>
  <w:num w:numId="5" w16cid:durableId="1018045922">
    <w:abstractNumId w:val="8"/>
  </w:num>
  <w:num w:numId="6" w16cid:durableId="1360818080">
    <w:abstractNumId w:val="4"/>
  </w:num>
  <w:num w:numId="7" w16cid:durableId="1069227557">
    <w:abstractNumId w:val="5"/>
  </w:num>
  <w:num w:numId="8" w16cid:durableId="1154175942">
    <w:abstractNumId w:val="6"/>
  </w:num>
  <w:num w:numId="9" w16cid:durableId="1283995605">
    <w:abstractNumId w:val="7"/>
  </w:num>
  <w:num w:numId="10" w16cid:durableId="291401352">
    <w:abstractNumId w:val="0"/>
  </w:num>
  <w:num w:numId="11" w16cid:durableId="1797137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BB9"/>
    <w:rsid w:val="00002C8A"/>
    <w:rsid w:val="0000446B"/>
    <w:rsid w:val="000135A9"/>
    <w:rsid w:val="00015D21"/>
    <w:rsid w:val="00016862"/>
    <w:rsid w:val="00020E2A"/>
    <w:rsid w:val="00026AD8"/>
    <w:rsid w:val="00032294"/>
    <w:rsid w:val="00042C01"/>
    <w:rsid w:val="00043DA5"/>
    <w:rsid w:val="00044908"/>
    <w:rsid w:val="00046E18"/>
    <w:rsid w:val="000476F2"/>
    <w:rsid w:val="00047E5E"/>
    <w:rsid w:val="000517B8"/>
    <w:rsid w:val="00055DCC"/>
    <w:rsid w:val="00075FC1"/>
    <w:rsid w:val="000812CB"/>
    <w:rsid w:val="0009724C"/>
    <w:rsid w:val="000A117E"/>
    <w:rsid w:val="000B6401"/>
    <w:rsid w:val="000C1809"/>
    <w:rsid w:val="000D5BEA"/>
    <w:rsid w:val="000E7460"/>
    <w:rsid w:val="00100DEB"/>
    <w:rsid w:val="0012469A"/>
    <w:rsid w:val="00135412"/>
    <w:rsid w:val="00150DEB"/>
    <w:rsid w:val="00151BC5"/>
    <w:rsid w:val="001548D7"/>
    <w:rsid w:val="00180E91"/>
    <w:rsid w:val="00181AE6"/>
    <w:rsid w:val="00181F03"/>
    <w:rsid w:val="00187B4E"/>
    <w:rsid w:val="001909F6"/>
    <w:rsid w:val="001A39C4"/>
    <w:rsid w:val="001A3CEA"/>
    <w:rsid w:val="001A6867"/>
    <w:rsid w:val="001A7C0F"/>
    <w:rsid w:val="001C142B"/>
    <w:rsid w:val="001C3582"/>
    <w:rsid w:val="001D3164"/>
    <w:rsid w:val="001D4FD6"/>
    <w:rsid w:val="001E1262"/>
    <w:rsid w:val="001E1A3B"/>
    <w:rsid w:val="001E36A7"/>
    <w:rsid w:val="001E441D"/>
    <w:rsid w:val="001E4D64"/>
    <w:rsid w:val="001E4DBE"/>
    <w:rsid w:val="001E6071"/>
    <w:rsid w:val="001F1C52"/>
    <w:rsid w:val="001F28AB"/>
    <w:rsid w:val="001F4221"/>
    <w:rsid w:val="00200553"/>
    <w:rsid w:val="00202F4F"/>
    <w:rsid w:val="002102EE"/>
    <w:rsid w:val="002169B3"/>
    <w:rsid w:val="00221F7F"/>
    <w:rsid w:val="00227C77"/>
    <w:rsid w:val="00241E45"/>
    <w:rsid w:val="0024240A"/>
    <w:rsid w:val="00244497"/>
    <w:rsid w:val="00244DC2"/>
    <w:rsid w:val="00244DF7"/>
    <w:rsid w:val="00254EA5"/>
    <w:rsid w:val="00261EFC"/>
    <w:rsid w:val="002625F6"/>
    <w:rsid w:val="00272CE1"/>
    <w:rsid w:val="0027335F"/>
    <w:rsid w:val="00281797"/>
    <w:rsid w:val="0028507E"/>
    <w:rsid w:val="00285B8F"/>
    <w:rsid w:val="00294E7C"/>
    <w:rsid w:val="002A5591"/>
    <w:rsid w:val="002B6FC4"/>
    <w:rsid w:val="002C1639"/>
    <w:rsid w:val="002D1FB5"/>
    <w:rsid w:val="002E1F3A"/>
    <w:rsid w:val="002E67AD"/>
    <w:rsid w:val="002F2046"/>
    <w:rsid w:val="002F2453"/>
    <w:rsid w:val="002F2D78"/>
    <w:rsid w:val="002F40AC"/>
    <w:rsid w:val="00306AAC"/>
    <w:rsid w:val="0031034F"/>
    <w:rsid w:val="003157B2"/>
    <w:rsid w:val="003171D6"/>
    <w:rsid w:val="0032139C"/>
    <w:rsid w:val="00324A86"/>
    <w:rsid w:val="00330A3E"/>
    <w:rsid w:val="00332B1D"/>
    <w:rsid w:val="0033365A"/>
    <w:rsid w:val="00334BDB"/>
    <w:rsid w:val="0033710D"/>
    <w:rsid w:val="0034373A"/>
    <w:rsid w:val="00344922"/>
    <w:rsid w:val="003520AE"/>
    <w:rsid w:val="00363F6E"/>
    <w:rsid w:val="003671E7"/>
    <w:rsid w:val="0037374D"/>
    <w:rsid w:val="00375052"/>
    <w:rsid w:val="003804D2"/>
    <w:rsid w:val="00383934"/>
    <w:rsid w:val="00390BB6"/>
    <w:rsid w:val="0039229B"/>
    <w:rsid w:val="00392A2F"/>
    <w:rsid w:val="00396960"/>
    <w:rsid w:val="003A10E5"/>
    <w:rsid w:val="003A7493"/>
    <w:rsid w:val="003B04D5"/>
    <w:rsid w:val="003B10FE"/>
    <w:rsid w:val="003C0BD8"/>
    <w:rsid w:val="003C14BE"/>
    <w:rsid w:val="003D12D4"/>
    <w:rsid w:val="003D6DA5"/>
    <w:rsid w:val="003D74EB"/>
    <w:rsid w:val="003E2CA8"/>
    <w:rsid w:val="003F0935"/>
    <w:rsid w:val="003F4D95"/>
    <w:rsid w:val="00404F9F"/>
    <w:rsid w:val="004142EF"/>
    <w:rsid w:val="00416A58"/>
    <w:rsid w:val="0042449E"/>
    <w:rsid w:val="004310FC"/>
    <w:rsid w:val="00433E6F"/>
    <w:rsid w:val="00442F1B"/>
    <w:rsid w:val="00447C8C"/>
    <w:rsid w:val="0045731C"/>
    <w:rsid w:val="00461176"/>
    <w:rsid w:val="004621EA"/>
    <w:rsid w:val="00471674"/>
    <w:rsid w:val="0047601F"/>
    <w:rsid w:val="00477C49"/>
    <w:rsid w:val="0048210C"/>
    <w:rsid w:val="004838B9"/>
    <w:rsid w:val="00485E37"/>
    <w:rsid w:val="00490D57"/>
    <w:rsid w:val="00494396"/>
    <w:rsid w:val="00496E70"/>
    <w:rsid w:val="004B1BF5"/>
    <w:rsid w:val="004C4379"/>
    <w:rsid w:val="004D0216"/>
    <w:rsid w:val="004D2662"/>
    <w:rsid w:val="004E78DE"/>
    <w:rsid w:val="004F1382"/>
    <w:rsid w:val="0050043C"/>
    <w:rsid w:val="005044EC"/>
    <w:rsid w:val="005126DF"/>
    <w:rsid w:val="00533CFD"/>
    <w:rsid w:val="0053779A"/>
    <w:rsid w:val="00546553"/>
    <w:rsid w:val="00554C1C"/>
    <w:rsid w:val="00554CC3"/>
    <w:rsid w:val="005553C1"/>
    <w:rsid w:val="00561D4D"/>
    <w:rsid w:val="00563BC2"/>
    <w:rsid w:val="00574B8A"/>
    <w:rsid w:val="00574F85"/>
    <w:rsid w:val="005750D9"/>
    <w:rsid w:val="005758B7"/>
    <w:rsid w:val="0059693D"/>
    <w:rsid w:val="005A6F28"/>
    <w:rsid w:val="005B7806"/>
    <w:rsid w:val="005C65FB"/>
    <w:rsid w:val="005D56B7"/>
    <w:rsid w:val="005D75A3"/>
    <w:rsid w:val="005D765E"/>
    <w:rsid w:val="005E6197"/>
    <w:rsid w:val="005E6EAD"/>
    <w:rsid w:val="005E7633"/>
    <w:rsid w:val="005E7FCD"/>
    <w:rsid w:val="005F134C"/>
    <w:rsid w:val="005F6EBE"/>
    <w:rsid w:val="00610FB5"/>
    <w:rsid w:val="00612FB5"/>
    <w:rsid w:val="00623544"/>
    <w:rsid w:val="00626858"/>
    <w:rsid w:val="00626F52"/>
    <w:rsid w:val="0062745F"/>
    <w:rsid w:val="00630FC3"/>
    <w:rsid w:val="00631871"/>
    <w:rsid w:val="00634C4D"/>
    <w:rsid w:val="006355CA"/>
    <w:rsid w:val="006377CF"/>
    <w:rsid w:val="00642DA6"/>
    <w:rsid w:val="00644175"/>
    <w:rsid w:val="00647052"/>
    <w:rsid w:val="0065124A"/>
    <w:rsid w:val="00664377"/>
    <w:rsid w:val="00670D12"/>
    <w:rsid w:val="006764E3"/>
    <w:rsid w:val="00677226"/>
    <w:rsid w:val="00681A05"/>
    <w:rsid w:val="00690BAC"/>
    <w:rsid w:val="00694893"/>
    <w:rsid w:val="00695348"/>
    <w:rsid w:val="006A71E5"/>
    <w:rsid w:val="006A75E6"/>
    <w:rsid w:val="006B3E22"/>
    <w:rsid w:val="006C6EF1"/>
    <w:rsid w:val="006D2B5B"/>
    <w:rsid w:val="006D4A73"/>
    <w:rsid w:val="006D6F94"/>
    <w:rsid w:val="006E5E41"/>
    <w:rsid w:val="00706382"/>
    <w:rsid w:val="00711D51"/>
    <w:rsid w:val="0072515A"/>
    <w:rsid w:val="00735BCE"/>
    <w:rsid w:val="00736DCF"/>
    <w:rsid w:val="00740D8E"/>
    <w:rsid w:val="00745A63"/>
    <w:rsid w:val="00752EDB"/>
    <w:rsid w:val="00755563"/>
    <w:rsid w:val="00757B8F"/>
    <w:rsid w:val="00765FFD"/>
    <w:rsid w:val="00771B5F"/>
    <w:rsid w:val="007769A8"/>
    <w:rsid w:val="00792C8D"/>
    <w:rsid w:val="007950E3"/>
    <w:rsid w:val="007A6009"/>
    <w:rsid w:val="007B58B7"/>
    <w:rsid w:val="007B71C7"/>
    <w:rsid w:val="007C2C96"/>
    <w:rsid w:val="007C3F2F"/>
    <w:rsid w:val="007D2AFD"/>
    <w:rsid w:val="007D38D1"/>
    <w:rsid w:val="007D66B7"/>
    <w:rsid w:val="007D6BBC"/>
    <w:rsid w:val="007E36D6"/>
    <w:rsid w:val="007F2383"/>
    <w:rsid w:val="007F45D7"/>
    <w:rsid w:val="008031EE"/>
    <w:rsid w:val="00826533"/>
    <w:rsid w:val="00833ED6"/>
    <w:rsid w:val="0084194D"/>
    <w:rsid w:val="0084195E"/>
    <w:rsid w:val="00841DCA"/>
    <w:rsid w:val="00845E56"/>
    <w:rsid w:val="00861614"/>
    <w:rsid w:val="00876126"/>
    <w:rsid w:val="0088117F"/>
    <w:rsid w:val="00881809"/>
    <w:rsid w:val="00886A9D"/>
    <w:rsid w:val="00891B45"/>
    <w:rsid w:val="0089707B"/>
    <w:rsid w:val="008978B2"/>
    <w:rsid w:val="008A336B"/>
    <w:rsid w:val="008A5D35"/>
    <w:rsid w:val="008C00FB"/>
    <w:rsid w:val="008C2181"/>
    <w:rsid w:val="008D559D"/>
    <w:rsid w:val="008E1620"/>
    <w:rsid w:val="008E17C4"/>
    <w:rsid w:val="008E1AB7"/>
    <w:rsid w:val="008E2180"/>
    <w:rsid w:val="008F6E6C"/>
    <w:rsid w:val="009015B6"/>
    <w:rsid w:val="00902596"/>
    <w:rsid w:val="00913F25"/>
    <w:rsid w:val="00917199"/>
    <w:rsid w:val="0092003D"/>
    <w:rsid w:val="00934C52"/>
    <w:rsid w:val="00942990"/>
    <w:rsid w:val="00947788"/>
    <w:rsid w:val="009603E2"/>
    <w:rsid w:val="00960815"/>
    <w:rsid w:val="00980E9B"/>
    <w:rsid w:val="00982C5B"/>
    <w:rsid w:val="009835DC"/>
    <w:rsid w:val="009935EF"/>
    <w:rsid w:val="00993893"/>
    <w:rsid w:val="009A21A7"/>
    <w:rsid w:val="009A3962"/>
    <w:rsid w:val="009C2D4C"/>
    <w:rsid w:val="009D1D7A"/>
    <w:rsid w:val="009F3CA9"/>
    <w:rsid w:val="00A02E08"/>
    <w:rsid w:val="00A06902"/>
    <w:rsid w:val="00A0697A"/>
    <w:rsid w:val="00A07E88"/>
    <w:rsid w:val="00A13DAC"/>
    <w:rsid w:val="00A1676A"/>
    <w:rsid w:val="00A22954"/>
    <w:rsid w:val="00A242A4"/>
    <w:rsid w:val="00A36FA2"/>
    <w:rsid w:val="00A47614"/>
    <w:rsid w:val="00A53F53"/>
    <w:rsid w:val="00A71F38"/>
    <w:rsid w:val="00A839C7"/>
    <w:rsid w:val="00A8511F"/>
    <w:rsid w:val="00A92445"/>
    <w:rsid w:val="00AB2C79"/>
    <w:rsid w:val="00AB45B0"/>
    <w:rsid w:val="00AC5B6C"/>
    <w:rsid w:val="00AD0D9D"/>
    <w:rsid w:val="00AF2059"/>
    <w:rsid w:val="00AF2541"/>
    <w:rsid w:val="00AF2A9A"/>
    <w:rsid w:val="00AF52CE"/>
    <w:rsid w:val="00B05957"/>
    <w:rsid w:val="00B161E2"/>
    <w:rsid w:val="00B168CE"/>
    <w:rsid w:val="00B17B68"/>
    <w:rsid w:val="00B244C1"/>
    <w:rsid w:val="00B32077"/>
    <w:rsid w:val="00B32A12"/>
    <w:rsid w:val="00B338D9"/>
    <w:rsid w:val="00B450A0"/>
    <w:rsid w:val="00B45EDD"/>
    <w:rsid w:val="00B56195"/>
    <w:rsid w:val="00B62E4F"/>
    <w:rsid w:val="00B71DDC"/>
    <w:rsid w:val="00B77461"/>
    <w:rsid w:val="00B817AE"/>
    <w:rsid w:val="00B83249"/>
    <w:rsid w:val="00B932F2"/>
    <w:rsid w:val="00B9417F"/>
    <w:rsid w:val="00B941E8"/>
    <w:rsid w:val="00B97664"/>
    <w:rsid w:val="00BA10B8"/>
    <w:rsid w:val="00BA130F"/>
    <w:rsid w:val="00BA407B"/>
    <w:rsid w:val="00BA682F"/>
    <w:rsid w:val="00BB0FFD"/>
    <w:rsid w:val="00BB2337"/>
    <w:rsid w:val="00BB6F0D"/>
    <w:rsid w:val="00BC04B2"/>
    <w:rsid w:val="00BC32A9"/>
    <w:rsid w:val="00BD195B"/>
    <w:rsid w:val="00BE17E5"/>
    <w:rsid w:val="00BE3E46"/>
    <w:rsid w:val="00BF249E"/>
    <w:rsid w:val="00BF4C01"/>
    <w:rsid w:val="00BF7500"/>
    <w:rsid w:val="00C01B1A"/>
    <w:rsid w:val="00C0478D"/>
    <w:rsid w:val="00C22229"/>
    <w:rsid w:val="00C26073"/>
    <w:rsid w:val="00C319D1"/>
    <w:rsid w:val="00C347D6"/>
    <w:rsid w:val="00C351FD"/>
    <w:rsid w:val="00C523F3"/>
    <w:rsid w:val="00C5373B"/>
    <w:rsid w:val="00C612D1"/>
    <w:rsid w:val="00C672A7"/>
    <w:rsid w:val="00C72791"/>
    <w:rsid w:val="00C744FE"/>
    <w:rsid w:val="00CA2045"/>
    <w:rsid w:val="00CB7360"/>
    <w:rsid w:val="00CB7562"/>
    <w:rsid w:val="00CC562C"/>
    <w:rsid w:val="00CC7200"/>
    <w:rsid w:val="00CE0D4E"/>
    <w:rsid w:val="00CE267D"/>
    <w:rsid w:val="00CE3668"/>
    <w:rsid w:val="00CE7A7B"/>
    <w:rsid w:val="00CF1A46"/>
    <w:rsid w:val="00CF2B3E"/>
    <w:rsid w:val="00CF600B"/>
    <w:rsid w:val="00D0075B"/>
    <w:rsid w:val="00D35CAE"/>
    <w:rsid w:val="00D37D2A"/>
    <w:rsid w:val="00D41514"/>
    <w:rsid w:val="00D435A1"/>
    <w:rsid w:val="00D43D3F"/>
    <w:rsid w:val="00D44CB7"/>
    <w:rsid w:val="00D5785E"/>
    <w:rsid w:val="00D6060A"/>
    <w:rsid w:val="00D62394"/>
    <w:rsid w:val="00D6556A"/>
    <w:rsid w:val="00D7708C"/>
    <w:rsid w:val="00D836C8"/>
    <w:rsid w:val="00D837A1"/>
    <w:rsid w:val="00D84474"/>
    <w:rsid w:val="00D856A9"/>
    <w:rsid w:val="00D954EC"/>
    <w:rsid w:val="00D95FAE"/>
    <w:rsid w:val="00DB1C5B"/>
    <w:rsid w:val="00DB26BD"/>
    <w:rsid w:val="00DD1F0C"/>
    <w:rsid w:val="00DE2BB9"/>
    <w:rsid w:val="00DE54EF"/>
    <w:rsid w:val="00DF0F5A"/>
    <w:rsid w:val="00DF39F2"/>
    <w:rsid w:val="00DF697D"/>
    <w:rsid w:val="00E01750"/>
    <w:rsid w:val="00E03648"/>
    <w:rsid w:val="00E03AA4"/>
    <w:rsid w:val="00E1636C"/>
    <w:rsid w:val="00E22711"/>
    <w:rsid w:val="00E25AD0"/>
    <w:rsid w:val="00E2637C"/>
    <w:rsid w:val="00E3207D"/>
    <w:rsid w:val="00E371C6"/>
    <w:rsid w:val="00E40375"/>
    <w:rsid w:val="00E417A6"/>
    <w:rsid w:val="00E44625"/>
    <w:rsid w:val="00E45BCC"/>
    <w:rsid w:val="00E47CAA"/>
    <w:rsid w:val="00E55502"/>
    <w:rsid w:val="00E64FCD"/>
    <w:rsid w:val="00E7076F"/>
    <w:rsid w:val="00E71A13"/>
    <w:rsid w:val="00E85896"/>
    <w:rsid w:val="00E92DA6"/>
    <w:rsid w:val="00E97D7E"/>
    <w:rsid w:val="00EA1438"/>
    <w:rsid w:val="00EA43D0"/>
    <w:rsid w:val="00EA4C4E"/>
    <w:rsid w:val="00EB0C99"/>
    <w:rsid w:val="00EB263F"/>
    <w:rsid w:val="00EC220B"/>
    <w:rsid w:val="00EC32DB"/>
    <w:rsid w:val="00EC384C"/>
    <w:rsid w:val="00EC4151"/>
    <w:rsid w:val="00ED1294"/>
    <w:rsid w:val="00ED4103"/>
    <w:rsid w:val="00ED7910"/>
    <w:rsid w:val="00ED7DB5"/>
    <w:rsid w:val="00EE4CB1"/>
    <w:rsid w:val="00EE5994"/>
    <w:rsid w:val="00EF4CB0"/>
    <w:rsid w:val="00EF77D9"/>
    <w:rsid w:val="00F2413A"/>
    <w:rsid w:val="00F30309"/>
    <w:rsid w:val="00F3708C"/>
    <w:rsid w:val="00F63DA1"/>
    <w:rsid w:val="00F64025"/>
    <w:rsid w:val="00F706C7"/>
    <w:rsid w:val="00F74D6C"/>
    <w:rsid w:val="00F8476B"/>
    <w:rsid w:val="00F849A0"/>
    <w:rsid w:val="00F87184"/>
    <w:rsid w:val="00F87209"/>
    <w:rsid w:val="00F87F83"/>
    <w:rsid w:val="00F908D4"/>
    <w:rsid w:val="00F964F4"/>
    <w:rsid w:val="00FA0A2D"/>
    <w:rsid w:val="00FA308D"/>
    <w:rsid w:val="00FA354E"/>
    <w:rsid w:val="00FA5732"/>
    <w:rsid w:val="00FA5DF1"/>
    <w:rsid w:val="00FB7A3B"/>
    <w:rsid w:val="00FC0B60"/>
    <w:rsid w:val="00FC1861"/>
    <w:rsid w:val="00FC5022"/>
    <w:rsid w:val="00FC5766"/>
    <w:rsid w:val="00FD0F7D"/>
    <w:rsid w:val="00FD7DAC"/>
    <w:rsid w:val="00FE18E9"/>
    <w:rsid w:val="00FF0FA9"/>
    <w:rsid w:val="00FF1353"/>
    <w:rsid w:val="00FF315D"/>
    <w:rsid w:val="01529357"/>
    <w:rsid w:val="02CFDBC8"/>
    <w:rsid w:val="040648EF"/>
    <w:rsid w:val="056D3D2E"/>
    <w:rsid w:val="099FB42C"/>
    <w:rsid w:val="0BB37C95"/>
    <w:rsid w:val="0C030433"/>
    <w:rsid w:val="0D885A7F"/>
    <w:rsid w:val="0E59CAD3"/>
    <w:rsid w:val="1180CB2B"/>
    <w:rsid w:val="128FF4DC"/>
    <w:rsid w:val="13DB196F"/>
    <w:rsid w:val="13DC962E"/>
    <w:rsid w:val="15C66B3E"/>
    <w:rsid w:val="16043A82"/>
    <w:rsid w:val="1A4B216A"/>
    <w:rsid w:val="1AC34F6C"/>
    <w:rsid w:val="1B6CFE89"/>
    <w:rsid w:val="1C61156F"/>
    <w:rsid w:val="1C910D38"/>
    <w:rsid w:val="21A5D837"/>
    <w:rsid w:val="22352888"/>
    <w:rsid w:val="224F1288"/>
    <w:rsid w:val="2465658E"/>
    <w:rsid w:val="2716DE6C"/>
    <w:rsid w:val="2BE1B826"/>
    <w:rsid w:val="2C84B23A"/>
    <w:rsid w:val="308A2F94"/>
    <w:rsid w:val="34B06ED4"/>
    <w:rsid w:val="354E4154"/>
    <w:rsid w:val="3555B431"/>
    <w:rsid w:val="358506A2"/>
    <w:rsid w:val="37BB17A0"/>
    <w:rsid w:val="3B3E44C1"/>
    <w:rsid w:val="3FFA46D2"/>
    <w:rsid w:val="417D0985"/>
    <w:rsid w:val="42B03636"/>
    <w:rsid w:val="44620AFE"/>
    <w:rsid w:val="457868CF"/>
    <w:rsid w:val="4AFB5875"/>
    <w:rsid w:val="4C41B7E0"/>
    <w:rsid w:val="4DFE1DAE"/>
    <w:rsid w:val="541519DC"/>
    <w:rsid w:val="5531F7F5"/>
    <w:rsid w:val="55DC31C8"/>
    <w:rsid w:val="57D751E4"/>
    <w:rsid w:val="58D63491"/>
    <w:rsid w:val="5D0754F1"/>
    <w:rsid w:val="5D370679"/>
    <w:rsid w:val="61BE0FBE"/>
    <w:rsid w:val="6263EE7A"/>
    <w:rsid w:val="630CEB14"/>
    <w:rsid w:val="64BB042F"/>
    <w:rsid w:val="65714A91"/>
    <w:rsid w:val="66070F00"/>
    <w:rsid w:val="6750C8CD"/>
    <w:rsid w:val="6A052CD6"/>
    <w:rsid w:val="6C14C2F8"/>
    <w:rsid w:val="701534D6"/>
    <w:rsid w:val="732A3F0E"/>
    <w:rsid w:val="754ED72F"/>
    <w:rsid w:val="77745543"/>
    <w:rsid w:val="7F6D7041"/>
    <w:rsid w:val="7F97F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387DE4"/>
  <w15:chartTrackingRefBased/>
  <w15:docId w15:val="{7AE6E40D-27E5-4B73-9452-5C52714C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/>
      <w:spacing w:val="-5"/>
      <w:lang w:eastAsia="en-US"/>
    </w:rPr>
  </w:style>
  <w:style w:type="paragraph" w:styleId="Heading1">
    <w:name w:val="heading 1"/>
    <w:basedOn w:val="HeadingBase"/>
    <w:next w:val="BodyText"/>
    <w:qFormat/>
    <w:pPr>
      <w:spacing w:after="220"/>
      <w:jc w:val="left"/>
      <w:outlineLvl w:val="0"/>
    </w:pPr>
  </w:style>
  <w:style w:type="paragraph" w:styleId="Heading2">
    <w:name w:val="heading 2"/>
    <w:basedOn w:val="HeadingBase"/>
    <w:next w:val="BodyText"/>
    <w:qFormat/>
    <w:pPr>
      <w:jc w:val="left"/>
      <w:outlineLvl w:val="1"/>
    </w:pPr>
    <w:rPr>
      <w:sz w:val="18"/>
    </w:rPr>
  </w:style>
  <w:style w:type="paragraph" w:styleId="Heading3">
    <w:name w:val="heading 3"/>
    <w:basedOn w:val="HeadingBase"/>
    <w:next w:val="BodyText"/>
    <w:qFormat/>
    <w:pPr>
      <w:spacing w:after="220"/>
      <w:jc w:val="left"/>
      <w:outlineLvl w:val="2"/>
    </w:pPr>
    <w:rPr>
      <w:rFonts w:ascii="Arial" w:hAnsi="Arial"/>
      <w:sz w:val="22"/>
    </w:rPr>
  </w:style>
  <w:style w:type="paragraph" w:styleId="Heading4">
    <w:name w:val="heading 4"/>
    <w:basedOn w:val="HeadingBase"/>
    <w:next w:val="BodyText"/>
    <w:qFormat/>
    <w:pPr>
      <w:ind w:left="360"/>
      <w:outlineLvl w:val="3"/>
    </w:pPr>
    <w:rPr>
      <w:spacing w:val="-5"/>
      <w:sz w:val="18"/>
    </w:rPr>
  </w:style>
  <w:style w:type="paragraph" w:styleId="Heading5">
    <w:name w:val="heading 5"/>
    <w:basedOn w:val="HeadingBase"/>
    <w:next w:val="BodyText"/>
    <w:qFormat/>
    <w:pPr>
      <w:ind w:left="720"/>
      <w:outlineLvl w:val="4"/>
    </w:pPr>
    <w:rPr>
      <w:spacing w:val="-5"/>
      <w:sz w:val="18"/>
    </w:rPr>
  </w:style>
  <w:style w:type="paragraph" w:styleId="Heading6">
    <w:name w:val="heading 6"/>
    <w:basedOn w:val="HeadingBase"/>
    <w:next w:val="BodyText"/>
    <w:qFormat/>
    <w:pPr>
      <w:ind w:left="1080"/>
      <w:outlineLvl w:val="5"/>
    </w:pPr>
    <w:rPr>
      <w:spacing w:val="-5"/>
      <w:sz w:val="1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outlineLvl w:val="7"/>
    </w:pPr>
    <w:rPr>
      <w:sz w:val="24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1080"/>
      </w:tabs>
      <w:jc w:val="center"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pPr>
      <w:spacing w:before="220" w:after="220" w:line="220" w:lineRule="atLeast"/>
    </w:pPr>
  </w:style>
  <w:style w:type="paragraph" w:styleId="Salutation">
    <w:name w:val="Salutation"/>
    <w:basedOn w:val="Normal"/>
    <w:next w:val="SubjectLine"/>
    <w:semiHidden/>
    <w:pPr>
      <w:spacing w:before="220" w:after="220" w:line="220" w:lineRule="atLeast"/>
      <w:jc w:val="left"/>
    </w:pPr>
  </w:style>
  <w:style w:type="paragraph" w:styleId="BodyText">
    <w:name w:val="Body Text"/>
    <w:basedOn w:val="Normal"/>
    <w:link w:val="BodyTextChar"/>
    <w:pPr>
      <w:spacing w:after="220" w:line="220" w:lineRule="atLeast"/>
    </w:pPr>
  </w:style>
  <w:style w:type="paragraph" w:customStyle="1" w:styleId="CcList">
    <w:name w:val="Cc List"/>
    <w:basedOn w:val="Normal"/>
    <w:pPr>
      <w:keepLines/>
      <w:spacing w:line="220" w:lineRule="atLeast"/>
      <w:ind w:left="360" w:hanging="360"/>
    </w:pPr>
  </w:style>
  <w:style w:type="paragraph" w:styleId="Closing">
    <w:name w:val="Closing"/>
    <w:basedOn w:val="Normal"/>
    <w:next w:val="Signature"/>
    <w:semiHidden/>
    <w:pPr>
      <w:keepNext/>
      <w:spacing w:after="60" w:line="220" w:lineRule="atLeast"/>
    </w:pPr>
  </w:style>
  <w:style w:type="paragraph" w:styleId="Signature">
    <w:name w:val="Signature"/>
    <w:basedOn w:val="Normal"/>
    <w:next w:val="SignatureJobTitle"/>
    <w:semiHidden/>
    <w:pPr>
      <w:keepNext/>
      <w:spacing w:before="880" w:line="220" w:lineRule="atLeast"/>
      <w:jc w:val="left"/>
    </w:pPr>
  </w:style>
  <w:style w:type="paragraph" w:customStyle="1" w:styleId="CompanyName">
    <w:name w:val="Company Name"/>
    <w:basedOn w:val="Normal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ate">
    <w:name w:val="Date"/>
    <w:basedOn w:val="Normal"/>
    <w:next w:val="InsideAddressName"/>
    <w:semiHidden/>
    <w:pPr>
      <w:spacing w:after="220" w:line="220" w:lineRule="atLeast"/>
    </w:pPr>
  </w:style>
  <w:style w:type="character" w:styleId="Emphasis">
    <w:name w:val="Emphasis"/>
    <w:qFormat/>
    <w:rPr>
      <w:rFonts w:ascii="Arial Black" w:hAnsi="Arial Black"/>
      <w:sz w:val="18"/>
    </w:rPr>
  </w:style>
  <w:style w:type="paragraph" w:customStyle="1" w:styleId="Enclosure">
    <w:name w:val="Enclosure"/>
    <w:basedOn w:val="Normal"/>
    <w:next w:val="CcList"/>
    <w:pPr>
      <w:keepNext/>
      <w:keepLines/>
      <w:spacing w:after="220" w:line="220" w:lineRule="atLeast"/>
    </w:pPr>
  </w:style>
  <w:style w:type="paragraph" w:customStyle="1" w:styleId="HeadingBase">
    <w:name w:val="Heading Base"/>
    <w:basedOn w:val="Normal"/>
    <w:next w:val="BodyText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InsideAddress">
    <w:name w:val="Inside Address"/>
    <w:basedOn w:val="Normal"/>
    <w:pPr>
      <w:spacing w:line="220" w:lineRule="atLeast"/>
    </w:p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customStyle="1" w:styleId="MailingInstructions">
    <w:name w:val="Mailing Instructions"/>
    <w:basedOn w:val="Normal"/>
    <w:next w:val="InsideAddressName"/>
    <w:pPr>
      <w:spacing w:after="220" w:line="22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pPr>
      <w:keepNext/>
      <w:keepLines/>
      <w:spacing w:before="220" w:line="220" w:lineRule="atLeast"/>
    </w:pPr>
  </w:style>
  <w:style w:type="paragraph" w:customStyle="1" w:styleId="ReferenceLine">
    <w:name w:val="Reference Line"/>
    <w:basedOn w:val="Normal"/>
    <w:next w:val="MailingInstructions"/>
    <w:pPr>
      <w:spacing w:after="220" w:line="220" w:lineRule="atLeast"/>
      <w:jc w:val="left"/>
    </w:pPr>
  </w:style>
  <w:style w:type="paragraph" w:customStyle="1" w:styleId="ReturnAddress">
    <w:name w:val="Return Address"/>
    <w:basedOn w:val="Normal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SignatureCompany">
    <w:name w:val="Signature Company"/>
    <w:basedOn w:val="Signature"/>
    <w:next w:val="ReferenceInitials"/>
    <w:pPr>
      <w:spacing w:before="0"/>
    </w:pPr>
  </w:style>
  <w:style w:type="paragraph" w:customStyle="1" w:styleId="SignatureJobTitle">
    <w:name w:val="Signature Job Title"/>
    <w:basedOn w:val="Signature"/>
    <w:next w:val="SignatureCompany"/>
    <w:pPr>
      <w:spacing w:before="0"/>
    </w:pPr>
  </w:style>
  <w:style w:type="character" w:customStyle="1" w:styleId="Slogan">
    <w:name w:val="Slogan"/>
    <w:rPr>
      <w:rFonts w:ascii="Arial Black" w:hAnsi="Arial Black"/>
      <w:sz w:val="18"/>
    </w:rPr>
  </w:style>
  <w:style w:type="paragraph" w:customStyle="1" w:styleId="SubjectLine">
    <w:name w:val="Subject Line"/>
    <w:basedOn w:val="Normal"/>
    <w:next w:val="BodyText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List">
    <w:name w:val="List"/>
    <w:basedOn w:val="BodyText"/>
    <w:semiHidden/>
    <w:pPr>
      <w:ind w:left="360" w:hanging="360"/>
    </w:pPr>
  </w:style>
  <w:style w:type="paragraph" w:styleId="ListBullet">
    <w:name w:val="List Bullet"/>
    <w:basedOn w:val="List"/>
    <w:autoRedefine/>
    <w:semiHidden/>
    <w:pPr>
      <w:numPr>
        <w:numId w:val="1"/>
      </w:numPr>
    </w:pPr>
  </w:style>
  <w:style w:type="paragraph" w:styleId="ListNumber">
    <w:name w:val="List Number"/>
    <w:basedOn w:val="BodyText"/>
    <w:semiHidden/>
    <w:pPr>
      <w:numPr>
        <w:numId w:val="2"/>
      </w:numPr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sid w:val="008F6E6C"/>
    <w:rPr>
      <w:b/>
      <w:bCs/>
    </w:rPr>
  </w:style>
  <w:style w:type="character" w:customStyle="1" w:styleId="BodyTextChar">
    <w:name w:val="Body Text Char"/>
    <w:link w:val="BodyText"/>
    <w:rsid w:val="008F6E6C"/>
    <w:rPr>
      <w:rFonts w:ascii="Arial" w:hAnsi="Arial"/>
      <w:spacing w:val="-5"/>
      <w:lang w:eastAsia="en-US"/>
    </w:rPr>
  </w:style>
  <w:style w:type="character" w:customStyle="1" w:styleId="Heading9Char">
    <w:name w:val="Heading 9 Char"/>
    <w:link w:val="Heading9"/>
    <w:rsid w:val="00044908"/>
    <w:rPr>
      <w:rFonts w:ascii="Arial" w:hAnsi="Arial"/>
      <w:b/>
      <w:bCs/>
      <w:spacing w:val="-5"/>
      <w:sz w:val="24"/>
      <w:lang w:eastAsia="en-US"/>
    </w:rPr>
  </w:style>
  <w:style w:type="character" w:customStyle="1" w:styleId="Heading8Char">
    <w:name w:val="Heading 8 Char"/>
    <w:link w:val="Heading8"/>
    <w:rsid w:val="00A8511F"/>
    <w:rPr>
      <w:rFonts w:ascii="Arial" w:hAnsi="Arial"/>
      <w:spacing w:val="-5"/>
      <w:sz w:val="24"/>
      <w:lang w:eastAsia="en-US"/>
    </w:rPr>
  </w:style>
  <w:style w:type="paragraph" w:customStyle="1" w:styleId="Subject">
    <w:name w:val="Subject"/>
    <w:next w:val="Normal"/>
    <w:rsid w:val="000C1809"/>
    <w:pPr>
      <w:keepNext/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C1809"/>
    <w:rPr>
      <w:color w:val="954F72" w:themeColor="followedHyperlink"/>
      <w:u w:val="single"/>
    </w:rPr>
  </w:style>
  <w:style w:type="paragraph" w:customStyle="1" w:styleId="Default">
    <w:name w:val="Default"/>
    <w:rsid w:val="00BB0FFD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77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tanbridge-house-sch.co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obs@ths.uk.ne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lenr\Application%20Data\Microsoft\Templates\Advertisement%20Vacan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1A91888847FB4B91EB407689A9238E" ma:contentTypeVersion="13" ma:contentTypeDescription="Create a new document." ma:contentTypeScope="" ma:versionID="242502f3575720cbc1992c58c57f7921">
  <xsd:schema xmlns:xsd="http://www.w3.org/2001/XMLSchema" xmlns:xs="http://www.w3.org/2001/XMLSchema" xmlns:p="http://schemas.microsoft.com/office/2006/metadata/properties" xmlns:ns3="85bba6a3-2b6c-4774-ac14-979748835214" xmlns:ns4="06e3ee68-41ac-4149-b6b2-4d2e011f512e" targetNamespace="http://schemas.microsoft.com/office/2006/metadata/properties" ma:root="true" ma:fieldsID="176a5ca2ccd8d749ce13e446f4df84d7" ns3:_="" ns4:_="">
    <xsd:import namespace="85bba6a3-2b6c-4774-ac14-979748835214"/>
    <xsd:import namespace="06e3ee68-41ac-4149-b6b2-4d2e011f512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ba6a3-2b6c-4774-ac14-9797488352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3ee68-41ac-4149-b6b2-4d2e011f51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7B42A6-31A8-4ECA-B8CE-C8915E657F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38529B-8B13-44C2-9948-4067A30F1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bba6a3-2b6c-4774-ac14-979748835214"/>
    <ds:schemaRef ds:uri="06e3ee68-41ac-4149-b6b2-4d2e011f51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E59208-701F-49E9-8D48-521ECA2B53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Advertisement Vacancy</Template>
  <TotalTime>1</TotalTime>
  <Pages>1</Pages>
  <Words>314</Words>
  <Characters>1795</Characters>
  <Application>Microsoft Office Word</Application>
  <DocSecurity>0</DocSecurity>
  <Lines>14</Lines>
  <Paragraphs>4</Paragraphs>
  <ScaleCrop>false</ScaleCrop>
  <Company>Tanbridge House School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Letter</dc:title>
  <dc:subject/>
  <dc:creator>helenr</dc:creator>
  <cp:keywords/>
  <cp:lastModifiedBy>Karen Duneclift</cp:lastModifiedBy>
  <cp:revision>3</cp:revision>
  <cp:lastPrinted>2026-09-07T09:34:00Z</cp:lastPrinted>
  <dcterms:created xsi:type="dcterms:W3CDTF">2026-09-07T09:33:00Z</dcterms:created>
  <dcterms:modified xsi:type="dcterms:W3CDTF">2026-09-07T09:34:00Z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  <property fmtid="{D5CDD505-2E9C-101B-9397-08002B2CF9AE}" pid="5" name="ContentTypeId">
    <vt:lpwstr>0x0101005D1A91888847FB4B91EB407689A9238E</vt:lpwstr>
  </property>
</Properties>
</file>