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00A" w:rsidRPr="00274F1D" w:rsidRDefault="00BD700A" w:rsidP="00BD700A">
      <w:pPr>
        <w:spacing w:after="0"/>
        <w:rPr>
          <w:rFonts w:ascii="Arial Narrow" w:hAnsi="Arial Narrow" w:cs="Arial"/>
          <w:sz w:val="22"/>
          <w:szCs w:val="22"/>
        </w:rPr>
      </w:pPr>
    </w:p>
    <w:p w:rsidR="00274F1D" w:rsidRPr="00274F1D" w:rsidRDefault="006A03F2" w:rsidP="006A03F2">
      <w:pPr>
        <w:jc w:val="center"/>
        <w:rPr>
          <w:rFonts w:ascii="Arial Narrow" w:hAnsi="Arial Narrow" w:cs="Arial"/>
          <w:b/>
          <w:bCs/>
          <w:sz w:val="22"/>
          <w:szCs w:val="22"/>
        </w:rPr>
      </w:pPr>
      <w:r w:rsidRPr="00274F1D">
        <w:rPr>
          <w:rFonts w:ascii="Arial Narrow" w:hAnsi="Arial Narrow" w:cs="Arial"/>
          <w:b/>
          <w:bCs/>
          <w:sz w:val="22"/>
          <w:szCs w:val="22"/>
        </w:rPr>
        <w:t xml:space="preserve">PERSON SPECIFICATION </w:t>
      </w:r>
    </w:p>
    <w:p w:rsidR="006A03F2" w:rsidRPr="00274F1D" w:rsidRDefault="00641193" w:rsidP="006A03F2">
      <w:pPr>
        <w:jc w:val="center"/>
        <w:rPr>
          <w:rFonts w:ascii="Arial Narrow" w:hAnsi="Arial Narrow" w:cs="Arial"/>
          <w:b/>
          <w:bCs/>
          <w:sz w:val="22"/>
          <w:szCs w:val="22"/>
        </w:rPr>
      </w:pPr>
      <w:r w:rsidRPr="00274F1D">
        <w:rPr>
          <w:rFonts w:ascii="Arial Narrow" w:hAnsi="Arial Narrow" w:cs="Arial"/>
          <w:b/>
          <w:bCs/>
          <w:sz w:val="22"/>
          <w:szCs w:val="22"/>
        </w:rPr>
        <w:t>LEARNING SUPPORT TEACHING ASSISTANT</w:t>
      </w:r>
    </w:p>
    <w:p w:rsidR="002A104C" w:rsidRPr="00274F1D" w:rsidRDefault="002A104C" w:rsidP="006A03F2">
      <w:pPr>
        <w:jc w:val="center"/>
        <w:rPr>
          <w:rFonts w:ascii="Arial Narrow" w:hAnsi="Arial Narrow" w:cs="Arial"/>
          <w:b/>
          <w:bCs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142"/>
        <w:gridCol w:w="1620"/>
      </w:tblGrid>
      <w:tr w:rsidR="006A03F2" w:rsidRPr="00274F1D" w:rsidTr="00AA2C4A">
        <w:tc>
          <w:tcPr>
            <w:tcW w:w="1985" w:type="dxa"/>
          </w:tcPr>
          <w:p w:rsidR="006A03F2" w:rsidRPr="00274F1D" w:rsidRDefault="006A03F2" w:rsidP="00AA2C4A">
            <w:pPr>
              <w:pStyle w:val="Heading2"/>
              <w:spacing w:before="120" w:after="120"/>
              <w:jc w:val="center"/>
              <w:rPr>
                <w:rFonts w:ascii="Arial Narrow" w:hAnsi="Arial Narrow"/>
                <w:i w:val="0"/>
                <w:sz w:val="22"/>
                <w:szCs w:val="22"/>
                <w:lang w:val="en-GB"/>
              </w:rPr>
            </w:pPr>
            <w:r w:rsidRPr="00274F1D">
              <w:rPr>
                <w:rFonts w:ascii="Arial Narrow" w:hAnsi="Arial Narrow"/>
                <w:i w:val="0"/>
                <w:sz w:val="22"/>
                <w:szCs w:val="22"/>
                <w:lang w:val="en-GB"/>
              </w:rPr>
              <w:t>Attribute</w:t>
            </w:r>
          </w:p>
        </w:tc>
        <w:tc>
          <w:tcPr>
            <w:tcW w:w="6142" w:type="dxa"/>
          </w:tcPr>
          <w:p w:rsidR="006A03F2" w:rsidRPr="00274F1D" w:rsidRDefault="006A03F2" w:rsidP="00AA2C4A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b/>
                <w:bCs/>
                <w:sz w:val="22"/>
                <w:szCs w:val="22"/>
              </w:rPr>
              <w:t>Attribute</w:t>
            </w:r>
          </w:p>
        </w:tc>
        <w:tc>
          <w:tcPr>
            <w:tcW w:w="1620" w:type="dxa"/>
          </w:tcPr>
          <w:p w:rsidR="006A03F2" w:rsidRPr="00274F1D" w:rsidRDefault="006A03F2" w:rsidP="00AA2C4A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b/>
                <w:bCs/>
                <w:sz w:val="22"/>
                <w:szCs w:val="22"/>
              </w:rPr>
              <w:t>Essential or Desirable</w:t>
            </w:r>
          </w:p>
        </w:tc>
      </w:tr>
      <w:tr w:rsidR="006A03F2" w:rsidRPr="00274F1D" w:rsidTr="00AA2C4A">
        <w:tc>
          <w:tcPr>
            <w:tcW w:w="1985" w:type="dxa"/>
          </w:tcPr>
          <w:p w:rsidR="006A03F2" w:rsidRPr="00274F1D" w:rsidRDefault="006A03F2" w:rsidP="00AA2C4A">
            <w:pPr>
              <w:pStyle w:val="Header"/>
              <w:spacing w:before="20" w:after="2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Educational Qualifications</w:t>
            </w:r>
          </w:p>
        </w:tc>
        <w:tc>
          <w:tcPr>
            <w:tcW w:w="6142" w:type="dxa"/>
          </w:tcPr>
          <w:p w:rsidR="006A03F2" w:rsidRPr="00274F1D" w:rsidRDefault="006A03F2" w:rsidP="00E15306">
            <w:pPr>
              <w:numPr>
                <w:ilvl w:val="0"/>
                <w:numId w:val="4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Good grounding in English and maths</w:t>
            </w:r>
          </w:p>
          <w:p w:rsidR="00E15306" w:rsidRPr="00274F1D" w:rsidRDefault="00E15306" w:rsidP="00E15306">
            <w:pPr>
              <w:spacing w:after="0"/>
              <w:ind w:left="284"/>
              <w:rPr>
                <w:rFonts w:ascii="Arial Narrow" w:hAnsi="Arial Narrow" w:cs="Arial"/>
                <w:sz w:val="22"/>
                <w:szCs w:val="22"/>
              </w:rPr>
            </w:pPr>
          </w:p>
          <w:p w:rsidR="00E15306" w:rsidRPr="00274F1D" w:rsidRDefault="00E15306" w:rsidP="00E15306">
            <w:pPr>
              <w:numPr>
                <w:ilvl w:val="0"/>
                <w:numId w:val="4"/>
              </w:numPr>
              <w:spacing w:after="12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HLTA</w:t>
            </w:r>
          </w:p>
        </w:tc>
        <w:tc>
          <w:tcPr>
            <w:tcW w:w="1620" w:type="dxa"/>
          </w:tcPr>
          <w:p w:rsidR="006A03F2" w:rsidRPr="00274F1D" w:rsidRDefault="006A03F2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</w:t>
            </w: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6A03F2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D</w:t>
            </w:r>
          </w:p>
        </w:tc>
      </w:tr>
      <w:tr w:rsidR="006A03F2" w:rsidRPr="00274F1D" w:rsidTr="00AA2C4A">
        <w:tc>
          <w:tcPr>
            <w:tcW w:w="1985" w:type="dxa"/>
          </w:tcPr>
          <w:p w:rsidR="006A03F2" w:rsidRPr="00274F1D" w:rsidRDefault="006A03F2" w:rsidP="00AA2C4A">
            <w:pPr>
              <w:pStyle w:val="Header"/>
              <w:spacing w:before="20" w:after="2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Experience</w:t>
            </w:r>
          </w:p>
        </w:tc>
        <w:tc>
          <w:tcPr>
            <w:tcW w:w="6142" w:type="dxa"/>
          </w:tcPr>
          <w:p w:rsidR="006A03F2" w:rsidRPr="00274F1D" w:rsidRDefault="006A03F2" w:rsidP="00E15306">
            <w:pPr>
              <w:numPr>
                <w:ilvl w:val="0"/>
                <w:numId w:val="5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 xml:space="preserve">Experience of working within a school or </w:t>
            </w:r>
            <w:r w:rsidR="00AA2C4A" w:rsidRPr="00274F1D">
              <w:rPr>
                <w:rFonts w:ascii="Arial Narrow" w:hAnsi="Arial Narrow" w:cs="Arial"/>
                <w:sz w:val="22"/>
                <w:szCs w:val="22"/>
              </w:rPr>
              <w:t>similar environment</w:t>
            </w:r>
          </w:p>
          <w:p w:rsidR="00E15306" w:rsidRPr="00274F1D" w:rsidRDefault="00E15306" w:rsidP="00E15306">
            <w:pPr>
              <w:spacing w:after="0"/>
              <w:ind w:left="340"/>
              <w:rPr>
                <w:rFonts w:ascii="Arial Narrow" w:hAnsi="Arial Narrow" w:cs="Arial"/>
                <w:sz w:val="22"/>
                <w:szCs w:val="22"/>
              </w:rPr>
            </w:pPr>
          </w:p>
          <w:p w:rsidR="00E15306" w:rsidRPr="00274F1D" w:rsidRDefault="00E15306" w:rsidP="00E15306">
            <w:pPr>
              <w:numPr>
                <w:ilvl w:val="0"/>
                <w:numId w:val="5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Experience of working with young people</w:t>
            </w:r>
          </w:p>
          <w:p w:rsidR="00E15306" w:rsidRPr="00274F1D" w:rsidRDefault="00E15306" w:rsidP="00E15306">
            <w:pPr>
              <w:spacing w:after="0"/>
              <w:ind w:left="340"/>
              <w:rPr>
                <w:rFonts w:ascii="Arial Narrow" w:hAnsi="Arial Narrow" w:cs="Arial"/>
                <w:sz w:val="22"/>
                <w:szCs w:val="22"/>
              </w:rPr>
            </w:pPr>
          </w:p>
          <w:p w:rsidR="00091794" w:rsidRPr="00274F1D" w:rsidRDefault="006A03F2" w:rsidP="00E15306">
            <w:pPr>
              <w:numPr>
                <w:ilvl w:val="0"/>
                <w:numId w:val="5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Experience of working with sensitive and/or confidential information</w:t>
            </w:r>
          </w:p>
          <w:p w:rsidR="00E15306" w:rsidRPr="00274F1D" w:rsidRDefault="00E15306" w:rsidP="00E15306">
            <w:pPr>
              <w:spacing w:after="0"/>
              <w:ind w:left="340"/>
              <w:rPr>
                <w:rFonts w:ascii="Arial Narrow" w:hAnsi="Arial Narrow" w:cs="Arial"/>
                <w:sz w:val="22"/>
                <w:szCs w:val="22"/>
              </w:rPr>
            </w:pPr>
          </w:p>
          <w:p w:rsidR="00E15306" w:rsidRPr="00274F1D" w:rsidRDefault="00E15306" w:rsidP="00E15306">
            <w:pPr>
              <w:numPr>
                <w:ilvl w:val="0"/>
                <w:numId w:val="5"/>
              </w:numPr>
              <w:spacing w:after="12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Ability to assist with the personal care needs of students</w:t>
            </w:r>
          </w:p>
        </w:tc>
        <w:tc>
          <w:tcPr>
            <w:tcW w:w="1620" w:type="dxa"/>
          </w:tcPr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D</w:t>
            </w: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6A03F2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D</w:t>
            </w: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E15306" w:rsidRPr="00274F1D" w:rsidRDefault="006A03F2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D</w:t>
            </w: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</w:t>
            </w:r>
          </w:p>
        </w:tc>
      </w:tr>
      <w:tr w:rsidR="006A03F2" w:rsidRPr="00274F1D" w:rsidTr="00AA2C4A">
        <w:tc>
          <w:tcPr>
            <w:tcW w:w="1985" w:type="dxa"/>
          </w:tcPr>
          <w:p w:rsidR="006A03F2" w:rsidRPr="00274F1D" w:rsidRDefault="006A03F2" w:rsidP="00AA2C4A">
            <w:pPr>
              <w:pStyle w:val="Header"/>
              <w:spacing w:before="20" w:after="2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Skills/Knowledge/</w:t>
            </w:r>
          </w:p>
          <w:p w:rsidR="006A03F2" w:rsidRPr="00274F1D" w:rsidRDefault="006A03F2" w:rsidP="00AA2C4A">
            <w:pPr>
              <w:pStyle w:val="Header"/>
              <w:spacing w:before="20" w:after="2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Aptitudes</w:t>
            </w:r>
          </w:p>
        </w:tc>
        <w:tc>
          <w:tcPr>
            <w:tcW w:w="6142" w:type="dxa"/>
          </w:tcPr>
          <w:p w:rsidR="00A303A3" w:rsidRPr="00274F1D" w:rsidRDefault="00091794" w:rsidP="00E15306">
            <w:pPr>
              <w:numPr>
                <w:ilvl w:val="0"/>
                <w:numId w:val="5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Excellent</w:t>
            </w:r>
            <w:r w:rsidR="006A03F2" w:rsidRPr="00274F1D">
              <w:rPr>
                <w:rFonts w:ascii="Arial Narrow" w:hAnsi="Arial Narrow" w:cs="Arial"/>
                <w:sz w:val="22"/>
                <w:szCs w:val="22"/>
              </w:rPr>
              <w:t xml:space="preserve"> communication skills both written and oral</w:t>
            </w:r>
          </w:p>
          <w:p w:rsidR="00E15306" w:rsidRPr="00274F1D" w:rsidRDefault="00E15306" w:rsidP="00E15306">
            <w:pPr>
              <w:spacing w:after="0"/>
              <w:ind w:left="340"/>
              <w:rPr>
                <w:rFonts w:ascii="Arial Narrow" w:hAnsi="Arial Narrow" w:cs="Arial"/>
                <w:sz w:val="22"/>
                <w:szCs w:val="22"/>
              </w:rPr>
            </w:pPr>
          </w:p>
          <w:p w:rsidR="00A303A3" w:rsidRPr="00274F1D" w:rsidRDefault="006A03F2" w:rsidP="00E15306">
            <w:pPr>
              <w:numPr>
                <w:ilvl w:val="0"/>
                <w:numId w:val="5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Excellent interpersonal skills</w:t>
            </w:r>
          </w:p>
          <w:p w:rsidR="00E15306" w:rsidRPr="00274F1D" w:rsidRDefault="00E15306" w:rsidP="00E15306">
            <w:pPr>
              <w:spacing w:after="0"/>
              <w:ind w:left="340"/>
              <w:rPr>
                <w:rFonts w:ascii="Arial Narrow" w:hAnsi="Arial Narrow" w:cs="Arial"/>
                <w:sz w:val="22"/>
                <w:szCs w:val="22"/>
              </w:rPr>
            </w:pPr>
          </w:p>
          <w:p w:rsidR="00A303A3" w:rsidRPr="00274F1D" w:rsidRDefault="00E15306" w:rsidP="00E15306">
            <w:pPr>
              <w:numPr>
                <w:ilvl w:val="0"/>
                <w:numId w:val="5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Demonstrable k</w:t>
            </w:r>
            <w:r w:rsidR="006A03F2" w:rsidRPr="00274F1D">
              <w:rPr>
                <w:rFonts w:ascii="Arial Narrow" w:hAnsi="Arial Narrow" w:cs="Arial"/>
                <w:sz w:val="22"/>
                <w:szCs w:val="22"/>
              </w:rPr>
              <w:t>nowledge, experience and a liking for working with young people</w:t>
            </w:r>
            <w:r w:rsidR="00641193" w:rsidRPr="00274F1D">
              <w:rPr>
                <w:rFonts w:ascii="Arial Narrow" w:hAnsi="Arial Narrow" w:cs="Arial"/>
                <w:sz w:val="22"/>
                <w:szCs w:val="22"/>
              </w:rPr>
              <w:t xml:space="preserve"> in relation to SEN</w:t>
            </w:r>
          </w:p>
          <w:p w:rsidR="00E15306" w:rsidRPr="00274F1D" w:rsidRDefault="00E15306" w:rsidP="00E15306">
            <w:pPr>
              <w:spacing w:after="0"/>
              <w:ind w:left="340"/>
              <w:rPr>
                <w:rFonts w:ascii="Arial Narrow" w:hAnsi="Arial Narrow" w:cs="Arial"/>
                <w:sz w:val="22"/>
                <w:szCs w:val="22"/>
              </w:rPr>
            </w:pPr>
          </w:p>
          <w:p w:rsidR="00641193" w:rsidRPr="00274F1D" w:rsidRDefault="00641193" w:rsidP="00E15306">
            <w:pPr>
              <w:numPr>
                <w:ilvl w:val="0"/>
                <w:numId w:val="5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Understanding of the curriculum requirements of a school</w:t>
            </w:r>
          </w:p>
          <w:p w:rsidR="00E15306" w:rsidRPr="00274F1D" w:rsidRDefault="00E15306" w:rsidP="00E15306">
            <w:pPr>
              <w:spacing w:after="0"/>
              <w:ind w:left="340"/>
              <w:rPr>
                <w:rFonts w:ascii="Arial Narrow" w:hAnsi="Arial Narrow" w:cs="Arial"/>
                <w:sz w:val="22"/>
                <w:szCs w:val="22"/>
              </w:rPr>
            </w:pPr>
          </w:p>
          <w:p w:rsidR="006A03F2" w:rsidRPr="00274F1D" w:rsidRDefault="006A03F2" w:rsidP="00E15306">
            <w:pPr>
              <w:numPr>
                <w:ilvl w:val="0"/>
                <w:numId w:val="5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Willingness to undertake profe</w:t>
            </w:r>
            <w:r w:rsidR="003D7B63" w:rsidRPr="00274F1D">
              <w:rPr>
                <w:rFonts w:ascii="Arial Narrow" w:hAnsi="Arial Narrow" w:cs="Arial"/>
                <w:sz w:val="22"/>
                <w:szCs w:val="22"/>
              </w:rPr>
              <w:t>ssional development</w:t>
            </w:r>
          </w:p>
          <w:p w:rsidR="00E15306" w:rsidRPr="00274F1D" w:rsidRDefault="00E15306" w:rsidP="00E15306">
            <w:pPr>
              <w:spacing w:after="0"/>
              <w:ind w:left="340"/>
              <w:rPr>
                <w:rFonts w:ascii="Arial Narrow" w:hAnsi="Arial Narrow" w:cs="Arial"/>
                <w:sz w:val="22"/>
                <w:szCs w:val="22"/>
              </w:rPr>
            </w:pPr>
          </w:p>
          <w:p w:rsidR="00641193" w:rsidRPr="00274F1D" w:rsidRDefault="00641193" w:rsidP="00E15306">
            <w:pPr>
              <w:numPr>
                <w:ilvl w:val="0"/>
                <w:numId w:val="5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Ability to make use of modern technology to support teaching and learning</w:t>
            </w:r>
          </w:p>
          <w:p w:rsidR="00E15306" w:rsidRPr="00274F1D" w:rsidRDefault="00E15306" w:rsidP="00E15306">
            <w:pPr>
              <w:spacing w:after="0"/>
              <w:ind w:left="340"/>
              <w:rPr>
                <w:rFonts w:ascii="Arial Narrow" w:hAnsi="Arial Narrow" w:cs="Arial"/>
                <w:sz w:val="22"/>
                <w:szCs w:val="22"/>
              </w:rPr>
            </w:pPr>
          </w:p>
          <w:p w:rsidR="00641193" w:rsidRPr="00274F1D" w:rsidRDefault="00641193" w:rsidP="008E6338">
            <w:pPr>
              <w:numPr>
                <w:ilvl w:val="0"/>
                <w:numId w:val="5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Ability to manage</w:t>
            </w:r>
            <w:r w:rsidR="008E6338" w:rsidRPr="00274F1D">
              <w:rPr>
                <w:rFonts w:ascii="Arial Narrow" w:hAnsi="Arial Narrow" w:cs="Arial"/>
                <w:sz w:val="22"/>
                <w:szCs w:val="22"/>
              </w:rPr>
              <w:t xml:space="preserve"> students in a classroom setting</w:t>
            </w:r>
          </w:p>
        </w:tc>
        <w:tc>
          <w:tcPr>
            <w:tcW w:w="1620" w:type="dxa"/>
          </w:tcPr>
          <w:p w:rsidR="00AA2C4A" w:rsidRPr="00274F1D" w:rsidRDefault="006A03F2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</w:t>
            </w: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AA2C4A" w:rsidRPr="00274F1D" w:rsidRDefault="006A03F2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</w:t>
            </w: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A303A3" w:rsidRPr="00274F1D" w:rsidRDefault="006A03F2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</w:t>
            </w: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0A165B" w:rsidRPr="00274F1D" w:rsidRDefault="000A165B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B86BEE" w:rsidRPr="00274F1D" w:rsidRDefault="00B86BEE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D</w:t>
            </w: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641193" w:rsidRPr="00274F1D" w:rsidRDefault="00641193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641193" w:rsidRPr="00274F1D" w:rsidRDefault="000A165B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</w:t>
            </w: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641193" w:rsidRPr="00274F1D" w:rsidRDefault="00641193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</w:t>
            </w:r>
          </w:p>
          <w:p w:rsidR="00641193" w:rsidRPr="00274F1D" w:rsidRDefault="00641193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641193" w:rsidRPr="00274F1D" w:rsidRDefault="008E6338" w:rsidP="008E6338">
            <w:pPr>
              <w:spacing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</w:t>
            </w:r>
          </w:p>
        </w:tc>
      </w:tr>
      <w:tr w:rsidR="006A03F2" w:rsidRPr="00274F1D" w:rsidTr="00AA2C4A">
        <w:tc>
          <w:tcPr>
            <w:tcW w:w="1985" w:type="dxa"/>
          </w:tcPr>
          <w:p w:rsidR="006A03F2" w:rsidRPr="00274F1D" w:rsidRDefault="006A03F2" w:rsidP="00AA2C4A">
            <w:pPr>
              <w:pStyle w:val="Header"/>
              <w:spacing w:before="20" w:after="2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Personal Qualities</w:t>
            </w:r>
          </w:p>
        </w:tc>
        <w:tc>
          <w:tcPr>
            <w:tcW w:w="6142" w:type="dxa"/>
          </w:tcPr>
          <w:p w:rsidR="006A03F2" w:rsidRPr="00274F1D" w:rsidRDefault="006A03F2" w:rsidP="00E15306">
            <w:pPr>
              <w:numPr>
                <w:ilvl w:val="0"/>
                <w:numId w:val="5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Positive attitude, proactive, hardworking and enthusiastic</w:t>
            </w:r>
          </w:p>
          <w:p w:rsidR="00E15306" w:rsidRPr="00274F1D" w:rsidRDefault="00E15306" w:rsidP="00E15306">
            <w:pPr>
              <w:spacing w:after="0"/>
              <w:ind w:left="340"/>
              <w:rPr>
                <w:rFonts w:ascii="Arial Narrow" w:hAnsi="Arial Narrow" w:cs="Arial"/>
                <w:sz w:val="22"/>
                <w:szCs w:val="22"/>
              </w:rPr>
            </w:pPr>
          </w:p>
          <w:p w:rsidR="006A03F2" w:rsidRPr="00274F1D" w:rsidRDefault="006A03F2" w:rsidP="00E15306">
            <w:pPr>
              <w:numPr>
                <w:ilvl w:val="0"/>
                <w:numId w:val="5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Ability to work collaboratively with colleagues</w:t>
            </w:r>
          </w:p>
          <w:p w:rsidR="00E15306" w:rsidRPr="00274F1D" w:rsidRDefault="00E15306" w:rsidP="00E15306">
            <w:pPr>
              <w:spacing w:after="0"/>
              <w:ind w:left="340"/>
              <w:rPr>
                <w:rFonts w:ascii="Arial Narrow" w:hAnsi="Arial Narrow" w:cs="Arial"/>
                <w:sz w:val="22"/>
                <w:szCs w:val="22"/>
              </w:rPr>
            </w:pPr>
          </w:p>
          <w:p w:rsidR="008E6338" w:rsidRPr="00274F1D" w:rsidRDefault="006A03F2" w:rsidP="008E6338">
            <w:pPr>
              <w:widowControl w:val="0"/>
              <w:numPr>
                <w:ilvl w:val="0"/>
                <w:numId w:val="5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To be able to work</w:t>
            </w:r>
            <w:r w:rsidR="008E6338" w:rsidRPr="00274F1D">
              <w:rPr>
                <w:rFonts w:ascii="Arial Narrow" w:hAnsi="Arial Narrow" w:cs="Arial"/>
                <w:sz w:val="22"/>
                <w:szCs w:val="22"/>
              </w:rPr>
              <w:t xml:space="preserve"> with minimum supervision, </w:t>
            </w:r>
            <w:r w:rsidRPr="00274F1D">
              <w:rPr>
                <w:rFonts w:ascii="Arial Narrow" w:hAnsi="Arial Narrow" w:cs="Arial"/>
                <w:sz w:val="22"/>
                <w:szCs w:val="22"/>
              </w:rPr>
              <w:t xml:space="preserve"> independently and as part of a team</w:t>
            </w:r>
          </w:p>
          <w:p w:rsidR="008E6338" w:rsidRPr="00274F1D" w:rsidRDefault="008E6338" w:rsidP="008E6338">
            <w:pPr>
              <w:widowControl w:val="0"/>
              <w:spacing w:after="0"/>
              <w:ind w:left="340"/>
              <w:rPr>
                <w:rFonts w:ascii="Arial Narrow" w:hAnsi="Arial Narrow" w:cs="Arial"/>
                <w:sz w:val="22"/>
                <w:szCs w:val="22"/>
              </w:rPr>
            </w:pPr>
          </w:p>
          <w:p w:rsidR="008E6338" w:rsidRPr="00274F1D" w:rsidRDefault="008E6338" w:rsidP="00E15306">
            <w:pPr>
              <w:widowControl w:val="0"/>
              <w:numPr>
                <w:ilvl w:val="0"/>
                <w:numId w:val="5"/>
              </w:numPr>
              <w:spacing w:after="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Ability to be flexible in a highly changeable environment</w:t>
            </w:r>
          </w:p>
          <w:p w:rsidR="00E15306" w:rsidRPr="00274F1D" w:rsidRDefault="00E15306" w:rsidP="00E15306">
            <w:pPr>
              <w:widowControl w:val="0"/>
              <w:spacing w:after="0"/>
              <w:ind w:left="340"/>
              <w:rPr>
                <w:rFonts w:ascii="Arial Narrow" w:hAnsi="Arial Narrow" w:cs="Arial"/>
                <w:sz w:val="22"/>
                <w:szCs w:val="22"/>
              </w:rPr>
            </w:pPr>
          </w:p>
          <w:p w:rsidR="006A03F2" w:rsidRPr="00274F1D" w:rsidRDefault="006A03F2" w:rsidP="00E15306">
            <w:pPr>
              <w:widowControl w:val="0"/>
              <w:numPr>
                <w:ilvl w:val="0"/>
                <w:numId w:val="5"/>
              </w:numPr>
              <w:spacing w:after="120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 xml:space="preserve">To be able to take </w:t>
            </w:r>
            <w:r w:rsidR="00AA2C4A" w:rsidRPr="00274F1D">
              <w:rPr>
                <w:rFonts w:ascii="Arial Narrow" w:hAnsi="Arial Narrow" w:cs="Arial"/>
                <w:sz w:val="22"/>
                <w:szCs w:val="22"/>
              </w:rPr>
              <w:t>direct</w:t>
            </w:r>
            <w:r w:rsidR="00E15306" w:rsidRPr="00274F1D">
              <w:rPr>
                <w:rFonts w:ascii="Arial Narrow" w:hAnsi="Arial Narrow" w:cs="Arial"/>
                <w:sz w:val="22"/>
                <w:szCs w:val="22"/>
              </w:rPr>
              <w:t>ion from the Senco and Deputy Senco</w:t>
            </w:r>
          </w:p>
        </w:tc>
        <w:tc>
          <w:tcPr>
            <w:tcW w:w="1620" w:type="dxa"/>
          </w:tcPr>
          <w:p w:rsidR="006A03F2" w:rsidRPr="00274F1D" w:rsidRDefault="006A03F2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</w:t>
            </w: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6A03F2" w:rsidRPr="00274F1D" w:rsidRDefault="006A03F2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</w:t>
            </w: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6A03F2" w:rsidRPr="00274F1D" w:rsidRDefault="006A03F2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</w:t>
            </w:r>
          </w:p>
          <w:p w:rsidR="00E15306" w:rsidRPr="00274F1D" w:rsidRDefault="00E15306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8E6338" w:rsidRPr="00274F1D" w:rsidRDefault="008E6338" w:rsidP="00E15306">
            <w:pPr>
              <w:spacing w:after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:rsidR="006A03F2" w:rsidRPr="00274F1D" w:rsidRDefault="006A03F2" w:rsidP="00E15306">
            <w:pPr>
              <w:spacing w:after="0" w:line="480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</w:t>
            </w:r>
          </w:p>
          <w:p w:rsidR="008E6338" w:rsidRPr="00274F1D" w:rsidRDefault="008E6338" w:rsidP="00E15306">
            <w:pPr>
              <w:spacing w:after="0" w:line="480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274F1D">
              <w:rPr>
                <w:rFonts w:ascii="Arial Narrow" w:hAnsi="Arial Narrow" w:cs="Arial"/>
                <w:sz w:val="22"/>
                <w:szCs w:val="22"/>
              </w:rPr>
              <w:t>E</w:t>
            </w:r>
          </w:p>
        </w:tc>
      </w:tr>
    </w:tbl>
    <w:p w:rsidR="00E972A1" w:rsidRPr="00274F1D" w:rsidRDefault="00274F1D" w:rsidP="00E972A1">
      <w:pPr>
        <w:spacing w:after="0"/>
        <w:rPr>
          <w:rFonts w:ascii="Arial Narrow" w:hAnsi="Arial Narrow" w:cs="Arial"/>
        </w:rPr>
      </w:pPr>
      <w:bookmarkStart w:id="0" w:name="_GoBack"/>
      <w:r w:rsidRPr="00274F1D">
        <w:rPr>
          <w:rFonts w:ascii="Arial Narrow" w:hAnsi="Arial Narrow" w:cs="Arial"/>
        </w:rPr>
        <w:t>September 2021</w:t>
      </w:r>
      <w:bookmarkEnd w:id="0"/>
    </w:p>
    <w:sectPr w:rsidR="00E972A1" w:rsidRPr="00274F1D" w:rsidSect="00D170AF">
      <w:headerReference w:type="default" r:id="rId7"/>
      <w:footerReference w:type="default" r:id="rId8"/>
      <w:pgSz w:w="11901" w:h="16840"/>
      <w:pgMar w:top="1959" w:right="1134" w:bottom="1985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B63" w:rsidRDefault="003D7B63">
      <w:pPr>
        <w:spacing w:after="0"/>
      </w:pPr>
      <w:r>
        <w:separator/>
      </w:r>
    </w:p>
  </w:endnote>
  <w:endnote w:type="continuationSeparator" w:id="0">
    <w:p w:rsidR="003D7B63" w:rsidRDefault="003D7B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B63" w:rsidRDefault="003D7B63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2061210</wp:posOffset>
              </wp:positionH>
              <wp:positionV relativeFrom="paragraph">
                <wp:posOffset>-368300</wp:posOffset>
              </wp:positionV>
              <wp:extent cx="2209800" cy="609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D7B63" w:rsidRPr="00D0415D" w:rsidRDefault="003D7B63" w:rsidP="0077114E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415D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Tel: 01462 620500</w:t>
                          </w:r>
                        </w:p>
                        <w:p w:rsidR="003D7B63" w:rsidRPr="00D0415D" w:rsidRDefault="003D7B63" w:rsidP="0077114E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415D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 xml:space="preserve">Email: </w:t>
                          </w:r>
                          <w:hyperlink r:id="rId1" w:history="1">
                            <w:r w:rsidRPr="00D0415D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20"/>
                              </w:rPr>
                              <w:t>admin@highfield.herts.sch.uk</w:t>
                            </w:r>
                          </w:hyperlink>
                          <w:r w:rsidRPr="00D0415D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 xml:space="preserve"> </w:t>
                          </w:r>
                        </w:p>
                        <w:p w:rsidR="003D7B63" w:rsidRPr="00D0415D" w:rsidRDefault="003D7B63" w:rsidP="0077114E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415D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www.highfield.herts.sch.uk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2.3pt;margin-top:-29pt;width:174pt;height:4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" fillcolor="white [3201]" stroked="f" strokeweight=".5pt">
              <v:textbox>
                <w:txbxContent>
                  <w:p w:rsidR="000454E6" w:rsidRPr="00D0415D" w:rsidRDefault="000454E6" w:rsidP="0077114E">
                    <w:pPr>
                      <w:spacing w:after="0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415D">
                      <w:rPr>
                        <w:rFonts w:ascii="Arial" w:hAnsi="Arial" w:cs="Arial"/>
                        <w:sz w:val="18"/>
                        <w:szCs w:val="20"/>
                      </w:rPr>
                      <w:t>Tel: 01462 620500</w:t>
                    </w:r>
                  </w:p>
                  <w:p w:rsidR="000454E6" w:rsidRPr="00D0415D" w:rsidRDefault="000454E6" w:rsidP="0077114E">
                    <w:pPr>
                      <w:spacing w:after="0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415D">
                      <w:rPr>
                        <w:rFonts w:ascii="Arial" w:hAnsi="Arial" w:cs="Arial"/>
                        <w:sz w:val="18"/>
                        <w:szCs w:val="20"/>
                      </w:rPr>
                      <w:t xml:space="preserve">Email: </w:t>
                    </w:r>
                    <w:hyperlink r:id="rId2" w:history="1">
                      <w:r w:rsidRPr="00D0415D">
                        <w:rPr>
                          <w:rStyle w:val="Hyperlink"/>
                          <w:rFonts w:ascii="Arial" w:hAnsi="Arial" w:cs="Arial"/>
                          <w:sz w:val="18"/>
                          <w:szCs w:val="20"/>
                        </w:rPr>
                        <w:t>admin@highfield.herts.sch.uk</w:t>
                      </w:r>
                    </w:hyperlink>
                    <w:r w:rsidRPr="00D0415D">
                      <w:rPr>
                        <w:rFonts w:ascii="Arial" w:hAnsi="Arial" w:cs="Arial"/>
                        <w:sz w:val="18"/>
                        <w:szCs w:val="20"/>
                      </w:rPr>
                      <w:t xml:space="preserve"> </w:t>
                    </w:r>
                  </w:p>
                  <w:p w:rsidR="000454E6" w:rsidRPr="00D0415D" w:rsidRDefault="000454E6" w:rsidP="0077114E">
                    <w:pPr>
                      <w:spacing w:after="0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415D">
                      <w:rPr>
                        <w:rFonts w:ascii="Arial" w:hAnsi="Arial" w:cs="Arial"/>
                        <w:sz w:val="18"/>
                        <w:szCs w:val="20"/>
                      </w:rPr>
                      <w:t>www.highfield.herts.sch.uk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-596265</wp:posOffset>
              </wp:positionH>
              <wp:positionV relativeFrom="paragraph">
                <wp:posOffset>-768350</wp:posOffset>
              </wp:positionV>
              <wp:extent cx="7171690" cy="1339215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690" cy="1339215"/>
                        <a:chOff x="0" y="0"/>
                        <a:chExt cx="7171690" cy="1339215"/>
                      </a:xfrm>
                    </wpg:grpSpPr>
                    <pic:pic xmlns:pic="http://schemas.openxmlformats.org/drawingml/2006/picture">
                      <pic:nvPicPr>
                        <pic:cNvPr id="11" name="Picture 11" descr="N:\My Pictures\values tilted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0" y="0"/>
                          <a:ext cx="1647190" cy="133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 descr="Highfield letterhead (bottom)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r="70000" b="49816"/>
                        <a:stretch/>
                      </pic:blipFill>
                      <pic:spPr bwMode="auto">
                        <a:xfrm>
                          <a:off x="0" y="295275"/>
                          <a:ext cx="2209800" cy="86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05B46B" id="Group 14" o:spid="_x0000_s1026" style="position:absolute;margin-left:-46.95pt;margin-top:-60.5pt;width:564.7pt;height:105.45pt;z-index:251664384" coordsize="71716,13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I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CWAAA&#10;AAEAAgJYAAAAAQACOEJJTQQmAAAAAAAOAAAAAAAAAAAAAD+AAAA4QklNBA0AAAAAAAQAAAB4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RwAAAAAFJnaHRsb25nAAAS4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Q4QklNBAwAAAAABtQAAAABAAAAoAAAACYAAAHg&#10;AABHQAAABrgAGAAB/9j/7QAMQWRvYmVfQ00AAf/uAA5BZG9iZQBkgAAAAAH/2wCEAAwICAgJCAwJ&#10;CQwRCwoLERUPDAwPFRgTExUTExgRDAwMDAwMEQwMDAwMDAwMDAwMDAwMDAwMDAwMDAwMDAwMDAwB&#10;DQsLDQ4NEA4OEBQODg4UFA4ODg4UEQwMDAwMEREMDAwMDAwRDAwMDAwMDAwMDAwMDAwMDAwMDAwM&#10;DAwMDAwMDP/AABEIACY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ICAgMCAwQCAgQFBAMEBQYFBQUF&#10;BggHBwcHBwgLCQkJCQkJCwsLCwsLCwsMDAwMDAwMDAwMDAwMDAwMDAwMDAwBAwMDBwQHDQcHDQ8N&#10;DQ0PDw4ODg4PDwwMDAwMDw8MDAwMDAwPDAwMDAwMDAwMDAwMDAwMDAwMDAwMDAwMDAwMDP/AABEI&#10;BHAS4QMBEQACEQEDEQH/3QAEAl3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D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P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U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f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0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+cv+ct/wA0Nb/Jj8o/NH5leSoll1vTbaH6ryT1BG09xHAZSlCCIlkMlCOPwfF8Ncyd&#10;HiGXIIy5Fo1OQ44GQfjV/wA4pf8APzXzj5f81po//OR2rnVfKGoVWS9e2jE1hJT4ZFFvGpeNiAro&#10;VYrXmlKMr7vV9lxlG8Yo/e6zT6+QPrO33Pr78itL1T/nNr82h/zlV5zs5rX8tPKTva+TdPukANxc&#10;K1WumWpBKMA7MKj1RHGrN6D5h6gjSY/CH1H6j+j8fpcnCDqJ8Z5Dk/WTNO7F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YT+ZeqR6H5Q8wa1cELFZ6TfXDk9AI4HYk/d&#10;luCPFMDzH3sMhqJPk/kf0K9Gm6lZ6i/2be4ilPyRw38M9DmLBDysTRf2KKwcB0IKkVBHQjPN3r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55245;width:16471;height:13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Wm5bDAAAA2wAAAA8AAABkcnMvZG93bnJldi54bWxET01rwkAQvQv+h2WE3nRjC6VGVxHb0l6K&#10;bRTR25Adk5DsbLq7avrv3YLgbR7vc2aLzjTiTM5XlhWMRwkI4tzqigsF28378AWED8gaG8uk4I88&#10;LOb93gxTbS/8Q+csFCKGsE9RQRlCm0rp85IM+pFtiSN3tM5giNAVUju8xHDTyMckeZYGK44NJba0&#10;Kimvs5NRUH+cvutd9vX29DspXrfH9d4d2Cr1MOiWUxCBunAX39yfOs4fw/8v8QA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ablsMAAADbAAAADwAAAAAAAAAAAAAAAACf&#10;AgAAZHJzL2Rvd25yZXYueG1sUEsFBgAAAAAEAAQA9wAAAI8DAAAAAA==&#10;">
                <v:imagedata r:id="rId5" o:title="values tilted"/>
                <v:path arrowok="t"/>
              </v:shape>
              <v:shape id="Picture 12" o:spid="_x0000_s1028" type="#_x0000_t75" alt="Highfield letterhead (bottom).jpg" style="position:absolute;top:2952;width:22098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U63bCAAAA2wAAAA8AAABkcnMvZG93bnJldi54bWxET0trwkAQvgv9D8sUejO7DSgldROsWujF&#10;g9pDj0N2zKPZ2ZBdY+qvdwuF3ubje86qmGwnRhp841jDc6JAEJfONFxp+Dy9z19A+IBssHNMGn7I&#10;Q5E/zFaYGXflA43HUIkYwj5DDXUIfSalL2uy6BPXE0fu7AaLIcKhkmbAawy3nUyVWkqLDceGGnva&#10;1FR+Hy9WQ/mm2vWhTafbfqfa7QLHr/Ni1PrpcVq/ggg0hX/xn/vDxPkp/P4SD5D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VOt2wgAAANsAAAAPAAAAAAAAAAAAAAAAAJ8C&#10;AABkcnMvZG93bnJldi54bWxQSwUGAAAAAAQABAD3AAAAjgMAAAAA&#10;">
                <v:imagedata r:id="rId6" o:title="Highfield letterhead (bottom)" cropbottom="32647f" cropright="45875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B63" w:rsidRDefault="003D7B63">
      <w:pPr>
        <w:spacing w:after="0"/>
      </w:pPr>
      <w:r>
        <w:separator/>
      </w:r>
    </w:p>
  </w:footnote>
  <w:footnote w:type="continuationSeparator" w:id="0">
    <w:p w:rsidR="003D7B63" w:rsidRDefault="003D7B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774" w:rsidRDefault="007D1774" w:rsidP="007D1774">
    <w:pPr>
      <w:pStyle w:val="Header"/>
      <w:rPr>
        <w:rFonts w:ascii="Arial" w:hAnsi="Arial" w:cs="Arial"/>
        <w:sz w:val="18"/>
      </w:rPr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52052AEE" wp14:editId="2B4CBDE9">
          <wp:simplePos x="0" y="0"/>
          <wp:positionH relativeFrom="column">
            <wp:posOffset>4328160</wp:posOffset>
          </wp:positionH>
          <wp:positionV relativeFrom="paragraph">
            <wp:posOffset>-210185</wp:posOffset>
          </wp:positionV>
          <wp:extent cx="1981200" cy="608263"/>
          <wp:effectExtent l="0" t="0" r="0" b="0"/>
          <wp:wrapNone/>
          <wp:docPr id="17" name="Picture 17" descr="Highfield letterhead (bottom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field letterhead (bottom).jpg"/>
                  <pic:cNvPicPr/>
                </pic:nvPicPr>
                <pic:blipFill rotWithShape="1">
                  <a:blip r:embed="rId1"/>
                  <a:srcRect l="31681" t="51287" r="38835" b="10110"/>
                  <a:stretch/>
                </pic:blipFill>
                <pic:spPr bwMode="auto">
                  <a:xfrm>
                    <a:off x="0" y="0"/>
                    <a:ext cx="1981200" cy="6082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557C9E82" wp14:editId="28D9D6DE">
          <wp:simplePos x="0" y="0"/>
          <wp:positionH relativeFrom="margin">
            <wp:align>left</wp:align>
          </wp:positionH>
          <wp:positionV relativeFrom="paragraph">
            <wp:posOffset>-314960</wp:posOffset>
          </wp:positionV>
          <wp:extent cx="2726055" cy="795020"/>
          <wp:effectExtent l="0" t="0" r="0" b="5080"/>
          <wp:wrapNone/>
          <wp:docPr id="18" name="Picture 0" descr="Highfield letterhead (top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field letterhead (top)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b="23623"/>
                  <a:stretch/>
                </pic:blipFill>
                <pic:spPr bwMode="auto">
                  <a:xfrm>
                    <a:off x="0" y="0"/>
                    <a:ext cx="2726055" cy="795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7D1774" w:rsidRDefault="007D1774" w:rsidP="007D1774">
    <w:pPr>
      <w:pStyle w:val="Header"/>
      <w:rPr>
        <w:rFonts w:ascii="Arial" w:hAnsi="Arial" w:cs="Arial"/>
        <w:sz w:val="18"/>
      </w:rPr>
    </w:pPr>
  </w:p>
  <w:p w:rsidR="007D1774" w:rsidRDefault="007D1774" w:rsidP="007D1774">
    <w:pPr>
      <w:pStyle w:val="Header"/>
      <w:rPr>
        <w:rFonts w:ascii="Arial" w:hAnsi="Arial" w:cs="Arial"/>
        <w:sz w:val="18"/>
      </w:rPr>
    </w:pPr>
  </w:p>
  <w:p w:rsidR="007D1774" w:rsidRDefault="007D1774" w:rsidP="007D1774">
    <w:pPr>
      <w:pStyle w:val="Header"/>
      <w:rPr>
        <w:rFonts w:ascii="Arial" w:hAnsi="Arial" w:cs="Arial"/>
        <w:sz w:val="18"/>
      </w:rPr>
    </w:pPr>
  </w:p>
  <w:p w:rsidR="007D1774" w:rsidRDefault="007D1774">
    <w:pPr>
      <w:pStyle w:val="Header"/>
      <w:rPr>
        <w:rFonts w:ascii="Arial" w:hAnsi="Arial" w:cs="Arial"/>
        <w:sz w:val="18"/>
      </w:rPr>
    </w:pPr>
  </w:p>
  <w:p w:rsidR="003D7B63" w:rsidRPr="007D1774" w:rsidRDefault="007D1774">
    <w:pPr>
      <w:pStyle w:val="Head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Headteacher: Mrs Lucy Miles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704AF"/>
    <w:multiLevelType w:val="hybridMultilevel"/>
    <w:tmpl w:val="97C03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66A8C"/>
    <w:multiLevelType w:val="hybridMultilevel"/>
    <w:tmpl w:val="F2DED416"/>
    <w:lvl w:ilvl="0" w:tplc="09C40D3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53FD4"/>
    <w:multiLevelType w:val="hybridMultilevel"/>
    <w:tmpl w:val="5D3EA964"/>
    <w:lvl w:ilvl="0" w:tplc="CFC2C5FE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B2529"/>
    <w:multiLevelType w:val="multilevel"/>
    <w:tmpl w:val="65722B18"/>
    <w:lvl w:ilvl="0">
      <w:start w:val="1"/>
      <w:numFmt w:val="decimal"/>
      <w:pStyle w:val="DfESOutNumbered"/>
      <w:lvlText w:val="%1."/>
      <w:lvlJc w:val="left"/>
      <w:pPr>
        <w:tabs>
          <w:tab w:val="num" w:pos="720"/>
        </w:tabs>
        <w:ind w:left="0" w:firstLine="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cs="Times New Roman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mailMerge>
    <w:mainDocumentType w:val="formLetters"/>
    <w:linkToQuery/>
    <w:dataType w:val="native"/>
    <w:connectString w:val="Provider=Microsoft.ACE.OLEDB.12.0;User ID=Admin;Data Source=N:\14-15\Caitlin\Y11 May Half Term Intervention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ReportData$`"/>
    <w:odso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Surname"/>
        <w:mappedName w:val="Last Name"/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Postcode"/>
        <w:mappedName w:val="Postal Code"/>
        <w:column w:val="11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9E6"/>
    <w:rsid w:val="000454E6"/>
    <w:rsid w:val="00066C85"/>
    <w:rsid w:val="00091794"/>
    <w:rsid w:val="000A165B"/>
    <w:rsid w:val="000D265E"/>
    <w:rsid w:val="000F7A82"/>
    <w:rsid w:val="001024AF"/>
    <w:rsid w:val="0012198B"/>
    <w:rsid w:val="00140A27"/>
    <w:rsid w:val="001F2AA6"/>
    <w:rsid w:val="001F2F01"/>
    <w:rsid w:val="00205370"/>
    <w:rsid w:val="00274F1D"/>
    <w:rsid w:val="002A104C"/>
    <w:rsid w:val="002B14DD"/>
    <w:rsid w:val="00334F2A"/>
    <w:rsid w:val="00356954"/>
    <w:rsid w:val="003D7B63"/>
    <w:rsid w:val="003F512B"/>
    <w:rsid w:val="00465430"/>
    <w:rsid w:val="004A106F"/>
    <w:rsid w:val="004D7BF6"/>
    <w:rsid w:val="00606FE8"/>
    <w:rsid w:val="00611EF0"/>
    <w:rsid w:val="006135AE"/>
    <w:rsid w:val="006319F6"/>
    <w:rsid w:val="00641193"/>
    <w:rsid w:val="006A03F2"/>
    <w:rsid w:val="00705383"/>
    <w:rsid w:val="0077114E"/>
    <w:rsid w:val="007B16D0"/>
    <w:rsid w:val="007D1774"/>
    <w:rsid w:val="00853F42"/>
    <w:rsid w:val="008559E6"/>
    <w:rsid w:val="008976A4"/>
    <w:rsid w:val="008B74A0"/>
    <w:rsid w:val="008E6338"/>
    <w:rsid w:val="00A303A3"/>
    <w:rsid w:val="00A848C1"/>
    <w:rsid w:val="00AA2C4A"/>
    <w:rsid w:val="00B86BEE"/>
    <w:rsid w:val="00BD700A"/>
    <w:rsid w:val="00C453EF"/>
    <w:rsid w:val="00C55BB1"/>
    <w:rsid w:val="00CC3DFC"/>
    <w:rsid w:val="00D0415D"/>
    <w:rsid w:val="00D170AF"/>
    <w:rsid w:val="00D832C6"/>
    <w:rsid w:val="00DE166A"/>
    <w:rsid w:val="00E15306"/>
    <w:rsid w:val="00E61B8C"/>
    <w:rsid w:val="00E972A1"/>
    <w:rsid w:val="00EE1EBD"/>
    <w:rsid w:val="00F02E44"/>
    <w:rsid w:val="00FE43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5:docId w15:val="{E49C6A46-A48B-464A-8D6B-D5D62A186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750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6A03F2"/>
    <w:pPr>
      <w:keepNext/>
      <w:widowControl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559E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559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559E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59E6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B74A0"/>
    <w:rPr>
      <w:rFonts w:ascii="Times New Roman" w:hAnsi="Times New Roman" w:cs="Times New Roman" w:hint="default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B74A0"/>
    <w:rPr>
      <w:rFonts w:ascii="Times New Roman" w:hAnsi="Times New Roman" w:cs="Times New Roman" w:hint="default"/>
      <w:b/>
      <w:bCs/>
    </w:rPr>
  </w:style>
  <w:style w:type="paragraph" w:customStyle="1" w:styleId="DfESOutNumbered">
    <w:name w:val="DfESOutNumbered"/>
    <w:basedOn w:val="Normal"/>
    <w:rsid w:val="008B74A0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Cs w:val="20"/>
    </w:rPr>
  </w:style>
  <w:style w:type="character" w:styleId="PageNumber">
    <w:name w:val="page number"/>
    <w:basedOn w:val="DefaultParagraphFont"/>
    <w:uiPriority w:val="99"/>
    <w:rsid w:val="00611EF0"/>
    <w:rPr>
      <w:rFonts w:cs="Times New Roman"/>
    </w:rPr>
  </w:style>
  <w:style w:type="paragraph" w:styleId="ListParagraph">
    <w:name w:val="List Paragraph"/>
    <w:basedOn w:val="Normal"/>
    <w:uiPriority w:val="34"/>
    <w:qFormat/>
    <w:rsid w:val="001F2F01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6D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6D0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6A03F2"/>
    <w:rPr>
      <w:rFonts w:ascii="Arial" w:eastAsia="Times New Roman" w:hAnsi="Arial" w:cs="Arial"/>
      <w:b/>
      <w:bCs/>
      <w:i/>
      <w:iCs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5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admin@highfield.herts.sch.uk" TargetMode="External"/><Relationship Id="rId1" Type="http://schemas.openxmlformats.org/officeDocument/2006/relationships/hyperlink" Target="mailto:admin@highfield.herts.sch.uk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DF470585</Template>
  <TotalTime>1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2g ltd</Company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Caswell</dc:creator>
  <cp:keywords/>
  <cp:lastModifiedBy>Mrs N Pedder</cp:lastModifiedBy>
  <cp:revision>3</cp:revision>
  <cp:lastPrinted>2017-09-28T06:15:00Z</cp:lastPrinted>
  <dcterms:created xsi:type="dcterms:W3CDTF">2020-09-30T08:15:00Z</dcterms:created>
  <dcterms:modified xsi:type="dcterms:W3CDTF">2021-09-16T14:27:00Z</dcterms:modified>
</cp:coreProperties>
</file>