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D1BDD" w14:textId="2F0171C5" w:rsidR="0027596B" w:rsidRDefault="0027596B"/>
    <w:p w14:paraId="657661C3" w14:textId="099175D2" w:rsidR="0007711C" w:rsidRDefault="0007711C"/>
    <w:p w14:paraId="2C61B60F" w14:textId="3B921CD7" w:rsidR="0007711C" w:rsidRDefault="0007711C"/>
    <w:p w14:paraId="169705F1" w14:textId="77777777" w:rsidR="00E44A21" w:rsidRDefault="00E44A21" w:rsidP="00E44A21">
      <w:pPr>
        <w:suppressAutoHyphens/>
        <w:autoSpaceDN w:val="0"/>
        <w:jc w:val="right"/>
        <w:rPr>
          <w:rFonts w:ascii="Arial" w:hAnsi="Arial" w:cs="Arial"/>
          <w:lang w:eastAsia="en-US"/>
        </w:rPr>
      </w:pPr>
    </w:p>
    <w:p w14:paraId="4D7F35A9" w14:textId="77777777" w:rsidR="006472CF" w:rsidRDefault="006472CF">
      <w:pPr>
        <w:rPr>
          <w:rFonts w:ascii="Arial" w:hAnsi="Arial" w:cs="Arial"/>
          <w:lang w:eastAsia="en-US"/>
        </w:rPr>
      </w:pPr>
    </w:p>
    <w:p w14:paraId="74249D1E" w14:textId="77777777" w:rsidR="006472CF" w:rsidRDefault="006472CF">
      <w:pPr>
        <w:rPr>
          <w:rFonts w:ascii="Arial" w:hAnsi="Arial" w:cs="Arial"/>
          <w:lang w:eastAsia="en-US"/>
        </w:rPr>
      </w:pPr>
    </w:p>
    <w:p w14:paraId="61E6021C" w14:textId="77777777" w:rsidR="006472CF" w:rsidRDefault="006472CF">
      <w:pPr>
        <w:rPr>
          <w:rFonts w:ascii="Arial" w:hAnsi="Arial" w:cs="Arial"/>
          <w:lang w:eastAsia="en-US"/>
        </w:rPr>
      </w:pPr>
    </w:p>
    <w:p w14:paraId="4EF46C37" w14:textId="6DD734FD" w:rsidR="00606FEB" w:rsidRPr="00875AE4" w:rsidRDefault="00751B7C" w:rsidP="00606FE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Multi Trade </w:t>
      </w:r>
      <w:r w:rsidR="008C142B">
        <w:rPr>
          <w:rFonts w:ascii="Arial" w:hAnsi="Arial" w:cs="Arial"/>
          <w:b/>
          <w:sz w:val="28"/>
          <w:szCs w:val="28"/>
        </w:rPr>
        <w:t>Site Superintendent</w:t>
      </w:r>
    </w:p>
    <w:p w14:paraId="11E85552" w14:textId="1E8E69A8" w:rsidR="00606FEB" w:rsidRDefault="008C142B" w:rsidP="00606F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Part-Time</w:t>
      </w:r>
      <w:r w:rsidR="00606FEB" w:rsidRPr="00875AE4">
        <w:rPr>
          <w:rFonts w:ascii="Arial" w:hAnsi="Arial" w:cs="Arial"/>
        </w:rPr>
        <w:t xml:space="preserve"> </w:t>
      </w:r>
      <w:r w:rsidR="00606FEB">
        <w:rPr>
          <w:rFonts w:ascii="Arial" w:hAnsi="Arial" w:cs="Arial"/>
        </w:rPr>
        <w:t xml:space="preserve">Permanent </w:t>
      </w:r>
    </w:p>
    <w:p w14:paraId="0F0802F2" w14:textId="6C10B867" w:rsidR="008C142B" w:rsidRDefault="008C142B" w:rsidP="00606F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 hours per week 7.30-12.30 all year round</w:t>
      </w:r>
    </w:p>
    <w:p w14:paraId="4B855703" w14:textId="7300B203" w:rsidR="00A16735" w:rsidRDefault="00A16735" w:rsidP="00606F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C1-C2 Points 12 - 19</w:t>
      </w:r>
    </w:p>
    <w:p w14:paraId="3DEA82CE" w14:textId="36DB81F5" w:rsidR="00A16735" w:rsidRPr="00875AE4" w:rsidRDefault="00A16735" w:rsidP="00606F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Actual Salary £</w:t>
      </w:r>
      <w:r w:rsidR="00D6605C">
        <w:rPr>
          <w:rFonts w:ascii="Arial" w:hAnsi="Arial" w:cs="Arial"/>
        </w:rPr>
        <w:t>18,723.65 - £20,991.22</w:t>
      </w:r>
    </w:p>
    <w:p w14:paraId="191DEE61" w14:textId="77777777" w:rsidR="00606FEB" w:rsidRPr="00875AE4" w:rsidRDefault="00606FEB" w:rsidP="00606FEB">
      <w:pPr>
        <w:rPr>
          <w:rFonts w:ascii="Arial" w:hAnsi="Arial" w:cs="Arial"/>
        </w:rPr>
      </w:pPr>
    </w:p>
    <w:p w14:paraId="613F32C1" w14:textId="427D43ED" w:rsidR="00606FEB" w:rsidRPr="00683147" w:rsidRDefault="00606FEB" w:rsidP="00B5128C">
      <w:pPr>
        <w:shd w:val="clear" w:color="auto" w:fill="FFFFFF"/>
        <w:spacing w:line="374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The Whartons Primary is situated on the edge of Otley in fantastic semi-rural grounds which we use to enhance the curriculum. Our most recent Ofsted report recognised the “</w:t>
      </w:r>
      <w:r w:rsidRPr="00D01A6B">
        <w:rPr>
          <w:rFonts w:ascii="Arial" w:hAnsi="Arial" w:cs="Arial"/>
        </w:rPr>
        <w:t xml:space="preserve">calm and purposeful </w:t>
      </w:r>
      <w:r>
        <w:rPr>
          <w:rFonts w:ascii="Arial" w:hAnsi="Arial" w:cs="Arial"/>
        </w:rPr>
        <w:t>a</w:t>
      </w:r>
      <w:r w:rsidRPr="00D01A6B">
        <w:rPr>
          <w:rFonts w:ascii="Arial" w:hAnsi="Arial" w:cs="Arial"/>
        </w:rPr>
        <w:t>tmosphere</w:t>
      </w:r>
      <w:r>
        <w:rPr>
          <w:rFonts w:ascii="Arial" w:hAnsi="Arial" w:cs="Arial"/>
        </w:rPr>
        <w:t>” alongside the fact that our “p</w:t>
      </w:r>
      <w:r w:rsidRPr="00683147">
        <w:rPr>
          <w:rFonts w:ascii="Arial" w:hAnsi="Arial" w:cs="Arial"/>
        </w:rPr>
        <w:t>upils listen carefully and work hard</w:t>
      </w:r>
      <w:r>
        <w:rPr>
          <w:rFonts w:ascii="Arial" w:hAnsi="Arial" w:cs="Arial"/>
        </w:rPr>
        <w:t>,</w:t>
      </w:r>
    </w:p>
    <w:p w14:paraId="508B0E86" w14:textId="77777777" w:rsidR="00606FEB" w:rsidRDefault="00606FEB" w:rsidP="00606FEB">
      <w:pPr>
        <w:shd w:val="clear" w:color="auto" w:fill="FFFFFF"/>
        <w:spacing w:line="374" w:lineRule="atLeast"/>
        <w:jc w:val="center"/>
        <w:rPr>
          <w:rFonts w:ascii="Arial" w:hAnsi="Arial" w:cs="Arial"/>
        </w:rPr>
      </w:pPr>
      <w:r w:rsidRPr="00683147">
        <w:rPr>
          <w:rFonts w:ascii="Arial" w:hAnsi="Arial" w:cs="Arial"/>
        </w:rPr>
        <w:t>hav</w:t>
      </w:r>
      <w:r>
        <w:rPr>
          <w:rFonts w:ascii="Arial" w:hAnsi="Arial" w:cs="Arial"/>
        </w:rPr>
        <w:t>ing</w:t>
      </w:r>
      <w:r w:rsidRPr="00683147">
        <w:rPr>
          <w:rFonts w:ascii="Arial" w:hAnsi="Arial" w:cs="Arial"/>
        </w:rPr>
        <w:t xml:space="preserve"> positive attitudes to learning.</w:t>
      </w:r>
      <w:r>
        <w:rPr>
          <w:rFonts w:ascii="Arial" w:hAnsi="Arial" w:cs="Arial"/>
        </w:rPr>
        <w:t>” (2022)</w:t>
      </w:r>
    </w:p>
    <w:p w14:paraId="01B9008D" w14:textId="1976E5BE" w:rsidR="00606FEB" w:rsidRPr="00813AA2" w:rsidRDefault="00606FEB" w:rsidP="00606FEB">
      <w:pPr>
        <w:shd w:val="clear" w:color="auto" w:fill="FFFFFF"/>
        <w:spacing w:line="374" w:lineRule="atLeast"/>
        <w:jc w:val="center"/>
        <w:rPr>
          <w:rFonts w:ascii="Arial" w:hAnsi="Arial" w:cs="Arial"/>
          <w:color w:val="FF0000"/>
        </w:rPr>
      </w:pPr>
      <w:r w:rsidRPr="004851C9">
        <w:rPr>
          <w:rFonts w:ascii="Arial" w:hAnsi="Arial" w:cs="Arial"/>
        </w:rPr>
        <w:t xml:space="preserve">We are looking to appoint </w:t>
      </w:r>
      <w:r>
        <w:rPr>
          <w:rFonts w:ascii="Arial" w:hAnsi="Arial" w:cs="Arial"/>
        </w:rPr>
        <w:t xml:space="preserve">for September, </w:t>
      </w:r>
      <w:r w:rsidRPr="004851C9">
        <w:rPr>
          <w:rFonts w:ascii="Arial" w:hAnsi="Arial" w:cs="Arial"/>
        </w:rPr>
        <w:t>an energetic,</w:t>
      </w:r>
      <w:r>
        <w:rPr>
          <w:rFonts w:ascii="Arial" w:hAnsi="Arial" w:cs="Arial"/>
        </w:rPr>
        <w:t xml:space="preserve"> </w:t>
      </w:r>
      <w:r w:rsidRPr="004851C9">
        <w:rPr>
          <w:rFonts w:ascii="Arial" w:hAnsi="Arial" w:cs="Arial"/>
        </w:rPr>
        <w:t>creative,</w:t>
      </w:r>
      <w:r>
        <w:rPr>
          <w:rFonts w:ascii="Arial" w:hAnsi="Arial" w:cs="Arial"/>
        </w:rPr>
        <w:t xml:space="preserve"> and skilled</w:t>
      </w:r>
      <w:r w:rsidRPr="004851C9">
        <w:rPr>
          <w:rFonts w:ascii="Arial" w:hAnsi="Arial" w:cs="Arial"/>
        </w:rPr>
        <w:t xml:space="preserve"> </w:t>
      </w:r>
      <w:r w:rsidR="008C142B">
        <w:rPr>
          <w:rFonts w:ascii="Arial" w:hAnsi="Arial" w:cs="Arial"/>
        </w:rPr>
        <w:t>site superintendent</w:t>
      </w:r>
      <w:r>
        <w:rPr>
          <w:rFonts w:ascii="Arial" w:hAnsi="Arial" w:cs="Arial"/>
        </w:rPr>
        <w:t xml:space="preserve"> to join our hardworking and dedicated team.</w:t>
      </w:r>
      <w:r w:rsidRPr="004851C9">
        <w:rPr>
          <w:rFonts w:ascii="Arial" w:hAnsi="Arial" w:cs="Arial"/>
        </w:rPr>
        <w:t xml:space="preserve"> </w:t>
      </w:r>
    </w:p>
    <w:p w14:paraId="3156DAD8" w14:textId="77777777" w:rsidR="00606FEB" w:rsidRDefault="00606FEB" w:rsidP="00606FEB">
      <w:pPr>
        <w:shd w:val="clear" w:color="auto" w:fill="FFFFFF"/>
        <w:spacing w:line="374" w:lineRule="atLeast"/>
        <w:rPr>
          <w:rFonts w:ascii="Arial" w:hAnsi="Arial" w:cs="Arial"/>
          <w:sz w:val="19"/>
          <w:szCs w:val="19"/>
        </w:rPr>
      </w:pPr>
    </w:p>
    <w:p w14:paraId="6C165E18" w14:textId="77777777" w:rsidR="00606FEB" w:rsidRPr="00F46BCB" w:rsidRDefault="00606FEB" w:rsidP="00606FEB">
      <w:p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F46BCB">
        <w:rPr>
          <w:rFonts w:ascii="Arial" w:hAnsi="Arial" w:cs="Arial"/>
          <w:sz w:val="20"/>
          <w:szCs w:val="20"/>
        </w:rPr>
        <w:t xml:space="preserve">Candidates will: </w:t>
      </w:r>
    </w:p>
    <w:p w14:paraId="3124B675" w14:textId="1BA7CDA1" w:rsidR="00606FEB" w:rsidRPr="00AB04E0" w:rsidRDefault="00606FEB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 xml:space="preserve">Have experience of </w:t>
      </w:r>
      <w:r w:rsidR="00442A3D" w:rsidRPr="00AB04E0">
        <w:rPr>
          <w:rFonts w:ascii="Arial" w:hAnsi="Arial" w:cs="Arial"/>
          <w:sz w:val="20"/>
          <w:szCs w:val="20"/>
        </w:rPr>
        <w:t>working as part of a team in a school or similar environment</w:t>
      </w:r>
      <w:r w:rsidR="008C142B" w:rsidRPr="00AB04E0">
        <w:rPr>
          <w:rFonts w:ascii="Arial" w:hAnsi="Arial" w:cs="Arial"/>
          <w:sz w:val="20"/>
          <w:szCs w:val="20"/>
        </w:rPr>
        <w:t xml:space="preserve"> </w:t>
      </w:r>
    </w:p>
    <w:p w14:paraId="6878642B" w14:textId="6A6EEAEE" w:rsidR="00606FEB" w:rsidRPr="00AB04E0" w:rsidRDefault="00442A3D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>Have an awareness and understanding of Health and Safety procedures and security measures</w:t>
      </w:r>
    </w:p>
    <w:p w14:paraId="3C07E88A" w14:textId="5D685FDB" w:rsidR="00442A3D" w:rsidRPr="00AB04E0" w:rsidRDefault="00442A3D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>Present a positive personal image, contributing to the welcoming school environment</w:t>
      </w:r>
    </w:p>
    <w:p w14:paraId="180B3AF6" w14:textId="194194E5" w:rsidR="00442A3D" w:rsidRDefault="00442A3D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>Have multi trade skills (including joinery and plumbing) and basic technical repair and maintenance skills in other areas</w:t>
      </w:r>
    </w:p>
    <w:p w14:paraId="63051A8D" w14:textId="561A747E" w:rsidR="00AB04E0" w:rsidRPr="00AB04E0" w:rsidRDefault="00AB04E0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Have an understanding of moving and handling procedures and an ability to move heavy furniture</w:t>
      </w:r>
    </w:p>
    <w:p w14:paraId="73D836D4" w14:textId="70092F96" w:rsidR="00442A3D" w:rsidRPr="00AB04E0" w:rsidRDefault="00442A3D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>Have the ability to deal with day-to-day issues on own initiative, manage time effectively, multitask and complete tasks / projects on time</w:t>
      </w:r>
    </w:p>
    <w:p w14:paraId="17381EEE" w14:textId="60047C22" w:rsidR="00AB04E0" w:rsidRPr="00AB04E0" w:rsidRDefault="00AB04E0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>Acceptance of, and a commitment to, the principles of the schools’ equality and inclusion ethos</w:t>
      </w:r>
    </w:p>
    <w:p w14:paraId="2C85A16E" w14:textId="77777777" w:rsidR="00AB04E0" w:rsidRPr="00AB04E0" w:rsidRDefault="00606FEB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 xml:space="preserve">Demonstrate initiative and </w:t>
      </w:r>
      <w:r w:rsidR="00442A3D" w:rsidRPr="00AB04E0">
        <w:rPr>
          <w:rFonts w:ascii="Arial" w:hAnsi="Arial" w:cs="Arial"/>
          <w:sz w:val="20"/>
          <w:szCs w:val="20"/>
        </w:rPr>
        <w:t>a commitment to positive teamwork and collaboration to achieve results</w:t>
      </w:r>
    </w:p>
    <w:p w14:paraId="211F0BAC" w14:textId="46C0C9FE" w:rsidR="00606FEB" w:rsidRPr="00AB04E0" w:rsidRDefault="00AB04E0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AB04E0">
        <w:rPr>
          <w:rFonts w:ascii="Arial" w:hAnsi="Arial" w:cs="Arial"/>
          <w:sz w:val="20"/>
          <w:szCs w:val="20"/>
        </w:rPr>
        <w:t>Have a good knowledge and understanding of the importance of safeguarding students and the welfare of staff and the action to take to support this</w:t>
      </w:r>
    </w:p>
    <w:p w14:paraId="2708B8E9" w14:textId="77777777" w:rsidR="00606FEB" w:rsidRPr="00F46BCB" w:rsidRDefault="00606FEB" w:rsidP="00606FEB">
      <w:pPr>
        <w:pStyle w:val="ListParagraph"/>
        <w:shd w:val="clear" w:color="auto" w:fill="FFFFFF"/>
        <w:spacing w:line="374" w:lineRule="atLeast"/>
        <w:ind w:left="0"/>
        <w:rPr>
          <w:rFonts w:ascii="Arial" w:hAnsi="Arial" w:cs="Arial"/>
          <w:sz w:val="20"/>
          <w:szCs w:val="20"/>
        </w:rPr>
      </w:pPr>
      <w:r w:rsidRPr="00F46BCB">
        <w:rPr>
          <w:rFonts w:ascii="Arial" w:hAnsi="Arial" w:cs="Arial"/>
          <w:sz w:val="20"/>
          <w:szCs w:val="20"/>
        </w:rPr>
        <w:br/>
        <w:t>At The Whartons we are proud of our inclusive community school and are able to offer:</w:t>
      </w:r>
    </w:p>
    <w:p w14:paraId="14AA7AB2" w14:textId="65D90C1F" w:rsidR="00606FEB" w:rsidRPr="00F46BCB" w:rsidRDefault="00B5128C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606FEB" w:rsidRPr="00F46BCB">
        <w:rPr>
          <w:rFonts w:ascii="Arial" w:hAnsi="Arial" w:cs="Arial"/>
          <w:sz w:val="20"/>
          <w:szCs w:val="20"/>
        </w:rPr>
        <w:t xml:space="preserve"> team of hard working, committed, professional teachers and support staff</w:t>
      </w:r>
    </w:p>
    <w:p w14:paraId="6B31AD0B" w14:textId="33837AFF" w:rsidR="00606FEB" w:rsidRPr="00F46BCB" w:rsidRDefault="00B5128C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606FEB" w:rsidRPr="00F46BCB">
        <w:rPr>
          <w:rFonts w:ascii="Arial" w:hAnsi="Arial" w:cs="Arial"/>
          <w:sz w:val="20"/>
          <w:szCs w:val="20"/>
        </w:rPr>
        <w:t>riendly and supportive parents, staff, and governing body</w:t>
      </w:r>
    </w:p>
    <w:p w14:paraId="6BC8698B" w14:textId="18E8C48C" w:rsidR="00606FEB" w:rsidRPr="00F46BCB" w:rsidRDefault="00B5128C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="00606FEB" w:rsidRPr="00F46BCB">
        <w:rPr>
          <w:rFonts w:ascii="Arial" w:hAnsi="Arial" w:cs="Arial"/>
          <w:sz w:val="20"/>
          <w:szCs w:val="20"/>
        </w:rPr>
        <w:t xml:space="preserve">appy, respectful and enthusiastic children who are keen to learn </w:t>
      </w:r>
    </w:p>
    <w:p w14:paraId="0285DEBA" w14:textId="77777777" w:rsidR="00606FEB" w:rsidRPr="00F46BCB" w:rsidRDefault="00606FEB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 w:rsidRPr="00F46BCB">
        <w:rPr>
          <w:rFonts w:ascii="Arial" w:hAnsi="Arial" w:cs="Arial"/>
          <w:sz w:val="20"/>
          <w:szCs w:val="20"/>
        </w:rPr>
        <w:t>Extensive grounds which support outdoor learning</w:t>
      </w:r>
    </w:p>
    <w:p w14:paraId="5E068B78" w14:textId="1DDE5E08" w:rsidR="00AB04E0" w:rsidRPr="00AB04E0" w:rsidRDefault="00B5128C" w:rsidP="00606FEB">
      <w:pPr>
        <w:pStyle w:val="ListParagraph"/>
        <w:numPr>
          <w:ilvl w:val="0"/>
          <w:numId w:val="11"/>
        </w:numPr>
        <w:shd w:val="clear" w:color="auto" w:fill="FFFFFF"/>
        <w:spacing w:line="374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</w:t>
      </w:r>
      <w:r w:rsidR="00606FEB" w:rsidRPr="00F46BCB">
        <w:rPr>
          <w:rFonts w:ascii="Arial" w:hAnsi="Arial" w:cs="Arial"/>
          <w:sz w:val="20"/>
          <w:szCs w:val="20"/>
        </w:rPr>
        <w:t xml:space="preserve"> commitment to CPD</w:t>
      </w:r>
    </w:p>
    <w:p w14:paraId="79013DCC" w14:textId="77777777" w:rsidR="00B5128C" w:rsidRDefault="00B5128C" w:rsidP="00606FEB">
      <w:pPr>
        <w:shd w:val="clear" w:color="auto" w:fill="FFFFFF"/>
        <w:spacing w:line="374" w:lineRule="atLeast"/>
        <w:rPr>
          <w:rFonts w:ascii="Arial" w:hAnsi="Arial" w:cs="Arial"/>
        </w:rPr>
      </w:pPr>
    </w:p>
    <w:p w14:paraId="74F28ECC" w14:textId="77777777" w:rsidR="00AB04E0" w:rsidRDefault="00AB04E0" w:rsidP="00606FEB">
      <w:pPr>
        <w:shd w:val="clear" w:color="auto" w:fill="FFFFFF"/>
        <w:spacing w:line="374" w:lineRule="atLeast"/>
        <w:rPr>
          <w:rFonts w:ascii="Arial" w:hAnsi="Arial" w:cs="Arial"/>
        </w:rPr>
      </w:pPr>
    </w:p>
    <w:p w14:paraId="5E225A42" w14:textId="77777777" w:rsidR="00B5128C" w:rsidRDefault="00B5128C" w:rsidP="00606FEB">
      <w:pPr>
        <w:shd w:val="clear" w:color="auto" w:fill="FFFFFF"/>
        <w:spacing w:line="374" w:lineRule="atLeast"/>
        <w:rPr>
          <w:rFonts w:ascii="Arial" w:hAnsi="Arial" w:cs="Arial"/>
        </w:rPr>
      </w:pPr>
    </w:p>
    <w:p w14:paraId="4587BD59" w14:textId="77777777" w:rsidR="00AB04E0" w:rsidRDefault="00AB04E0" w:rsidP="00606FEB">
      <w:pPr>
        <w:shd w:val="clear" w:color="auto" w:fill="FFFFFF"/>
        <w:spacing w:line="374" w:lineRule="atLeast"/>
        <w:rPr>
          <w:rFonts w:ascii="Arial" w:hAnsi="Arial" w:cs="Arial"/>
        </w:rPr>
      </w:pPr>
    </w:p>
    <w:p w14:paraId="3D2238C2" w14:textId="185D11FC" w:rsidR="00606FEB" w:rsidRPr="00F46BCB" w:rsidRDefault="00606FEB" w:rsidP="00606FEB">
      <w:pPr>
        <w:shd w:val="clear" w:color="auto" w:fill="FFFFFF"/>
        <w:spacing w:line="374" w:lineRule="atLeast"/>
        <w:rPr>
          <w:rFonts w:ascii="Arial" w:hAnsi="Arial" w:cs="Arial"/>
        </w:rPr>
      </w:pPr>
      <w:r w:rsidRPr="00F46BCB">
        <w:rPr>
          <w:rFonts w:ascii="Arial" w:hAnsi="Arial" w:cs="Arial"/>
        </w:rPr>
        <w:t>A warm invitation is extended to potential candidates who wish to visit our school and discuss the post further, please contact the school office to arrange an appointment.</w:t>
      </w:r>
    </w:p>
    <w:p w14:paraId="64E84E21" w14:textId="77777777" w:rsidR="00606FEB" w:rsidRPr="00F46BCB" w:rsidRDefault="00606FEB" w:rsidP="00606FEB">
      <w:pPr>
        <w:rPr>
          <w:rFonts w:ascii="Arial" w:hAnsi="Arial" w:cs="Arial"/>
        </w:rPr>
      </w:pPr>
    </w:p>
    <w:p w14:paraId="3F0A3828" w14:textId="77777777" w:rsidR="00606FEB" w:rsidRPr="00F46BCB" w:rsidRDefault="00606FEB" w:rsidP="00606FEB">
      <w:pPr>
        <w:rPr>
          <w:rFonts w:ascii="Arial" w:hAnsi="Arial" w:cs="Arial"/>
        </w:rPr>
      </w:pPr>
      <w:r w:rsidRPr="00F46BCB">
        <w:rPr>
          <w:rFonts w:ascii="Arial" w:hAnsi="Arial" w:cs="Arial"/>
        </w:rPr>
        <w:t xml:space="preserve">Application packs are available through the school website; or via the Whartons Primary School office on 01943 465018 or </w:t>
      </w:r>
      <w:hyperlink r:id="rId8" w:history="1">
        <w:r w:rsidRPr="00F46BCB">
          <w:rPr>
            <w:rStyle w:val="Hyperlink"/>
            <w:rFonts w:ascii="Arial" w:hAnsi="Arial" w:cs="Arial"/>
          </w:rPr>
          <w:t>info@whartonsprimary.co.uk</w:t>
        </w:r>
      </w:hyperlink>
      <w:r w:rsidRPr="00F46BCB">
        <w:rPr>
          <w:rFonts w:ascii="Arial" w:hAnsi="Arial" w:cs="Arial"/>
        </w:rPr>
        <w:t xml:space="preserve"> </w:t>
      </w:r>
    </w:p>
    <w:p w14:paraId="06192D27" w14:textId="77777777" w:rsidR="00606FEB" w:rsidRPr="00F46BCB" w:rsidRDefault="00606FEB" w:rsidP="00606FEB">
      <w:pPr>
        <w:rPr>
          <w:rFonts w:ascii="Arial" w:hAnsi="Arial" w:cs="Arial"/>
        </w:rPr>
      </w:pPr>
    </w:p>
    <w:p w14:paraId="0EE5E3BF" w14:textId="77777777" w:rsidR="00606FEB" w:rsidRPr="00F46BCB" w:rsidRDefault="00606FEB" w:rsidP="00606FEB">
      <w:pPr>
        <w:rPr>
          <w:rFonts w:ascii="Arial" w:hAnsi="Arial" w:cs="Arial"/>
        </w:rPr>
      </w:pPr>
      <w:r w:rsidRPr="00F46BCB">
        <w:rPr>
          <w:rFonts w:ascii="Arial" w:hAnsi="Arial" w:cs="Arial"/>
        </w:rPr>
        <w:t xml:space="preserve">Applications can be returned electronically to school or by post. </w:t>
      </w:r>
    </w:p>
    <w:p w14:paraId="245EE12B" w14:textId="77777777" w:rsidR="00606FEB" w:rsidRPr="00F46BCB" w:rsidRDefault="00606FEB" w:rsidP="00606FEB">
      <w:pPr>
        <w:rPr>
          <w:rFonts w:ascii="Arial" w:hAnsi="Arial" w:cs="Arial"/>
        </w:rPr>
      </w:pPr>
    </w:p>
    <w:p w14:paraId="66F0ECBC" w14:textId="4F51D39D" w:rsidR="00606FEB" w:rsidRPr="00F46BCB" w:rsidRDefault="00606FEB" w:rsidP="00606FEB">
      <w:pPr>
        <w:rPr>
          <w:rFonts w:ascii="Arial" w:hAnsi="Arial" w:cs="Arial"/>
        </w:rPr>
      </w:pPr>
      <w:r w:rsidRPr="00F46BCB">
        <w:rPr>
          <w:rFonts w:ascii="Arial" w:hAnsi="Arial" w:cs="Arial"/>
        </w:rPr>
        <w:t>Closing Date</w:t>
      </w:r>
      <w:r w:rsidR="00AD4E9B">
        <w:rPr>
          <w:rFonts w:ascii="Arial" w:hAnsi="Arial" w:cs="Arial"/>
        </w:rPr>
        <w:t>:</w:t>
      </w:r>
      <w:r w:rsidRPr="00F46BCB">
        <w:rPr>
          <w:rFonts w:ascii="Arial" w:hAnsi="Arial" w:cs="Arial"/>
        </w:rPr>
        <w:t xml:space="preserve"> </w:t>
      </w:r>
      <w:r w:rsidR="007F0054">
        <w:rPr>
          <w:rFonts w:ascii="Arial" w:hAnsi="Arial" w:cs="Arial"/>
        </w:rPr>
        <w:t>Thursday 10</w:t>
      </w:r>
      <w:r w:rsidR="007F0054" w:rsidRPr="007F0054">
        <w:rPr>
          <w:rFonts w:ascii="Arial" w:hAnsi="Arial" w:cs="Arial"/>
          <w:vertAlign w:val="superscript"/>
        </w:rPr>
        <w:t>th</w:t>
      </w:r>
      <w:r w:rsidR="007F0054">
        <w:rPr>
          <w:rFonts w:ascii="Arial" w:hAnsi="Arial" w:cs="Arial"/>
        </w:rPr>
        <w:t xml:space="preserve"> </w:t>
      </w:r>
      <w:r w:rsidR="00AD4E9B">
        <w:rPr>
          <w:rFonts w:ascii="Arial" w:hAnsi="Arial" w:cs="Arial"/>
        </w:rPr>
        <w:t xml:space="preserve">July @ </w:t>
      </w:r>
      <w:r w:rsidRPr="00F46BCB">
        <w:rPr>
          <w:rFonts w:ascii="Arial" w:hAnsi="Arial" w:cs="Arial"/>
        </w:rPr>
        <w:t>9am</w:t>
      </w:r>
    </w:p>
    <w:p w14:paraId="43B6D864" w14:textId="77777777" w:rsidR="00606FEB" w:rsidRPr="00F46BCB" w:rsidRDefault="00606FEB" w:rsidP="00606FEB">
      <w:pPr>
        <w:rPr>
          <w:rFonts w:ascii="Arial" w:hAnsi="Arial" w:cs="Arial"/>
        </w:rPr>
      </w:pPr>
    </w:p>
    <w:p w14:paraId="589843FA" w14:textId="1C5B4E73" w:rsidR="00606FEB" w:rsidRPr="00F46BCB" w:rsidRDefault="00606FEB" w:rsidP="00606FEB">
      <w:r w:rsidRPr="00F46BCB">
        <w:rPr>
          <w:rFonts w:ascii="Arial" w:hAnsi="Arial" w:cs="Arial"/>
        </w:rPr>
        <w:t xml:space="preserve">Interviews: </w:t>
      </w:r>
      <w:r w:rsidR="007F0054">
        <w:rPr>
          <w:rFonts w:ascii="Arial" w:hAnsi="Arial" w:cs="Arial"/>
        </w:rPr>
        <w:t>Wednesday 16</w:t>
      </w:r>
      <w:r w:rsidR="00211F7D" w:rsidRPr="00211F7D">
        <w:rPr>
          <w:rFonts w:ascii="Arial" w:hAnsi="Arial" w:cs="Arial"/>
          <w:vertAlign w:val="superscript"/>
        </w:rPr>
        <w:t>th</w:t>
      </w:r>
      <w:r w:rsidRPr="00F46BCB">
        <w:rPr>
          <w:rFonts w:ascii="Arial" w:hAnsi="Arial" w:cs="Arial"/>
        </w:rPr>
        <w:t xml:space="preserve"> </w:t>
      </w:r>
      <w:r w:rsidR="007F0054">
        <w:rPr>
          <w:rFonts w:ascii="Arial" w:hAnsi="Arial" w:cs="Arial"/>
        </w:rPr>
        <w:t>July</w:t>
      </w:r>
      <w:r w:rsidRPr="00F46BCB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5</w:t>
      </w:r>
      <w:r w:rsidRPr="00F46BCB">
        <w:rPr>
          <w:rFonts w:ascii="Arial" w:hAnsi="Arial" w:cs="Arial"/>
        </w:rPr>
        <w:t xml:space="preserve"> </w:t>
      </w:r>
    </w:p>
    <w:p w14:paraId="6474AAE1" w14:textId="77777777" w:rsidR="00606FEB" w:rsidRPr="00F46BCB" w:rsidRDefault="00606FEB" w:rsidP="00606FEB">
      <w:pPr>
        <w:jc w:val="center"/>
        <w:rPr>
          <w:rFonts w:ascii="Arial" w:hAnsi="Arial" w:cs="Arial"/>
        </w:rPr>
      </w:pPr>
    </w:p>
    <w:p w14:paraId="4A0FAF97" w14:textId="77777777" w:rsidR="00E44A21" w:rsidRPr="007F4E9E" w:rsidRDefault="00E44A21">
      <w:pPr>
        <w:suppressAutoHyphens/>
        <w:autoSpaceDN w:val="0"/>
        <w:jc w:val="right"/>
        <w:rPr>
          <w:rFonts w:ascii="Arial" w:hAnsi="Arial" w:cs="Arial"/>
          <w:lang w:eastAsia="en-US"/>
        </w:rPr>
      </w:pPr>
    </w:p>
    <w:sectPr w:rsidR="00E44A21" w:rsidRPr="007F4E9E" w:rsidSect="00DC68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2D9B" w14:textId="77777777" w:rsidR="009C4789" w:rsidRDefault="009C4789">
      <w:r>
        <w:separator/>
      </w:r>
    </w:p>
  </w:endnote>
  <w:endnote w:type="continuationSeparator" w:id="0">
    <w:p w14:paraId="073C1002" w14:textId="77777777" w:rsidR="009C4789" w:rsidRDefault="009C4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37606" w14:textId="77777777" w:rsidR="00B5128C" w:rsidRDefault="00B512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6904" w14:textId="69081DC5" w:rsidR="00AC63CC" w:rsidRDefault="008000F2">
    <w:pPr>
      <w:pStyle w:val="Footer"/>
    </w:pPr>
    <w:r>
      <w:rPr>
        <w:noProof/>
      </w:rPr>
      <w:drawing>
        <wp:inline distT="0" distB="0" distL="0" distR="0" wp14:anchorId="6E490A2F" wp14:editId="0724EFCD">
          <wp:extent cx="984250" cy="597535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0FBC">
      <w:t xml:space="preserve">    </w:t>
    </w:r>
    <w:r w:rsidR="00DC1350">
      <w:t xml:space="preserve"> </w:t>
    </w:r>
    <w:r w:rsidR="00120FBC">
      <w:t xml:space="preserve"> </w:t>
    </w:r>
    <w:r w:rsidR="00DC1350" w:rsidRPr="00120FBC">
      <w:rPr>
        <w:noProof/>
      </w:rPr>
      <w:drawing>
        <wp:inline distT="0" distB="0" distL="0" distR="0" wp14:anchorId="43D2AA80" wp14:editId="03E3C267">
          <wp:extent cx="800100" cy="647065"/>
          <wp:effectExtent l="0" t="0" r="0" b="635"/>
          <wp:docPr id="8" name="Picture 8" descr="\\SIMSSERVER\PRIVATE$\dicksonj\Pictures\Red Kite Alliance Logo - Red -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IMSSERVER\PRIVATE$\dicksonj\Pictures\Red Kite Alliance Logo - Red - 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824" cy="670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FBC">
      <w:t xml:space="preserve"> </w:t>
    </w:r>
    <w:r w:rsidR="009967F9">
      <w:t xml:space="preserve">  </w:t>
    </w:r>
    <w:r w:rsidR="00DC1350">
      <w:t xml:space="preserve">        </w:t>
    </w:r>
    <w:r w:rsidR="00DC1350">
      <w:rPr>
        <w:noProof/>
      </w:rPr>
      <w:drawing>
        <wp:inline distT="0" distB="0" distL="0" distR="0" wp14:anchorId="5F6BDDB6" wp14:editId="3DE2F593">
          <wp:extent cx="993775" cy="57912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967F9">
      <w:t xml:space="preserve">      </w:t>
    </w:r>
    <w:r w:rsidR="00DC1350">
      <w:t xml:space="preserve">    </w:t>
    </w:r>
    <w:r w:rsidR="00DC1350">
      <w:rPr>
        <w:noProof/>
      </w:rPr>
      <w:drawing>
        <wp:inline distT="0" distB="0" distL="0" distR="0" wp14:anchorId="14B6AA3C" wp14:editId="2566D7D3">
          <wp:extent cx="1073150" cy="676910"/>
          <wp:effectExtent l="0" t="0" r="0" b="889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967F9">
      <w:t xml:space="preserve"> </w:t>
    </w:r>
    <w:r w:rsidR="00120FBC">
      <w:t xml:space="preserve">    </w:t>
    </w:r>
    <w:r w:rsidR="00DC1350">
      <w:t xml:space="preserve">     </w:t>
    </w:r>
    <w:r w:rsidR="00DC1350">
      <w:rPr>
        <w:noProof/>
      </w:rPr>
      <w:drawing>
        <wp:inline distT="0" distB="0" distL="0" distR="0" wp14:anchorId="4C2629DF" wp14:editId="088DBCCE">
          <wp:extent cx="774065" cy="646430"/>
          <wp:effectExtent l="0" t="0" r="6985" b="127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0FBC">
      <w:t xml:space="preserve">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2C825" w14:textId="77777777" w:rsidR="00B5128C" w:rsidRDefault="00B51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24ACD" w14:textId="77777777" w:rsidR="009C4789" w:rsidRDefault="009C4789">
      <w:bookmarkStart w:id="0" w:name="_Hlk35589678"/>
      <w:bookmarkEnd w:id="0"/>
      <w:r>
        <w:separator/>
      </w:r>
    </w:p>
  </w:footnote>
  <w:footnote w:type="continuationSeparator" w:id="0">
    <w:p w14:paraId="5B03923B" w14:textId="77777777" w:rsidR="009C4789" w:rsidRDefault="009C4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4E172" w14:textId="77777777" w:rsidR="00B5128C" w:rsidRDefault="00B512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F894C" w14:textId="6D74990A" w:rsidR="00AC63CC" w:rsidRDefault="00B512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C2272A" wp14:editId="2F2F0BB2">
          <wp:simplePos x="0" y="0"/>
          <wp:positionH relativeFrom="column">
            <wp:posOffset>5535930</wp:posOffset>
          </wp:positionH>
          <wp:positionV relativeFrom="page">
            <wp:posOffset>180975</wp:posOffset>
          </wp:positionV>
          <wp:extent cx="1171575" cy="1095375"/>
          <wp:effectExtent l="19050" t="0" r="9525" b="0"/>
          <wp:wrapNone/>
          <wp:docPr id="3" name="Picture 3" descr="Whartons School LH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rtons School LH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1027" t="4060" r="3340" b="85403"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07AF">
      <w:rPr>
        <w:noProof/>
      </w:rPr>
      <mc:AlternateContent>
        <mc:Choice Requires="wps">
          <w:drawing>
            <wp:anchor distT="0" distB="0" distL="114300" distR="114300" simplePos="0" relativeHeight="251652606" behindDoc="1" locked="0" layoutInCell="1" allowOverlap="1" wp14:anchorId="7F41FDB2" wp14:editId="01C9575F">
              <wp:simplePos x="0" y="0"/>
              <wp:positionH relativeFrom="column">
                <wp:posOffset>1476375</wp:posOffset>
              </wp:positionH>
              <wp:positionV relativeFrom="paragraph">
                <wp:posOffset>721360</wp:posOffset>
              </wp:positionV>
              <wp:extent cx="3629025" cy="542925"/>
              <wp:effectExtent l="0" t="0" r="0" b="0"/>
              <wp:wrapNone/>
              <wp:docPr id="4495652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15AA2D" w14:textId="77777777" w:rsidR="00AF5F53" w:rsidRPr="006859EF" w:rsidRDefault="00AD4E9B" w:rsidP="00AF5F53">
                          <w:pPr>
                            <w:jc w:val="center"/>
                            <w:rPr>
                              <w:rFonts w:ascii="Comic Sans MS" w:hAnsi="Comic Sans MS"/>
                              <w:color w:val="30219F"/>
                            </w:rPr>
                          </w:pPr>
                          <w:hyperlink r:id="rId2" w:history="1">
                            <w:r w:rsidR="00AF5F53" w:rsidRPr="006859EF">
                              <w:rPr>
                                <w:rStyle w:val="Hyperlink"/>
                                <w:rFonts w:ascii="Comic Sans MS" w:hAnsi="Comic Sans MS"/>
                                <w:color w:val="30219F"/>
                              </w:rPr>
                              <w:t>www.whartonsprimary.co.uk</w:t>
                            </w:r>
                          </w:hyperlink>
                        </w:p>
                        <w:p w14:paraId="5B2E83D8" w14:textId="77777777" w:rsidR="00AF5F53" w:rsidRPr="006859EF" w:rsidRDefault="00AF5F53" w:rsidP="00AF5F53">
                          <w:pPr>
                            <w:jc w:val="center"/>
                            <w:rPr>
                              <w:rFonts w:ascii="Comic Sans MS" w:hAnsi="Comic Sans MS"/>
                              <w:color w:val="30219F"/>
                            </w:rPr>
                          </w:pPr>
                          <w:r w:rsidRPr="006859EF">
                            <w:rPr>
                              <w:rFonts w:ascii="Comic Sans MS" w:hAnsi="Comic Sans MS"/>
                              <w:color w:val="30219F"/>
                            </w:rPr>
                            <w:t>Email: info@whartonsprimary.co.uk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41FD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6.25pt;margin-top:56.8pt;width:285.75pt;height:42.75pt;z-index:-251663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" stroked="f">
              <v:textbox>
                <w:txbxContent>
                  <w:p w14:paraId="7515AA2D" w14:textId="77777777" w:rsidR="00AF5F53" w:rsidRPr="006859EF" w:rsidRDefault="00AD4E9B" w:rsidP="00AF5F53">
                    <w:pPr>
                      <w:jc w:val="center"/>
                      <w:rPr>
                        <w:rFonts w:ascii="Comic Sans MS" w:hAnsi="Comic Sans MS"/>
                        <w:color w:val="30219F"/>
                      </w:rPr>
                    </w:pPr>
                    <w:hyperlink r:id="rId3" w:history="1">
                      <w:r w:rsidR="00AF5F53" w:rsidRPr="006859EF">
                        <w:rPr>
                          <w:rStyle w:val="Hyperlink"/>
                          <w:rFonts w:ascii="Comic Sans MS" w:hAnsi="Comic Sans MS"/>
                          <w:color w:val="30219F"/>
                        </w:rPr>
                        <w:t>www.whartonsprimary.co.uk</w:t>
                      </w:r>
                    </w:hyperlink>
                  </w:p>
                  <w:p w14:paraId="5B2E83D8" w14:textId="77777777" w:rsidR="00AF5F53" w:rsidRPr="006859EF" w:rsidRDefault="00AF5F53" w:rsidP="00AF5F53">
                    <w:pPr>
                      <w:jc w:val="center"/>
                      <w:rPr>
                        <w:rFonts w:ascii="Comic Sans MS" w:hAnsi="Comic Sans MS"/>
                        <w:color w:val="30219F"/>
                      </w:rPr>
                    </w:pPr>
                    <w:r w:rsidRPr="006859EF">
                      <w:rPr>
                        <w:rFonts w:ascii="Comic Sans MS" w:hAnsi="Comic Sans MS"/>
                        <w:color w:val="30219F"/>
                      </w:rPr>
                      <w:t>Email: info@whartonsprimary.co.uk</w:t>
                    </w:r>
                  </w:p>
                </w:txbxContent>
              </v:textbox>
            </v:shape>
          </w:pict>
        </mc:Fallback>
      </mc:AlternateContent>
    </w:r>
    <w:r w:rsidR="007507AF">
      <w:rPr>
        <w:noProof/>
      </w:rPr>
      <mc:AlternateContent>
        <mc:Choice Requires="wps">
          <w:drawing>
            <wp:anchor distT="0" distB="0" distL="114300" distR="114300" simplePos="0" relativeHeight="251653631" behindDoc="1" locked="0" layoutInCell="1" allowOverlap="1" wp14:anchorId="008957B4" wp14:editId="29C0CE69">
              <wp:simplePos x="0" y="0"/>
              <wp:positionH relativeFrom="column">
                <wp:posOffset>1143000</wp:posOffset>
              </wp:positionH>
              <wp:positionV relativeFrom="paragraph">
                <wp:posOffset>-193040</wp:posOffset>
              </wp:positionV>
              <wp:extent cx="4320540" cy="937895"/>
              <wp:effectExtent l="0" t="0" r="0" b="0"/>
              <wp:wrapNone/>
              <wp:docPr id="1782037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540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8FA7A4" w14:textId="77777777" w:rsidR="00AF5F53" w:rsidRPr="00AF5F53" w:rsidRDefault="00AF5F53" w:rsidP="00AF5F5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30219F"/>
                              <w:sz w:val="36"/>
                              <w:szCs w:val="36"/>
                            </w:rPr>
                          </w:pPr>
                          <w:r w:rsidRPr="00AF5F53">
                            <w:rPr>
                              <w:rFonts w:ascii="Comic Sans MS" w:hAnsi="Comic Sans MS"/>
                              <w:b/>
                              <w:color w:val="30219F"/>
                              <w:sz w:val="36"/>
                              <w:szCs w:val="36"/>
                            </w:rPr>
                            <w:t>The Whartons Primary School</w:t>
                          </w:r>
                        </w:p>
                        <w:p w14:paraId="021F192C" w14:textId="77777777" w:rsidR="00AF5F53" w:rsidRPr="00AF5F53" w:rsidRDefault="00AF5F53" w:rsidP="00AF5F53">
                          <w:pPr>
                            <w:jc w:val="center"/>
                            <w:rPr>
                              <w:rFonts w:ascii="Comic Sans MS" w:hAnsi="Comic Sans MS"/>
                              <w:color w:val="30219F"/>
                            </w:rPr>
                          </w:pPr>
                          <w:r w:rsidRPr="00AF5F53">
                            <w:rPr>
                              <w:rFonts w:ascii="Comic Sans MS" w:hAnsi="Comic Sans MS"/>
                              <w:color w:val="30219F"/>
                            </w:rPr>
                            <w:t>Head Teacher: Mrs Julia Dickson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8957B4" id="Text Box 1" o:spid="_x0000_s1027" type="#_x0000_t202" style="position:absolute;margin-left:90pt;margin-top:-15.2pt;width:340.2pt;height:73.85pt;z-index:-25166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" stroked="f">
              <v:textbox>
                <w:txbxContent>
                  <w:p w14:paraId="608FA7A4" w14:textId="77777777" w:rsidR="00AF5F53" w:rsidRPr="00AF5F53" w:rsidRDefault="00AF5F53" w:rsidP="00AF5F53">
                    <w:pPr>
                      <w:jc w:val="center"/>
                      <w:rPr>
                        <w:rFonts w:ascii="Comic Sans MS" w:hAnsi="Comic Sans MS"/>
                        <w:b/>
                        <w:color w:val="30219F"/>
                        <w:sz w:val="36"/>
                        <w:szCs w:val="36"/>
                      </w:rPr>
                    </w:pPr>
                    <w:r w:rsidRPr="00AF5F53">
                      <w:rPr>
                        <w:rFonts w:ascii="Comic Sans MS" w:hAnsi="Comic Sans MS"/>
                        <w:b/>
                        <w:color w:val="30219F"/>
                        <w:sz w:val="36"/>
                        <w:szCs w:val="36"/>
                      </w:rPr>
                      <w:t>The Whartons Primary School</w:t>
                    </w:r>
                  </w:p>
                  <w:p w14:paraId="021F192C" w14:textId="77777777" w:rsidR="00AF5F53" w:rsidRPr="00AF5F53" w:rsidRDefault="00AF5F53" w:rsidP="00AF5F53">
                    <w:pPr>
                      <w:jc w:val="center"/>
                      <w:rPr>
                        <w:rFonts w:ascii="Comic Sans MS" w:hAnsi="Comic Sans MS"/>
                        <w:color w:val="30219F"/>
                      </w:rPr>
                    </w:pPr>
                    <w:r w:rsidRPr="00AF5F53">
                      <w:rPr>
                        <w:rFonts w:ascii="Comic Sans MS" w:hAnsi="Comic Sans MS"/>
                        <w:color w:val="30219F"/>
                      </w:rPr>
                      <w:t>Head Teacher: Mrs Julia Dickson</w:t>
                    </w:r>
                  </w:p>
                </w:txbxContent>
              </v:textbox>
            </v:shape>
          </w:pict>
        </mc:Fallback>
      </mc:AlternateContent>
    </w:r>
    <w:r w:rsidR="008E6EE6">
      <w:rPr>
        <w:noProof/>
      </w:rPr>
      <w:drawing>
        <wp:anchor distT="0" distB="0" distL="114300" distR="114300" simplePos="0" relativeHeight="251657216" behindDoc="1" locked="0" layoutInCell="1" allowOverlap="1" wp14:anchorId="76C92EE4" wp14:editId="5C4E9023">
          <wp:simplePos x="0" y="0"/>
          <wp:positionH relativeFrom="page">
            <wp:posOffset>400050</wp:posOffset>
          </wp:positionH>
          <wp:positionV relativeFrom="page">
            <wp:posOffset>285750</wp:posOffset>
          </wp:positionV>
          <wp:extent cx="1352550" cy="1276350"/>
          <wp:effectExtent l="0" t="0" r="0" b="0"/>
          <wp:wrapNone/>
          <wp:docPr id="1" name="Picture 1" descr="Whartons School LH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rtons School LH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69" t="2603" r="76894" b="84244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83FE9" w14:textId="77777777" w:rsidR="00B5128C" w:rsidRDefault="00B51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3362C"/>
    <w:multiLevelType w:val="hybridMultilevel"/>
    <w:tmpl w:val="F5E02F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72CD9"/>
    <w:multiLevelType w:val="multilevel"/>
    <w:tmpl w:val="847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BF0A22"/>
    <w:multiLevelType w:val="hybridMultilevel"/>
    <w:tmpl w:val="C2BAF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43948"/>
    <w:multiLevelType w:val="hybridMultilevel"/>
    <w:tmpl w:val="92E014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EC0227"/>
    <w:multiLevelType w:val="hybridMultilevel"/>
    <w:tmpl w:val="6CF2F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12EB6"/>
    <w:multiLevelType w:val="hybridMultilevel"/>
    <w:tmpl w:val="EEBAE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C779C"/>
    <w:multiLevelType w:val="hybridMultilevel"/>
    <w:tmpl w:val="E794A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A5480"/>
    <w:multiLevelType w:val="hybridMultilevel"/>
    <w:tmpl w:val="FEBC1B2E"/>
    <w:lvl w:ilvl="0" w:tplc="CE5E6E6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F1031D8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9F4E16AE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749AB148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C0BEF364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DBA9146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9EB62834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A336B908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D92527E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6524A76"/>
    <w:multiLevelType w:val="hybridMultilevel"/>
    <w:tmpl w:val="95A8F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D4DEE"/>
    <w:multiLevelType w:val="hybridMultilevel"/>
    <w:tmpl w:val="EB442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F21C7"/>
    <w:multiLevelType w:val="hybridMultilevel"/>
    <w:tmpl w:val="FE7E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F3"/>
    <w:rsid w:val="00010AB4"/>
    <w:rsid w:val="0003700C"/>
    <w:rsid w:val="0007711C"/>
    <w:rsid w:val="00077829"/>
    <w:rsid w:val="000908B8"/>
    <w:rsid w:val="000951FA"/>
    <w:rsid w:val="000D00C7"/>
    <w:rsid w:val="000E7499"/>
    <w:rsid w:val="0010271F"/>
    <w:rsid w:val="00120FBC"/>
    <w:rsid w:val="0012696A"/>
    <w:rsid w:val="001557A3"/>
    <w:rsid w:val="00157ADF"/>
    <w:rsid w:val="001725F1"/>
    <w:rsid w:val="00191A94"/>
    <w:rsid w:val="001D63FB"/>
    <w:rsid w:val="00200E9A"/>
    <w:rsid w:val="00200F12"/>
    <w:rsid w:val="00211F7D"/>
    <w:rsid w:val="002563FC"/>
    <w:rsid w:val="0027596B"/>
    <w:rsid w:val="0029498C"/>
    <w:rsid w:val="002E2AAF"/>
    <w:rsid w:val="00307BD5"/>
    <w:rsid w:val="00354BD1"/>
    <w:rsid w:val="003633F0"/>
    <w:rsid w:val="003A4A30"/>
    <w:rsid w:val="00400B42"/>
    <w:rsid w:val="00402FE6"/>
    <w:rsid w:val="0041639B"/>
    <w:rsid w:val="004228FC"/>
    <w:rsid w:val="00427D03"/>
    <w:rsid w:val="00442A3D"/>
    <w:rsid w:val="0047606E"/>
    <w:rsid w:val="00491071"/>
    <w:rsid w:val="004A5A9A"/>
    <w:rsid w:val="004D2239"/>
    <w:rsid w:val="004E2F91"/>
    <w:rsid w:val="004F633A"/>
    <w:rsid w:val="00505E00"/>
    <w:rsid w:val="0053545A"/>
    <w:rsid w:val="005602ED"/>
    <w:rsid w:val="005C35ED"/>
    <w:rsid w:val="005E1B4F"/>
    <w:rsid w:val="00605773"/>
    <w:rsid w:val="00606FEB"/>
    <w:rsid w:val="00624409"/>
    <w:rsid w:val="006472CF"/>
    <w:rsid w:val="006639CD"/>
    <w:rsid w:val="006D0E5C"/>
    <w:rsid w:val="006E2C20"/>
    <w:rsid w:val="007346F1"/>
    <w:rsid w:val="007507AF"/>
    <w:rsid w:val="00751B7C"/>
    <w:rsid w:val="00773981"/>
    <w:rsid w:val="0078781C"/>
    <w:rsid w:val="0079451E"/>
    <w:rsid w:val="007C4312"/>
    <w:rsid w:val="007C6A26"/>
    <w:rsid w:val="007E2125"/>
    <w:rsid w:val="007F0054"/>
    <w:rsid w:val="007F4E9E"/>
    <w:rsid w:val="008000F2"/>
    <w:rsid w:val="00807438"/>
    <w:rsid w:val="00830A73"/>
    <w:rsid w:val="00860602"/>
    <w:rsid w:val="008C142B"/>
    <w:rsid w:val="008E6EE6"/>
    <w:rsid w:val="008F7BBD"/>
    <w:rsid w:val="00935C01"/>
    <w:rsid w:val="00957E5B"/>
    <w:rsid w:val="009730FF"/>
    <w:rsid w:val="009773D4"/>
    <w:rsid w:val="009967F9"/>
    <w:rsid w:val="009B01F5"/>
    <w:rsid w:val="009C4789"/>
    <w:rsid w:val="009C5809"/>
    <w:rsid w:val="009E04B1"/>
    <w:rsid w:val="009E253D"/>
    <w:rsid w:val="00A05FD0"/>
    <w:rsid w:val="00A16735"/>
    <w:rsid w:val="00A60F08"/>
    <w:rsid w:val="00A749F3"/>
    <w:rsid w:val="00A9702E"/>
    <w:rsid w:val="00AB04E0"/>
    <w:rsid w:val="00AB0717"/>
    <w:rsid w:val="00AB074A"/>
    <w:rsid w:val="00AB1174"/>
    <w:rsid w:val="00AC63CC"/>
    <w:rsid w:val="00AD4E9B"/>
    <w:rsid w:val="00AF5F53"/>
    <w:rsid w:val="00B23AC9"/>
    <w:rsid w:val="00B50A9E"/>
    <w:rsid w:val="00B5128C"/>
    <w:rsid w:val="00B70983"/>
    <w:rsid w:val="00B905FB"/>
    <w:rsid w:val="00B93607"/>
    <w:rsid w:val="00B94CCA"/>
    <w:rsid w:val="00BA4687"/>
    <w:rsid w:val="00BA69F9"/>
    <w:rsid w:val="00BB7D22"/>
    <w:rsid w:val="00BC11B6"/>
    <w:rsid w:val="00C12A98"/>
    <w:rsid w:val="00C23C62"/>
    <w:rsid w:val="00C24652"/>
    <w:rsid w:val="00C879DE"/>
    <w:rsid w:val="00CC32FC"/>
    <w:rsid w:val="00CD2F86"/>
    <w:rsid w:val="00CD38BC"/>
    <w:rsid w:val="00D06B6B"/>
    <w:rsid w:val="00D30B82"/>
    <w:rsid w:val="00D30C5B"/>
    <w:rsid w:val="00D3601E"/>
    <w:rsid w:val="00D36891"/>
    <w:rsid w:val="00D36CF6"/>
    <w:rsid w:val="00D6605C"/>
    <w:rsid w:val="00DB7395"/>
    <w:rsid w:val="00DC1350"/>
    <w:rsid w:val="00DC68F8"/>
    <w:rsid w:val="00DD2559"/>
    <w:rsid w:val="00DD2F21"/>
    <w:rsid w:val="00DD3749"/>
    <w:rsid w:val="00DF2491"/>
    <w:rsid w:val="00DF3EC7"/>
    <w:rsid w:val="00E40704"/>
    <w:rsid w:val="00E41E3C"/>
    <w:rsid w:val="00E44A21"/>
    <w:rsid w:val="00E75296"/>
    <w:rsid w:val="00E92FFB"/>
    <w:rsid w:val="00E97571"/>
    <w:rsid w:val="00ED0FA8"/>
    <w:rsid w:val="00F06031"/>
    <w:rsid w:val="00F07172"/>
    <w:rsid w:val="00F20610"/>
    <w:rsid w:val="00F51F1E"/>
    <w:rsid w:val="00F633E3"/>
    <w:rsid w:val="00F716F2"/>
    <w:rsid w:val="00F86BAB"/>
    <w:rsid w:val="00FC1AEB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52D0A"/>
  <w15:docId w15:val="{553485F9-D3A7-4F19-8A10-E39D6984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35E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00C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00C7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30C5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07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74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3FB"/>
    <w:pPr>
      <w:ind w:left="720"/>
      <w:contextualSpacing/>
    </w:pPr>
  </w:style>
  <w:style w:type="table" w:styleId="TableGrid">
    <w:name w:val="Table Grid"/>
    <w:basedOn w:val="TableNormal"/>
    <w:uiPriority w:val="39"/>
    <w:rsid w:val="00CD2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E6EE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hartonsprimary.co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hartonsprimary.co.uk" TargetMode="External"/><Relationship Id="rId2" Type="http://schemas.openxmlformats.org/officeDocument/2006/relationships/hyperlink" Target="http://www.whartonsprimary.co.uk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cksonj\Download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AC46C-9F05-40A1-9575-C4B288E9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155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Otley The Whartons</Company>
  <LinksUpToDate>false</LinksUpToDate>
  <CharactersWithSpaces>2476</CharactersWithSpaces>
  <SharedDoc>false</SharedDoc>
  <HLinks>
    <vt:vector size="6" baseType="variant">
      <vt:variant>
        <vt:i4>589858</vt:i4>
      </vt:variant>
      <vt:variant>
        <vt:i4>-1</vt:i4>
      </vt:variant>
      <vt:variant>
        <vt:i4>2054</vt:i4>
      </vt:variant>
      <vt:variant>
        <vt:i4>1</vt:i4>
      </vt:variant>
      <vt:variant>
        <vt:lpwstr>C:\Documents and Settings\admin\Local Settings\Temporary Internet Files\Content.IE5\VQ9WTVFB\Outstanding_Logos_002[1].gif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Dickson - New</dc:creator>
  <cp:keywords/>
  <dc:description/>
  <cp:lastModifiedBy>Stacey Wilmot</cp:lastModifiedBy>
  <cp:revision>5</cp:revision>
  <cp:lastPrinted>2022-11-08T10:21:00Z</cp:lastPrinted>
  <dcterms:created xsi:type="dcterms:W3CDTF">2025-06-30T13:12:00Z</dcterms:created>
  <dcterms:modified xsi:type="dcterms:W3CDTF">2025-07-02T12:41:00Z</dcterms:modified>
</cp:coreProperties>
</file>