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7BDE" w14:textId="496D924C" w:rsidR="00EB56FD" w:rsidRDefault="00BA182A">
      <w:pPr>
        <w:jc w:val="center"/>
      </w:pPr>
      <w:r>
        <w:rPr>
          <w:rFonts w:asciiTheme="minorHAnsi" w:hAnsiTheme="minorHAnsi"/>
          <w:b/>
          <w:u w:val="single"/>
        </w:rPr>
        <w:t xml:space="preserve">BIRDWELL </w:t>
      </w:r>
      <w:r w:rsidR="00A431BB">
        <w:rPr>
          <w:rFonts w:asciiTheme="minorHAnsi" w:hAnsiTheme="minorHAnsi"/>
          <w:b/>
          <w:u w:val="single"/>
        </w:rPr>
        <w:t>PRIMARY SCHOOL</w:t>
      </w:r>
    </w:p>
    <w:p w14:paraId="069D7BDF" w14:textId="77777777" w:rsidR="00EB56FD" w:rsidRDefault="00A45575" w:rsidP="00806718">
      <w:pPr>
        <w:jc w:val="center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>PERSON SPECIFICATION</w:t>
      </w:r>
    </w:p>
    <w:p w14:paraId="069D7BE0" w14:textId="77777777" w:rsidR="00806718" w:rsidRDefault="00806718" w:rsidP="00806718">
      <w:pPr>
        <w:jc w:val="center"/>
        <w:rPr>
          <w:rFonts w:asciiTheme="minorHAnsi" w:hAnsiTheme="minorHAnsi"/>
        </w:rPr>
      </w:pP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827"/>
        <w:gridCol w:w="3119"/>
        <w:gridCol w:w="1701"/>
      </w:tblGrid>
      <w:tr w:rsidR="00EB56FD" w14:paraId="069D7BE6" w14:textId="77777777">
        <w:tc>
          <w:tcPr>
            <w:tcW w:w="2093" w:type="dxa"/>
          </w:tcPr>
          <w:p w14:paraId="069D7BE1" w14:textId="77777777" w:rsidR="00EB56FD" w:rsidRDefault="00A455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ATTRIBUTES</w:t>
            </w:r>
          </w:p>
        </w:tc>
        <w:tc>
          <w:tcPr>
            <w:tcW w:w="3827" w:type="dxa"/>
          </w:tcPr>
          <w:p w14:paraId="069D7BE2" w14:textId="77777777" w:rsidR="00EB56FD" w:rsidRDefault="00EB56FD">
            <w:pPr>
              <w:rPr>
                <w:rFonts w:asciiTheme="minorHAnsi" w:hAnsiTheme="minorHAnsi"/>
              </w:rPr>
            </w:pPr>
          </w:p>
        </w:tc>
        <w:tc>
          <w:tcPr>
            <w:tcW w:w="3119" w:type="dxa"/>
          </w:tcPr>
          <w:p w14:paraId="069D7BE3" w14:textId="77777777" w:rsidR="00EB56FD" w:rsidRDefault="00A455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Evidence</w:t>
            </w:r>
          </w:p>
        </w:tc>
        <w:tc>
          <w:tcPr>
            <w:tcW w:w="1701" w:type="dxa"/>
          </w:tcPr>
          <w:p w14:paraId="069D7BE4" w14:textId="77777777" w:rsidR="00EB56FD" w:rsidRDefault="00A455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Desirable/</w:t>
            </w:r>
          </w:p>
          <w:p w14:paraId="069D7BE5" w14:textId="77777777" w:rsidR="00EB56FD" w:rsidRDefault="00A4557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Essential</w:t>
            </w:r>
          </w:p>
        </w:tc>
      </w:tr>
      <w:tr w:rsidR="00EB56FD" w14:paraId="069D7C03" w14:textId="77777777">
        <w:tc>
          <w:tcPr>
            <w:tcW w:w="2093" w:type="dxa"/>
          </w:tcPr>
          <w:p w14:paraId="069D7BE7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  <w:p w14:paraId="069D7BE8" w14:textId="77777777" w:rsidR="00EB56FD" w:rsidRDefault="00A45575">
            <w:pPr>
              <w:jc w:val="center"/>
              <w:rPr>
                <w:rFonts w:asciiTheme="minorHAnsi" w:hAnsiTheme="minorHAnsi"/>
                <w:b/>
                <w:sz w:val="16"/>
              </w:rPr>
            </w:pPr>
            <w:r>
              <w:rPr>
                <w:rFonts w:asciiTheme="minorHAnsi" w:hAnsiTheme="minorHAnsi"/>
                <w:b/>
                <w:sz w:val="16"/>
              </w:rPr>
              <w:t>RELEVANT EXPERIENCE</w:t>
            </w:r>
          </w:p>
          <w:p w14:paraId="069D7BE9" w14:textId="77777777" w:rsidR="00EB56FD" w:rsidRDefault="00A45575">
            <w:pPr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(Appropriate phase and management experience)</w:t>
            </w:r>
          </w:p>
        </w:tc>
        <w:tc>
          <w:tcPr>
            <w:tcW w:w="3827" w:type="dxa"/>
          </w:tcPr>
          <w:p w14:paraId="069D7BEA" w14:textId="77777777" w:rsidR="00EB56FD" w:rsidRDefault="00EB56FD">
            <w:pPr>
              <w:pStyle w:val="ListParagraph"/>
              <w:spacing w:line="276" w:lineRule="auto"/>
              <w:ind w:left="317"/>
              <w:rPr>
                <w:rFonts w:asciiTheme="minorHAnsi" w:hAnsiTheme="minorHAnsi"/>
                <w:sz w:val="16"/>
              </w:rPr>
            </w:pPr>
          </w:p>
          <w:p w14:paraId="069D7BEB" w14:textId="77777777" w:rsidR="00EB56FD" w:rsidRDefault="00A4557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Evidence of outstanding teaching &amp; learning</w:t>
            </w:r>
          </w:p>
          <w:p w14:paraId="069D7BEC" w14:textId="77777777" w:rsidR="00EB56FD" w:rsidRDefault="00A4557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Able to evidence excellent pupil progress</w:t>
            </w:r>
          </w:p>
          <w:p w14:paraId="069D7BED" w14:textId="77777777" w:rsidR="00EB56FD" w:rsidRDefault="00A4557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Ability to monitor, evaluate &amp; impact on learning </w:t>
            </w:r>
          </w:p>
          <w:p w14:paraId="069D7BEE" w14:textId="77777777" w:rsidR="00EB56FD" w:rsidRDefault="00A4557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Experience of working positively and closely with parents and guardians</w:t>
            </w:r>
          </w:p>
          <w:p w14:paraId="069D7BEF" w14:textId="77777777" w:rsidR="00EB56FD" w:rsidRDefault="00A45575">
            <w:pPr>
              <w:pStyle w:val="ListParagraph"/>
              <w:numPr>
                <w:ilvl w:val="0"/>
                <w:numId w:val="10"/>
              </w:numPr>
              <w:spacing w:line="276" w:lineRule="auto"/>
              <w:ind w:right="-25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Recent OFSTED experience</w:t>
            </w:r>
          </w:p>
        </w:tc>
        <w:tc>
          <w:tcPr>
            <w:tcW w:w="3119" w:type="dxa"/>
          </w:tcPr>
          <w:p w14:paraId="069D7BF0" w14:textId="77777777" w:rsidR="00EB56FD" w:rsidRDefault="00EB56FD">
            <w:pPr>
              <w:spacing w:line="276" w:lineRule="auto"/>
              <w:ind w:left="360"/>
              <w:jc w:val="center"/>
              <w:rPr>
                <w:rFonts w:asciiTheme="minorHAnsi" w:hAnsiTheme="minorHAnsi"/>
                <w:sz w:val="16"/>
              </w:rPr>
            </w:pPr>
          </w:p>
          <w:p w14:paraId="069D7BF1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Lesson </w:t>
            </w:r>
            <w:proofErr w:type="spellStart"/>
            <w:r>
              <w:rPr>
                <w:rFonts w:asciiTheme="minorHAnsi" w:hAnsiTheme="minorHAnsi"/>
                <w:sz w:val="16"/>
              </w:rPr>
              <w:t>obs</w:t>
            </w:r>
            <w:proofErr w:type="spellEnd"/>
            <w:r>
              <w:rPr>
                <w:rFonts w:asciiTheme="minorHAnsi" w:hAnsiTheme="minorHAnsi"/>
                <w:sz w:val="16"/>
              </w:rPr>
              <w:t xml:space="preserve"> &amp; application form</w:t>
            </w:r>
          </w:p>
          <w:p w14:paraId="069D7BF2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BF3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BF4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BF5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BF6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BF7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BF8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BF9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701" w:type="dxa"/>
          </w:tcPr>
          <w:p w14:paraId="069D7BFA" w14:textId="77777777" w:rsidR="00EB56FD" w:rsidRDefault="00EB56FD">
            <w:pPr>
              <w:spacing w:line="276" w:lineRule="auto"/>
              <w:ind w:left="360"/>
              <w:jc w:val="center"/>
              <w:rPr>
                <w:rFonts w:asciiTheme="minorHAnsi" w:hAnsiTheme="minorHAnsi"/>
                <w:sz w:val="16"/>
              </w:rPr>
            </w:pPr>
          </w:p>
          <w:p w14:paraId="069D7BFB" w14:textId="77777777" w:rsidR="00EB56FD" w:rsidRDefault="00A45575">
            <w:pPr>
              <w:spacing w:line="276" w:lineRule="auto"/>
              <w:ind w:left="360" w:right="-25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BFC" w14:textId="77777777" w:rsidR="00EB56FD" w:rsidRDefault="00EB56FD">
            <w:pPr>
              <w:spacing w:line="276" w:lineRule="auto"/>
              <w:ind w:right="-250"/>
              <w:rPr>
                <w:rFonts w:asciiTheme="minorHAnsi" w:hAnsiTheme="minorHAnsi"/>
                <w:sz w:val="16"/>
              </w:rPr>
            </w:pPr>
          </w:p>
          <w:p w14:paraId="069D7BFD" w14:textId="77777777" w:rsidR="00EB56FD" w:rsidRDefault="00A45575">
            <w:pPr>
              <w:spacing w:line="276" w:lineRule="auto"/>
              <w:ind w:left="360" w:right="-25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BFE" w14:textId="77777777" w:rsidR="00EB56FD" w:rsidRDefault="00A45575">
            <w:pPr>
              <w:spacing w:line="276" w:lineRule="auto"/>
              <w:ind w:left="360" w:right="-25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BFF" w14:textId="77777777" w:rsidR="00EB56FD" w:rsidRDefault="00EB56FD">
            <w:pPr>
              <w:spacing w:line="276" w:lineRule="auto"/>
              <w:ind w:right="-250"/>
              <w:rPr>
                <w:rFonts w:asciiTheme="minorHAnsi" w:hAnsiTheme="minorHAnsi"/>
                <w:sz w:val="16"/>
              </w:rPr>
            </w:pPr>
          </w:p>
          <w:p w14:paraId="069D7C00" w14:textId="77777777" w:rsidR="00EB56FD" w:rsidRDefault="00A45575">
            <w:pPr>
              <w:spacing w:line="276" w:lineRule="auto"/>
              <w:ind w:left="360" w:right="-25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01" w14:textId="77777777" w:rsidR="00EB56FD" w:rsidRDefault="00EB56FD">
            <w:pPr>
              <w:spacing w:line="276" w:lineRule="auto"/>
              <w:ind w:right="-250"/>
              <w:rPr>
                <w:rFonts w:asciiTheme="minorHAnsi" w:hAnsiTheme="minorHAnsi"/>
                <w:sz w:val="16"/>
              </w:rPr>
            </w:pPr>
          </w:p>
          <w:p w14:paraId="069D7C02" w14:textId="77777777" w:rsidR="00EB56FD" w:rsidRDefault="00A45575">
            <w:pPr>
              <w:spacing w:line="276" w:lineRule="auto"/>
              <w:ind w:left="360" w:right="-25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Desirable</w:t>
            </w:r>
          </w:p>
        </w:tc>
      </w:tr>
      <w:tr w:rsidR="00EB56FD" w14:paraId="069D7C23" w14:textId="77777777">
        <w:tc>
          <w:tcPr>
            <w:tcW w:w="2093" w:type="dxa"/>
          </w:tcPr>
          <w:p w14:paraId="069D7C04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  <w:p w14:paraId="069D7C05" w14:textId="77777777" w:rsidR="00EB56FD" w:rsidRDefault="00A45575">
            <w:pPr>
              <w:jc w:val="center"/>
              <w:rPr>
                <w:rFonts w:asciiTheme="minorHAnsi" w:hAnsiTheme="minorHAnsi"/>
                <w:b/>
                <w:sz w:val="16"/>
              </w:rPr>
            </w:pPr>
            <w:r>
              <w:rPr>
                <w:rFonts w:asciiTheme="minorHAnsi" w:hAnsiTheme="minorHAnsi"/>
                <w:b/>
                <w:sz w:val="16"/>
              </w:rPr>
              <w:t>EDUCATION AND TRAINING</w:t>
            </w:r>
          </w:p>
          <w:p w14:paraId="069D7C06" w14:textId="77777777" w:rsidR="00EB56FD" w:rsidRDefault="00A45575">
            <w:pPr>
              <w:jc w:val="center"/>
              <w:rPr>
                <w:rFonts w:asciiTheme="minorHAnsi" w:hAnsiTheme="minorHAnsi"/>
                <w:b/>
                <w:sz w:val="16"/>
              </w:rPr>
            </w:pPr>
            <w:r>
              <w:rPr>
                <w:rFonts w:asciiTheme="minorHAnsi" w:hAnsiTheme="minorHAnsi"/>
                <w:sz w:val="16"/>
              </w:rPr>
              <w:t>(Qualifications; Continuing Professional Development)</w:t>
            </w:r>
          </w:p>
          <w:p w14:paraId="069D7C07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</w:tc>
        <w:tc>
          <w:tcPr>
            <w:tcW w:w="3827" w:type="dxa"/>
          </w:tcPr>
          <w:p w14:paraId="069D7C08" w14:textId="77777777" w:rsidR="00EB56FD" w:rsidRDefault="00EB56FD">
            <w:pPr>
              <w:pStyle w:val="ListParagraph"/>
              <w:spacing w:line="276" w:lineRule="auto"/>
              <w:ind w:left="317"/>
              <w:rPr>
                <w:rFonts w:asciiTheme="minorHAnsi" w:hAnsiTheme="minorHAnsi"/>
                <w:sz w:val="16"/>
              </w:rPr>
            </w:pPr>
          </w:p>
          <w:p w14:paraId="069D7C09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QTS or to be qualified by start post</w:t>
            </w:r>
          </w:p>
          <w:p w14:paraId="069D7C0A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Commitment to continue professional development</w:t>
            </w:r>
          </w:p>
          <w:p w14:paraId="069D7C0B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Evidence of recent &amp; relevant training</w:t>
            </w:r>
          </w:p>
          <w:p w14:paraId="069D7C0C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Experience/ knowledge of a skills based curriculum</w:t>
            </w:r>
          </w:p>
          <w:p w14:paraId="069D7C0D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First Aid at Work</w:t>
            </w:r>
          </w:p>
          <w:p w14:paraId="069D7C0E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Safeguarding Awareness</w:t>
            </w:r>
          </w:p>
        </w:tc>
        <w:tc>
          <w:tcPr>
            <w:tcW w:w="3119" w:type="dxa"/>
          </w:tcPr>
          <w:p w14:paraId="069D7C0F" w14:textId="77777777" w:rsidR="00EB56FD" w:rsidRDefault="00EB56FD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</w:p>
          <w:p w14:paraId="069D7C10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11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12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13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14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15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16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17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18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701" w:type="dxa"/>
          </w:tcPr>
          <w:p w14:paraId="069D7C19" w14:textId="77777777" w:rsidR="00EB56FD" w:rsidRDefault="00EB56FD">
            <w:pPr>
              <w:spacing w:line="276" w:lineRule="auto"/>
              <w:ind w:left="360"/>
              <w:jc w:val="center"/>
              <w:rPr>
                <w:rFonts w:asciiTheme="minorHAnsi" w:hAnsiTheme="minorHAnsi"/>
                <w:sz w:val="16"/>
              </w:rPr>
            </w:pPr>
          </w:p>
          <w:p w14:paraId="069D7C1A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1B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1C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1D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1E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Desirable</w:t>
            </w:r>
          </w:p>
          <w:p w14:paraId="069D7C1F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20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Desirable</w:t>
            </w:r>
          </w:p>
          <w:p w14:paraId="069D7C21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Desirable</w:t>
            </w:r>
          </w:p>
          <w:p w14:paraId="069D7C22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</w:tc>
      </w:tr>
      <w:tr w:rsidR="00EB56FD" w14:paraId="069D7C5B" w14:textId="77777777">
        <w:tc>
          <w:tcPr>
            <w:tcW w:w="2093" w:type="dxa"/>
          </w:tcPr>
          <w:p w14:paraId="069D7C24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  <w:p w14:paraId="069D7C25" w14:textId="77777777" w:rsidR="00EB56FD" w:rsidRDefault="00A45575">
            <w:pPr>
              <w:jc w:val="center"/>
              <w:rPr>
                <w:rFonts w:asciiTheme="minorHAnsi" w:hAnsiTheme="minorHAnsi"/>
                <w:b/>
                <w:sz w:val="16"/>
              </w:rPr>
            </w:pPr>
            <w:r>
              <w:rPr>
                <w:rFonts w:asciiTheme="minorHAnsi" w:hAnsiTheme="minorHAnsi"/>
                <w:b/>
                <w:sz w:val="16"/>
              </w:rPr>
              <w:t>PROFESSIONAL KNOWLEDGE AND SKILLS</w:t>
            </w:r>
          </w:p>
          <w:p w14:paraId="069D7C26" w14:textId="77777777" w:rsidR="00EB56FD" w:rsidRDefault="00A45575">
            <w:pPr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(What constitutes quality in educational provision, leadership; decision making; communication; </w:t>
            </w:r>
            <w:proofErr w:type="spellStart"/>
            <w:r>
              <w:rPr>
                <w:rFonts w:asciiTheme="minorHAnsi" w:hAnsiTheme="minorHAnsi"/>
                <w:sz w:val="16"/>
              </w:rPr>
              <w:t>self management</w:t>
            </w:r>
            <w:proofErr w:type="spellEnd"/>
            <w:r>
              <w:rPr>
                <w:rFonts w:asciiTheme="minorHAnsi" w:hAnsiTheme="minorHAnsi"/>
                <w:sz w:val="16"/>
              </w:rPr>
              <w:t>; personal and professional attributes)</w:t>
            </w:r>
          </w:p>
          <w:p w14:paraId="069D7C27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</w:tc>
        <w:tc>
          <w:tcPr>
            <w:tcW w:w="3827" w:type="dxa"/>
          </w:tcPr>
          <w:p w14:paraId="069D7C28" w14:textId="77777777" w:rsidR="00EB56FD" w:rsidRDefault="00EB56FD">
            <w:pPr>
              <w:pStyle w:val="ListParagraph"/>
              <w:spacing w:line="276" w:lineRule="auto"/>
              <w:ind w:left="317"/>
              <w:rPr>
                <w:rFonts w:asciiTheme="minorHAnsi" w:hAnsiTheme="minorHAnsi"/>
                <w:sz w:val="16"/>
              </w:rPr>
            </w:pPr>
          </w:p>
          <w:p w14:paraId="069D7C29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 clear understanding of how children learn and meeting the individual needs of children</w:t>
            </w:r>
          </w:p>
          <w:p w14:paraId="069D7C2A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Evidence of excellent classroom practice</w:t>
            </w:r>
          </w:p>
          <w:p w14:paraId="069D7C2B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Effective use of assessment data for tracking progress and target setting</w:t>
            </w:r>
          </w:p>
          <w:p w14:paraId="069D7C2C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Ability to inspire and motivate pupils </w:t>
            </w:r>
          </w:p>
          <w:p w14:paraId="069D7C2D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Excellent IT skills for both teaching and learning and administration</w:t>
            </w:r>
          </w:p>
          <w:p w14:paraId="069D7C2E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Have high expectations of all pupils and colleagues</w:t>
            </w:r>
          </w:p>
          <w:p w14:paraId="069D7C2F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Evidence of being part of a successful team</w:t>
            </w:r>
          </w:p>
          <w:p w14:paraId="069D7C30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Ability to ensure learning is relevant and fun!</w:t>
            </w:r>
          </w:p>
          <w:p w14:paraId="069D7C31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Experience of curriculum planning as part of a team</w:t>
            </w:r>
          </w:p>
          <w:p w14:paraId="069D7C32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The statutory requirements of legislation concerning Equal Opportunities, Health &amp; Safety, SEN and Child Protection</w:t>
            </w:r>
          </w:p>
        </w:tc>
        <w:tc>
          <w:tcPr>
            <w:tcW w:w="3119" w:type="dxa"/>
          </w:tcPr>
          <w:p w14:paraId="069D7C33" w14:textId="77777777" w:rsidR="00EB56FD" w:rsidRDefault="00EB56FD">
            <w:pPr>
              <w:spacing w:line="276" w:lineRule="auto"/>
              <w:ind w:left="360"/>
              <w:jc w:val="center"/>
              <w:rPr>
                <w:rFonts w:asciiTheme="minorHAnsi" w:hAnsiTheme="minorHAnsi"/>
                <w:sz w:val="16"/>
              </w:rPr>
            </w:pPr>
          </w:p>
          <w:p w14:paraId="069D7C34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35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36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Lesson Obs. App. form &amp; Interview</w:t>
            </w:r>
          </w:p>
          <w:p w14:paraId="069D7C37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38" w14:textId="77777777" w:rsidR="00EB56FD" w:rsidRDefault="00EB56FD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</w:p>
          <w:p w14:paraId="069D7C39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Lesson Obs. App. form &amp; Interview</w:t>
            </w:r>
          </w:p>
          <w:p w14:paraId="069D7C3A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Lesson Obs. App. Form</w:t>
            </w:r>
          </w:p>
          <w:p w14:paraId="069D7C3B" w14:textId="77777777" w:rsidR="00EB56FD" w:rsidRDefault="00EB56FD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</w:p>
          <w:p w14:paraId="069D7C3C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3D" w14:textId="77777777" w:rsidR="00EB56FD" w:rsidRDefault="00EB56FD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</w:p>
          <w:p w14:paraId="069D7C3E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3F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40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41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42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43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44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45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701" w:type="dxa"/>
          </w:tcPr>
          <w:p w14:paraId="069D7C46" w14:textId="77777777" w:rsidR="00EB56FD" w:rsidRDefault="00EB56FD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</w:p>
          <w:p w14:paraId="069D7C47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48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49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4A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4B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4C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4D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4E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4F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50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51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52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53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54" w14:textId="77777777" w:rsidR="00EB56FD" w:rsidRDefault="00EB56FD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</w:p>
          <w:p w14:paraId="069D7C55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56" w14:textId="77777777" w:rsidR="00EB56FD" w:rsidRDefault="00EB56FD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</w:p>
          <w:p w14:paraId="069D7C57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58" w14:textId="77777777" w:rsidR="00EB56FD" w:rsidRDefault="00EB56FD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</w:p>
          <w:p w14:paraId="069D7C59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5A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</w:tc>
      </w:tr>
      <w:tr w:rsidR="00EB56FD" w14:paraId="069D7C78" w14:textId="77777777">
        <w:tc>
          <w:tcPr>
            <w:tcW w:w="2093" w:type="dxa"/>
          </w:tcPr>
          <w:p w14:paraId="069D7C5C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  <w:p w14:paraId="069D7C5D" w14:textId="77777777" w:rsidR="00EB56FD" w:rsidRDefault="00A45575">
            <w:pPr>
              <w:jc w:val="center"/>
              <w:rPr>
                <w:rFonts w:asciiTheme="minorHAnsi" w:hAnsiTheme="minorHAnsi"/>
                <w:b/>
                <w:sz w:val="16"/>
              </w:rPr>
            </w:pPr>
            <w:r>
              <w:rPr>
                <w:rFonts w:asciiTheme="minorHAnsi" w:hAnsiTheme="minorHAnsi"/>
                <w:b/>
                <w:sz w:val="16"/>
              </w:rPr>
              <w:t>FACTORS RELATING TO THE STATUS OF THE SCHOOL</w:t>
            </w:r>
          </w:p>
          <w:p w14:paraId="069D7C5E" w14:textId="77777777" w:rsidR="00EB56FD" w:rsidRDefault="00A45575">
            <w:pPr>
              <w:jc w:val="center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(Strategic direction and development of the school; Teaching and Learning; Leading and managing staff; Resources; Accountability)</w:t>
            </w:r>
          </w:p>
        </w:tc>
        <w:tc>
          <w:tcPr>
            <w:tcW w:w="3827" w:type="dxa"/>
          </w:tcPr>
          <w:p w14:paraId="069D7C5F" w14:textId="77777777" w:rsidR="00EB56FD" w:rsidRDefault="00EB56FD">
            <w:pPr>
              <w:pStyle w:val="ListParagraph"/>
              <w:spacing w:line="276" w:lineRule="auto"/>
              <w:ind w:left="317"/>
              <w:rPr>
                <w:rFonts w:asciiTheme="minorHAnsi" w:hAnsiTheme="minorHAnsi"/>
                <w:sz w:val="16"/>
              </w:rPr>
            </w:pPr>
          </w:p>
          <w:p w14:paraId="069D7C60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Ability to develop and innovative, deliver an enriching and  challenging curriculum and learning environment</w:t>
            </w:r>
          </w:p>
          <w:p w14:paraId="069D7C61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Has a commitment to raising standards within our successful school</w:t>
            </w:r>
          </w:p>
          <w:p w14:paraId="069D7C62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Commitment to work alongside all school staff</w:t>
            </w:r>
          </w:p>
          <w:p w14:paraId="069D7C63" w14:textId="77777777" w:rsidR="00EB56FD" w:rsidRDefault="00A455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Experience of making links across age phases</w:t>
            </w:r>
          </w:p>
        </w:tc>
        <w:tc>
          <w:tcPr>
            <w:tcW w:w="3119" w:type="dxa"/>
          </w:tcPr>
          <w:p w14:paraId="069D7C64" w14:textId="77777777" w:rsidR="00EB56FD" w:rsidRDefault="00EB56FD">
            <w:pPr>
              <w:spacing w:line="276" w:lineRule="auto"/>
              <w:ind w:left="360"/>
              <w:jc w:val="center"/>
              <w:rPr>
                <w:rFonts w:asciiTheme="minorHAnsi" w:hAnsiTheme="minorHAnsi"/>
                <w:sz w:val="16"/>
              </w:rPr>
            </w:pPr>
          </w:p>
          <w:p w14:paraId="069D7C65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66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67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68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69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6A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6B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6C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6D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6E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701" w:type="dxa"/>
          </w:tcPr>
          <w:p w14:paraId="069D7C6F" w14:textId="77777777" w:rsidR="00EB56FD" w:rsidRDefault="00EB56FD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</w:p>
          <w:p w14:paraId="069D7C70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71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72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73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74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75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76" w14:textId="77777777" w:rsidR="00EB56FD" w:rsidRDefault="00EB56FD">
            <w:pPr>
              <w:spacing w:line="276" w:lineRule="auto"/>
              <w:jc w:val="both"/>
              <w:rPr>
                <w:rFonts w:asciiTheme="minorHAnsi" w:hAnsiTheme="minorHAnsi"/>
                <w:sz w:val="16"/>
              </w:rPr>
            </w:pPr>
          </w:p>
          <w:p w14:paraId="069D7C77" w14:textId="77777777" w:rsidR="00EB56FD" w:rsidRDefault="00A45575">
            <w:pPr>
              <w:spacing w:line="276" w:lineRule="auto"/>
              <w:ind w:left="360"/>
              <w:jc w:val="both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Desirable</w:t>
            </w:r>
          </w:p>
        </w:tc>
      </w:tr>
      <w:tr w:rsidR="00EB56FD" w14:paraId="069D7C8D" w14:textId="77777777">
        <w:tc>
          <w:tcPr>
            <w:tcW w:w="2093" w:type="dxa"/>
          </w:tcPr>
          <w:p w14:paraId="069D7C79" w14:textId="77777777" w:rsidR="00EB56FD" w:rsidRDefault="00EB56FD">
            <w:pPr>
              <w:jc w:val="center"/>
              <w:rPr>
                <w:rFonts w:asciiTheme="minorHAnsi" w:hAnsiTheme="minorHAnsi"/>
                <w:sz w:val="16"/>
              </w:rPr>
            </w:pPr>
          </w:p>
        </w:tc>
        <w:tc>
          <w:tcPr>
            <w:tcW w:w="3827" w:type="dxa"/>
          </w:tcPr>
          <w:p w14:paraId="069D7C7A" w14:textId="77777777" w:rsidR="00EB56FD" w:rsidRDefault="00EB56FD">
            <w:pPr>
              <w:pStyle w:val="ListParagraph"/>
              <w:overflowPunct/>
              <w:autoSpaceDE/>
              <w:autoSpaceDN/>
              <w:adjustRightInd/>
              <w:ind w:left="317"/>
              <w:textAlignment w:val="auto"/>
              <w:rPr>
                <w:rFonts w:asciiTheme="minorHAnsi" w:hAnsiTheme="minorHAnsi"/>
                <w:sz w:val="16"/>
                <w:szCs w:val="16"/>
              </w:rPr>
            </w:pPr>
          </w:p>
          <w:p w14:paraId="069D7C7B" w14:textId="77777777" w:rsidR="00EB56FD" w:rsidRDefault="00A45575">
            <w:pPr>
              <w:pStyle w:val="ListParagraph"/>
              <w:numPr>
                <w:ilvl w:val="0"/>
                <w:numId w:val="9"/>
              </w:numPr>
              <w:overflowPunct/>
              <w:autoSpaceDE/>
              <w:autoSpaceDN/>
              <w:adjustRightInd/>
              <w:ind w:left="317" w:firstLine="0"/>
              <w:textAlignment w:val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Communicate effectively (both orally and in writing) to a variety of audiences;</w:t>
            </w:r>
          </w:p>
          <w:p w14:paraId="069D7C7C" w14:textId="77777777" w:rsidR="00EB56FD" w:rsidRDefault="00A4557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Experience of building positive relationships with pupils, parents, staff governors  and the community </w:t>
            </w:r>
          </w:p>
          <w:p w14:paraId="069D7C7D" w14:textId="77777777" w:rsidR="00EB56FD" w:rsidRDefault="00A45575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317" w:firstLine="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Proven commitment to extra curricula activities.</w:t>
            </w:r>
          </w:p>
        </w:tc>
        <w:tc>
          <w:tcPr>
            <w:tcW w:w="3119" w:type="dxa"/>
          </w:tcPr>
          <w:p w14:paraId="069D7C7E" w14:textId="77777777" w:rsidR="00EB56FD" w:rsidRDefault="00EB56FD">
            <w:pPr>
              <w:spacing w:line="276" w:lineRule="auto"/>
              <w:ind w:left="360"/>
              <w:jc w:val="center"/>
              <w:rPr>
                <w:rFonts w:asciiTheme="minorHAnsi" w:hAnsiTheme="minorHAnsi"/>
                <w:sz w:val="16"/>
              </w:rPr>
            </w:pPr>
          </w:p>
          <w:p w14:paraId="069D7C7F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 xml:space="preserve">Lesson </w:t>
            </w:r>
            <w:proofErr w:type="spellStart"/>
            <w:r>
              <w:rPr>
                <w:rFonts w:asciiTheme="minorHAnsi" w:hAnsiTheme="minorHAnsi"/>
                <w:sz w:val="16"/>
              </w:rPr>
              <w:t>Obs</w:t>
            </w:r>
            <w:proofErr w:type="spellEnd"/>
            <w:r>
              <w:rPr>
                <w:rFonts w:asciiTheme="minorHAnsi" w:hAnsiTheme="minorHAnsi"/>
                <w:sz w:val="16"/>
              </w:rPr>
              <w:t>, Application form and Interview</w:t>
            </w:r>
          </w:p>
          <w:p w14:paraId="069D7C80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81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82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83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Application form and Interview</w:t>
            </w:r>
          </w:p>
          <w:p w14:paraId="069D7C84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</w:tc>
        <w:tc>
          <w:tcPr>
            <w:tcW w:w="1701" w:type="dxa"/>
          </w:tcPr>
          <w:p w14:paraId="069D7C85" w14:textId="77777777" w:rsidR="00EB56FD" w:rsidRDefault="00EB56FD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</w:p>
          <w:p w14:paraId="069D7C86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87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88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89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8A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Essential</w:t>
            </w:r>
          </w:p>
          <w:p w14:paraId="069D7C8B" w14:textId="77777777" w:rsidR="00EB56FD" w:rsidRDefault="00EB56FD">
            <w:pPr>
              <w:spacing w:line="276" w:lineRule="auto"/>
              <w:rPr>
                <w:rFonts w:asciiTheme="minorHAnsi" w:hAnsiTheme="minorHAnsi"/>
                <w:sz w:val="16"/>
              </w:rPr>
            </w:pPr>
          </w:p>
          <w:p w14:paraId="069D7C8C" w14:textId="77777777" w:rsidR="00EB56FD" w:rsidRDefault="00A45575">
            <w:pPr>
              <w:spacing w:line="276" w:lineRule="auto"/>
              <w:ind w:left="360"/>
              <w:rPr>
                <w:rFonts w:asciiTheme="minorHAnsi" w:hAnsiTheme="minorHAnsi"/>
                <w:sz w:val="16"/>
              </w:rPr>
            </w:pPr>
            <w:r>
              <w:rPr>
                <w:rFonts w:asciiTheme="minorHAnsi" w:hAnsiTheme="minorHAnsi"/>
                <w:sz w:val="16"/>
              </w:rPr>
              <w:t>.</w:t>
            </w:r>
          </w:p>
        </w:tc>
      </w:tr>
    </w:tbl>
    <w:p w14:paraId="069D7C8E" w14:textId="77777777" w:rsidR="00EB56FD" w:rsidRDefault="00EB56FD" w:rsidP="00806718">
      <w:pPr>
        <w:rPr>
          <w:sz w:val="16"/>
        </w:rPr>
      </w:pPr>
    </w:p>
    <w:sectPr w:rsidR="00EB56FD" w:rsidSect="00806718">
      <w:headerReference w:type="first" r:id="rId10"/>
      <w:pgSz w:w="11907" w:h="16840" w:code="9"/>
      <w:pgMar w:top="510" w:right="720" w:bottom="510" w:left="720" w:header="72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7C91" w14:textId="77777777" w:rsidR="00AE3828" w:rsidRDefault="00AE3828">
      <w:r>
        <w:separator/>
      </w:r>
    </w:p>
  </w:endnote>
  <w:endnote w:type="continuationSeparator" w:id="0">
    <w:p w14:paraId="069D7C92" w14:textId="77777777" w:rsidR="00AE3828" w:rsidRDefault="00AE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D7C8F" w14:textId="77777777" w:rsidR="00AE3828" w:rsidRDefault="00AE3828">
      <w:r>
        <w:separator/>
      </w:r>
    </w:p>
  </w:footnote>
  <w:footnote w:type="continuationSeparator" w:id="0">
    <w:p w14:paraId="069D7C90" w14:textId="77777777" w:rsidR="00AE3828" w:rsidRDefault="00AE3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D7C97" w14:textId="11D44A66" w:rsidR="00EB56FD" w:rsidRDefault="00BA182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836D6D1" wp14:editId="74EBC37A">
          <wp:simplePos x="0" y="0"/>
          <wp:positionH relativeFrom="column">
            <wp:posOffset>5933325</wp:posOffset>
          </wp:positionH>
          <wp:positionV relativeFrom="paragraph">
            <wp:posOffset>-354458</wp:posOffset>
          </wp:positionV>
          <wp:extent cx="916683" cy="91668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9760" cy="9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983"/>
    <w:multiLevelType w:val="hybridMultilevel"/>
    <w:tmpl w:val="188897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986A66"/>
    <w:multiLevelType w:val="hybridMultilevel"/>
    <w:tmpl w:val="312A5E5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D6453E7"/>
    <w:multiLevelType w:val="hybridMultilevel"/>
    <w:tmpl w:val="35E63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95883"/>
    <w:multiLevelType w:val="hybridMultilevel"/>
    <w:tmpl w:val="A06608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66C6F"/>
    <w:multiLevelType w:val="hybridMultilevel"/>
    <w:tmpl w:val="0C0810CC"/>
    <w:lvl w:ilvl="0" w:tplc="08090001">
      <w:start w:val="1"/>
      <w:numFmt w:val="bullet"/>
      <w:lvlText w:val=""/>
      <w:lvlJc w:val="left"/>
      <w:pPr>
        <w:ind w:left="5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82" w:hanging="360"/>
      </w:pPr>
      <w:rPr>
        <w:rFonts w:ascii="Wingdings" w:hAnsi="Wingdings" w:hint="default"/>
      </w:rPr>
    </w:lvl>
  </w:abstractNum>
  <w:abstractNum w:abstractNumId="5" w15:restartNumberingAfterBreak="0">
    <w:nsid w:val="4C7C7E0F"/>
    <w:multiLevelType w:val="hybridMultilevel"/>
    <w:tmpl w:val="C83063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EEB5B1B"/>
    <w:multiLevelType w:val="hybridMultilevel"/>
    <w:tmpl w:val="B7548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41419"/>
    <w:multiLevelType w:val="hybridMultilevel"/>
    <w:tmpl w:val="807690A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5DC7648E"/>
    <w:multiLevelType w:val="hybridMultilevel"/>
    <w:tmpl w:val="D9A87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364B9"/>
    <w:multiLevelType w:val="hybridMultilevel"/>
    <w:tmpl w:val="C8AE670A"/>
    <w:lvl w:ilvl="0" w:tplc="08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 w16cid:durableId="1173566317">
    <w:abstractNumId w:val="6"/>
  </w:num>
  <w:num w:numId="2" w16cid:durableId="70466199">
    <w:abstractNumId w:val="4"/>
  </w:num>
  <w:num w:numId="3" w16cid:durableId="1010450374">
    <w:abstractNumId w:val="3"/>
  </w:num>
  <w:num w:numId="4" w16cid:durableId="1536192548">
    <w:abstractNumId w:val="8"/>
  </w:num>
  <w:num w:numId="5" w16cid:durableId="395712771">
    <w:abstractNumId w:val="0"/>
  </w:num>
  <w:num w:numId="6" w16cid:durableId="322584848">
    <w:abstractNumId w:val="5"/>
  </w:num>
  <w:num w:numId="7" w16cid:durableId="1010983854">
    <w:abstractNumId w:val="1"/>
  </w:num>
  <w:num w:numId="8" w16cid:durableId="976690758">
    <w:abstractNumId w:val="9"/>
  </w:num>
  <w:num w:numId="9" w16cid:durableId="1348750066">
    <w:abstractNumId w:val="7"/>
  </w:num>
  <w:num w:numId="10" w16cid:durableId="972100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attachedTemplate r:id="rId1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FD"/>
    <w:rsid w:val="00784968"/>
    <w:rsid w:val="00806718"/>
    <w:rsid w:val="00A431BB"/>
    <w:rsid w:val="00A45575"/>
    <w:rsid w:val="00AE3828"/>
    <w:rsid w:val="00BA182A"/>
    <w:rsid w:val="00EB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69D7BDE"/>
  <w15:docId w15:val="{E68A1567-B66F-324C-9ED4-B8E248E6A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\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4EAA776001343AFA6DD976881D067" ma:contentTypeVersion="13" ma:contentTypeDescription="Create a new document." ma:contentTypeScope="" ma:versionID="72728c7736d0b05b3d10f9ef9c19f529">
  <xsd:schema xmlns:xsd="http://www.w3.org/2001/XMLSchema" xmlns:xs="http://www.w3.org/2001/XMLSchema" xmlns:p="http://schemas.microsoft.com/office/2006/metadata/properties" xmlns:ns2="b2354569-9694-44c9-b3ff-6f2d445a8603" xmlns:ns3="bac2f174-a213-4246-a3dd-4351274f8b92" targetNamespace="http://schemas.microsoft.com/office/2006/metadata/properties" ma:root="true" ma:fieldsID="a679e9453272647a0d851fad1b1cc123" ns2:_="" ns3:_="">
    <xsd:import namespace="b2354569-9694-44c9-b3ff-6f2d445a8603"/>
    <xsd:import namespace="bac2f174-a213-4246-a3dd-4351274f8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54569-9694-44c9-b3ff-6f2d445a86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c2f174-a213-4246-a3dd-4351274f8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C5E71F-6A3C-4E80-A239-E598B7C5A8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54569-9694-44c9-b3ff-6f2d445a8603"/>
    <ds:schemaRef ds:uri="bac2f174-a213-4246-a3dd-4351274f8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F32974-CE4E-46F5-8626-C55DC906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83668A-0F31-414A-B0F3-50AFC0D013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C:\MSOffice\Template\logo.dot</Template>
  <TotalTime>2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 </vt:lpstr>
      </vt:variant>
      <vt:variant>
        <vt:i4>0</vt:i4>
      </vt:variant>
    </vt:vector>
  </HeadingPairs>
  <TitlesOfParts>
    <vt:vector size="1" baseType="lpstr">
      <vt:lpstr/>
    </vt:vector>
  </TitlesOfParts>
  <Company>Barnsley MBC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Steven Honeyman</cp:lastModifiedBy>
  <cp:revision>2</cp:revision>
  <cp:lastPrinted>2010-01-15T13:27:00Z</cp:lastPrinted>
  <dcterms:created xsi:type="dcterms:W3CDTF">2022-11-01T12:08:00Z</dcterms:created>
  <dcterms:modified xsi:type="dcterms:W3CDTF">2022-11-01T12:08:00Z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0x010100B4E4EAA776001343AFA6DD976881D067</vt:lpwstr>
  </property>
</Properties>
</file>