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8E7" w:rsidRPr="00556D7A" w:rsidRDefault="0016703B">
      <w:pPr>
        <w:widowControl w:val="0"/>
        <w:spacing w:before="101" w:line="240" w:lineRule="auto"/>
        <w:ind w:left="141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bookmarkStart w:id="0" w:name="_page_946_0"/>
      <w:r>
        <w:rPr>
          <w:noProof/>
        </w:rPr>
        <w:drawing>
          <wp:anchor distT="0" distB="0" distL="114300" distR="114300" simplePos="0" relativeHeight="251673600" behindDoc="0" locked="0" layoutInCell="1" allowOverlap="1" wp14:anchorId="0F5E9955" wp14:editId="3B2D04C1">
            <wp:simplePos x="0" y="0"/>
            <wp:positionH relativeFrom="column">
              <wp:posOffset>4838700</wp:posOffset>
            </wp:positionH>
            <wp:positionV relativeFrom="paragraph">
              <wp:posOffset>-353060</wp:posOffset>
            </wp:positionV>
            <wp:extent cx="1981200" cy="616984"/>
            <wp:effectExtent l="0" t="0" r="0" b="0"/>
            <wp:wrapNone/>
            <wp:docPr id="2" name="Picture 2" descr="\\sceps-dc1\Shared Resources$\ADMIN\2 - LOGO\Inspire-logo2.jpg NEW MA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ceps-dc1\Shared Resources$\ADMIN\2 - LOGO\Inspire-logo2.jpg NEW MAT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1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Ap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plic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a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t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ion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 xml:space="preserve"> 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>f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o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pacing w:val="9"/>
          <w:sz w:val="30"/>
          <w:szCs w:val="30"/>
        </w:rPr>
        <w:t xml:space="preserve"> 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Po</w:t>
      </w:r>
      <w:r w:rsidR="004A566C"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st</w:t>
      </w:r>
      <w:r w:rsidR="004A566C"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1518894</wp:posOffset>
                </wp:positionV>
                <wp:extent cx="7003415" cy="381000"/>
                <wp:effectExtent l="0" t="0" r="26035" b="1905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3415" cy="381000"/>
                          <a:chOff x="0" y="0"/>
                          <a:chExt cx="7003415" cy="381000"/>
                        </a:xfrm>
                        <a:solidFill>
                          <a:srgbClr val="7030A0"/>
                        </a:solidFill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700341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5" h="381000">
                                <a:moveTo>
                                  <a:pt x="0" y="0"/>
                                </a:moveTo>
                                <a:lnTo>
                                  <a:pt x="0" y="381000"/>
                                </a:lnTo>
                                <a:lnTo>
                                  <a:pt x="7003415" y="381000"/>
                                </a:lnTo>
                                <a:lnTo>
                                  <a:pt x="70034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00341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3415" h="381000">
                                <a:moveTo>
                                  <a:pt x="0" y="0"/>
                                </a:moveTo>
                                <a:lnTo>
                                  <a:pt x="7003415" y="0"/>
                                </a:lnTo>
                                <a:lnTo>
                                  <a:pt x="700341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rgbClr val="67BC91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59636" id="drawingObject3" o:spid="_x0000_s1026" style="position:absolute;margin-left:28.45pt;margin-top:119.6pt;width:551.45pt;height:30pt;z-index:-251671040;mso-position-horizontal-relative:page;mso-position-vertical-relative:page" coordsize="70034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" o:allowincell="f">
                <v:shape id="Shape 4" o:spid="_x0000_s1027" style="position:absolute;width:70034;height:3810;visibility:visible;mso-wrap-style:square;v-text-anchor:top" coordsize="700341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" path="m,l,381000r7003415,l7003415,,,xe" filled="f" stroked="f">
                  <v:path arrowok="t" textboxrect="0,0,7003415,381000"/>
                </v:shape>
                <v:shape id="Shape 5" o:spid="_x0000_s1028" style="position:absolute;width:70034;height:3810;visibility:visible;mso-wrap-style:square;v-text-anchor:top" coordsize="700341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" path="m,l7003415,r,381000l,381000,,xe" filled="f" strokecolor="#67bc91">
                  <v:path arrowok="t" textboxrect="0,0,7003415,381000"/>
                </v:shape>
                <w10:wrap anchorx="page" anchory="page"/>
              </v:group>
            </w:pict>
          </mc:Fallback>
        </mc:AlternateContent>
      </w:r>
    </w:p>
    <w:p w:rsidR="005928E7" w:rsidRPr="00556D7A" w:rsidRDefault="005928E7">
      <w:pPr>
        <w:spacing w:after="17" w:line="220" w:lineRule="exact"/>
        <w:rPr>
          <w:rFonts w:asciiTheme="minorHAnsi" w:eastAsia="Arial" w:hAnsiTheme="minorHAnsi" w:cstheme="minorHAnsi"/>
        </w:rPr>
      </w:pPr>
    </w:p>
    <w:p w:rsidR="005928E7" w:rsidRPr="00556D7A" w:rsidRDefault="004A566C">
      <w:pPr>
        <w:widowControl w:val="0"/>
        <w:spacing w:line="240" w:lineRule="auto"/>
        <w:ind w:left="141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l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4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-103353</wp:posOffset>
                </wp:positionV>
                <wp:extent cx="7019543" cy="1695462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543" cy="1695462"/>
                          <a:chOff x="0" y="0"/>
                          <a:chExt cx="7019543" cy="1695462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3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096" y="3054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553967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557015" y="3054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01954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05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553967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01954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390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96" y="390919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550920" y="390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557015" y="390919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7019543" y="3878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54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553967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7019543" y="393966"/>
                            <a:ext cx="0" cy="380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6">
                                <a:moveTo>
                                  <a:pt x="0" y="380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54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96" y="778007"/>
                            <a:ext cx="3544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4822">
                                <a:moveTo>
                                  <a:pt x="0" y="0"/>
                                </a:moveTo>
                                <a:lnTo>
                                  <a:pt x="35448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553967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557015" y="778007"/>
                            <a:ext cx="34594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479">
                                <a:moveTo>
                                  <a:pt x="0" y="0"/>
                                </a:moveTo>
                                <a:lnTo>
                                  <a:pt x="345947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019543" y="7749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54" y="781076"/>
                            <a:ext cx="0" cy="908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8277">
                                <a:moveTo>
                                  <a:pt x="0" y="908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54" y="16893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96" y="1692407"/>
                            <a:ext cx="7010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>
                                <a:moveTo>
                                  <a:pt x="0" y="0"/>
                                </a:moveTo>
                                <a:lnTo>
                                  <a:pt x="70104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019543" y="781076"/>
                            <a:ext cx="0" cy="908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8277">
                                <a:moveTo>
                                  <a:pt x="0" y="908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019543" y="168935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19715D" id="drawingObject6" o:spid="_x0000_s1026" style="position:absolute;margin-left:28.4pt;margin-top:-8.15pt;width:552.7pt;height:133.5pt;z-index:-251657728;mso-position-horizontal-relative:page" coordsize="70195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" o:allowincell="f">
                <v:shape id="Shape 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" path="m,l6096,e" filled="f" strokeweight=".16967mm">
                  <v:path arrowok="t" textboxrect="0,0,6096,0"/>
                </v:shape>
                <v:shape id="Shape 8" o:spid="_x0000_s1028" style="position:absolute;left:60;top:30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" path="m,l3544822,e" filled="f" strokeweight=".16967mm">
                  <v:path arrowok="t" textboxrect="0,0,3544822,0"/>
                </v:shape>
                <v:shape id="Shape 9" o:spid="_x0000_s1029" style="position:absolute;left:3553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" path="m,6108l,e" filled="f" strokeweight=".16931mm">
                  <v:path arrowok="t" textboxrect="0,0,0,6108"/>
                </v:shape>
                <v:shape id="Shape 10" o:spid="_x0000_s1030" style="position:absolute;left:35570;top:30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" path="m,l3459479,e" filled="f" strokeweight=".16967mm">
                  <v:path arrowok="t" textboxrect="0,0,3459479,0"/>
                </v:shape>
                <v:shape id="Shape 11" o:spid="_x0000_s1031" style="position:absolute;left:7019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" path="m,6108l,e" filled="f" strokeweight=".16928mm">
                  <v:path arrowok="t" textboxrect="0,0,0,6108"/>
                </v:shape>
                <v:shape id="Shape 12" o:spid="_x0000_s1032" style="position:absolute;left:3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" path="m,381761l,e" filled="f" strokeweight=".16967mm">
                  <v:path arrowok="t" textboxrect="0,0,0,381761"/>
                </v:shape>
                <v:shape id="Shape 13" o:spid="_x0000_s1033" style="position:absolute;left:35539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" path="m,381761l,e" filled="f" strokeweight=".16931mm">
                  <v:path arrowok="t" textboxrect="0,0,0,381761"/>
                </v:shape>
                <v:shape id="Shape 14" o:spid="_x0000_s1034" style="position:absolute;left:70195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" path="m,381761l,e" filled="f" strokeweight=".16928mm">
                  <v:path arrowok="t" textboxrect="0,0,0,381761"/>
                </v:shape>
                <v:shape id="Shape 15" o:spid="_x0000_s1035" style="position:absolute;top:39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" path="m,l6096,e" filled="f" strokeweight=".16928mm">
                  <v:path arrowok="t" textboxrect="0,0,6096,0"/>
                </v:shape>
                <v:shape id="Shape 16" o:spid="_x0000_s1036" style="position:absolute;left:60;top:3909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" path="m,l3544822,e" filled="f" strokeweight=".16928mm">
                  <v:path arrowok="t" textboxrect="0,0,3544822,0"/>
                </v:shape>
                <v:shape id="Shape 17" o:spid="_x0000_s1037" style="position:absolute;left:35509;top:3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" path="m,l6095,e" filled="f" strokeweight=".16928mm">
                  <v:path arrowok="t" textboxrect="0,0,6095,0"/>
                </v:shape>
                <v:shape id="Shape 18" o:spid="_x0000_s1038" style="position:absolute;left:35570;top:3909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" path="m,l3459479,e" filled="f" strokeweight=".16928mm">
                  <v:path arrowok="t" textboxrect="0,0,3459479,0"/>
                </v:shape>
                <v:shape id="Shape 19" o:spid="_x0000_s1039" style="position:absolute;left:70195;top:38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" path="m,6094l,e" filled="f" strokeweight=".16928mm">
                  <v:path arrowok="t" textboxrect="0,0,0,6094"/>
                </v:shape>
                <v:shape id="Shape 20" o:spid="_x0000_s1040" style="position:absolute;left:30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" path="m,380986l,e" filled="f" strokeweight=".16967mm">
                  <v:path arrowok="t" textboxrect="0,0,0,380986"/>
                </v:shape>
                <v:shape id="Shape 21" o:spid="_x0000_s1041" style="position:absolute;left:35539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" path="m,380986l,e" filled="f" strokeweight=".16931mm">
                  <v:path arrowok="t" textboxrect="0,0,0,380986"/>
                </v:shape>
                <v:shape id="Shape 22" o:spid="_x0000_s1042" style="position:absolute;left:70195;top:3939;width:0;height:3810;visibility:visible;mso-wrap-style:square;v-text-anchor:top" coordsize="0,38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" path="m,380986l,e" filled="f" strokeweight=".16928mm">
                  <v:path arrowok="t" textboxrect="0,0,0,380986"/>
                </v:shape>
                <v:shape id="Shape 23" o:spid="_x0000_s1043" style="position:absolute;left:30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" path="m,6108l,e" filled="f" strokeweight=".16967mm">
                  <v:path arrowok="t" textboxrect="0,0,0,6108"/>
                </v:shape>
                <v:shape id="Shape 24" o:spid="_x0000_s1044" style="position:absolute;left:60;top:7780;width:35449;height:0;visibility:visible;mso-wrap-style:square;v-text-anchor:top" coordsize="35448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" path="m,l3544822,e" filled="f" strokeweight=".16967mm">
                  <v:path arrowok="t" textboxrect="0,0,3544822,0"/>
                </v:shape>
                <v:shape id="Shape 25" o:spid="_x0000_s1045" style="position:absolute;left:35539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" path="m,6108l,e" filled="f" strokeweight=".16931mm">
                  <v:path arrowok="t" textboxrect="0,0,0,6108"/>
                </v:shape>
                <v:shape id="Shape 26" o:spid="_x0000_s1046" style="position:absolute;left:35570;top:7780;width:34594;height:0;visibility:visible;mso-wrap-style:square;v-text-anchor:top" coordsize="34594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" path="m,l3459479,e" filled="f" strokeweight=".16967mm">
                  <v:path arrowok="t" textboxrect="0,0,3459479,0"/>
                </v:shape>
                <v:shape id="Shape 27" o:spid="_x0000_s1047" style="position:absolute;left:70195;top:774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" path="m,6108l,e" filled="f" strokeweight=".16928mm">
                  <v:path arrowok="t" textboxrect="0,0,0,6108"/>
                </v:shape>
                <v:shape id="Shape 28" o:spid="_x0000_s1048" style="position:absolute;left:30;top:7810;width:0;height:9083;visibility:visible;mso-wrap-style:square;v-text-anchor:top" coordsize="0,90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" path="m,908277l,e" filled="f" strokeweight=".16967mm">
                  <v:path arrowok="t" textboxrect="0,0,0,908277"/>
                </v:shape>
                <v:shape id="Shape 29" o:spid="_x0000_s1049" style="position:absolute;left:30;top:168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" path="m,6108l,e" filled="f" strokeweight=".16967mm">
                  <v:path arrowok="t" textboxrect="0,0,0,6108"/>
                </v:shape>
                <v:shape id="Shape 30" o:spid="_x0000_s1050" style="position:absolute;left:60;top:16924;width:70104;height:0;visibility:visible;mso-wrap-style:square;v-text-anchor:top" coordsize="7010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" path="m,l7010400,e" filled="f" strokeweight=".16967mm">
                  <v:path arrowok="t" textboxrect="0,0,7010400,0"/>
                </v:shape>
                <v:shape id="Shape 31" o:spid="_x0000_s1051" style="position:absolute;left:70195;top:7810;width:0;height:9083;visibility:visible;mso-wrap-style:square;v-text-anchor:top" coordsize="0,90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" path="m,908277l,e" filled="f" strokeweight=".16928mm">
                  <v:path arrowok="t" textboxrect="0,0,0,908277"/>
                </v:shape>
                <v:shape id="Shape 32" o:spid="_x0000_s1052" style="position:absolute;left:70195;top:1689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" path="m,6108l,e" filled="f" strokeweight=".16928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color w:val="000000"/>
          <w:w w:val="99"/>
        </w:rPr>
        <w:t>Pos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</w:t>
      </w:r>
    </w:p>
    <w:p w:rsidR="005928E7" w:rsidRPr="00556D7A" w:rsidRDefault="005928E7">
      <w:pPr>
        <w:spacing w:after="11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School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ame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7" w:lineRule="auto"/>
        <w:ind w:left="134" w:right="822"/>
        <w:rPr>
          <w:rFonts w:asciiTheme="minorHAnsi" w:eastAsia="Arial" w:hAnsiTheme="minorHAnsi" w:cstheme="minorHAnsi"/>
          <w:color w:val="000000"/>
        </w:rPr>
      </w:pPr>
      <w:proofErr w:type="gramStart"/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us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abou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help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ma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Plea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t.</w:t>
      </w:r>
    </w:p>
    <w:p w:rsidR="005928E7" w:rsidRPr="00556D7A" w:rsidRDefault="005928E7">
      <w:pPr>
        <w:spacing w:after="4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:rsidR="005928E7" w:rsidRPr="00556D7A" w:rsidRDefault="004A566C">
      <w:pPr>
        <w:widowControl w:val="0"/>
        <w:spacing w:line="239" w:lineRule="auto"/>
        <w:ind w:left="133" w:right="168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4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4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5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LL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4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rm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4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4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1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ill</w:t>
      </w:r>
      <w:r w:rsidRPr="00556D7A">
        <w:rPr>
          <w:rFonts w:asciiTheme="minorHAnsi" w:eastAsia="Arial" w:hAnsiTheme="minorHAnsi" w:cstheme="minorHAnsi"/>
          <w:color w:val="000000"/>
          <w:spacing w:val="5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6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379652</wp:posOffset>
                </wp:positionV>
                <wp:extent cx="6981443" cy="3093732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1443" cy="3093732"/>
                          <a:chOff x="0" y="0"/>
                          <a:chExt cx="6981443" cy="3093732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30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96" y="3054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89509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898141" y="3054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68960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692652" y="3054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33552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5338571" y="3054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981443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05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89509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689604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33552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981443" y="6108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90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96" y="390918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1892045" y="390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1898141" y="390918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686555" y="390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692652" y="3909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335523" y="38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338571" y="3909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981443" y="387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5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89509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689604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335523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981443" y="393966"/>
                            <a:ext cx="0" cy="1015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5746">
                                <a:moveTo>
                                  <a:pt x="0" y="1015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1412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96" y="141276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95094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898141" y="141276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689604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692652" y="141276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335523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338571" y="141276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981443" y="140971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05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89509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689604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5335523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981443" y="1415810"/>
                            <a:ext cx="0" cy="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0">
                                <a:moveTo>
                                  <a:pt x="0" y="381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800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6" y="1800618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892045" y="18006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1898141" y="1800618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686555" y="18006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692652" y="18006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335523" y="1797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338571" y="1800618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981443" y="17975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54" y="1803666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895094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689604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335523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981443" y="1803666"/>
                            <a:ext cx="0" cy="38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50">
                                <a:moveTo>
                                  <a:pt x="0" y="3817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2188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096" y="218847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895094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1898141" y="218847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689604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92652" y="218847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5335523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338571" y="2188471"/>
                            <a:ext cx="16398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9823">
                                <a:moveTo>
                                  <a:pt x="0" y="0"/>
                                </a:moveTo>
                                <a:lnTo>
                                  <a:pt x="16398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981443" y="218541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54" y="2191537"/>
                            <a:ext cx="0" cy="508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41">
                                <a:moveTo>
                                  <a:pt x="0" y="5082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895094" y="2191537"/>
                            <a:ext cx="0" cy="50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29">
                                <a:moveTo>
                                  <a:pt x="0" y="508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689604" y="2191537"/>
                            <a:ext cx="0" cy="50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8229">
                                <a:moveTo>
                                  <a:pt x="0" y="5082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27028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096" y="2702821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895094" y="269976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898141" y="2702821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689604" y="2699767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05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0" y="30906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096" y="3090684"/>
                            <a:ext cx="18859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89509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895094" y="308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898141" y="3090684"/>
                            <a:ext cx="1788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8414">
                                <a:moveTo>
                                  <a:pt x="0" y="0"/>
                                </a:moveTo>
                                <a:lnTo>
                                  <a:pt x="17884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689604" y="2705874"/>
                            <a:ext cx="0" cy="381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761">
                                <a:moveTo>
                                  <a:pt x="0" y="381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89604" y="308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D46B2D" id="drawingObject33" o:spid="_x0000_s1026" style="position:absolute;margin-left:28.4pt;margin-top:29.9pt;width:549.7pt;height:243.6pt;z-index:-251654656;mso-position-horizontal-relative:page" coordsize="69814,30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" o:allowincell="f">
                <v:shape id="Shape 34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" path="m,6108l,e" filled="f" strokeweight=".16967mm">
                  <v:path arrowok="t" textboxrect="0,0,0,6108"/>
                </v:shape>
                <v:shape id="Shape 35" o:spid="_x0000_s1028" style="position:absolute;left:60;top:30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" path="m,l1885950,e" filled="f" strokeweight=".16967mm">
                  <v:path arrowok="t" textboxrect="0,0,1885950,0"/>
                </v:shape>
                <v:shape id="Shape 36" o:spid="_x0000_s1029" style="position:absolute;left:1895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" path="m,6108l,e" filled="f" strokeweight=".16931mm">
                  <v:path arrowok="t" textboxrect="0,0,0,6108"/>
                </v:shape>
                <v:shape id="Shape 37" o:spid="_x0000_s1030" style="position:absolute;left:18981;top:30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" path="m,l1788414,e" filled="f" strokeweight=".16967mm">
                  <v:path arrowok="t" textboxrect="0,0,1788414,0"/>
                </v:shape>
                <v:shape id="Shape 38" o:spid="_x0000_s1031" style="position:absolute;left:3689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" path="m,6108l,e" filled="f" strokeweight=".48pt">
                  <v:path arrowok="t" textboxrect="0,0,0,6108"/>
                </v:shape>
                <v:shape id="Shape 39" o:spid="_x0000_s1032" style="position:absolute;left:36926;top:30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" path="m,l1639823,e" filled="f" strokeweight=".16967mm">
                  <v:path arrowok="t" textboxrect="0,0,1639823,0"/>
                </v:shape>
                <v:shape id="Shape 40" o:spid="_x0000_s1033" style="position:absolute;left:5335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" path="m,6108l,e" filled="f" strokeweight=".16931mm">
                  <v:path arrowok="t" textboxrect="0,0,0,6108"/>
                </v:shape>
                <v:shape id="Shape 41" o:spid="_x0000_s1034" style="position:absolute;left:53385;top:30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" path="m,l1639823,e" filled="f" strokeweight=".16967mm">
                  <v:path arrowok="t" textboxrect="0,0,1639823,0"/>
                </v:shape>
                <v:shape id="Shape 42" o:spid="_x0000_s1035" style="position:absolute;left:698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" path="m,6108l,e" filled="f" strokeweight=".16928mm">
                  <v:path arrowok="t" textboxrect="0,0,0,6108"/>
                </v:shape>
                <v:shape id="Shape 43" o:spid="_x0000_s1036" style="position:absolute;left:3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" path="m,381761l,e" filled="f" strokeweight=".16967mm">
                  <v:path arrowok="t" textboxrect="0,0,0,381761"/>
                </v:shape>
                <v:shape id="Shape 44" o:spid="_x0000_s1037" style="position:absolute;left:18950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" path="m,381761l,e" filled="f" strokeweight=".16931mm">
                  <v:path arrowok="t" textboxrect="0,0,0,381761"/>
                </v:shape>
                <v:shape id="Shape 45" o:spid="_x0000_s1038" style="position:absolute;left:36896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" path="m,381761l,e" filled="f" strokeweight=".48pt">
                  <v:path arrowok="t" textboxrect="0,0,0,381761"/>
                </v:shape>
                <v:shape id="Shape 46" o:spid="_x0000_s1039" style="position:absolute;left:53355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" path="m,381761l,e" filled="f" strokeweight=".16931mm">
                  <v:path arrowok="t" textboxrect="0,0,0,381761"/>
                </v:shape>
                <v:shape id="Shape 47" o:spid="_x0000_s1040" style="position:absolute;left:69814;top:61;width:0;height:3817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" path="m,381761l,e" filled="f" strokeweight=".16928mm">
                  <v:path arrowok="t" textboxrect="0,0,0,381761"/>
                </v:shape>
                <v:shape id="Shape 48" o:spid="_x0000_s1041" style="position:absolute;top:39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" path="m,l6096,e" filled="f" strokeweight=".16931mm">
                  <v:path arrowok="t" textboxrect="0,0,6096,0"/>
                </v:shape>
                <v:shape id="Shape 49" o:spid="_x0000_s1042" style="position:absolute;left:60;top:3909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" path="m,l1885950,e" filled="f" strokeweight=".16931mm">
                  <v:path arrowok="t" textboxrect="0,0,1885950,0"/>
                </v:shape>
                <v:shape id="Shape 50" o:spid="_x0000_s1043" style="position:absolute;left:18920;top:39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" path="m,l6095,e" filled="f" strokeweight=".16931mm">
                  <v:path arrowok="t" textboxrect="0,0,6095,0"/>
                </v:shape>
                <v:shape id="Shape 51" o:spid="_x0000_s1044" style="position:absolute;left:18981;top:3909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" path="m,l1788414,e" filled="f" strokeweight=".16931mm">
                  <v:path arrowok="t" textboxrect="0,0,1788414,0"/>
                </v:shape>
                <v:shape id="Shape 52" o:spid="_x0000_s1045" style="position:absolute;left:36865;top:39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+VxAAAANs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rBPIbfL+EHyPUPAAAA//8DAFBLAQItABQABgAIAAAAIQDb4fbL7gAAAIUBAAATAAAAAAAAAAAA&#10;AAAAAAAAAABbQ29udGVudF9UeXBlc10ueG1sUEsBAi0AFAAGAAgAAAAhAFr0LFu/AAAAFQEAAAsA&#10;AAAAAAAAAAAAAAAAHwEAAF9yZWxzLy5yZWxzUEsBAi0AFAAGAAgAAAAhAJKFf5XEAAAA2wAAAA8A&#10;AAAAAAAAAAAAAAAABwIAAGRycy9kb3ducmV2LnhtbFBLBQYAAAAAAwADALcAAAD4AgAAAAA=&#10;" path="m,l6096,e" filled="f" strokeweight=".16931mm">
                  <v:path arrowok="t" textboxrect="0,0,6096,0"/>
                </v:shape>
                <v:shape id="Shape 53" o:spid="_x0000_s1046" style="position:absolute;left:36926;top:3909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" path="m,l1639823,e" filled="f" strokeweight=".16931mm">
                  <v:path arrowok="t" textboxrect="0,0,1639823,0"/>
                </v:shape>
                <v:shape id="Shape 54" o:spid="_x0000_s1047" style="position:absolute;left:53355;top:3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" path="m,6095l,e" filled="f" strokeweight=".16931mm">
                  <v:path arrowok="t" textboxrect="0,0,0,6095"/>
                </v:shape>
                <v:shape id="Shape 55" o:spid="_x0000_s1048" style="position:absolute;left:53385;top:3909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" path="m,l1639823,e" filled="f" strokeweight=".16931mm">
                  <v:path arrowok="t" textboxrect="0,0,1639823,0"/>
                </v:shape>
                <v:shape id="Shape 56" o:spid="_x0000_s1049" style="position:absolute;left:69814;top:38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t5mxAAAANs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An8fgk/QB5+AAAA//8DAFBLAQItABQABgAIAAAAIQDb4fbL7gAAAIUBAAATAAAAAAAAAAAA&#10;AAAAAAAAAABbQ29udGVudF9UeXBlc10ueG1sUEsBAi0AFAAGAAgAAAAhAFr0LFu/AAAAFQEAAAsA&#10;AAAAAAAAAAAAAAAAHwEAAF9yZWxzLy5yZWxzUEsBAi0AFAAGAAgAAAAhAHpq3mbEAAAA2wAAAA8A&#10;AAAAAAAAAAAAAAAABwIAAGRycy9kb3ducmV2LnhtbFBLBQYAAAAAAwADALcAAAD4AgAAAAA=&#10;" path="m,6095l,e" filled="f" strokeweight=".16928mm">
                  <v:path arrowok="t" textboxrect="0,0,0,6095"/>
                </v:shape>
                <v:shape id="Shape 57" o:spid="_x0000_s1050" style="position:absolute;left:30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" path="m,1015746l,e" filled="f" strokeweight=".16967mm">
                  <v:path arrowok="t" textboxrect="0,0,0,1015746"/>
                </v:shape>
                <v:shape id="Shape 58" o:spid="_x0000_s1051" style="position:absolute;left:18950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" path="m,1015746l,e" filled="f" strokeweight=".16931mm">
                  <v:path arrowok="t" textboxrect="0,0,0,1015746"/>
                </v:shape>
                <v:shape id="Shape 59" o:spid="_x0000_s1052" style="position:absolute;left:36896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" path="m,1015746l,e" filled="f" strokeweight=".48pt">
                  <v:path arrowok="t" textboxrect="0,0,0,1015746"/>
                </v:shape>
                <v:shape id="Shape 60" o:spid="_x0000_s1053" style="position:absolute;left:53355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" path="m,1015746l,e" filled="f" strokeweight=".16931mm">
                  <v:path arrowok="t" textboxrect="0,0,0,1015746"/>
                </v:shape>
                <v:shape id="Shape 61" o:spid="_x0000_s1054" style="position:absolute;left:69814;top:3939;width:0;height:10158;visibility:visible;mso-wrap-style:square;v-text-anchor:top" coordsize="0,1015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" path="m,1015746l,e" filled="f" strokeweight=".16928mm">
                  <v:path arrowok="t" textboxrect="0,0,0,1015746"/>
                </v:shape>
                <v:shape id="Shape 62" o:spid="_x0000_s1055" style="position:absolute;top:141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" path="m,l6096,e" filled="f" strokeweight=".16936mm">
                  <v:path arrowok="t" textboxrect="0,0,6096,0"/>
                </v:shape>
                <v:shape id="Shape 63" o:spid="_x0000_s1056" style="position:absolute;left:60;top:14127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" path="m,l1885950,e" filled="f" strokeweight=".16936mm">
                  <v:path arrowok="t" textboxrect="0,0,1885950,0"/>
                </v:shape>
                <v:shape id="Shape 64" o:spid="_x0000_s1057" style="position:absolute;left:18950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" path="m,6097l,e" filled="f" strokeweight=".16931mm">
                  <v:path arrowok="t" textboxrect="0,0,0,6097"/>
                </v:shape>
                <v:shape id="Shape 65" o:spid="_x0000_s1058" style="position:absolute;left:18981;top:14127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" path="m,l1788414,e" filled="f" strokeweight=".16936mm">
                  <v:path arrowok="t" textboxrect="0,0,1788414,0"/>
                </v:shape>
                <v:shape id="Shape 66" o:spid="_x0000_s1059" style="position:absolute;left:36896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" path="m,6097l,e" filled="f" strokeweight=".48pt">
                  <v:path arrowok="t" textboxrect="0,0,0,6097"/>
                </v:shape>
                <v:shape id="Shape 67" o:spid="_x0000_s1060" style="position:absolute;left:36926;top:14127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" path="m,l1639823,e" filled="f" strokeweight=".16936mm">
                  <v:path arrowok="t" textboxrect="0,0,1639823,0"/>
                </v:shape>
                <v:shape id="Shape 68" o:spid="_x0000_s1061" style="position:absolute;left:53355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" path="m,6097l,e" filled="f" strokeweight=".16931mm">
                  <v:path arrowok="t" textboxrect="0,0,0,6097"/>
                </v:shape>
                <v:shape id="Shape 69" o:spid="_x0000_s1062" style="position:absolute;left:53385;top:14127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" path="m,l1639823,e" filled="f" strokeweight=".16936mm">
                  <v:path arrowok="t" textboxrect="0,0,1639823,0"/>
                </v:shape>
                <v:shape id="Shape 70" o:spid="_x0000_s1063" style="position:absolute;left:69814;top:1409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" path="m,6097l,e" filled="f" strokeweight=".16928mm">
                  <v:path arrowok="t" textboxrect="0,0,0,6097"/>
                </v:shape>
                <v:shape id="Shape 71" o:spid="_x0000_s1064" style="position:absolute;left:30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" path="m,381760l,e" filled="f" strokeweight=".16967mm">
                  <v:path arrowok="t" textboxrect="0,0,0,381760"/>
                </v:shape>
                <v:shape id="Shape 72" o:spid="_x0000_s1065" style="position:absolute;left:18950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" path="m,381760l,e" filled="f" strokeweight=".16931mm">
                  <v:path arrowok="t" textboxrect="0,0,0,381760"/>
                </v:shape>
                <v:shape id="Shape 73" o:spid="_x0000_s1066" style="position:absolute;left:36896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" path="m,381760l,e" filled="f" strokeweight=".48pt">
                  <v:path arrowok="t" textboxrect="0,0,0,381760"/>
                </v:shape>
                <v:shape id="Shape 74" o:spid="_x0000_s1067" style="position:absolute;left:53355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" path="m,381760l,e" filled="f" strokeweight=".16931mm">
                  <v:path arrowok="t" textboxrect="0,0,0,381760"/>
                </v:shape>
                <v:shape id="Shape 75" o:spid="_x0000_s1068" style="position:absolute;left:69814;top:14158;width:0;height:3817;visibility:visible;mso-wrap-style:square;v-text-anchor:top" coordsize="0,38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" path="m,381760l,e" filled="f" strokeweight=".16928mm">
                  <v:path arrowok="t" textboxrect="0,0,0,381760"/>
                </v:shape>
                <v:shape id="Shape 76" o:spid="_x0000_s1069" style="position:absolute;top:180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X2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awiOHvS/gBcvMLAAD//wMAUEsBAi0AFAAGAAgAAAAhANvh9svuAAAAhQEAABMAAAAAAAAAAAAA&#10;AAAAAAAAAFtDb250ZW50X1R5cGVzXS54bWxQSwECLQAUAAYACAAAACEAWvQsW78AAAAVAQAACwAA&#10;AAAAAAAAAAAAAAAfAQAAX3JlbHMvLnJlbHNQSwECLQAUAAYACAAAACEApgsl9sMAAADbAAAADwAA&#10;AAAAAAAAAAAAAAAHAgAAZHJzL2Rvd25yZXYueG1sUEsFBgAAAAADAAMAtwAAAPcCAAAAAA==&#10;" path="m,l6096,e" filled="f" strokeweight=".16931mm">
                  <v:path arrowok="t" textboxrect="0,0,6096,0"/>
                </v:shape>
                <v:shape id="Shape 77" o:spid="_x0000_s1070" style="position:absolute;left:60;top:18006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" path="m,l1885950,e" filled="f" strokeweight=".16931mm">
                  <v:path arrowok="t" textboxrect="0,0,1885950,0"/>
                </v:shape>
                <v:shape id="Shape 78" o:spid="_x0000_s1071" style="position:absolute;left:18920;top:180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" path="m,l6095,e" filled="f" strokeweight=".16931mm">
                  <v:path arrowok="t" textboxrect="0,0,6095,0"/>
                </v:shape>
                <v:shape id="Shape 79" o:spid="_x0000_s1072" style="position:absolute;left:18981;top:18006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" path="m,l1788414,e" filled="f" strokeweight=".16931mm">
                  <v:path arrowok="t" textboxrect="0,0,1788414,0"/>
                </v:shape>
                <v:shape id="Shape 80" o:spid="_x0000_s1073" style="position:absolute;left:36865;top:180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g+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rA+fAk/QOa/AAAA//8DAFBLAQItABQABgAIAAAAIQDb4fbL7gAAAIUBAAATAAAAAAAAAAAAAAAA&#10;AAAAAABbQ29udGVudF9UeXBlc10ueG1sUEsBAi0AFAAGAAgAAAAhAFr0LFu/AAAAFQEAAAsAAAAA&#10;AAAAAAAAAAAAHwEAAF9yZWxzLy5yZWxzUEsBAi0AFAAGAAgAAAAhAHN7aD7BAAAA2wAAAA8AAAAA&#10;AAAAAAAAAAAABwIAAGRycy9kb3ducmV2LnhtbFBLBQYAAAAAAwADALcAAAD1AgAAAAA=&#10;" path="m,l6096,e" filled="f" strokeweight=".16931mm">
                  <v:path arrowok="t" textboxrect="0,0,6096,0"/>
                </v:shape>
                <v:shape id="Shape 81" o:spid="_x0000_s1074" style="position:absolute;left:36926;top:18006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" path="m,l1639823,e" filled="f" strokeweight=".16931mm">
                  <v:path arrowok="t" textboxrect="0,0,1639823,0"/>
                </v:shape>
                <v:shape id="Shape 82" o:spid="_x0000_s1075" style="position:absolute;left:53355;top:17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" path="m,6095l,e" filled="f" strokeweight=".16931mm">
                  <v:path arrowok="t" textboxrect="0,0,0,6095"/>
                </v:shape>
                <v:shape id="Shape 83" o:spid="_x0000_s1076" style="position:absolute;left:53385;top:18006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" path="m,l1639823,e" filled="f" strokeweight=".16931mm">
                  <v:path arrowok="t" textboxrect="0,0,1639823,0"/>
                </v:shape>
                <v:shape id="Shape 84" o:spid="_x0000_s1077" style="position:absolute;left:69814;top:179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" path="m,6095l,e" filled="f" strokeweight=".16928mm">
                  <v:path arrowok="t" textboxrect="0,0,0,6095"/>
                </v:shape>
                <v:shape id="Shape 85" o:spid="_x0000_s1078" style="position:absolute;left:30;top:18036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" path="m,381761l,e" filled="f" strokeweight=".16967mm">
                  <v:path arrowok="t" textboxrect="0,0,0,381761"/>
                </v:shape>
                <v:shape id="Shape 86" o:spid="_x0000_s1079" style="position:absolute;left:18950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" path="m,381750l,e" filled="f" strokeweight=".16931mm">
                  <v:path arrowok="t" textboxrect="0,0,0,381750"/>
                </v:shape>
                <v:shape id="Shape 87" o:spid="_x0000_s1080" style="position:absolute;left:36896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" path="m,381750l,e" filled="f" strokeweight=".48pt">
                  <v:path arrowok="t" textboxrect="0,0,0,381750"/>
                </v:shape>
                <v:shape id="Shape 88" o:spid="_x0000_s1081" style="position:absolute;left:53355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" path="m,381750l,e" filled="f" strokeweight=".16931mm">
                  <v:path arrowok="t" textboxrect="0,0,0,381750"/>
                </v:shape>
                <v:shape id="Shape 89" o:spid="_x0000_s1082" style="position:absolute;left:69814;top:18036;width:0;height:3818;visibility:visible;mso-wrap-style:square;v-text-anchor:top" coordsize="0,38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" path="m,381750l,e" filled="f" strokeweight=".16928mm">
                  <v:path arrowok="t" textboxrect="0,0,0,381750"/>
                </v:shape>
                <v:shape id="Shape 90" o:spid="_x0000_s1083" style="position:absolute;top:218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" path="m,l6096,e" filled="f" strokeweight=".16964mm">
                  <v:path arrowok="t" textboxrect="0,0,6096,0"/>
                </v:shape>
                <v:shape id="Shape 91" o:spid="_x0000_s1084" style="position:absolute;left:60;top:21884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" path="m,l1885950,e" filled="f" strokeweight=".16964mm">
                  <v:path arrowok="t" textboxrect="0,0,1885950,0"/>
                </v:shape>
                <v:shape id="Shape 92" o:spid="_x0000_s1085" style="position:absolute;left:18950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" path="m,6107l,e" filled="f" strokeweight=".16931mm">
                  <v:path arrowok="t" textboxrect="0,0,0,6107"/>
                </v:shape>
                <v:shape id="Shape 93" o:spid="_x0000_s1086" style="position:absolute;left:18981;top:21884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" path="m,l1788414,e" filled="f" strokeweight=".16964mm">
                  <v:path arrowok="t" textboxrect="0,0,1788414,0"/>
                </v:shape>
                <v:shape id="Shape 94" o:spid="_x0000_s1087" style="position:absolute;left:36896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" path="m,6107l,e" filled="f" strokeweight=".48pt">
                  <v:path arrowok="t" textboxrect="0,0,0,6107"/>
                </v:shape>
                <v:shape id="Shape 95" o:spid="_x0000_s1088" style="position:absolute;left:36926;top:21884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" path="m,l1639823,e" filled="f" strokeweight=".16964mm">
                  <v:path arrowok="t" textboxrect="0,0,1639823,0"/>
                </v:shape>
                <v:shape id="Shape 96" o:spid="_x0000_s1089" style="position:absolute;left:53355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" path="m,6107l,e" filled="f" strokeweight=".16931mm">
                  <v:path arrowok="t" textboxrect="0,0,0,6107"/>
                </v:shape>
                <v:shape id="Shape 97" o:spid="_x0000_s1090" style="position:absolute;left:53385;top:21884;width:16398;height:0;visibility:visible;mso-wrap-style:square;v-text-anchor:top" coordsize="16398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" path="m,l1639823,e" filled="f" strokeweight=".16964mm">
                  <v:path arrowok="t" textboxrect="0,0,1639823,0"/>
                </v:shape>
                <v:shape id="Shape 98" o:spid="_x0000_s1091" style="position:absolute;left:69814;top:21854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" path="m,6107l,e" filled="f" strokeweight=".16928mm">
                  <v:path arrowok="t" textboxrect="0,0,0,6107"/>
                </v:shape>
                <v:shape id="Shape 99" o:spid="_x0000_s1092" style="position:absolute;left:30;top:21915;width:0;height:5082;visibility:visible;mso-wrap-style:square;v-text-anchor:top" coordsize="0,508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" path="m,508241l,e" filled="f" strokeweight=".16967mm">
                  <v:path arrowok="t" textboxrect="0,0,0,508241"/>
                </v:shape>
                <v:shape id="Shape 100" o:spid="_x0000_s1093" style="position:absolute;left:18950;top:21915;width:0;height:5082;visibility:visible;mso-wrap-style:square;v-text-anchor:top" coordsize="0,50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" path="m,508229l,e" filled="f" strokeweight=".16931mm">
                  <v:path arrowok="t" textboxrect="0,0,0,508229"/>
                </v:shape>
                <v:shape id="Shape 101" o:spid="_x0000_s1094" style="position:absolute;left:36896;top:21915;width:0;height:5082;visibility:visible;mso-wrap-style:square;v-text-anchor:top" coordsize="0,508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" path="m,508229l,e" filled="f" strokeweight=".48pt">
                  <v:path arrowok="t" textboxrect="0,0,0,508229"/>
                </v:shape>
                <v:shape id="Shape 102" o:spid="_x0000_s1095" style="position:absolute;top:2702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" path="m,l6096,e" filled="f" strokeweight=".16964mm">
                  <v:path arrowok="t" textboxrect="0,0,6096,0"/>
                </v:shape>
                <v:shape id="Shape 103" o:spid="_x0000_s1096" style="position:absolute;left:60;top:27028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" path="m,l1885950,e" filled="f" strokeweight=".16964mm">
                  <v:path arrowok="t" textboxrect="0,0,1885950,0"/>
                </v:shape>
                <v:shape id="Shape 104" o:spid="_x0000_s1097" style="position:absolute;left:18950;top:26997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" path="m,6107l,e" filled="f" strokeweight=".16931mm">
                  <v:path arrowok="t" textboxrect="0,0,0,6107"/>
                </v:shape>
                <v:shape id="Shape 105" o:spid="_x0000_s1098" style="position:absolute;left:18981;top:27028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" path="m,l1788414,e" filled="f" strokeweight=".16964mm">
                  <v:path arrowok="t" textboxrect="0,0,1788414,0"/>
                </v:shape>
                <v:shape id="Shape 106" o:spid="_x0000_s1099" style="position:absolute;left:36896;top:26997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" path="m,6107l,e" filled="f" strokeweight=".48pt">
                  <v:path arrowok="t" textboxrect="0,0,0,6107"/>
                </v:shape>
                <v:shape id="Shape 107" o:spid="_x0000_s1100" style="position:absolute;left:30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" path="m,381761l,e" filled="f" strokeweight=".16967mm">
                  <v:path arrowok="t" textboxrect="0,0,0,381761"/>
                </v:shape>
                <v:shape id="Shape 108" o:spid="_x0000_s1101" style="position:absolute;top:309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" path="m,l6096,e" filled="f" strokeweight=".48pt">
                  <v:path arrowok="t" textboxrect="0,0,6096,0"/>
                </v:shape>
                <v:shape id="Shape 109" o:spid="_x0000_s1102" style="position:absolute;left:60;top:30906;width:18860;height:0;visibility:visible;mso-wrap-style:square;v-text-anchor:top" coordsize="18859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" path="m,l1885950,e" filled="f" strokeweight=".48pt">
                  <v:path arrowok="t" textboxrect="0,0,1885950,0"/>
                </v:shape>
                <v:shape id="Shape 110" o:spid="_x0000_s1103" style="position:absolute;left:18950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" path="m,381761l,e" filled="f" strokeweight=".16931mm">
                  <v:path arrowok="t" textboxrect="0,0,0,381761"/>
                </v:shape>
                <v:shape id="Shape 111" o:spid="_x0000_s1104" style="position:absolute;left:18950;top:30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" path="m,6096l,e" filled="f" strokeweight=".16931mm">
                  <v:path arrowok="t" textboxrect="0,0,0,6096"/>
                </v:shape>
                <v:shape id="Shape 112" o:spid="_x0000_s1105" style="position:absolute;left:18981;top:30906;width:17884;height:0;visibility:visible;mso-wrap-style:square;v-text-anchor:top" coordsize="1788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" path="m,l1788414,e" filled="f" strokeweight=".48pt">
                  <v:path arrowok="t" textboxrect="0,0,1788414,0"/>
                </v:shape>
                <v:shape id="Shape 113" o:spid="_x0000_s1106" style="position:absolute;left:36896;top:27058;width:0;height:3818;visibility:visible;mso-wrap-style:square;v-text-anchor:top" coordsize="0,38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" path="m,381761l,e" filled="f" strokeweight=".48pt">
                  <v:path arrowok="t" textboxrect="0,0,0,381761"/>
                </v:shape>
                <v:shape id="Shape 114" o:spid="_x0000_s1107" style="position:absolute;left:36896;top:308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" path="m,6096l,e" filled="f" strokeweight=".48pt">
                  <v:path arrowok="t" textboxrect="0,0,0,6096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 xml:space="preserve"> 1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: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eta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7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type w:val="continuous"/>
          <w:pgSz w:w="11900" w:h="16839"/>
          <w:pgMar w:top="1134" w:right="160" w:bottom="0" w:left="545" w:header="0" w:footer="0" w:gutter="0"/>
          <w:cols w:space="708"/>
        </w:sectPr>
      </w:pPr>
    </w:p>
    <w:p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Name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3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Address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8" w:line="220" w:lineRule="exact"/>
        <w:rPr>
          <w:rFonts w:asciiTheme="minorHAnsi" w:eastAsia="Arial" w:hAnsiTheme="minorHAnsi" w:cstheme="minorHAnsi"/>
        </w:rPr>
      </w:pPr>
    </w:p>
    <w:p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Telephone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–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after="11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Work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</w:rPr>
        <w:br w:type="column"/>
      </w:r>
      <w:r w:rsidRPr="00556D7A">
        <w:rPr>
          <w:rFonts w:asciiTheme="minorHAnsi" w:eastAsia="Arial" w:hAnsiTheme="minorHAnsi" w:cstheme="minorHAnsi"/>
          <w:color w:val="000000"/>
          <w:w w:val="99"/>
        </w:rPr>
        <w:t>Previous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Surname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7" w:line="120" w:lineRule="exact"/>
        <w:rPr>
          <w:rFonts w:asciiTheme="minorHAnsi" w:eastAsia="Arial" w:hAnsiTheme="minorHAnsi" w:cstheme="minorHAnsi"/>
          <w:sz w:val="12"/>
          <w:szCs w:val="12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Al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erna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ve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Address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7" w:line="120" w:lineRule="exact"/>
        <w:rPr>
          <w:rFonts w:asciiTheme="minorHAnsi" w:eastAsia="Arial" w:hAnsiTheme="minorHAnsi" w:cstheme="minorHAnsi"/>
          <w:sz w:val="12"/>
          <w:szCs w:val="12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Mobile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after="11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Email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type w:val="continuous"/>
          <w:pgSz w:w="11900" w:h="16839"/>
          <w:pgMar w:top="1134" w:right="160" w:bottom="0" w:left="545" w:header="0" w:footer="0" w:gutter="0"/>
          <w:cols w:num="2" w:space="708" w:equalWidth="0">
            <w:col w:w="2053" w:space="3883"/>
            <w:col w:w="5258" w:space="0"/>
          </w:cols>
        </w:sectPr>
      </w:pPr>
    </w:p>
    <w:p w:rsidR="005928E7" w:rsidRPr="00556D7A" w:rsidRDefault="005928E7">
      <w:pPr>
        <w:spacing w:after="117" w:line="240" w:lineRule="exact"/>
        <w:rPr>
          <w:rFonts w:asciiTheme="minorHAnsi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431152</wp:posOffset>
                </wp:positionH>
                <wp:positionV relativeFrom="paragraph">
                  <wp:posOffset>126323</wp:posOffset>
                </wp:positionV>
                <wp:extent cx="683048" cy="160641"/>
                <wp:effectExtent l="0" t="0" r="0" b="0"/>
                <wp:wrapNone/>
                <wp:docPr id="115" name="drawingObject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48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928E7" w:rsidRDefault="004A566C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appli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ab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e)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115" o:spid="_x0000_s1026" type="#_x0000_t202" style="position:absolute;left:0;text-align:left;margin-left:33.95pt;margin-top:9.95pt;width:53.8pt;height:12.65pt;z-index:-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" o:allowincell="f" filled="f" stroked="f">
                <v:textbox style="mso-fit-shape-to-text:t" inset="0,0,0,0">
                  <w:txbxContent>
                    <w:p w:rsidR="005928E7" w:rsidRDefault="004A566C">
                      <w:pPr>
                        <w:widowControl w:val="0"/>
                        <w:spacing w:line="252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appli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ab</w:t>
                      </w:r>
                      <w:proofErr w:type="spellEnd"/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6D7A">
        <w:rPr>
          <w:rFonts w:asciiTheme="minorHAnsi" w:eastAsia="Arial" w:hAnsiTheme="minorHAnsi" w:cstheme="minorHAnsi"/>
          <w:color w:val="000000"/>
          <w:w w:val="99"/>
        </w:rPr>
        <w:t>Teache</w:t>
      </w:r>
      <w:r w:rsidRPr="00556D7A">
        <w:rPr>
          <w:rFonts w:asciiTheme="minorHAnsi" w:eastAsia="Arial" w:hAnsiTheme="minorHAnsi" w:cstheme="minorHAnsi"/>
          <w:color w:val="000000"/>
          <w:spacing w:val="13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8"/>
          <w:w w:val="99"/>
          <w:position w:val="-1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erence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: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(i</w:t>
      </w:r>
      <w:r w:rsidRPr="00556D7A">
        <w:rPr>
          <w:rFonts w:asciiTheme="minorHAnsi" w:eastAsia="Arial" w:hAnsiTheme="minorHAnsi" w:cstheme="minorHAnsi"/>
          <w:color w:val="000000"/>
        </w:rPr>
        <w:t>f</w:t>
      </w:r>
    </w:p>
    <w:p w:rsidR="005928E7" w:rsidRPr="00556D7A" w:rsidRDefault="005928E7">
      <w:pPr>
        <w:spacing w:after="119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Na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ional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nsurance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7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:rsidR="005928E7" w:rsidRPr="00556D7A" w:rsidRDefault="004A566C">
      <w:pPr>
        <w:widowControl w:val="0"/>
        <w:spacing w:line="240" w:lineRule="auto"/>
        <w:ind w:left="141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5190</wp:posOffset>
                </wp:positionV>
                <wp:extent cx="6983730" cy="1485901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485901"/>
                          <a:chOff x="0" y="0"/>
                          <a:chExt cx="6983730" cy="1485901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540" y="3176"/>
                            <a:ext cx="0" cy="148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2725">
                                <a:moveTo>
                                  <a:pt x="0" y="0"/>
                                </a:moveTo>
                                <a:lnTo>
                                  <a:pt x="0" y="14827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980555" y="3176"/>
                            <a:ext cx="0" cy="148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82725">
                                <a:moveTo>
                                  <a:pt x="0" y="0"/>
                                </a:moveTo>
                                <a:lnTo>
                                  <a:pt x="0" y="14827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84137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482726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B88B9" id="drawingObject116" o:spid="_x0000_s1026" style="position:absolute;margin-left:28.7pt;margin-top:.4pt;width:549.9pt;height:117pt;z-index:-251664896;mso-position-horizontal-relative:page" coordsize="69837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" o:allowincell="f">
                <v:shape id="Shape 117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" path="m,l6983730,e" filled="f" strokeweight=".20458mm">
                  <v:path arrowok="t" textboxrect="0,0,6983730,0"/>
                </v:shape>
                <v:shape id="Shape 118" o:spid="_x0000_s1028" style="position:absolute;left:25;top:31;width:0;height:14828;visibility:visible;mso-wrap-style:square;v-text-anchor:top" coordsize="0,148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" path="m,l,1482725e" filled="f" strokeweight=".20458mm">
                  <v:path arrowok="t" textboxrect="0,0,0,1482725"/>
                </v:shape>
                <v:shape id="Shape 119" o:spid="_x0000_s1029" style="position:absolute;left:69805;top:31;width:0;height:14828;visibility:visible;mso-wrap-style:square;v-text-anchor:top" coordsize="0,1482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" path="m,l,1482725e" filled="f" strokeweight=".20458mm">
                  <v:path arrowok="t" textboxrect="0,0,0,1482725"/>
                </v:shape>
                <v:shape id="Shape 120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121" o:spid="_x0000_s1031" style="position:absolute;top:8413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" path="m,l6983730,e" filled="f" strokeweight=".20458mm">
                  <v:path arrowok="t" textboxrect="0,0,6983730,0"/>
                </v:shape>
                <v:shape id="Shape 122" o:spid="_x0000_s1032" style="position:absolute;top:14827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scl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su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 xml:space="preserve"> 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at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hip</w:t>
      </w:r>
    </w:p>
    <w:p w:rsidR="005928E7" w:rsidRPr="00556D7A" w:rsidRDefault="005928E7">
      <w:pPr>
        <w:spacing w:after="10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358" w:lineRule="auto"/>
        <w:ind w:left="140" w:right="1507"/>
        <w:rPr>
          <w:rFonts w:asciiTheme="minorHAnsi" w:eastAsia="Arial" w:hAnsiTheme="minorHAnsi" w:cstheme="minorHAnsi"/>
          <w:color w:val="000000"/>
        </w:rPr>
      </w:pP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rela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el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embe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Cou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ch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over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schoo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ff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?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</w:rPr>
        <w:t>If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s)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39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-6258</wp:posOffset>
                </wp:positionV>
                <wp:extent cx="6983728" cy="749807"/>
                <wp:effectExtent l="0" t="0" r="0" b="0"/>
                <wp:wrapNone/>
                <wp:docPr id="123" name="drawingObject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28" cy="749807"/>
                          <a:chOff x="0" y="0"/>
                          <a:chExt cx="6983728" cy="749807"/>
                        </a:xfrm>
                        <a:noFill/>
                      </wpg:grpSpPr>
                      <wps:wsp>
                        <wps:cNvPr id="124" name="Shape 12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096" y="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977633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054" y="3047"/>
                            <a:ext cx="0" cy="346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709">
                                <a:moveTo>
                                  <a:pt x="0" y="3467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980680" y="3047"/>
                            <a:ext cx="0" cy="346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6697">
                                <a:moveTo>
                                  <a:pt x="0" y="346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352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96" y="352799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2328671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2331719" y="352799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653533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656582" y="352799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980680" y="34974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054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328671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653533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980680" y="355854"/>
                            <a:ext cx="0" cy="127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7252">
                                <a:moveTo>
                                  <a:pt x="0" y="127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486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6" y="486155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328671" y="4831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331719" y="486155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650485" y="486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656582" y="486155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980680" y="4831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54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0" y="746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96" y="746759"/>
                            <a:ext cx="23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527">
                                <a:moveTo>
                                  <a:pt x="0" y="0"/>
                                </a:moveTo>
                                <a:lnTo>
                                  <a:pt x="23195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328671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2328671" y="743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331719" y="746759"/>
                            <a:ext cx="23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8766">
                                <a:moveTo>
                                  <a:pt x="0" y="0"/>
                                </a:moveTo>
                                <a:lnTo>
                                  <a:pt x="23187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653533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650485" y="746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656582" y="746759"/>
                            <a:ext cx="2321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1051">
                                <a:moveTo>
                                  <a:pt x="0" y="0"/>
                                </a:moveTo>
                                <a:lnTo>
                                  <a:pt x="23210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980680" y="489203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980680" y="743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81C33" id="drawingObject123" o:spid="_x0000_s1026" style="position:absolute;margin-left:28.4pt;margin-top:-.5pt;width:549.9pt;height:59.05pt;z-index:-251650560;mso-position-horizontal-relative:page" coordsize="69837,7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" o:allowincell="f">
                <v:shape id="Shape 124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" path="m,l6096,e" filled="f" strokeweight=".16928mm">
                  <v:path arrowok="t" textboxrect="0,0,6096,0"/>
                </v:shape>
                <v:shape id="Shape 125" o:spid="_x0000_s1028" style="position:absolute;left:6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" path="m,l6971538,e" filled="f" strokeweight=".16928mm">
                  <v:path arrowok="t" textboxrect="0,0,6971538,0"/>
                </v:shape>
                <v:shape id="Shape 126" o:spid="_x0000_s1029" style="position:absolute;left:697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" path="m,l6094,e" filled="f" strokeweight=".16928mm">
                  <v:path arrowok="t" textboxrect="0,0,6094,0"/>
                </v:shape>
                <v:shape id="Shape 127" o:spid="_x0000_s1030" style="position:absolute;left:30;top:30;width:0;height:3467;visibility:visible;mso-wrap-style:square;v-text-anchor:top" coordsize="0,346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" path="m,346709l,e" filled="f" strokeweight=".16967mm">
                  <v:path arrowok="t" textboxrect="0,0,0,346709"/>
                </v:shape>
                <v:shape id="Shape 128" o:spid="_x0000_s1031" style="position:absolute;left:69806;top:30;width:0;height:3467;visibility:visible;mso-wrap-style:square;v-text-anchor:top" coordsize="0,346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" path="m,346697l,e" filled="f" strokeweight=".16928mm">
                  <v:path arrowok="t" textboxrect="0,0,0,346697"/>
                </v:shape>
                <v:shape id="Shape 129" o:spid="_x0000_s1032" style="position:absolute;top:35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" path="m,l6096,e" filled="f" strokeweight=".16967mm">
                  <v:path arrowok="t" textboxrect="0,0,6096,0"/>
                </v:shape>
                <v:shape id="Shape 130" o:spid="_x0000_s1033" style="position:absolute;left:60;top:3527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" path="m,l2319527,e" filled="f" strokeweight=".16967mm">
                  <v:path arrowok="t" textboxrect="0,0,2319527,0"/>
                </v:shape>
                <v:shape id="Shape 131" o:spid="_x0000_s1034" style="position:absolute;left:23286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" path="m,6108l,e" filled="f" strokeweight=".16931mm">
                  <v:path arrowok="t" textboxrect="0,0,0,6108"/>
                </v:shape>
                <v:shape id="Shape 132" o:spid="_x0000_s1035" style="position:absolute;left:23317;top:3527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" path="m,l2318766,e" filled="f" strokeweight=".16967mm">
                  <v:path arrowok="t" textboxrect="0,0,2318766,0"/>
                </v:shape>
                <v:shape id="Shape 133" o:spid="_x0000_s1036" style="position:absolute;left:46535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" path="m,6108l,e" filled="f" strokeweight=".48pt">
                  <v:path arrowok="t" textboxrect="0,0,0,6108"/>
                </v:shape>
                <v:shape id="Shape 134" o:spid="_x0000_s1037" style="position:absolute;left:46565;top:3527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" path="m,l2321051,e" filled="f" strokeweight=".16967mm">
                  <v:path arrowok="t" textboxrect="0,0,2321051,0"/>
                </v:shape>
                <v:shape id="Shape 135" o:spid="_x0000_s1038" style="position:absolute;left:69806;top:349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" path="m,6108l,e" filled="f" strokeweight=".16928mm">
                  <v:path arrowok="t" textboxrect="0,0,0,6108"/>
                </v:shape>
                <v:shape id="Shape 136" o:spid="_x0000_s1039" style="position:absolute;left:30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" path="m,127252l,e" filled="f" strokeweight=".16967mm">
                  <v:path arrowok="t" textboxrect="0,0,0,127252"/>
                </v:shape>
                <v:shape id="Shape 137" o:spid="_x0000_s1040" style="position:absolute;left:23286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" path="m,127252l,e" filled="f" strokeweight=".16931mm">
                  <v:path arrowok="t" textboxrect="0,0,0,127252"/>
                </v:shape>
                <v:shape id="Shape 138" o:spid="_x0000_s1041" style="position:absolute;left:46535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" path="m,127252l,e" filled="f" strokeweight=".48pt">
                  <v:path arrowok="t" textboxrect="0,0,0,127252"/>
                </v:shape>
                <v:shape id="Shape 139" o:spid="_x0000_s1042" style="position:absolute;left:69806;top:3558;width:0;height:1273;visibility:visible;mso-wrap-style:square;v-text-anchor:top" coordsize="0,12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" path="m,127252l,e" filled="f" strokeweight=".16928mm">
                  <v:path arrowok="t" textboxrect="0,0,0,127252"/>
                </v:shape>
                <v:shape id="Shape 140" o:spid="_x0000_s1043" style="position:absolute;top:48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" path="m,l6096,e" filled="f" strokeweight=".16931mm">
                  <v:path arrowok="t" textboxrect="0,0,6096,0"/>
                </v:shape>
                <v:shape id="Shape 141" o:spid="_x0000_s1044" style="position:absolute;left:60;top:4861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" path="m,l2319527,e" filled="f" strokeweight=".16931mm">
                  <v:path arrowok="t" textboxrect="0,0,2319527,0"/>
                </v:shape>
                <v:shape id="Shape 142" o:spid="_x0000_s1045" style="position:absolute;left:23286;top:4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" path="m,6095l,e" filled="f" strokeweight=".16931mm">
                  <v:path arrowok="t" textboxrect="0,0,0,6095"/>
                </v:shape>
                <v:shape id="Shape 143" o:spid="_x0000_s1046" style="position:absolute;left:23317;top:4861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" path="m,l2318766,e" filled="f" strokeweight=".16931mm">
                  <v:path arrowok="t" textboxrect="0,0,2318766,0"/>
                </v:shape>
                <v:shape id="Shape 144" o:spid="_x0000_s1047" style="position:absolute;left:46504;top:4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AmwwAAANwAAAAPAAAAZHJzL2Rvd25yZXYueG1sRE/NaoNA&#10;EL4X8g7LBHJr1ohI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537gJ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5" o:spid="_x0000_s1048" style="position:absolute;left:46565;top:4861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" path="m,l2321051,e" filled="f" strokeweight=".16931mm">
                  <v:path arrowok="t" textboxrect="0,0,2321051,0"/>
                </v:shape>
                <v:shape id="Shape 146" o:spid="_x0000_s1049" style="position:absolute;left:69806;top:4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Ck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O8Y/p4JF8jlCwAA//8DAFBLAQItABQABgAIAAAAIQDb4fbL7gAAAIUBAAATAAAAAAAAAAAAAAAA&#10;AAAAAABbQ29udGVudF9UeXBlc10ueG1sUEsBAi0AFAAGAAgAAAAhAFr0LFu/AAAAFQEAAAsAAAAA&#10;AAAAAAAAAAAAHwEAAF9yZWxzLy5yZWxzUEsBAi0AFAAGAAgAAAAhAEtBQKTBAAAA3AAAAA8AAAAA&#10;AAAAAAAAAAAABwIAAGRycy9kb3ducmV2LnhtbFBLBQYAAAAAAwADALcAAAD1AgAAAAA=&#10;" path="m,6095l,e" filled="f" strokeweight=".16928mm">
                  <v:path arrowok="t" textboxrect="0,0,0,6095"/>
                </v:shape>
                <v:shape id="Shape 147" o:spid="_x0000_s1050" style="position:absolute;left:30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" path="m,254508l,e" filled="f" strokeweight=".16967mm">
                  <v:path arrowok="t" textboxrect="0,0,0,254508"/>
                </v:shape>
                <v:shape id="Shape 148" o:spid="_x0000_s1051" style="position:absolute;top:74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" path="m,l6096,e" filled="f" strokeweight=".48pt">
                  <v:path arrowok="t" textboxrect="0,0,6096,0"/>
                </v:shape>
                <v:shape id="Shape 149" o:spid="_x0000_s1052" style="position:absolute;left:60;top:7467;width:23196;height:0;visibility:visible;mso-wrap-style:square;v-text-anchor:top" coordsize="23195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" path="m,l2319527,e" filled="f" strokeweight=".48pt">
                  <v:path arrowok="t" textboxrect="0,0,2319527,0"/>
                </v:shape>
                <v:shape id="Shape 150" o:spid="_x0000_s1053" style="position:absolute;left:23286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" path="m,254508l,e" filled="f" strokeweight=".16931mm">
                  <v:path arrowok="t" textboxrect="0,0,0,254508"/>
                </v:shape>
                <v:shape id="Shape 151" o:spid="_x0000_s1054" style="position:absolute;left:23286;top:74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ojFwgAAANw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" path="m,6096l,e" filled="f" strokeweight=".16931mm">
                  <v:path arrowok="t" textboxrect="0,0,0,6096"/>
                </v:shape>
                <v:shape id="Shape 152" o:spid="_x0000_s1055" style="position:absolute;left:23317;top:7467;width:23187;height:0;visibility:visible;mso-wrap-style:square;v-text-anchor:top" coordsize="23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" path="m,l2318766,e" filled="f" strokeweight=".48pt">
                  <v:path arrowok="t" textboxrect="0,0,2318766,0"/>
                </v:shape>
                <v:shape id="Shape 153" o:spid="_x0000_s1056" style="position:absolute;left:46535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" path="m,254508l,e" filled="f" strokeweight=".48pt">
                  <v:path arrowok="t" textboxrect="0,0,0,254508"/>
                </v:shape>
                <v:shape id="Shape 154" o:spid="_x0000_s1057" style="position:absolute;left:46504;top:74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" path="m,l6096,e" filled="f" strokeweight=".48pt">
                  <v:path arrowok="t" textboxrect="0,0,6096,0"/>
                </v:shape>
                <v:shape id="Shape 155" o:spid="_x0000_s1058" style="position:absolute;left:46565;top:7467;width:23211;height:0;visibility:visible;mso-wrap-style:square;v-text-anchor:top" coordsize="2321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" path="m,l2321051,e" filled="f" strokeweight=".48pt">
                  <v:path arrowok="t" textboxrect="0,0,2321051,0"/>
                </v:shape>
                <v:shape id="Shape 156" o:spid="_x0000_s1059" style="position:absolute;left:69806;top:489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" path="m,254508l,e" filled="f" strokeweight=".16928mm">
                  <v:path arrowok="t" textboxrect="0,0,0,254508"/>
                </v:shape>
                <v:shape id="Shape 157" o:spid="_x0000_s1060" style="position:absolute;left:69806;top:743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w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9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3"/>
          <w:sz w:val="30"/>
          <w:szCs w:val="30"/>
        </w:rPr>
        <w:t>y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u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b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om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7"/>
          <w:sz w:val="30"/>
          <w:szCs w:val="30"/>
        </w:rPr>
        <w:t>w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3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9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1"/>
          <w:w w:val="99"/>
          <w:sz w:val="30"/>
          <w:szCs w:val="30"/>
        </w:rPr>
        <w:t>v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aca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4"/>
          <w:w w:val="99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3"/>
          <w:w w:val="99"/>
          <w:sz w:val="30"/>
          <w:szCs w:val="30"/>
        </w:rPr>
        <w:t>y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?</w:t>
      </w:r>
    </w:p>
    <w:p w:rsidR="005928E7" w:rsidRPr="00556D7A" w:rsidRDefault="005928E7">
      <w:pPr>
        <w:spacing w:after="17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tabs>
          <w:tab w:val="left" w:pos="3794"/>
          <w:tab w:val="left" w:pos="7459"/>
        </w:tabs>
        <w:spacing w:line="240" w:lineRule="auto"/>
        <w:ind w:left="134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Media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erence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9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240" w:lineRule="auto"/>
        <w:ind w:left="9672" w:right="-20"/>
        <w:rPr>
          <w:rFonts w:asciiTheme="minorHAnsi" w:hAnsiTheme="minorHAnsi" w:cstheme="minorHAnsi"/>
          <w:color w:val="000000"/>
        </w:rPr>
        <w:sectPr w:rsidR="005928E7" w:rsidRPr="00556D7A">
          <w:type w:val="continuous"/>
          <w:pgSz w:w="11900" w:h="16839"/>
          <w:pgMar w:top="1134" w:right="160" w:bottom="0" w:left="545" w:header="0" w:footer="0" w:gutter="0"/>
          <w:cols w:space="708"/>
        </w:sectPr>
      </w:pPr>
      <w:r w:rsidRPr="00556D7A">
        <w:rPr>
          <w:rFonts w:asciiTheme="minorHAnsi" w:hAnsiTheme="minorHAnsi" w:cstheme="minorHAnsi"/>
          <w:color w:val="000000"/>
          <w:w w:val="99"/>
        </w:rPr>
        <w:t>V</w:t>
      </w:r>
      <w:r w:rsidRPr="00556D7A">
        <w:rPr>
          <w:rFonts w:asciiTheme="minorHAnsi" w:hAnsiTheme="minorHAnsi" w:cstheme="minorHAnsi"/>
          <w:color w:val="000000"/>
        </w:rPr>
        <w:t>1 15022</w:t>
      </w:r>
      <w:r w:rsidRPr="00556D7A">
        <w:rPr>
          <w:rFonts w:asciiTheme="minorHAnsi" w:hAnsiTheme="minorHAnsi" w:cstheme="minorHAnsi"/>
          <w:color w:val="000000"/>
          <w:spacing w:val="1"/>
        </w:rPr>
        <w:t>0</w:t>
      </w:r>
      <w:r w:rsidRPr="00556D7A">
        <w:rPr>
          <w:rFonts w:asciiTheme="minorHAnsi" w:hAnsiTheme="minorHAnsi" w:cstheme="minorHAnsi"/>
          <w:color w:val="000000"/>
        </w:rPr>
        <w:t xml:space="preserve">21 </w:t>
      </w:r>
      <w:r w:rsidRPr="00556D7A">
        <w:rPr>
          <w:rFonts w:asciiTheme="minorHAnsi" w:hAnsiTheme="minorHAnsi" w:cstheme="minorHAnsi"/>
          <w:color w:val="000000"/>
          <w:w w:val="99"/>
        </w:rPr>
        <w:t>EM</w:t>
      </w:r>
      <w:bookmarkEnd w:id="0"/>
    </w:p>
    <w:p w:rsidR="005928E7" w:rsidRPr="00556D7A" w:rsidRDefault="005928E7">
      <w:pPr>
        <w:spacing w:after="4" w:line="140" w:lineRule="exact"/>
        <w:rPr>
          <w:rFonts w:asciiTheme="minorHAnsi" w:hAnsiTheme="minorHAnsi" w:cstheme="minorHAnsi"/>
          <w:sz w:val="14"/>
          <w:szCs w:val="14"/>
        </w:rPr>
      </w:pPr>
      <w:bookmarkStart w:id="1" w:name="_page_1_0"/>
      <w:bookmarkStart w:id="2" w:name="_GoBack"/>
      <w:bookmarkEnd w:id="2"/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Pa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2: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 xml:space="preserve"> C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ete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cy</w:t>
      </w:r>
    </w:p>
    <w:p w:rsidR="005928E7" w:rsidRPr="00556D7A" w:rsidRDefault="005928E7">
      <w:pPr>
        <w:spacing w:after="25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134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360425</wp:posOffset>
                </wp:positionH>
                <wp:positionV relativeFrom="paragraph">
                  <wp:posOffset>-8618</wp:posOffset>
                </wp:positionV>
                <wp:extent cx="6980680" cy="7906511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680" cy="7906511"/>
                          <a:chOff x="0" y="0"/>
                          <a:chExt cx="6980680" cy="7906511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96" y="3047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9806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54" y="609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980680" y="6097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355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6" y="355092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980680" y="352044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54" y="358128"/>
                            <a:ext cx="0" cy="51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885">
                                <a:moveTo>
                                  <a:pt x="0" y="515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980680" y="358128"/>
                            <a:ext cx="0" cy="515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885">
                                <a:moveTo>
                                  <a:pt x="0" y="515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877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96" y="87706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138933" y="8770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2145029" y="87706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980680" y="8740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054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141982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980680" y="880109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0" y="12077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096" y="12077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138933" y="12077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2145029" y="12077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980680" y="12047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054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141982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980680" y="1210818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54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96" y="15384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141982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145029" y="15384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980680" y="15354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054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141982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980680" y="154152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0" y="18691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096" y="1869185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138933" y="1869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145029" y="1869185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980680" y="18661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54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141982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980680" y="1872233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054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096" y="21991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141982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145029" y="21991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980680" y="21960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054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41982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980680" y="22021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6096" y="2533650"/>
                            <a:ext cx="6970763" cy="131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1826">
                                <a:moveTo>
                                  <a:pt x="0" y="0"/>
                                </a:moveTo>
                                <a:lnTo>
                                  <a:pt x="0" y="131826"/>
                                </a:lnTo>
                                <a:lnTo>
                                  <a:pt x="6970763" y="131826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5298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096" y="252984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138933" y="25298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2145029" y="252984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980680" y="25267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054" y="253288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980680" y="2532888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0" y="26685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096" y="266852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138933" y="26685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145029" y="266852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980680" y="26654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54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141982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980680" y="2671571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054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096" y="29992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2141982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145029" y="29992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980680" y="29961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054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141982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980680" y="300228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3329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096" y="332917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2138933" y="3329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2145029" y="332917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980680" y="33261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54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141982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980680" y="3332226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54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096" y="3659879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141982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2145029" y="3659879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980680" y="365682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054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141982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980680" y="36629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0" y="39905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96" y="399059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141982" y="398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145029" y="399059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980680" y="3987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054" y="39936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141982" y="3993642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980680" y="3993642"/>
                            <a:ext cx="0" cy="323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7">
                                <a:moveTo>
                                  <a:pt x="0" y="323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096" y="4324350"/>
                            <a:ext cx="6970763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970763" y="132588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4320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6" y="432053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141982" y="43174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2145029" y="432053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980680" y="43174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054" y="4323600"/>
                            <a:ext cx="0" cy="133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37">
                                <a:moveTo>
                                  <a:pt x="0" y="133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980680" y="4323600"/>
                            <a:ext cx="0" cy="133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3325">
                                <a:moveTo>
                                  <a:pt x="0" y="133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0" y="44599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6" y="44599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141982" y="445692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145029" y="44599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980680" y="445692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54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141982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980680" y="4463034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4789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96" y="478993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141982" y="478688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145029" y="478993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980680" y="478688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54" y="4792981"/>
                            <a:ext cx="0" cy="32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0">
                                <a:moveTo>
                                  <a:pt x="0" y="324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2141982" y="4792981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980680" y="4792981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0" y="51206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6" y="512063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2141982" y="51175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145029" y="512063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980680" y="511757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54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141982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980680" y="512368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54513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96" y="545134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141982" y="5448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2145029" y="545134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980680" y="54483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054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141982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6980680" y="5454396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0" y="5782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6096" y="57820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141982" y="577900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145029" y="57820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980680" y="577900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54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141982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6980680" y="5785091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096" y="6115050"/>
                            <a:ext cx="6970763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970763" y="132588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61120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6096" y="611200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138933" y="6112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145029" y="611200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980680" y="61089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054" y="611505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80680" y="6115050"/>
                            <a:ext cx="0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2588">
                                <a:moveTo>
                                  <a:pt x="0" y="132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62506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6" y="6250685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141982" y="624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2145029" y="6250685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980680" y="62476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054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141982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980680" y="625373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3054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96" y="658138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2141982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2145029" y="658138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980680" y="65783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54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141982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980680" y="6584442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6911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096" y="691134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141982" y="6908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145029" y="691134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980680" y="69082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3054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2141982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980680" y="6914389"/>
                            <a:ext cx="0" cy="324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8">
                                <a:moveTo>
                                  <a:pt x="0" y="324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54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96" y="724204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2141982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145029" y="724204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980680" y="72389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54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2141982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980680" y="7245095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75727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096" y="75727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2141982" y="7569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145029" y="75727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980680" y="75697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54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79034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096" y="790346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41982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2141982" y="790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145029" y="790346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6980680" y="7575804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980680" y="790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312EE" id="drawingObject158" o:spid="_x0000_s1026" style="position:absolute;margin-left:28.4pt;margin-top:-.7pt;width:549.65pt;height:622.55pt;z-index:-251653632;mso-position-horizontal-relative:page" coordsize="69806,7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" o:allowincell="f">
                <v:shape id="Shape 159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60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" path="m,l6971538,e" filled="f" strokeweight=".16931mm">
                  <v:path arrowok="t" textboxrect="0,0,6971538,0"/>
                </v:shape>
                <v:shape id="Shape 161" o:spid="_x0000_s1029" style="position:absolute;left:698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" path="m,6095l,e" filled="f" strokeweight=".16928mm">
                  <v:path arrowok="t" textboxrect="0,0,0,6095"/>
                </v:shape>
                <v:shape id="Shape 162" o:spid="_x0000_s1030" style="position:absolute;left:30;top:60;width:0;height:3460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" path="m,345947l,e" filled="f" strokeweight=".16967mm">
                  <v:path arrowok="t" textboxrect="0,0,0,345947"/>
                </v:shape>
                <v:shape id="Shape 163" o:spid="_x0000_s1031" style="position:absolute;left:69806;top:60;width:0;height:3460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" path="m,345947l,e" filled="f" strokeweight=".16928mm">
                  <v:path arrowok="t" textboxrect="0,0,0,345947"/>
                </v:shape>
                <v:shape id="Shape 164" o:spid="_x0000_s1032" style="position:absolute;top:35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" path="m,l6096,e" filled="f" strokeweight=".16931mm">
                  <v:path arrowok="t" textboxrect="0,0,6096,0"/>
                </v:shape>
                <v:shape id="Shape 165" o:spid="_x0000_s1033" style="position:absolute;left:60;top:355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" path="m,l6971538,e" filled="f" strokeweight=".16931mm">
                  <v:path arrowok="t" textboxrect="0,0,6971538,0"/>
                </v:shape>
                <v:shape id="Shape 166" o:spid="_x0000_s1034" style="position:absolute;left:69806;top:3520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" path="m,6084l,e" filled="f" strokeweight=".16928mm">
                  <v:path arrowok="t" textboxrect="0,0,0,6084"/>
                </v:shape>
                <v:shape id="Shape 167" o:spid="_x0000_s1035" style="position:absolute;left:30;top:3581;width:0;height:5159;visibility:visible;mso-wrap-style:square;v-text-anchor:top" coordsize="0,5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" path="m,515885l,e" filled="f" strokeweight=".16967mm">
                  <v:path arrowok="t" textboxrect="0,0,0,515885"/>
                </v:shape>
                <v:shape id="Shape 168" o:spid="_x0000_s1036" style="position:absolute;left:69806;top:3581;width:0;height:5159;visibility:visible;mso-wrap-style:square;v-text-anchor:top" coordsize="0,51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" path="m,515885l,e" filled="f" strokeweight=".16928mm">
                  <v:path arrowok="t" textboxrect="0,0,0,515885"/>
                </v:shape>
                <v:shape id="Shape 169" o:spid="_x0000_s1037" style="position:absolute;top:87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PY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HgJ72fCBXL9AgAA//8DAFBLAQItABQABgAIAAAAIQDb4fbL7gAAAIUBAAATAAAAAAAAAAAAAAAA&#10;AAAAAABbQ29udGVudF9UeXBlc10ueG1sUEsBAi0AFAAGAAgAAAAhAFr0LFu/AAAAFQEAAAsAAAAA&#10;AAAAAAAAAAAAHwEAAF9yZWxzLy5yZWxzUEsBAi0AFAAGAAgAAAAhAELKE9jBAAAA3AAAAA8AAAAA&#10;AAAAAAAAAAAABwIAAGRycy9kb3ducmV2LnhtbFBLBQYAAAAAAwADALcAAAD1AgAAAAA=&#10;" path="m,l6096,e" filled="f" strokeweight=".16931mm">
                  <v:path arrowok="t" textboxrect="0,0,6096,0"/>
                </v:shape>
                <v:shape id="Shape 170" o:spid="_x0000_s1038" style="position:absolute;left:60;top:877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" path="m,l2132838,e" filled="f" strokeweight=".16931mm">
                  <v:path arrowok="t" textboxrect="0,0,2132838,0"/>
                </v:shape>
                <v:shape id="Shape 171" o:spid="_x0000_s1039" style="position:absolute;left:21389;top:87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pf4xAAAANw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x7A3zPxAjm7AQAA//8DAFBLAQItABQABgAIAAAAIQDb4fbL7gAAAIUBAAATAAAAAAAAAAAA&#10;AAAAAAAAAABbQ29udGVudF9UeXBlc10ueG1sUEsBAi0AFAAGAAgAAAAhAFr0LFu/AAAAFQEAAAsA&#10;AAAAAAAAAAAAAAAAHwEAAF9yZWxzLy5yZWxzUEsBAi0AFAAGAAgAAAAhAEVGl/jEAAAA3AAAAA8A&#10;AAAAAAAAAAAAAAAABwIAAGRycy9kb3ducmV2LnhtbFBLBQYAAAAAAwADALcAAAD4AgAAAAA=&#10;" path="m,l6095,e" filled="f" strokeweight=".16931mm">
                  <v:path arrowok="t" textboxrect="0,0,6095,0"/>
                </v:shape>
                <v:shape id="Shape 172" o:spid="_x0000_s1040" style="position:absolute;left:21450;top:877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" path="m,l4832603,e" filled="f" strokeweight=".16931mm">
                  <v:path arrowok="t" textboxrect="0,0,4832603,0"/>
                </v:shape>
                <v:shape id="Shape 173" o:spid="_x0000_s1041" style="position:absolute;left:69806;top:87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" path="m,6095l,e" filled="f" strokeweight=".16928mm">
                  <v:path arrowok="t" textboxrect="0,0,0,6095"/>
                </v:shape>
                <v:shape id="Shape 174" o:spid="_x0000_s1042" style="position:absolute;left:30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" path="m,324611l,e" filled="f" strokeweight=".16967mm">
                  <v:path arrowok="t" textboxrect="0,0,0,324611"/>
                </v:shape>
                <v:shape id="Shape 175" o:spid="_x0000_s1043" style="position:absolute;left:21419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176" o:spid="_x0000_s1044" style="position:absolute;left:69806;top:880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" path="m,324611l,e" filled="f" strokeweight=".16928mm">
                  <v:path arrowok="t" textboxrect="0,0,0,324611"/>
                </v:shape>
                <v:shape id="Shape 177" o:spid="_x0000_s1045" style="position:absolute;top:120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" path="m,l6096,e" filled="f" strokeweight=".16928mm">
                  <v:path arrowok="t" textboxrect="0,0,6096,0"/>
                </v:shape>
                <v:shape id="Shape 178" o:spid="_x0000_s1046" style="position:absolute;left:60;top:1207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179" o:spid="_x0000_s1047" style="position:absolute;left:21389;top:12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" path="m,l6095,e" filled="f" strokeweight=".16928mm">
                  <v:path arrowok="t" textboxrect="0,0,6095,0"/>
                </v:shape>
                <v:shape id="Shape 180" o:spid="_x0000_s1048" style="position:absolute;left:21450;top:1207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" path="m,l4832603,e" filled="f" strokeweight=".16928mm">
                  <v:path arrowok="t" textboxrect="0,0,4832603,0"/>
                </v:shape>
                <v:shape id="Shape 181" o:spid="_x0000_s1049" style="position:absolute;left:69806;top:120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" path="m,6094l,e" filled="f" strokeweight=".16928mm">
                  <v:path arrowok="t" textboxrect="0,0,0,6094"/>
                </v:shape>
                <v:shape id="Shape 182" o:spid="_x0000_s1050" style="position:absolute;left:30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" path="m,324598l,e" filled="f" strokeweight=".16967mm">
                  <v:path arrowok="t" textboxrect="0,0,0,324598"/>
                </v:shape>
                <v:shape id="Shape 183" o:spid="_x0000_s1051" style="position:absolute;left:21419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" path="m,324598l,e" filled="f" strokeweight=".16931mm">
                  <v:path arrowok="t" textboxrect="0,0,0,324598"/>
                </v:shape>
                <v:shape id="Shape 184" o:spid="_x0000_s1052" style="position:absolute;left:69806;top:12108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" path="m,324598l,e" filled="f" strokeweight=".16928mm">
                  <v:path arrowok="t" textboxrect="0,0,0,324598"/>
                </v:shape>
                <v:shape id="Shape 185" o:spid="_x0000_s1053" style="position:absolute;left:30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" path="m,6108l,e" filled="f" strokeweight=".16967mm">
                  <v:path arrowok="t" textboxrect="0,0,0,6108"/>
                </v:shape>
                <v:shape id="Shape 186" o:spid="_x0000_s1054" style="position:absolute;left:60;top:1538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187" o:spid="_x0000_s1055" style="position:absolute;left:21419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" path="m,6108l,e" filled="f" strokeweight=".16931mm">
                  <v:path arrowok="t" textboxrect="0,0,0,6108"/>
                </v:shape>
                <v:shape id="Shape 188" o:spid="_x0000_s1056" style="position:absolute;left:21450;top:1538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189" o:spid="_x0000_s1057" style="position:absolute;left:69806;top:153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" path="m,6108l,e" filled="f" strokeweight=".16928mm">
                  <v:path arrowok="t" textboxrect="0,0,0,6108"/>
                </v:shape>
                <v:shape id="Shape 190" o:spid="_x0000_s1058" style="position:absolute;left:30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191" o:spid="_x0000_s1059" style="position:absolute;left:21419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192" o:spid="_x0000_s1060" style="position:absolute;left:69806;top:154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193" o:spid="_x0000_s1061" style="position:absolute;top:186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94" o:spid="_x0000_s1062" style="position:absolute;left:60;top:186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" path="m,l2132838,e" filled="f" strokeweight=".16931mm">
                  <v:path arrowok="t" textboxrect="0,0,2132838,0"/>
                </v:shape>
                <v:shape id="Shape 195" o:spid="_x0000_s1063" style="position:absolute;left:21389;top:186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" path="m,l6095,e" filled="f" strokeweight=".16931mm">
                  <v:path arrowok="t" textboxrect="0,0,6095,0"/>
                </v:shape>
                <v:shape id="Shape 196" o:spid="_x0000_s1064" style="position:absolute;left:21450;top:186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197" o:spid="_x0000_s1065" style="position:absolute;left:69806;top:186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" path="m,6095l,e" filled="f" strokeweight=".16928mm">
                  <v:path arrowok="t" textboxrect="0,0,0,6095"/>
                </v:shape>
                <v:shape id="Shape 198" o:spid="_x0000_s1066" style="position:absolute;left:30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" path="m,323837l,e" filled="f" strokeweight=".16967mm">
                  <v:path arrowok="t" textboxrect="0,0,0,323837"/>
                </v:shape>
                <v:shape id="Shape 199" o:spid="_x0000_s1067" style="position:absolute;left:21419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" path="m,323837l,e" filled="f" strokeweight=".16931mm">
                  <v:path arrowok="t" textboxrect="0,0,0,323837"/>
                </v:shape>
                <v:shape id="Shape 200" o:spid="_x0000_s1068" style="position:absolute;left:69806;top:18722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" path="m,323837l,e" filled="f" strokeweight=".16928mm">
                  <v:path arrowok="t" textboxrect="0,0,0,323837"/>
                </v:shape>
                <v:shape id="Shape 201" o:spid="_x0000_s1069" style="position:absolute;left:30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" path="m,6108l,e" filled="f" strokeweight=".16967mm">
                  <v:path arrowok="t" textboxrect="0,0,0,6108"/>
                </v:shape>
                <v:shape id="Shape 202" o:spid="_x0000_s1070" style="position:absolute;left:60;top:219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" path="m,l2132838,e" filled="f" strokeweight=".16967mm">
                  <v:path arrowok="t" textboxrect="0,0,2132838,0"/>
                </v:shape>
                <v:shape id="Shape 203" o:spid="_x0000_s1071" style="position:absolute;left:21419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" path="m,6108l,e" filled="f" strokeweight=".16931mm">
                  <v:path arrowok="t" textboxrect="0,0,0,6108"/>
                </v:shape>
                <v:shape id="Shape 204" o:spid="_x0000_s1072" style="position:absolute;left:21450;top:219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205" o:spid="_x0000_s1073" style="position:absolute;left:69806;top:2196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" path="m,6108l,e" filled="f" strokeweight=".16928mm">
                  <v:path arrowok="t" textboxrect="0,0,0,6108"/>
                </v:shape>
                <v:shape id="Shape 206" o:spid="_x0000_s1074" style="position:absolute;left:30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07" o:spid="_x0000_s1075" style="position:absolute;left:21419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208" o:spid="_x0000_s1076" style="position:absolute;left:69806;top:2202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09" o:spid="_x0000_s1077" style="position:absolute;left:60;top:25336;width:69708;height:1318;visibility:visible;mso-wrap-style:square;v-text-anchor:top" coordsize="6970763,1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" path="m,l,131826r6970763,l6970763,,,xe" fillcolor="#d9d9d9" stroked="f">
                  <v:path arrowok="t" textboxrect="0,0,6970763,131826"/>
                </v:shape>
                <v:shape id="Shape 210" o:spid="_x0000_s1078" style="position:absolute;top:2529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" path="m,l6096,e" filled="f" strokeweight=".16931mm">
                  <v:path arrowok="t" textboxrect="0,0,6096,0"/>
                </v:shape>
                <v:shape id="Shape 211" o:spid="_x0000_s1079" style="position:absolute;left:60;top:2529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" path="m,l2132838,e" filled="f" strokeweight=".16931mm">
                  <v:path arrowok="t" textboxrect="0,0,2132838,0"/>
                </v:shape>
                <v:shape id="Shape 212" o:spid="_x0000_s1080" style="position:absolute;left:21389;top:25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T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E6SuH3TDwCcnYHAAD//wMAUEsBAi0AFAAGAAgAAAAhANvh9svuAAAAhQEAABMAAAAAAAAA&#10;AAAAAAAAAAAAAFtDb250ZW50X1R5cGVzXS54bWxQSwECLQAUAAYACAAAACEAWvQsW78AAAAVAQAA&#10;CwAAAAAAAAAAAAAAAAAfAQAAX3JlbHMvLnJlbHNQSwECLQAUAAYACAAAACEAs26N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3" o:spid="_x0000_s1081" style="position:absolute;left:21450;top:2529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214" o:spid="_x0000_s1082" style="position:absolute;left:69806;top:25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" path="m,6095l,e" filled="f" strokeweight=".16928mm">
                  <v:path arrowok="t" textboxrect="0,0,0,6095"/>
                </v:shape>
                <v:shape id="Shape 215" o:spid="_x0000_s1083" style="position:absolute;left:30;top:2532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" path="m,132588l,e" filled="f" strokeweight=".16967mm">
                  <v:path arrowok="t" textboxrect="0,0,0,132588"/>
                </v:shape>
                <v:shape id="Shape 216" o:spid="_x0000_s1084" style="position:absolute;left:69806;top:25328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" path="m,132588l,e" filled="f" strokeweight=".16928mm">
                  <v:path arrowok="t" textboxrect="0,0,0,132588"/>
                </v:shape>
                <v:shape id="Shape 217" o:spid="_x0000_s1085" style="position:absolute;top:266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Aw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s7gcSYcAbn8BwAA//8DAFBLAQItABQABgAIAAAAIQDb4fbL7gAAAIUBAAATAAAAAAAAAAAA&#10;AAAAAAAAAABbQ29udGVudF9UeXBlc10ueG1sUEsBAi0AFAAGAAgAAAAhAFr0LFu/AAAAFQEAAAsA&#10;AAAAAAAAAAAAAAAAHwEAAF9yZWxzLy5yZWxzUEsBAi0AFAAGAAgAAAAhAN86MDDEAAAA3AAAAA8A&#10;AAAAAAAAAAAAAAAABwIAAGRycy9kb3ducmV2LnhtbFBLBQYAAAAAAwADALcAAAD4AgAAAAA=&#10;" path="m,l6096,e" filled="f" strokeweight=".16931mm">
                  <v:path arrowok="t" textboxrect="0,0,6096,0"/>
                </v:shape>
                <v:shape id="Shape 218" o:spid="_x0000_s1086" style="position:absolute;left:60;top:2668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" path="m,l2132838,e" filled="f" strokeweight=".16931mm">
                  <v:path arrowok="t" textboxrect="0,0,2132838,0"/>
                </v:shape>
                <v:shape id="Shape 219" o:spid="_x0000_s1087" style="position:absolute;left:21389;top:266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8i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GgP4T7mXgE5OQXAAD//wMAUEsBAi0AFAAGAAgAAAAhANvh9svuAAAAhQEAABMAAAAAAAAA&#10;AAAAAAAAAAAAAFtDb250ZW50X1R5cGVzXS54bWxQSwECLQAUAAYACAAAACEAWvQsW78AAAAVAQAA&#10;CwAAAAAAAAAAAAAAAAAfAQAAX3JlbHMvLnJlbHNQSwECLQAUAAYACAAAACEAvcofIsYAAADcAAAA&#10;DwAAAAAAAAAAAAAAAAAHAgAAZHJzL2Rvd25yZXYueG1sUEsFBgAAAAADAAMAtwAAAPoCAAAAAA==&#10;" path="m,l6095,e" filled="f" strokeweight=".16931mm">
                  <v:path arrowok="t" textboxrect="0,0,6095,0"/>
                </v:shape>
                <v:shape id="Shape 220" o:spid="_x0000_s1088" style="position:absolute;left:21450;top:2668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" path="m,l4832603,e" filled="f" strokeweight=".16931mm">
                  <v:path arrowok="t" textboxrect="0,0,4832603,0"/>
                </v:shape>
                <v:shape id="Shape 221" o:spid="_x0000_s1089" style="position:absolute;left:69806;top:26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wMxAAAANw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jqfwPBOOgFw9AAAA//8DAFBLAQItABQABgAIAAAAIQDb4fbL7gAAAIUBAAATAAAAAAAAAAAA&#10;AAAAAAAAAABbQ29udGVudF9UeXBlc10ueG1sUEsBAi0AFAAGAAgAAAAhAFr0LFu/AAAAFQEAAAsA&#10;AAAAAAAAAAAAAAAAHwEAAF9yZWxzLy5yZWxzUEsBAi0AFAAGAAgAAAAhAMJSXAzEAAAA3AAAAA8A&#10;AAAAAAAAAAAAAAAABwIAAGRycy9kb3ducmV2LnhtbFBLBQYAAAAAAwADALcAAAD4AgAAAAA=&#10;" path="m,6095l,e" filled="f" strokeweight=".16928mm">
                  <v:path arrowok="t" textboxrect="0,0,0,6095"/>
                </v:shape>
                <v:shape id="Shape 222" o:spid="_x0000_s1090" style="position:absolute;left:30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" path="m,324599l,e" filled="f" strokeweight=".16967mm">
                  <v:path arrowok="t" textboxrect="0,0,0,324599"/>
                </v:shape>
                <v:shape id="Shape 223" o:spid="_x0000_s1091" style="position:absolute;left:21419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224" o:spid="_x0000_s1092" style="position:absolute;left:69806;top:26715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" path="m,324599l,e" filled="f" strokeweight=".16928mm">
                  <v:path arrowok="t" textboxrect="0,0,0,324599"/>
                </v:shape>
                <v:shape id="Shape 225" o:spid="_x0000_s1093" style="position:absolute;left:30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" path="m,6108l,e" filled="f" strokeweight=".16967mm">
                  <v:path arrowok="t" textboxrect="0,0,0,6108"/>
                </v:shape>
                <v:shape id="Shape 226" o:spid="_x0000_s1094" style="position:absolute;left:60;top:2999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227" o:spid="_x0000_s1095" style="position:absolute;left:21419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" path="m,6108l,e" filled="f" strokeweight=".16931mm">
                  <v:path arrowok="t" textboxrect="0,0,0,6108"/>
                </v:shape>
                <v:shape id="Shape 228" o:spid="_x0000_s1096" style="position:absolute;left:21450;top:2999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" path="m,l4832603,e" filled="f" strokeweight=".16967mm">
                  <v:path arrowok="t" textboxrect="0,0,4832603,0"/>
                </v:shape>
                <v:shape id="Shape 229" o:spid="_x0000_s1097" style="position:absolute;left:69806;top:2996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" path="m,6108l,e" filled="f" strokeweight=".16928mm">
                  <v:path arrowok="t" textboxrect="0,0,0,6108"/>
                </v:shape>
                <v:shape id="Shape 230" o:spid="_x0000_s1098" style="position:absolute;left:30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" path="m,323850l,e" filled="f" strokeweight=".16967mm">
                  <v:path arrowok="t" textboxrect="0,0,0,323850"/>
                </v:shape>
                <v:shape id="Shape 231" o:spid="_x0000_s1099" style="position:absolute;left:21419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" path="m,323850l,e" filled="f" strokeweight=".16931mm">
                  <v:path arrowok="t" textboxrect="0,0,0,323850"/>
                </v:shape>
                <v:shape id="Shape 232" o:spid="_x0000_s1100" style="position:absolute;left:69806;top:30022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" path="m,323850l,e" filled="f" strokeweight=".16928mm">
                  <v:path arrowok="t" textboxrect="0,0,0,323850"/>
                </v:shape>
                <v:shape id="Shape 233" o:spid="_x0000_s1101" style="position:absolute;top:332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GpTxAAAANw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0v4OxOOgNz+AgAA//8DAFBLAQItABQABgAIAAAAIQDb4fbL7gAAAIUBAAATAAAAAAAAAAAA&#10;AAAAAAAAAABbQ29udGVudF9UeXBlc10ueG1sUEsBAi0AFAAGAAgAAAAhAFr0LFu/AAAAFQEAAAsA&#10;AAAAAAAAAAAAAAAAHwEAAF9yZWxzLy5yZWxzUEsBAi0AFAAGAAgAAAAhAOu0alPEAAAA3AAAAA8A&#10;AAAAAAAAAAAAAAAABwIAAGRycy9kb3ducmV2LnhtbFBLBQYAAAAAAwADALcAAAD4AgAAAAA=&#10;" path="m,l6096,e" filled="f" strokeweight=".16931mm">
                  <v:path arrowok="t" textboxrect="0,0,6096,0"/>
                </v:shape>
                <v:shape id="Shape 234" o:spid="_x0000_s1102" style="position:absolute;left:60;top:332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235" o:spid="_x0000_s1103" style="position:absolute;left:21389;top:33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H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DwMoTrmXgE5PQfAAD//wMAUEsBAi0AFAAGAAgAAAAhANvh9svuAAAAhQEAABMAAAAAAAAA&#10;AAAAAAAAAAAAAFtDb250ZW50X1R5cGVzXS54bWxQSwECLQAUAAYACAAAACEAWvQsW78AAAAVAQAA&#10;CwAAAAAAAAAAAAAAAAAfAQAAX3JlbHMvLnJlbHNQSwECLQAUAAYACAAAACEAdzJJR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36" o:spid="_x0000_s1104" style="position:absolute;left:21450;top:332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237" o:spid="_x0000_s1105" style="position:absolute;left:69806;top:332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c+xAAAANw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1gGi/g/0w4AnL9BAAA//8DAFBLAQItABQABgAIAAAAIQDb4fbL7gAAAIUBAAATAAAAAAAAAAAA&#10;AAAAAAAAAABbQ29udGVudF9UeXBlc10ueG1sUEsBAi0AFAAGAAgAAAAhAFr0LFu/AAAAFQEAAAsA&#10;AAAAAAAAAAAAAAAAHwEAAF9yZWxzLy5yZWxzUEsBAi0AFAAGAAgAAAAhAKcu9z7EAAAA3AAAAA8A&#10;AAAAAAAAAAAAAAAABwIAAGRycy9kb3ducmV2LnhtbFBLBQYAAAAAAwADALcAAAD4AgAAAAA=&#10;" path="m,6095l,e" filled="f" strokeweight=".16928mm">
                  <v:path arrowok="t" textboxrect="0,0,0,6095"/>
                </v:shape>
                <v:shape id="Shape 238" o:spid="_x0000_s1106" style="position:absolute;left:30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" path="m,324599l,e" filled="f" strokeweight=".16967mm">
                  <v:path arrowok="t" textboxrect="0,0,0,324599"/>
                </v:shape>
                <v:shape id="Shape 239" o:spid="_x0000_s1107" style="position:absolute;left:21419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240" o:spid="_x0000_s1108" style="position:absolute;left:69806;top:33322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" path="m,324599l,e" filled="f" strokeweight=".16928mm">
                  <v:path arrowok="t" textboxrect="0,0,0,324599"/>
                </v:shape>
                <v:shape id="Shape 241" o:spid="_x0000_s1109" style="position:absolute;left:30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" path="m,6108l,e" filled="f" strokeweight=".16967mm">
                  <v:path arrowok="t" textboxrect="0,0,0,6108"/>
                </v:shape>
                <v:shape id="Shape 242" o:spid="_x0000_s1110" style="position:absolute;left:60;top:3659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" path="m,l2132838,e" filled="f" strokeweight=".16967mm">
                  <v:path arrowok="t" textboxrect="0,0,2132838,0"/>
                </v:shape>
                <v:shape id="Shape 243" o:spid="_x0000_s1111" style="position:absolute;left:21419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" path="m,6108l,e" filled="f" strokeweight=".16931mm">
                  <v:path arrowok="t" textboxrect="0,0,0,6108"/>
                </v:shape>
                <v:shape id="Shape 244" o:spid="_x0000_s1112" style="position:absolute;left:21450;top:3659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245" o:spid="_x0000_s1113" style="position:absolute;left:69806;top:3656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" path="m,6108l,e" filled="f" strokeweight=".16928mm">
                  <v:path arrowok="t" textboxrect="0,0,0,6108"/>
                </v:shape>
                <v:shape id="Shape 246" o:spid="_x0000_s1114" style="position:absolute;left:30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47" o:spid="_x0000_s1115" style="position:absolute;left:21419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248" o:spid="_x0000_s1116" style="position:absolute;left:69806;top:366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49" o:spid="_x0000_s1117" style="position:absolute;top:399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" path="m,l6096,e" filled="f" strokeweight=".48pt">
                  <v:path arrowok="t" textboxrect="0,0,6096,0"/>
                </v:shape>
                <v:shape id="Shape 250" o:spid="_x0000_s1118" style="position:absolute;left:60;top:399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51" o:spid="_x0000_s1119" style="position:absolute;left:21419;top:39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" path="m,6096l,e" filled="f" strokeweight=".16931mm">
                  <v:path arrowok="t" textboxrect="0,0,0,6096"/>
                </v:shape>
                <v:shape id="Shape 252" o:spid="_x0000_s1120" style="position:absolute;left:21450;top:399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253" o:spid="_x0000_s1121" style="position:absolute;left:69806;top:398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BWk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tnLM/yeCUdArn8AAAD//wMAUEsBAi0AFAAGAAgAAAAhANvh9svuAAAAhQEAABMAAAAAAAAA&#10;AAAAAAAAAAAAAFtDb250ZW50X1R5cGVzXS54bWxQSwECLQAUAAYACAAAACEAWvQsW78AAAAVAQAA&#10;CwAAAAAAAAAAAAAAAAAfAQAAX3JlbHMvLnJlbHNQSwECLQAUAAYACAAAACEAocAVp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54" o:spid="_x0000_s1122" style="position:absolute;left:30;top:39936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255" o:spid="_x0000_s1123" style="position:absolute;left:21419;top:39936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" path="m,323837l,e" filled="f" strokeweight=".16931mm">
                  <v:path arrowok="t" textboxrect="0,0,0,323837"/>
                </v:shape>
                <v:shape id="Shape 256" o:spid="_x0000_s1124" style="position:absolute;left:69806;top:39936;width:0;height:3238;visibility:visible;mso-wrap-style:square;v-text-anchor:top" coordsize="0,323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" path="m,323837l,e" filled="f" strokeweight=".16928mm">
                  <v:path arrowok="t" textboxrect="0,0,0,323837"/>
                </v:shape>
                <v:shape id="Shape 257" o:spid="_x0000_s1125" style="position:absolute;left:60;top:43243;width:69708;height:1326;visibility:visible;mso-wrap-style:square;v-text-anchor:top" coordsize="6970763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" path="m,l,132588r6970763,l6970763,,,xe" fillcolor="#d9d9d9" stroked="f">
                  <v:path arrowok="t" textboxrect="0,0,6970763,132588"/>
                </v:shape>
                <v:shape id="Shape 258" o:spid="_x0000_s1126" style="position:absolute;top:432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" path="m,l6096,e" filled="f" strokeweight=".16967mm">
                  <v:path arrowok="t" textboxrect="0,0,6096,0"/>
                </v:shape>
                <v:shape id="Shape 259" o:spid="_x0000_s1127" style="position:absolute;left:60;top:432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260" o:spid="_x0000_s1128" style="position:absolute;left:21419;top:4317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" path="m,6108l,e" filled="f" strokeweight=".16931mm">
                  <v:path arrowok="t" textboxrect="0,0,0,6108"/>
                </v:shape>
                <v:shape id="Shape 261" o:spid="_x0000_s1129" style="position:absolute;left:21450;top:432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262" o:spid="_x0000_s1130" style="position:absolute;left:69806;top:4317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" path="m,6108l,e" filled="f" strokeweight=".16928mm">
                  <v:path arrowok="t" textboxrect="0,0,0,6108"/>
                </v:shape>
                <v:shape id="Shape 263" o:spid="_x0000_s1131" style="position:absolute;left:30;top:43236;width:0;height:1333;visibility:visible;mso-wrap-style:square;v-text-anchor:top" coordsize="0,1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" path="m,133337l,e" filled="f" strokeweight=".16967mm">
                  <v:path arrowok="t" textboxrect="0,0,0,133337"/>
                </v:shape>
                <v:shape id="Shape 264" o:spid="_x0000_s1132" style="position:absolute;left:69806;top:43236;width:0;height:1333;visibility:visible;mso-wrap-style:square;v-text-anchor:top" coordsize="0,133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" path="m,133325l,e" filled="f" strokeweight=".16928mm">
                  <v:path arrowok="t" textboxrect="0,0,0,133325"/>
                </v:shape>
                <v:shape id="Shape 265" o:spid="_x0000_s1133" style="position:absolute;top:445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" path="m,l6096,e" filled="f" strokeweight=".16964mm">
                  <v:path arrowok="t" textboxrect="0,0,6096,0"/>
                </v:shape>
                <v:shape id="Shape 266" o:spid="_x0000_s1134" style="position:absolute;left:60;top:445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" path="m,l2132838,e" filled="f" strokeweight=".16964mm">
                  <v:path arrowok="t" textboxrect="0,0,2132838,0"/>
                </v:shape>
                <v:shape id="Shape 267" o:spid="_x0000_s1135" style="position:absolute;left:21419;top:4456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" path="m,6107l,e" filled="f" strokeweight=".16931mm">
                  <v:path arrowok="t" textboxrect="0,0,0,6107"/>
                </v:shape>
                <v:shape id="Shape 268" o:spid="_x0000_s1136" style="position:absolute;left:21450;top:445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" path="m,l4832603,e" filled="f" strokeweight=".16964mm">
                  <v:path arrowok="t" textboxrect="0,0,4832603,0"/>
                </v:shape>
                <v:shape id="Shape 269" o:spid="_x0000_s1137" style="position:absolute;left:69806;top:44569;width:0;height:61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" path="m,6107l,e" filled="f" strokeweight=".16928mm">
                  <v:path arrowok="t" textboxrect="0,0,0,6107"/>
                </v:shape>
                <v:shape id="Shape 270" o:spid="_x0000_s1138" style="position:absolute;left:30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" path="m,323850l,e" filled="f" strokeweight=".16967mm">
                  <v:path arrowok="t" textboxrect="0,0,0,323850"/>
                </v:shape>
                <v:shape id="Shape 271" o:spid="_x0000_s1139" style="position:absolute;left:21419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" path="m,323850l,e" filled="f" strokeweight=".16931mm">
                  <v:path arrowok="t" textboxrect="0,0,0,323850"/>
                </v:shape>
                <v:shape id="Shape 272" o:spid="_x0000_s1140" style="position:absolute;left:69806;top:44630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" path="m,323850l,e" filled="f" strokeweight=".16928mm">
                  <v:path arrowok="t" textboxrect="0,0,0,323850"/>
                </v:shape>
                <v:shape id="Shape 273" o:spid="_x0000_s1141" style="position:absolute;top:478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" path="m,l6096,e" filled="f" strokeweight=".16936mm">
                  <v:path arrowok="t" textboxrect="0,0,6096,0"/>
                </v:shape>
                <v:shape id="Shape 274" o:spid="_x0000_s1142" style="position:absolute;left:60;top:478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" path="m,l2132838,e" filled="f" strokeweight=".16936mm">
                  <v:path arrowok="t" textboxrect="0,0,2132838,0"/>
                </v:shape>
                <v:shape id="Shape 275" o:spid="_x0000_s1143" style="position:absolute;left:21419;top:478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OdFxAAAANw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1gPHuF/zPxCMjlHQAA//8DAFBLAQItABQABgAIAAAAIQDb4fbL7gAAAIUBAAATAAAAAAAAAAAA&#10;AAAAAAAAAABbQ29udGVudF9UeXBlc10ueG1sUEsBAi0AFAAGAAgAAAAhAFr0LFu/AAAAFQEAAAsA&#10;AAAAAAAAAAAAAAAAHwEAAF9yZWxzLy5yZWxzUEsBAi0AFAAGAAgAAAAhAPOs50XEAAAA3AAAAA8A&#10;AAAAAAAAAAAAAAAABwIAAGRycy9kb3ducmV2LnhtbFBLBQYAAAAAAwADALcAAAD4AgAAAAA=&#10;" path="m,6097l,e" filled="f" strokeweight=".16931mm">
                  <v:path arrowok="t" textboxrect="0,0,0,6097"/>
                </v:shape>
                <v:shape id="Shape 276" o:spid="_x0000_s1144" style="position:absolute;left:21450;top:478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" path="m,l4832603,e" filled="f" strokeweight=".16936mm">
                  <v:path arrowok="t" textboxrect="0,0,4832603,0"/>
                </v:shape>
                <v:shape id="Shape 277" o:spid="_x0000_s1145" style="position:absolute;left:69806;top:478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" path="m,6097l,e" filled="f" strokeweight=".16928mm">
                  <v:path arrowok="t" textboxrect="0,0,0,6097"/>
                </v:shape>
                <v:shape id="Shape 278" o:spid="_x0000_s1146" style="position:absolute;left:30;top:47929;width:0;height:3246;visibility:visible;mso-wrap-style:square;v-text-anchor:top" coordsize="0,324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" path="m,324610l,e" filled="f" strokeweight=".16967mm">
                  <v:path arrowok="t" textboxrect="0,0,0,324610"/>
                </v:shape>
                <v:shape id="Shape 279" o:spid="_x0000_s1147" style="position:absolute;left:21419;top:47929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" path="m,324598l,e" filled="f" strokeweight=".16931mm">
                  <v:path arrowok="t" textboxrect="0,0,0,324598"/>
                </v:shape>
                <v:shape id="Shape 280" o:spid="_x0000_s1148" style="position:absolute;left:69806;top:47929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" path="m,324598l,e" filled="f" strokeweight=".16928mm">
                  <v:path arrowok="t" textboxrect="0,0,0,324598"/>
                </v:shape>
                <v:shape id="Shape 281" o:spid="_x0000_s1149" style="position:absolute;top:512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" path="m,l6096,e" filled="f" strokeweight=".16967mm">
                  <v:path arrowok="t" textboxrect="0,0,6096,0"/>
                </v:shape>
                <v:shape id="Shape 282" o:spid="_x0000_s1150" style="position:absolute;left:60;top:512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283" o:spid="_x0000_s1151" style="position:absolute;left:21419;top:51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" path="m,6108l,e" filled="f" strokeweight=".16931mm">
                  <v:path arrowok="t" textboxrect="0,0,0,6108"/>
                </v:shape>
                <v:shape id="Shape 284" o:spid="_x0000_s1152" style="position:absolute;left:21450;top:512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285" o:spid="_x0000_s1153" style="position:absolute;left:69806;top:51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" path="m,6108l,e" filled="f" strokeweight=".16928mm">
                  <v:path arrowok="t" textboxrect="0,0,0,6108"/>
                </v:shape>
                <v:shape id="Shape 286" o:spid="_x0000_s1154" style="position:absolute;left:30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287" o:spid="_x0000_s1155" style="position:absolute;left:21419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288" o:spid="_x0000_s1156" style="position:absolute;left:69806;top:512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" path="m,324611l,e" filled="f" strokeweight=".16928mm">
                  <v:path arrowok="t" textboxrect="0,0,0,324611"/>
                </v:shape>
                <v:shape id="Shape 289" o:spid="_x0000_s1157" style="position:absolute;top:545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" path="m,l6096,e" filled="f" strokeweight=".48pt">
                  <v:path arrowok="t" textboxrect="0,0,6096,0"/>
                </v:shape>
                <v:shape id="Shape 290" o:spid="_x0000_s1158" style="position:absolute;left:60;top:545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91" o:spid="_x0000_s1159" style="position:absolute;left:21419;top:544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lMj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6Qh+z6QjIOdPAAAA//8DAFBLAQItABQABgAIAAAAIQDb4fbL7gAAAIUBAAATAAAAAAAAAAAA&#10;AAAAAAAAAABbQ29udGVudF9UeXBlc10ueG1sUEsBAi0AFAAGAAgAAAAhAFr0LFu/AAAAFQEAAAsA&#10;AAAAAAAAAAAAAAAAHwEAAF9yZWxzLy5yZWxzUEsBAi0AFAAGAAgAAAAhAAZCUyPEAAAA3AAAAA8A&#10;AAAAAAAAAAAAAAAABwIAAGRycy9kb3ducmV2LnhtbFBLBQYAAAAAAwADALcAAAD4AgAAAAA=&#10;" path="m,6096l,e" filled="f" strokeweight=".16931mm">
                  <v:path arrowok="t" textboxrect="0,0,0,6096"/>
                </v:shape>
                <v:shape id="Shape 292" o:spid="_x0000_s1160" style="position:absolute;left:21450;top:545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293" o:spid="_x0000_s1161" style="position:absolute;left:69806;top:5448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" path="m,6096l,e" filled="f" strokeweight=".16928mm">
                  <v:path arrowok="t" textboxrect="0,0,0,6096"/>
                </v:shape>
                <v:shape id="Shape 294" o:spid="_x0000_s1162" style="position:absolute;left:30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295" o:spid="_x0000_s1163" style="position:absolute;left:21419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296" o:spid="_x0000_s1164" style="position:absolute;left:69806;top:54543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297" o:spid="_x0000_s1165" style="position:absolute;top:578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" path="m,l6096,e" filled="f" strokeweight=".48pt">
                  <v:path arrowok="t" textboxrect="0,0,6096,0"/>
                </v:shape>
                <v:shape id="Shape 298" o:spid="_x0000_s1166" style="position:absolute;left:60;top:578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" path="m,l2132838,e" filled="f" strokeweight=".48pt">
                  <v:path arrowok="t" textboxrect="0,0,2132838,0"/>
                </v:shape>
                <v:shape id="Shape 299" o:spid="_x0000_s1167" style="position:absolute;left:21419;top:57790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" path="m,6083l,e" filled="f" strokeweight=".16931mm">
                  <v:path arrowok="t" textboxrect="0,0,0,6083"/>
                </v:shape>
                <v:shape id="Shape 300" o:spid="_x0000_s1168" style="position:absolute;left:21450;top:578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" path="m,l4832603,e" filled="f" strokeweight=".48pt">
                  <v:path arrowok="t" textboxrect="0,0,4832603,0"/>
                </v:shape>
                <v:shape id="Shape 301" o:spid="_x0000_s1169" style="position:absolute;left:69806;top:57790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" path="m,6083l,e" filled="f" strokeweight=".16928mm">
                  <v:path arrowok="t" textboxrect="0,0,0,6083"/>
                </v:shape>
                <v:shape id="Shape 302" o:spid="_x0000_s1170" style="position:absolute;left:30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" path="m,323862l,e" filled="f" strokeweight=".16967mm">
                  <v:path arrowok="t" textboxrect="0,0,0,323862"/>
                </v:shape>
                <v:shape id="Shape 303" o:spid="_x0000_s1171" style="position:absolute;left:21419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" path="m,323862l,e" filled="f" strokeweight=".16931mm">
                  <v:path arrowok="t" textboxrect="0,0,0,323862"/>
                </v:shape>
                <v:shape id="Shape 304" o:spid="_x0000_s1172" style="position:absolute;left:69806;top:57850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" path="m,323862l,e" filled="f" strokeweight=".16928mm">
                  <v:path arrowok="t" textboxrect="0,0,0,323862"/>
                </v:shape>
                <v:shape id="Shape 305" o:spid="_x0000_s1173" style="position:absolute;left:60;top:61150;width:69708;height:1326;visibility:visible;mso-wrap-style:square;v-text-anchor:top" coordsize="6970763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" path="m,l,132588r6970763,l6970763,,,xe" fillcolor="#d9d9d9" stroked="f">
                  <v:path arrowok="t" textboxrect="0,0,6970763,132588"/>
                </v:shape>
                <v:shape id="Shape 306" o:spid="_x0000_s1174" style="position:absolute;top:611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" path="m,l6096,e" filled="f" strokeweight=".16931mm">
                  <v:path arrowok="t" textboxrect="0,0,6096,0"/>
                </v:shape>
                <v:shape id="Shape 307" o:spid="_x0000_s1175" style="position:absolute;left:60;top:611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08" o:spid="_x0000_s1176" style="position:absolute;left:21389;top:611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" path="m,l6095,e" filled="f" strokeweight=".16931mm">
                  <v:path arrowok="t" textboxrect="0,0,6095,0"/>
                </v:shape>
                <v:shape id="Shape 309" o:spid="_x0000_s1177" style="position:absolute;left:21450;top:611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10" o:spid="_x0000_s1178" style="position:absolute;left:69806;top:61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" path="m,6095l,e" filled="f" strokeweight=".16928mm">
                  <v:path arrowok="t" textboxrect="0,0,0,6095"/>
                </v:shape>
                <v:shape id="Shape 311" o:spid="_x0000_s1179" style="position:absolute;left:30;top:6115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" path="m,132588l,e" filled="f" strokeweight=".16967mm">
                  <v:path arrowok="t" textboxrect="0,0,0,132588"/>
                </v:shape>
                <v:shape id="Shape 312" o:spid="_x0000_s1180" style="position:absolute;left:69806;top:61150;width:0;height:1326;visibility:visible;mso-wrap-style:square;v-text-anchor:top" coordsize="0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" path="m,132588l,e" filled="f" strokeweight=".16928mm">
                  <v:path arrowok="t" textboxrect="0,0,0,132588"/>
                </v:shape>
                <v:shape id="Shape 313" o:spid="_x0000_s1181" style="position:absolute;top:625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" path="m,l6096,e" filled="f" strokeweight=".48pt">
                  <v:path arrowok="t" textboxrect="0,0,6096,0"/>
                </v:shape>
                <v:shape id="Shape 314" o:spid="_x0000_s1182" style="position:absolute;left:60;top:625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" path="m,l2132838,e" filled="f" strokeweight=".48pt">
                  <v:path arrowok="t" textboxrect="0,0,2132838,0"/>
                </v:shape>
                <v:shape id="Shape 315" o:spid="_x0000_s1183" style="position:absolute;left:21419;top:62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1nn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" path="m,6096l,e" filled="f" strokeweight=".16931mm">
                  <v:path arrowok="t" textboxrect="0,0,0,6096"/>
                </v:shape>
                <v:shape id="Shape 316" o:spid="_x0000_s1184" style="position:absolute;left:21450;top:625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" path="m,l4832603,e" filled="f" strokeweight=".48pt">
                  <v:path arrowok="t" textboxrect="0,0,4832603,0"/>
                </v:shape>
                <v:shape id="Shape 317" o:spid="_x0000_s1185" style="position:absolute;left:69806;top:624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" path="m,6096l,e" filled="f" strokeweight=".16928mm">
                  <v:path arrowok="t" textboxrect="0,0,0,6096"/>
                </v:shape>
                <v:shape id="Shape 318" o:spid="_x0000_s1186" style="position:absolute;left:30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" path="m,324599l,e" filled="f" strokeweight=".16967mm">
                  <v:path arrowok="t" textboxrect="0,0,0,324599"/>
                </v:shape>
                <v:shape id="Shape 319" o:spid="_x0000_s1187" style="position:absolute;left:21419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320" o:spid="_x0000_s1188" style="position:absolute;left:69806;top:62537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" path="m,324599l,e" filled="f" strokeweight=".16928mm">
                  <v:path arrowok="t" textboxrect="0,0,0,324599"/>
                </v:shape>
                <v:shape id="Shape 321" o:spid="_x0000_s1189" style="position:absolute;left:30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" path="m,6108l,e" filled="f" strokeweight=".16967mm">
                  <v:path arrowok="t" textboxrect="0,0,0,6108"/>
                </v:shape>
                <v:shape id="Shape 322" o:spid="_x0000_s1190" style="position:absolute;left:60;top:658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" path="m,l2132838,e" filled="f" strokeweight=".16967mm">
                  <v:path arrowok="t" textboxrect="0,0,2132838,0"/>
                </v:shape>
                <v:shape id="Shape 323" o:spid="_x0000_s1191" style="position:absolute;left:21419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" path="m,6108l,e" filled="f" strokeweight=".16931mm">
                  <v:path arrowok="t" textboxrect="0,0,0,6108"/>
                </v:shape>
                <v:shape id="Shape 324" o:spid="_x0000_s1192" style="position:absolute;left:21450;top:658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325" o:spid="_x0000_s1193" style="position:absolute;left:69806;top:6578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" path="m,6108l,e" filled="f" strokeweight=".16928mm">
                  <v:path arrowok="t" textboxrect="0,0,0,6108"/>
                </v:shape>
                <v:shape id="Shape 326" o:spid="_x0000_s1194" style="position:absolute;left:30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" path="m,323850l,e" filled="f" strokeweight=".16967mm">
                  <v:path arrowok="t" textboxrect="0,0,0,323850"/>
                </v:shape>
                <v:shape id="Shape 327" o:spid="_x0000_s1195" style="position:absolute;left:21419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328" o:spid="_x0000_s1196" style="position:absolute;left:69806;top:65844;width:0;height:3238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" path="m,323850l,e" filled="f" strokeweight=".16928mm">
                  <v:path arrowok="t" textboxrect="0,0,0,323850"/>
                </v:shape>
                <v:shape id="Shape 329" o:spid="_x0000_s1197" style="position:absolute;top:691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MT5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7A75lwBOTqBwAA//8DAFBLAQItABQABgAIAAAAIQDb4fbL7gAAAIUBAAATAAAAAAAAAAAA&#10;AAAAAAAAAABbQ29udGVudF9UeXBlc10ueG1sUEsBAi0AFAAGAAgAAAAhAFr0LFu/AAAAFQEAAAsA&#10;AAAAAAAAAAAAAAAAHwEAAF9yZWxzLy5yZWxzUEsBAi0AFAAGAAgAAAAhAHlkxPnEAAAA3AAAAA8A&#10;AAAAAAAAAAAAAAAABwIAAGRycy9kb3ducmV2LnhtbFBLBQYAAAAAAwADALcAAAD4AgAAAAA=&#10;" path="m,l6096,e" filled="f" strokeweight=".16931mm">
                  <v:path arrowok="t" textboxrect="0,0,6096,0"/>
                </v:shape>
                <v:shape id="Shape 330" o:spid="_x0000_s1198" style="position:absolute;left:60;top:69113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" path="m,l2132838,e" filled="f" strokeweight=".16931mm">
                  <v:path arrowok="t" textboxrect="0,0,2132838,0"/>
                </v:shape>
                <v:shape id="Shape 331" o:spid="_x0000_s1199" style="position:absolute;left:21419;top:69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" path="m,6095l,e" filled="f" strokeweight=".16931mm">
                  <v:path arrowok="t" textboxrect="0,0,0,6095"/>
                </v:shape>
                <v:shape id="Shape 332" o:spid="_x0000_s1200" style="position:absolute;left:21450;top:69113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33" o:spid="_x0000_s1201" style="position:absolute;left:69806;top:690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" path="m,6095l,e" filled="f" strokeweight=".16928mm">
                  <v:path arrowok="t" textboxrect="0,0,0,6095"/>
                </v:shape>
                <v:shape id="Shape 334" o:spid="_x0000_s1202" style="position:absolute;left:30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" path="m,324598l,e" filled="f" strokeweight=".16967mm">
                  <v:path arrowok="t" textboxrect="0,0,0,324598"/>
                </v:shape>
                <v:shape id="Shape 335" o:spid="_x0000_s1203" style="position:absolute;left:21419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" path="m,324598l,e" filled="f" strokeweight=".16931mm">
                  <v:path arrowok="t" textboxrect="0,0,0,324598"/>
                </v:shape>
                <v:shape id="Shape 336" o:spid="_x0000_s1204" style="position:absolute;left:69806;top:69143;width:0;height:3246;visibility:visible;mso-wrap-style:square;v-text-anchor:top" coordsize="0,32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" path="m,324598l,e" filled="f" strokeweight=".16928mm">
                  <v:path arrowok="t" textboxrect="0,0,0,324598"/>
                </v:shape>
                <v:shape id="Shape 337" o:spid="_x0000_s1205" style="position:absolute;left:30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" path="m,6108l,e" filled="f" strokeweight=".16967mm">
                  <v:path arrowok="t" textboxrect="0,0,0,6108"/>
                </v:shape>
                <v:shape id="Shape 338" o:spid="_x0000_s1206" style="position:absolute;left:60;top:7242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" path="m,l2132838,e" filled="f" strokeweight=".16967mm">
                  <v:path arrowok="t" textboxrect="0,0,2132838,0"/>
                </v:shape>
                <v:shape id="Shape 339" o:spid="_x0000_s1207" style="position:absolute;left:21419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" path="m,6108l,e" filled="f" strokeweight=".16931mm">
                  <v:path arrowok="t" textboxrect="0,0,0,6108"/>
                </v:shape>
                <v:shape id="Shape 340" o:spid="_x0000_s1208" style="position:absolute;left:21450;top:7242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" path="m,l4832603,e" filled="f" strokeweight=".16967mm">
                  <v:path arrowok="t" textboxrect="0,0,4832603,0"/>
                </v:shape>
                <v:shape id="Shape 341" o:spid="_x0000_s1209" style="position:absolute;left:69806;top:723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" path="m,6108l,e" filled="f" strokeweight=".16928mm">
                  <v:path arrowok="t" textboxrect="0,0,0,6108"/>
                </v:shape>
                <v:shape id="Shape 342" o:spid="_x0000_s1210" style="position:absolute;left:30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343" o:spid="_x0000_s1211" style="position:absolute;left:21419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344" o:spid="_x0000_s1212" style="position:absolute;left:69806;top:72450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" path="m,324611l,e" filled="f" strokeweight=".16928mm">
                  <v:path arrowok="t" textboxrect="0,0,0,324611"/>
                </v:shape>
                <v:shape id="Shape 345" o:spid="_x0000_s1213" style="position:absolute;top:757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tc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JfYrXMYAAADcAAAA&#10;DwAAAAAAAAAAAAAAAAAHAgAAZHJzL2Rvd25yZXYueG1sUEsFBgAAAAADAAMAtwAAAPoCAAAAAA==&#10;" path="m,l6096,e" filled="f" strokeweight=".16931mm">
                  <v:path arrowok="t" textboxrect="0,0,6096,0"/>
                </v:shape>
                <v:shape id="Shape 346" o:spid="_x0000_s1214" style="position:absolute;left:60;top:7572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47" o:spid="_x0000_s1215" style="position:absolute;left:21419;top:75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32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" path="m,6095l,e" filled="f" strokeweight=".16931mm">
                  <v:path arrowok="t" textboxrect="0,0,0,6095"/>
                </v:shape>
                <v:shape id="Shape 348" o:spid="_x0000_s1216" style="position:absolute;left:21450;top:7572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349" o:spid="_x0000_s1217" style="position:absolute;left:69806;top:75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o3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" path="m,6095l,e" filled="f" strokeweight=".16928mm">
                  <v:path arrowok="t" textboxrect="0,0,0,6095"/>
                </v:shape>
                <v:shape id="Shape 350" o:spid="_x0000_s1218" style="position:absolute;left:30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" path="m,324612l,e" filled="f" strokeweight=".16967mm">
                  <v:path arrowok="t" textboxrect="0,0,0,324612"/>
                </v:shape>
                <v:shape id="Shape 351" o:spid="_x0000_s1219" style="position:absolute;top:790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" path="m,l6096,e" filled="f" strokeweight=".48pt">
                  <v:path arrowok="t" textboxrect="0,0,6096,0"/>
                </v:shape>
                <v:shape id="Shape 352" o:spid="_x0000_s1220" style="position:absolute;left:60;top:7903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" path="m,l2132838,e" filled="f" strokeweight=".48pt">
                  <v:path arrowok="t" textboxrect="0,0,2132838,0"/>
                </v:shape>
                <v:shape id="Shape 353" o:spid="_x0000_s1221" style="position:absolute;left:21419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" path="m,324612l,e" filled="f" strokeweight=".16931mm">
                  <v:path arrowok="t" textboxrect="0,0,0,324612"/>
                </v:shape>
                <v:shape id="Shape 354" o:spid="_x0000_s1222" style="position:absolute;left:21419;top:79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W8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" path="m,6096l,e" filled="f" strokeweight=".16931mm">
                  <v:path arrowok="t" textboxrect="0,0,0,6096"/>
                </v:shape>
                <v:shape id="Shape 355" o:spid="_x0000_s1223" style="position:absolute;left:21450;top:7903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" path="m,l4832603,e" filled="f" strokeweight=".48pt">
                  <v:path arrowok="t" textboxrect="0,0,4832603,0"/>
                </v:shape>
                <v:shape id="Shape 356" o:spid="_x0000_s1224" style="position:absolute;left:69806;top:75758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" path="m,324612l,e" filled="f" strokeweight=".16928mm">
                  <v:path arrowok="t" textboxrect="0,0,0,324612"/>
                </v:shape>
                <v:shape id="Shape 357" o:spid="_x0000_s1225" style="position:absolute;left:69806;top:79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u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he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/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High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r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Ed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u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ca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ng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6" w:line="120" w:lineRule="exact"/>
        <w:rPr>
          <w:rFonts w:asciiTheme="minorHAnsi" w:eastAsia="Arial" w:hAnsiTheme="minorHAnsi" w:cstheme="minorHAnsi"/>
          <w:sz w:val="12"/>
          <w:szCs w:val="12"/>
        </w:rPr>
      </w:pPr>
    </w:p>
    <w:p w:rsidR="005928E7" w:rsidRPr="00556D7A" w:rsidRDefault="004A566C">
      <w:pPr>
        <w:widowControl w:val="0"/>
        <w:spacing w:line="240" w:lineRule="auto"/>
        <w:ind w:left="413" w:right="-20"/>
        <w:rPr>
          <w:rFonts w:asciiTheme="minorHAnsi" w:eastAsia="Arial" w:hAnsiTheme="minorHAnsi" w:cstheme="minorHAnsi"/>
          <w:color w:val="000000"/>
        </w:rPr>
      </w:pPr>
      <w:r w:rsidRPr="0016703B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608837</wp:posOffset>
                </wp:positionH>
                <wp:positionV relativeFrom="paragraph">
                  <wp:posOffset>129730</wp:posOffset>
                </wp:positionV>
                <wp:extent cx="4094090" cy="160641"/>
                <wp:effectExtent l="0" t="0" r="0" b="0"/>
                <wp:wrapNone/>
                <wp:docPr id="358" name="drawingObject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090" cy="1606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928E7" w:rsidRDefault="004A566C">
                            <w:pPr>
                              <w:widowControl w:val="0"/>
                              <w:spacing w:line="252" w:lineRule="exact"/>
                              <w:ind w:right="-20"/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ar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4"/>
                                <w:w w:val="99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f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3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ces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ry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w w:val="99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  <w:w w:val="99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num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-2"/>
                                <w:w w:val="99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2"/>
                                <w:w w:val="99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head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1"/>
                                <w:w w:val="99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w w:val="99"/>
                              </w:rPr>
                              <w:t>g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58" o:spid="_x0000_s1027" type="#_x0000_t202" style="position:absolute;left:0;text-align:left;margin-left:47.95pt;margin-top:10.2pt;width:322.35pt;height:12.65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" o:allowincell="f" filled="f" stroked="f">
                <v:textbox style="mso-fit-shape-to-text:t" inset="0,0,0,0">
                  <w:txbxContent>
                    <w:p w:rsidR="005928E7" w:rsidRDefault="004A566C">
                      <w:pPr>
                        <w:widowControl w:val="0"/>
                        <w:spacing w:line="252" w:lineRule="exact"/>
                        <w:ind w:right="-20"/>
                        <w:rPr>
                          <w:rFonts w:ascii="Arial" w:eastAsia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ar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4"/>
                          <w:w w:val="99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f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3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ces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ry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w w:val="99"/>
                        </w:rPr>
                        <w:t>v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  <w:w w:val="9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num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b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er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-2"/>
                          <w:w w:val="99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2"/>
                          <w:w w:val="99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head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pacing w:val="1"/>
                          <w:w w:val="99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w w:val="99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u w:val="single"/>
        </w:rPr>
        <w:t>O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u w:val="single"/>
        </w:rPr>
        <w:t>r</w:t>
      </w:r>
      <w:r w:rsidRPr="0016703B">
        <w:rPr>
          <w:rFonts w:asciiTheme="minorHAnsi" w:eastAsia="Arial" w:hAnsiTheme="minorHAnsi" w:cstheme="minorHAnsi"/>
          <w:b/>
          <w:bCs/>
          <w:color w:val="000000"/>
          <w:u w:val="single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  <w:u w:val="single"/>
        </w:rPr>
        <w:t>g</w:t>
      </w:r>
      <w:r w:rsidRPr="0016703B">
        <w:rPr>
          <w:rFonts w:asciiTheme="minorHAnsi" w:eastAsia="Arial" w:hAnsiTheme="minorHAnsi" w:cstheme="minorHAnsi"/>
          <w:b/>
          <w:bCs/>
          <w:color w:val="000000"/>
          <w:u w:val="single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  <w:u w:val="single"/>
        </w:rPr>
        <w:t>n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2"/>
          <w:w w:val="99"/>
          <w:u w:val="single"/>
        </w:rPr>
        <w:t>a</w:t>
      </w:r>
      <w:r w:rsidRPr="0016703B">
        <w:rPr>
          <w:rFonts w:asciiTheme="minorHAnsi" w:eastAsia="Arial" w:hAnsiTheme="minorHAnsi" w:cstheme="minorHAnsi"/>
          <w:b/>
          <w:bCs/>
          <w:color w:val="000000"/>
          <w:u w:val="single"/>
        </w:rPr>
        <w:t>l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proofErr w:type="spellStart"/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docu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3"/>
          <w:w w:val="99"/>
        </w:rPr>
        <w:t>m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  <w:w w:val="99"/>
        </w:rPr>
        <w:t>e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ntat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o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44"/>
          <w:w w:val="99"/>
        </w:rPr>
        <w:t>n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of</w:t>
      </w:r>
      <w:proofErr w:type="spellEnd"/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proofErr w:type="spellStart"/>
      <w:r w:rsidRPr="0016703B">
        <w:rPr>
          <w:rFonts w:asciiTheme="minorHAnsi" w:eastAsia="Arial" w:hAnsiTheme="minorHAnsi" w:cstheme="minorHAnsi"/>
          <w:b/>
          <w:bCs/>
          <w:color w:val="000000"/>
          <w:spacing w:val="-3"/>
          <w:w w:val="99"/>
        </w:rPr>
        <w:t>q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ua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li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f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cat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o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n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39"/>
          <w:w w:val="99"/>
        </w:rPr>
        <w:t>s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8"/>
          <w:w w:val="99"/>
        </w:rPr>
        <w:t>w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ill</w:t>
      </w:r>
      <w:proofErr w:type="spellEnd"/>
      <w:r w:rsidRPr="0016703B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be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2"/>
        </w:rPr>
        <w:t xml:space="preserve"> 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3"/>
          <w:w w:val="99"/>
        </w:rPr>
        <w:t>r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equ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r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2"/>
          <w:w w:val="99"/>
        </w:rPr>
        <w:t>e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d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0"/>
        </w:rPr>
        <w:t xml:space="preserve"> 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pr</w:t>
      </w:r>
      <w:r w:rsidRPr="0016703B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o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1"/>
          <w:w w:val="99"/>
        </w:rPr>
        <w:t>r</w:t>
      </w:r>
      <w:proofErr w:type="gramStart"/>
      <w:r w:rsidRPr="0016703B">
        <w:rPr>
          <w:rFonts w:asciiTheme="minorHAnsi" w:eastAsia="Arial" w:hAnsiTheme="minorHAnsi" w:cstheme="minorHAnsi"/>
          <w:color w:val="000000"/>
          <w:spacing w:val="-7"/>
          <w:w w:val="99"/>
          <w:position w:val="-19"/>
        </w:rPr>
        <w:t>)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to</w:t>
      </w:r>
      <w:proofErr w:type="gramEnd"/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a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n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4"/>
        </w:rPr>
        <w:t xml:space="preserve"> 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ap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po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1"/>
        </w:rPr>
        <w:t>i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nt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2"/>
          <w:w w:val="99"/>
        </w:rPr>
        <w:t>m</w:t>
      </w:r>
      <w:r w:rsidRPr="0016703B">
        <w:rPr>
          <w:rFonts w:asciiTheme="minorHAnsi" w:eastAsia="Arial" w:hAnsiTheme="minorHAnsi" w:cstheme="minorHAnsi"/>
          <w:b/>
          <w:bCs/>
          <w:color w:val="000000"/>
          <w:w w:val="99"/>
        </w:rPr>
        <w:t>en</w:t>
      </w:r>
      <w:r w:rsidRPr="0016703B">
        <w:rPr>
          <w:rFonts w:asciiTheme="minorHAnsi" w:eastAsia="Arial" w:hAnsiTheme="minorHAnsi" w:cstheme="minorHAnsi"/>
          <w:b/>
          <w:bCs/>
          <w:color w:val="000000"/>
          <w:spacing w:val="-2"/>
          <w:w w:val="99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6"/>
        </w:rPr>
        <w:t>.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</w:p>
    <w:p w:rsidR="005928E7" w:rsidRPr="00556D7A" w:rsidRDefault="005928E7">
      <w:pPr>
        <w:spacing w:after="4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Educa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shme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</w:p>
    <w:p w:rsidR="005928E7" w:rsidRPr="00556D7A" w:rsidRDefault="005928E7">
      <w:pPr>
        <w:spacing w:after="2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udy</w:t>
      </w:r>
    </w:p>
    <w:p w:rsidR="005928E7" w:rsidRPr="00556D7A" w:rsidRDefault="005928E7">
      <w:pPr>
        <w:spacing w:after="32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Type</w:t>
      </w:r>
      <w:proofErr w:type="spellEnd"/>
    </w:p>
    <w:p w:rsidR="005928E7" w:rsidRPr="00556D7A" w:rsidRDefault="005928E7">
      <w:pPr>
        <w:spacing w:after="2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Grade</w:t>
      </w:r>
    </w:p>
    <w:p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rd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Educa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shme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</w:p>
    <w:p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udy</w:t>
      </w:r>
    </w:p>
    <w:p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Type</w:t>
      </w:r>
      <w:proofErr w:type="spellEnd"/>
    </w:p>
    <w:p w:rsidR="005928E7" w:rsidRPr="00556D7A" w:rsidRDefault="005928E7">
      <w:pPr>
        <w:spacing w:after="32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Grade</w:t>
      </w:r>
    </w:p>
    <w:p w:rsidR="005928E7" w:rsidRPr="00556D7A" w:rsidRDefault="005928E7">
      <w:pPr>
        <w:spacing w:after="2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rd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Educa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shme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</w:p>
    <w:p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udy</w:t>
      </w:r>
    </w:p>
    <w:p w:rsidR="005928E7" w:rsidRPr="00556D7A" w:rsidRDefault="005928E7">
      <w:pPr>
        <w:spacing w:after="2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Type</w:t>
      </w:r>
      <w:proofErr w:type="spellEnd"/>
    </w:p>
    <w:p w:rsidR="005928E7" w:rsidRPr="00556D7A" w:rsidRDefault="005928E7">
      <w:pPr>
        <w:spacing w:after="2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Grade</w:t>
      </w:r>
    </w:p>
    <w:p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rd</w:t>
      </w:r>
    </w:p>
    <w:p w:rsidR="005928E7" w:rsidRPr="00556D7A" w:rsidRDefault="005928E7">
      <w:pPr>
        <w:spacing w:after="10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Educa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shme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</w:p>
    <w:p w:rsidR="005928E7" w:rsidRPr="00556D7A" w:rsidRDefault="005928E7">
      <w:pPr>
        <w:spacing w:after="2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udy</w:t>
      </w:r>
    </w:p>
    <w:p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56D7A" w:rsidRDefault="004A566C" w:rsidP="00556D7A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  <w:w w:val="99"/>
        </w:rPr>
      </w:pP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Type</w:t>
      </w:r>
      <w:proofErr w:type="spellEnd"/>
    </w:p>
    <w:p w:rsidR="00556D7A" w:rsidRPr="00556D7A" w:rsidRDefault="00556D7A" w:rsidP="00556D7A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Grade</w:t>
      </w:r>
    </w:p>
    <w:p w:rsidR="005928E7" w:rsidRPr="00556D7A" w:rsidRDefault="005928E7">
      <w:pPr>
        <w:spacing w:after="32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23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rd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1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612" w:right="-20"/>
        <w:rPr>
          <w:rFonts w:asciiTheme="minorHAnsi" w:hAnsiTheme="minorHAnsi" w:cstheme="minorHAnsi"/>
          <w:color w:val="000000"/>
        </w:rPr>
        <w:sectPr w:rsidR="005928E7" w:rsidRPr="00556D7A">
          <w:pgSz w:w="11900" w:h="16839"/>
          <w:pgMar w:top="1134" w:right="220" w:bottom="0" w:left="545" w:header="0" w:footer="0" w:gutter="0"/>
          <w:cols w:space="708"/>
        </w:sectPr>
      </w:pPr>
      <w:r w:rsidRPr="00556D7A">
        <w:rPr>
          <w:rFonts w:asciiTheme="minorHAnsi" w:hAnsiTheme="minorHAnsi" w:cstheme="minorHAnsi"/>
          <w:color w:val="000000"/>
          <w:w w:val="99"/>
        </w:rPr>
        <w:t>V</w:t>
      </w:r>
      <w:r w:rsidRPr="00556D7A">
        <w:rPr>
          <w:rFonts w:asciiTheme="minorHAnsi" w:hAnsiTheme="minorHAnsi" w:cstheme="minorHAnsi"/>
          <w:color w:val="000000"/>
        </w:rPr>
        <w:t>1 15022</w:t>
      </w:r>
      <w:r w:rsidRPr="00556D7A">
        <w:rPr>
          <w:rFonts w:asciiTheme="minorHAnsi" w:hAnsiTheme="minorHAnsi" w:cstheme="minorHAnsi"/>
          <w:color w:val="000000"/>
          <w:spacing w:val="1"/>
        </w:rPr>
        <w:t>0</w:t>
      </w:r>
      <w:r w:rsidRPr="00556D7A">
        <w:rPr>
          <w:rFonts w:asciiTheme="minorHAnsi" w:hAnsiTheme="minorHAnsi" w:cstheme="minorHAnsi"/>
          <w:color w:val="000000"/>
        </w:rPr>
        <w:t xml:space="preserve">21 </w:t>
      </w:r>
      <w:r w:rsidRPr="00556D7A">
        <w:rPr>
          <w:rFonts w:asciiTheme="minorHAnsi" w:hAnsiTheme="minorHAnsi" w:cstheme="minorHAnsi"/>
          <w:color w:val="000000"/>
          <w:w w:val="99"/>
        </w:rPr>
        <w:t>EM</w:t>
      </w:r>
      <w:bookmarkEnd w:id="1"/>
    </w:p>
    <w:p w:rsidR="005928E7" w:rsidRPr="00556D7A" w:rsidRDefault="005928E7">
      <w:pPr>
        <w:spacing w:after="14" w:line="140" w:lineRule="exact"/>
        <w:rPr>
          <w:rFonts w:asciiTheme="minorHAnsi" w:hAnsiTheme="minorHAnsi" w:cstheme="minorHAnsi"/>
          <w:sz w:val="14"/>
          <w:szCs w:val="14"/>
        </w:rPr>
      </w:pPr>
      <w:bookmarkStart w:id="3" w:name="_page_3_0"/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-7887</wp:posOffset>
                </wp:positionV>
                <wp:extent cx="6983742" cy="4274832"/>
                <wp:effectExtent l="0" t="0" r="0" b="0"/>
                <wp:wrapNone/>
                <wp:docPr id="359" name="drawingObject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42" cy="4274832"/>
                          <a:chOff x="0" y="0"/>
                          <a:chExt cx="6983742" cy="4274832"/>
                        </a:xfrm>
                        <a:noFill/>
                      </wpg:grpSpPr>
                      <wps:wsp>
                        <wps:cNvPr id="360" name="Shape 360"/>
                        <wps:cNvSpPr/>
                        <wps:spPr>
                          <a:xfrm>
                            <a:off x="3047" y="0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095" y="305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980687" y="0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7" y="6121"/>
                            <a:ext cx="0" cy="34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22">
                                <a:moveTo>
                                  <a:pt x="0" y="345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980687" y="6121"/>
                            <a:ext cx="0" cy="345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22">
                                <a:moveTo>
                                  <a:pt x="0" y="345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7" y="3520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95" y="355098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6980687" y="35204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047" y="35815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980687" y="358152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84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5" y="84354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138934" y="8435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145029" y="84354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977633" y="84354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47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141982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980687" y="84659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1174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117425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138934" y="11742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145029" y="117425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977633" y="117425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47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141982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980687" y="1177290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1504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5" y="150420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138934" y="1504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145029" y="1504200"/>
                            <a:ext cx="160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8">
                                <a:moveTo>
                                  <a:pt x="0" y="0"/>
                                </a:moveTo>
                                <a:lnTo>
                                  <a:pt x="1606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754373" y="15011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757421" y="1504200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364479" y="15042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5370576" y="1504200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977633" y="150420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047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141982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754373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5367528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980687" y="1507248"/>
                            <a:ext cx="0" cy="325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5373">
                                <a:moveTo>
                                  <a:pt x="0" y="3253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0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095" y="1835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2192" y="1835671"/>
                            <a:ext cx="21267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742">
                                <a:moveTo>
                                  <a:pt x="0" y="0"/>
                                </a:moveTo>
                                <a:lnTo>
                                  <a:pt x="21267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138934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145029" y="1835671"/>
                            <a:ext cx="1606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296">
                                <a:moveTo>
                                  <a:pt x="0" y="0"/>
                                </a:moveTo>
                                <a:lnTo>
                                  <a:pt x="16062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751326" y="18356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757421" y="1835671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364479" y="18356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370576" y="1835671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977633" y="183567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141982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2138934" y="4271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145029" y="4271784"/>
                            <a:ext cx="16063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308">
                                <a:moveTo>
                                  <a:pt x="0" y="0"/>
                                </a:moveTo>
                                <a:lnTo>
                                  <a:pt x="16063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754373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754373" y="4268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757421" y="4271784"/>
                            <a:ext cx="1607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8">
                                <a:moveTo>
                                  <a:pt x="0" y="0"/>
                                </a:moveTo>
                                <a:lnTo>
                                  <a:pt x="16070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5367528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5364479" y="4271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370576" y="4271784"/>
                            <a:ext cx="16070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057">
                                <a:moveTo>
                                  <a:pt x="0" y="0"/>
                                </a:moveTo>
                                <a:lnTo>
                                  <a:pt x="16070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980687" y="1838718"/>
                            <a:ext cx="0" cy="2430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0017">
                                <a:moveTo>
                                  <a:pt x="0" y="2430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977633" y="427178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A8C623" id="drawingObject359" o:spid="_x0000_s1026" style="position:absolute;margin-left:28.3pt;margin-top:-.6pt;width:549.9pt;height:336.6pt;z-index:-251658752;mso-position-horizontal-relative:page" coordsize="69837,4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" o:allowincell="f">
                <v:shape id="Shape 360" o:spid="_x0000_s1027" style="position:absolute;left:30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" path="m,6109l,e" filled="f" strokeweight=".16931mm">
                  <v:path arrowok="t" textboxrect="0,0,0,6109"/>
                </v:shape>
                <v:shape id="Shape 361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" path="m,l6971538,e" filled="f" strokeweight=".16969mm">
                  <v:path arrowok="t" textboxrect="0,0,6971538,0"/>
                </v:shape>
                <v:shape id="Shape 362" o:spid="_x0000_s1029" style="position:absolute;left:6980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" path="m,6109l,e" filled="f" strokeweight=".16967mm">
                  <v:path arrowok="t" textboxrect="0,0,0,6109"/>
                </v:shape>
                <v:shape id="Shape 363" o:spid="_x0000_s1030" style="position:absolute;left:30;top:61;width:0;height:3459;visibility:visible;mso-wrap-style:square;v-text-anchor:top" coordsize="0,34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" path="m,345922l,e" filled="f" strokeweight=".16931mm">
                  <v:path arrowok="t" textboxrect="0,0,0,345922"/>
                </v:shape>
                <v:shape id="Shape 364" o:spid="_x0000_s1031" style="position:absolute;left:69806;top:61;width:0;height:3459;visibility:visible;mso-wrap-style:square;v-text-anchor:top" coordsize="0,34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" path="m,345922l,e" filled="f" strokeweight=".16967mm">
                  <v:path arrowok="t" textboxrect="0,0,0,345922"/>
                </v:shape>
                <v:shape id="Shape 365" o:spid="_x0000_s1032" style="position:absolute;left:30;top:3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" path="m,6108l,e" filled="f" strokeweight=".16931mm">
                  <v:path arrowok="t" textboxrect="0,0,0,6108"/>
                </v:shape>
                <v:shape id="Shape 366" o:spid="_x0000_s1033" style="position:absolute;left:60;top:355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" path="m,l6971538,e" filled="f" strokeweight=".16967mm">
                  <v:path arrowok="t" textboxrect="0,0,6971538,0"/>
                </v:shape>
                <v:shape id="Shape 367" o:spid="_x0000_s1034" style="position:absolute;left:69806;top:352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" path="m,6108l,e" filled="f" strokeweight=".16967mm">
                  <v:path arrowok="t" textboxrect="0,0,0,6108"/>
                </v:shape>
                <v:shape id="Shape 368" o:spid="_x0000_s1035" style="position:absolute;left:30;top:3581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" path="m,482345l,e" filled="f" strokeweight=".16931mm">
                  <v:path arrowok="t" textboxrect="0,0,0,482345"/>
                </v:shape>
                <v:shape id="Shape 369" o:spid="_x0000_s1036" style="position:absolute;left:69806;top:3581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" path="m,482345l,e" filled="f" strokeweight=".16967mm">
                  <v:path arrowok="t" textboxrect="0,0,0,482345"/>
                </v:shape>
                <v:shape id="Shape 370" o:spid="_x0000_s1037" style="position:absolute;top:84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ub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pwXbm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1" o:spid="_x0000_s1038" style="position:absolute;left:60;top:843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372" o:spid="_x0000_s1039" style="position:absolute;left:21389;top:84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+B3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mY3hdSYeAbl8AgAA//8DAFBLAQItABQABgAIAAAAIQDb4fbL7gAAAIUBAAATAAAAAAAAAAAA&#10;AAAAAAAAAABbQ29udGVudF9UeXBlc10ueG1sUEsBAi0AFAAGAAgAAAAhAFr0LFu/AAAAFQEAAAsA&#10;AAAAAAAAAAAAAAAAHwEAAF9yZWxzLy5yZWxzUEsBAi0AFAAGAAgAAAAhADib4HfEAAAA3AAAAA8A&#10;AAAAAAAAAAAAAAAABwIAAGRycy9kb3ducmV2LnhtbFBLBQYAAAAAAwADALcAAAD4AgAAAAA=&#10;" path="m,l6095,e" filled="f" strokeweight=".16928mm">
                  <v:path arrowok="t" textboxrect="0,0,6095,0"/>
                </v:shape>
                <v:shape id="Shape 373" o:spid="_x0000_s1040" style="position:absolute;left:21450;top:843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" path="m,l4832603,e" filled="f" strokeweight=".16928mm">
                  <v:path arrowok="t" textboxrect="0,0,4832603,0"/>
                </v:shape>
                <v:shape id="Shape 374" o:spid="_x0000_s1041" style="position:absolute;left:69776;top:843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" path="m,l6108,e" filled="f" strokeweight=".16928mm">
                  <v:path arrowok="t" textboxrect="0,0,6108,0"/>
                </v:shape>
                <v:shape id="Shape 375" o:spid="_x0000_s1042" style="position:absolute;left:30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" path="m,324611l,e" filled="f" strokeweight=".16931mm">
                  <v:path arrowok="t" textboxrect="0,0,0,324611"/>
                </v:shape>
                <v:shape id="Shape 376" o:spid="_x0000_s1043" style="position:absolute;left:21419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377" o:spid="_x0000_s1044" style="position:absolute;left:69806;top:8465;width:0;height:3247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378" o:spid="_x0000_s1045" style="position:absolute;top:117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FCE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jaVwbz8QjIOc3AAAA//8DAFBLAQItABQABgAIAAAAIQDb4fbL7gAAAIUBAAATAAAAAAAAAAAA&#10;AAAAAAAAAABbQ29udGVudF9UeXBlc10ueG1sUEsBAi0AFAAGAAgAAAAhAFr0LFu/AAAAFQEAAAsA&#10;AAAAAAAAAAAAAAAAHwEAAF9yZWxzLy5yZWxzUEsBAi0AFAAGAAgAAAAhAHm4UITEAAAA3AAAAA8A&#10;AAAAAAAAAAAAAAAABwIAAGRycy9kb3ducmV2LnhtbFBLBQYAAAAAAwADALcAAAD4AgAAAAA=&#10;" path="m,l6095,e" filled="f" strokeweight=".16931mm">
                  <v:path arrowok="t" textboxrect="0,0,6095,0"/>
                </v:shape>
                <v:shape id="Shape 379" o:spid="_x0000_s1046" style="position:absolute;left:60;top:1174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80" o:spid="_x0000_s1047" style="position:absolute;left:21389;top:117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yl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M6PZ+IRkIs/AAAA//8DAFBLAQItABQABgAIAAAAIQDb4fbL7gAAAIUBAAATAAAAAAAAAAAA&#10;AAAAAAAAAABbQ29udGVudF9UeXBlc10ueG1sUEsBAi0AFAAGAAgAAAAhAFr0LFu/AAAAFQEAAAsA&#10;AAAAAAAAAAAAAAAAHwEAAF9yZWxzLy5yZWxzUEsBAi0AFAAGAAgAAAAhALIbLKXEAAAA3AAAAA8A&#10;AAAAAAAAAAAAAAAABwIAAGRycy9kb3ducmV2LnhtbFBLBQYAAAAAAwADALcAAAD4AgAAAAA=&#10;" path="m,l6095,e" filled="f" strokeweight=".16931mm">
                  <v:path arrowok="t" textboxrect="0,0,6095,0"/>
                </v:shape>
                <v:shape id="Shape 381" o:spid="_x0000_s1048" style="position:absolute;left:21450;top:1174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382" o:spid="_x0000_s1049" style="position:absolute;left:69776;top:1174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" path="m,l6108,e" filled="f" strokeweight=".16931mm">
                  <v:path arrowok="t" textboxrect="0,0,6108,0"/>
                </v:shape>
                <v:shape id="Shape 383" o:spid="_x0000_s1050" style="position:absolute;left:30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384" o:spid="_x0000_s1051" style="position:absolute;left:21419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385" o:spid="_x0000_s1052" style="position:absolute;left:69806;top:11772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386" o:spid="_x0000_s1053" style="position:absolute;top:150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" path="m,l6095,e" filled="f" strokeweight=".16931mm">
                  <v:path arrowok="t" textboxrect="0,0,6095,0"/>
                </v:shape>
                <v:shape id="Shape 387" o:spid="_x0000_s1054" style="position:absolute;left:60;top:1504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388" o:spid="_x0000_s1055" style="position:absolute;left:21389;top:150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Cj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K6NZ+IRkIs/AAAA//8DAFBLAQItABQABgAIAAAAIQDb4fbL7gAAAIUBAAATAAAAAAAAAAAA&#10;AAAAAAAAAABbQ29udGVudF9UeXBlc10ueG1sUEsBAi0AFAAGAAgAAAAhAFr0LFu/AAAAFQEAAAsA&#10;AAAAAAAAAAAAAAAAHwEAAF9yZWxzLy5yZWxzUEsBAi0AFAAGAAgAAAAhAExtIKPEAAAA3AAAAA8A&#10;AAAAAAAAAAAAAAAABwIAAGRycy9kb3ducmV2LnhtbFBLBQYAAAAAAwADALcAAAD4AgAAAAA=&#10;" path="m,l6095,e" filled="f" strokeweight=".16931mm">
                  <v:path arrowok="t" textboxrect="0,0,6095,0"/>
                </v:shape>
                <v:shape id="Shape 389" o:spid="_x0000_s1056" style="position:absolute;left:21450;top:15042;width:16063;height:0;visibility:visible;mso-wrap-style:square;v-text-anchor:top" coordsize="1606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" path="m,l1606308,e" filled="f" strokeweight=".16931mm">
                  <v:path arrowok="t" textboxrect="0,0,1606308,0"/>
                </v:shape>
                <v:shape id="Shape 390" o:spid="_x0000_s1057" style="position:absolute;left:37543;top:150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4nF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Qf6e5qcz6QjIxR8AAAD//wMAUEsBAi0AFAAGAAgAAAAhANvh9svuAAAAhQEAABMAAAAAAAAAAAAA&#10;AAAAAAAAAFtDb250ZW50X1R5cGVzXS54bWxQSwECLQAUAAYACAAAACEAWvQsW78AAAAVAQAACwAA&#10;AAAAAAAAAAAAAAAfAQAAX3JlbHMvLnJlbHNQSwECLQAUAAYACAAAACEAJRuJxcMAAADcAAAADwAA&#10;AAAAAAAAAAAAAAAHAgAAZHJzL2Rvd25yZXYueG1sUEsFBgAAAAADAAMAtwAAAPcCAAAAAA==&#10;" path="m,6095l,e" filled="f" strokeweight=".16931mm">
                  <v:path arrowok="t" textboxrect="0,0,0,6095"/>
                </v:shape>
                <v:shape id="Shape 391" o:spid="_x0000_s1058" style="position:absolute;left:37574;top:15042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" path="m,l1607058,e" filled="f" strokeweight=".16931mm">
                  <v:path arrowok="t" textboxrect="0,0,1607058,0"/>
                </v:shape>
                <v:shape id="Shape 392" o:spid="_x0000_s1059" style="position:absolute;left:53644;top:15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9v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fBHD75lwBOTqBwAA//8DAFBLAQItABQABgAIAAAAIQDb4fbL7gAAAIUBAAATAAAAAAAAAAAA&#10;AAAAAAAAAABbQ29udGVudF9UeXBlc10ueG1sUEsBAi0AFAAGAAgAAAAhAFr0LFu/AAAAFQEAAAsA&#10;AAAAAAAAAAAAAAAAHwEAAF9yZWxzLy5yZWxzUEsBAi0AFAAGAAgAAAAhANR/n2/EAAAA3AAAAA8A&#10;AAAAAAAAAAAAAAAABwIAAGRycy9kb3ducmV2LnhtbFBLBQYAAAAAAwADALcAAAD4AgAAAAA=&#10;" path="m,l6096,e" filled="f" strokeweight=".16931mm">
                  <v:path arrowok="t" textboxrect="0,0,6096,0"/>
                </v:shape>
                <v:shape id="Shape 393" o:spid="_x0000_s1060" style="position:absolute;left:53705;top:15042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" path="m,l1607057,e" filled="f" strokeweight=".16931mm">
                  <v:path arrowok="t" textboxrect="0,0,1607057,0"/>
                </v:shape>
                <v:shape id="Shape 394" o:spid="_x0000_s1061" style="position:absolute;left:69776;top:1504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" path="m,l6108,e" filled="f" strokeweight=".16931mm">
                  <v:path arrowok="t" textboxrect="0,0,6108,0"/>
                </v:shape>
                <v:shape id="Shape 395" o:spid="_x0000_s1062" style="position:absolute;left:30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" path="m,325373l,e" filled="f" strokeweight=".16931mm">
                  <v:path arrowok="t" textboxrect="0,0,0,325373"/>
                </v:shape>
                <v:shape id="Shape 396" o:spid="_x0000_s1063" style="position:absolute;left:21419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" path="m,325373l,e" filled="f" strokeweight=".16931mm">
                  <v:path arrowok="t" textboxrect="0,0,0,325373"/>
                </v:shape>
                <v:shape id="Shape 397" o:spid="_x0000_s1064" style="position:absolute;left:37543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" path="m,325373l,e" filled="f" strokeweight=".16931mm">
                  <v:path arrowok="t" textboxrect="0,0,0,325373"/>
                </v:shape>
                <v:shape id="Shape 398" o:spid="_x0000_s1065" style="position:absolute;left:53675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" path="m,325373l,e" filled="f" strokeweight=".48pt">
                  <v:path arrowok="t" textboxrect="0,0,0,325373"/>
                </v:shape>
                <v:shape id="Shape 399" o:spid="_x0000_s1066" style="position:absolute;left:69806;top:15072;width:0;height:3254;visibility:visible;mso-wrap-style:square;v-text-anchor:top" coordsize="0,325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" path="m,325373l,e" filled="f" strokeweight=".16967mm">
                  <v:path arrowok="t" textboxrect="0,0,0,325373"/>
                </v:shape>
                <v:shape id="Shape 400" o:spid="_x0000_s1067" style="position:absolute;top:183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" path="m,l6095,e" filled="f" strokeweight=".16928mm">
                  <v:path arrowok="t" textboxrect="0,0,6095,0"/>
                </v:shape>
                <v:shape id="Shape 401" o:spid="_x0000_s1068" style="position:absolute;left:60;top:18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2" o:spid="_x0000_s1069" style="position:absolute;left:121;top:18356;width:21268;height:0;visibility:visible;mso-wrap-style:square;v-text-anchor:top" coordsize="21267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" path="m,l2126742,e" filled="f" strokeweight=".16928mm">
                  <v:path arrowok="t" textboxrect="0,0,2126742,0"/>
                </v:shape>
                <v:shape id="Shape 403" o:spid="_x0000_s1070" style="position:absolute;left:21389;top:18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4" o:spid="_x0000_s1071" style="position:absolute;left:21450;top:18356;width:16063;height:0;visibility:visible;mso-wrap-style:square;v-text-anchor:top" coordsize="1606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" path="m,l1606296,e" filled="f" strokeweight=".16928mm">
                  <v:path arrowok="t" textboxrect="0,0,1606296,0"/>
                </v:shape>
                <v:shape id="Shape 405" o:spid="_x0000_s1072" style="position:absolute;left:37513;top:183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YbxgAAANw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L97GG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06" o:spid="_x0000_s1073" style="position:absolute;left:37574;top:18356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" path="m,l1607058,e" filled="f" strokeweight=".16928mm">
                  <v:path arrowok="t" textboxrect="0,0,1607058,0"/>
                </v:shape>
                <v:shape id="Shape 407" o:spid="_x0000_s1074" style="position:absolute;left:53644;top:183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8" o:spid="_x0000_s1075" style="position:absolute;left:53705;top:18356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" path="m,l1607057,e" filled="f" strokeweight=".16928mm">
                  <v:path arrowok="t" textboxrect="0,0,1607057,0"/>
                </v:shape>
                <v:shape id="Shape 409" o:spid="_x0000_s1076" style="position:absolute;left:69776;top:1835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" path="m,l6108,e" filled="f" strokeweight=".16928mm">
                  <v:path arrowok="t" textboxrect="0,0,6108,0"/>
                </v:shape>
                <v:shape id="Shape 410" o:spid="_x0000_s1077" style="position:absolute;left:21419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" path="m,2430017l,e" filled="f" strokeweight=".16931mm">
                  <v:path arrowok="t" textboxrect="0,0,0,2430017"/>
                </v:shape>
                <v:shape id="Shape 411" o:spid="_x0000_s1078" style="position:absolute;left:21389;top:427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" path="m,l6095,e" filled="f" strokeweight=".16931mm">
                  <v:path arrowok="t" textboxrect="0,0,6095,0"/>
                </v:shape>
                <v:shape id="Shape 412" o:spid="_x0000_s1079" style="position:absolute;left:21450;top:42717;width:16063;height:0;visibility:visible;mso-wrap-style:square;v-text-anchor:top" coordsize="16063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" path="m,l1606308,e" filled="f" strokeweight=".16931mm">
                  <v:path arrowok="t" textboxrect="0,0,1606308,0"/>
                </v:shape>
                <v:shape id="Shape 413" o:spid="_x0000_s1080" style="position:absolute;left:37543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" path="m,2430017l,e" filled="f" strokeweight=".16931mm">
                  <v:path arrowok="t" textboxrect="0,0,0,2430017"/>
                </v:shape>
                <v:shape id="Shape 414" o:spid="_x0000_s1081" style="position:absolute;left:37543;top:426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H5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" path="m,6095l,e" filled="f" strokeweight=".16931mm">
                  <v:path arrowok="t" textboxrect="0,0,0,6095"/>
                </v:shape>
                <v:shape id="Shape 415" o:spid="_x0000_s1082" style="position:absolute;left:37574;top:42717;width:16070;height:0;visibility:visible;mso-wrap-style:square;v-text-anchor:top" coordsize="16070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" path="m,l1607058,e" filled="f" strokeweight=".16931mm">
                  <v:path arrowok="t" textboxrect="0,0,1607058,0"/>
                </v:shape>
                <v:shape id="Shape 416" o:spid="_x0000_s1083" style="position:absolute;left:53675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" path="m,2430017l,e" filled="f" strokeweight=".48pt">
                  <v:path arrowok="t" textboxrect="0,0,0,2430017"/>
                </v:shape>
                <v:shape id="Shape 417" o:spid="_x0000_s1084" style="position:absolute;left:53644;top:427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LI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" path="m,l6096,e" filled="f" strokeweight=".16931mm">
                  <v:path arrowok="t" textboxrect="0,0,6096,0"/>
                </v:shape>
                <v:shape id="Shape 418" o:spid="_x0000_s1085" style="position:absolute;left:53705;top:42717;width:16071;height:0;visibility:visible;mso-wrap-style:square;v-text-anchor:top" coordsize="16070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" path="m,l1607057,e" filled="f" strokeweight=".16931mm">
                  <v:path arrowok="t" textboxrect="0,0,1607057,0"/>
                </v:shape>
                <v:shape id="Shape 419" o:spid="_x0000_s1086" style="position:absolute;left:69806;top:18387;width:0;height:24300;visibility:visible;mso-wrap-style:square;v-text-anchor:top" coordsize="0,243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" path="m,2430017l,e" filled="f" strokeweight=".16967mm">
                  <v:path arrowok="t" textboxrect="0,0,0,2430017"/>
                </v:shape>
                <v:shape id="Shape 420" o:spid="_x0000_s1087" style="position:absolute;left:69776;top:4271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" path="m,l6108,e" filled="f" strokeweight=".16931mm">
                  <v:path arrowok="t" textboxrect="0,0,6108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nda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y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du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cat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</w:p>
    <w:p w:rsidR="005928E7" w:rsidRPr="00556D7A" w:rsidRDefault="005928E7">
      <w:pPr>
        <w:spacing w:after="6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359" w:lineRule="auto"/>
        <w:ind w:right="667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Please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give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ails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seconda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educa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uding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qu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received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(Co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num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hea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)</w:t>
      </w:r>
    </w:p>
    <w:p w:rsidR="005928E7" w:rsidRPr="00556D7A" w:rsidRDefault="004A566C">
      <w:pPr>
        <w:widowControl w:val="0"/>
        <w:spacing w:before="11"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Secondary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School</w:t>
      </w:r>
    </w:p>
    <w:p w:rsidR="005928E7" w:rsidRPr="00556D7A" w:rsidRDefault="005928E7">
      <w:pPr>
        <w:spacing w:after="2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udy</w:t>
      </w:r>
    </w:p>
    <w:p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tabs>
          <w:tab w:val="left" w:pos="3468"/>
          <w:tab w:val="left" w:pos="6007"/>
          <w:tab w:val="left" w:pos="8546"/>
        </w:tabs>
        <w:spacing w:line="240" w:lineRule="auto"/>
        <w:ind w:left="99" w:right="-20"/>
        <w:rPr>
          <w:rFonts w:asciiTheme="minorHAnsi" w:eastAsia="Arial" w:hAnsiTheme="minorHAnsi" w:cstheme="minorHAnsi"/>
          <w:color w:val="000000"/>
          <w:position w:val="-13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ons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Ex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-13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m</w:t>
      </w:r>
      <w:r w:rsidRPr="00556D7A">
        <w:rPr>
          <w:rFonts w:asciiTheme="minorHAnsi" w:eastAsia="Arial" w:hAnsiTheme="minorHAnsi" w:cstheme="minorHAnsi"/>
          <w:color w:val="000000"/>
          <w:position w:val="-13"/>
        </w:rPr>
        <w:tab/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Da</w:t>
      </w:r>
      <w:r w:rsidRPr="00556D7A">
        <w:rPr>
          <w:rFonts w:asciiTheme="minorHAnsi" w:eastAsia="Arial" w:hAnsiTheme="minorHAnsi" w:cstheme="minorHAnsi"/>
          <w:color w:val="000000"/>
          <w:position w:val="-13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e</w:t>
      </w:r>
      <w:r w:rsidRPr="00556D7A">
        <w:rPr>
          <w:rFonts w:asciiTheme="minorHAnsi" w:eastAsia="Arial" w:hAnsiTheme="minorHAnsi" w:cstheme="minorHAnsi"/>
          <w:color w:val="000000"/>
          <w:position w:val="-13"/>
        </w:rPr>
        <w:tab/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Resul</w:t>
      </w:r>
      <w:r w:rsidRPr="00556D7A">
        <w:rPr>
          <w:rFonts w:asciiTheme="minorHAnsi" w:eastAsia="Arial" w:hAnsiTheme="minorHAnsi" w:cstheme="minorHAnsi"/>
          <w:color w:val="000000"/>
          <w:position w:val="-1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position w:val="-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position w:val="-13"/>
        </w:rPr>
        <w:t>/</w:t>
      </w:r>
      <w:r w:rsidRPr="00556D7A">
        <w:rPr>
          <w:rFonts w:asciiTheme="minorHAnsi" w:eastAsia="Arial" w:hAnsiTheme="minorHAnsi" w:cstheme="minorHAnsi"/>
          <w:color w:val="000000"/>
          <w:spacing w:val="-1"/>
          <w:position w:val="-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  <w:position w:val="-13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  <w:position w:val="-13"/>
        </w:rPr>
        <w:t>rade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5928E7">
      <w:pPr>
        <w:spacing w:after="15" w:line="240" w:lineRule="exact"/>
        <w:rPr>
          <w:rFonts w:asciiTheme="minorHAnsi" w:eastAsia="Arial" w:hAnsiTheme="minorHAnsi" w:cstheme="minorHAnsi"/>
          <w:position w:val="-13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6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3105</wp:posOffset>
                </wp:positionV>
                <wp:extent cx="6983730" cy="4546600"/>
                <wp:effectExtent l="0" t="0" r="0" b="0"/>
                <wp:wrapNone/>
                <wp:docPr id="421" name="drawingObject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4546600"/>
                          <a:chOff x="0" y="0"/>
                          <a:chExt cx="6983730" cy="4546600"/>
                        </a:xfrm>
                        <a:noFill/>
                      </wpg:grpSpPr>
                      <wps:wsp>
                        <wps:cNvPr id="422" name="Shape 422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2540" y="3175"/>
                            <a:ext cx="0" cy="454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3425">
                                <a:moveTo>
                                  <a:pt x="0" y="0"/>
                                </a:moveTo>
                                <a:lnTo>
                                  <a:pt x="0" y="45434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6980555" y="3175"/>
                            <a:ext cx="0" cy="4543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3425">
                                <a:moveTo>
                                  <a:pt x="0" y="0"/>
                                </a:moveTo>
                                <a:lnTo>
                                  <a:pt x="0" y="45434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0" y="599439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0" y="4543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3B8E0" id="drawingObject421" o:spid="_x0000_s1026" style="position:absolute;margin-left:28.7pt;margin-top:.25pt;width:549.9pt;height:358pt;z-index:-251667968;mso-position-horizontal-relative:page" coordsize="69837,45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" o:allowincell="f">
                <v:shape id="Shape 422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423" o:spid="_x0000_s1028" style="position:absolute;left:25;top:31;width:0;height:45435;visibility:visible;mso-wrap-style:square;v-text-anchor:top" coordsize="0,454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" path="m,l,4543425e" filled="f" strokeweight=".20458mm">
                  <v:path arrowok="t" textboxrect="0,0,0,4543425"/>
                </v:shape>
                <v:shape id="Shape 424" o:spid="_x0000_s1029" style="position:absolute;left:69805;top:31;width:0;height:45435;visibility:visible;mso-wrap-style:square;v-text-anchor:top" coordsize="0,454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" path="m,l,4543425e" filled="f" strokeweight=".20458mm">
                  <v:path arrowok="t" textboxrect="0,0,0,4543425"/>
                </v:shape>
                <v:shape id="Shape 425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426" o:spid="_x0000_s1031" style="position:absolute;top:599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427" o:spid="_x0000_s1032" style="position:absolute;top:4543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-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Se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vic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ai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g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d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eve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</w:p>
    <w:p w:rsidR="005928E7" w:rsidRPr="00556D7A" w:rsidRDefault="005928E7">
      <w:pPr>
        <w:spacing w:after="11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40" w:lineRule="auto"/>
        <w:ind w:left="6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Please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give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ails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evan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courses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raining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under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aken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las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ive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years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8" w:line="180" w:lineRule="exact"/>
        <w:rPr>
          <w:rFonts w:asciiTheme="minorHAnsi" w:eastAsia="Arial" w:hAnsiTheme="minorHAnsi" w:cstheme="minorHAnsi"/>
          <w:sz w:val="18"/>
          <w:szCs w:val="18"/>
        </w:rPr>
      </w:pPr>
    </w:p>
    <w:bookmarkEnd w:id="3"/>
    <w:p w:rsidR="005928E7" w:rsidRPr="00556D7A" w:rsidRDefault="005928E7">
      <w:pPr>
        <w:widowControl w:val="0"/>
        <w:spacing w:line="240" w:lineRule="auto"/>
        <w:ind w:left="9477" w:right="-20"/>
        <w:rPr>
          <w:rFonts w:asciiTheme="minorHAnsi" w:hAnsiTheme="minorHAnsi" w:cstheme="minorHAnsi"/>
          <w:color w:val="000000"/>
        </w:rPr>
        <w:sectPr w:rsidR="005928E7" w:rsidRPr="00556D7A">
          <w:pgSz w:w="11900" w:h="16839"/>
          <w:pgMar w:top="1134" w:right="221" w:bottom="0" w:left="679" w:header="0" w:footer="0" w:gutter="0"/>
          <w:cols w:space="708"/>
        </w:sect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bookmarkStart w:id="4" w:name="_page_5_0"/>
      <w:r w:rsidRPr="00556D7A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-4443</wp:posOffset>
                </wp:positionV>
                <wp:extent cx="6983742" cy="8072627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42" cy="8072627"/>
                          <a:chOff x="0" y="0"/>
                          <a:chExt cx="6983742" cy="8072627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95" y="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977633" y="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047" y="3047"/>
                            <a:ext cx="0" cy="34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172">
                                <a:moveTo>
                                  <a:pt x="0" y="345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980687" y="3047"/>
                            <a:ext cx="0" cy="34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172">
                                <a:moveTo>
                                  <a:pt x="0" y="345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47" y="3482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95" y="35127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6980687" y="3482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047" y="354341"/>
                            <a:ext cx="0" cy="116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311">
                                <a:moveTo>
                                  <a:pt x="0" y="116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980687" y="354341"/>
                            <a:ext cx="0" cy="1164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4311">
                                <a:moveTo>
                                  <a:pt x="0" y="1164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047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095" y="152170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141982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145029" y="152170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980687" y="1518652"/>
                            <a:ext cx="0" cy="6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047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141982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6980687" y="152476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0" y="1852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095" y="185242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138934" y="1852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145029" y="185242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977633" y="185242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7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141982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980687" y="185546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0" y="218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95" y="218312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2138934" y="21831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2145029" y="218312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977633" y="218312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7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141982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980687" y="2186164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0" y="2513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095" y="251307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138934" y="25130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145029" y="251307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977633" y="251307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047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2141982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980687" y="2516123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0" y="2843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095" y="2843783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138934" y="28437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145029" y="2843783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6977633" y="2843783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047" y="284683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2141982" y="284683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980687" y="284683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3047" y="31714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095" y="317448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2141982" y="317143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145029" y="317448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6977633" y="317448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047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2141982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980687" y="3177538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858" y="3508247"/>
                            <a:ext cx="6970763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265175">
                                <a:moveTo>
                                  <a:pt x="0" y="0"/>
                                </a:moveTo>
                                <a:lnTo>
                                  <a:pt x="0" y="265175"/>
                                </a:lnTo>
                                <a:lnTo>
                                  <a:pt x="6970763" y="265175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3505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095" y="350520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2138934" y="35052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145029" y="350520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977633" y="350520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7" y="3508247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6980687" y="3508247"/>
                            <a:ext cx="0" cy="2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5">
                                <a:moveTo>
                                  <a:pt x="0" y="2651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047" y="377342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095" y="377647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141982" y="377342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2145029" y="377647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977633" y="377647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3047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2141982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980687" y="377950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0" y="4106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095" y="410641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2138934" y="4106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2145029" y="410641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977633" y="410641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47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141982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980687" y="410946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047" y="4434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95" y="443712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141982" y="4434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145029" y="443712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977633" y="443712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47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2141982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980687" y="4440172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7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095" y="476782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141982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2145029" y="476782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980687" y="476477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047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141982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6980687" y="477088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047" y="50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095" y="5098541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141982" y="50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145029" y="5098541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977633" y="5098541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5101590"/>
                            <a:ext cx="0" cy="3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6">
                                <a:moveTo>
                                  <a:pt x="0" y="323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41982" y="5101590"/>
                            <a:ext cx="0" cy="32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36">
                                <a:moveTo>
                                  <a:pt x="0" y="323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980687" y="5101590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047" y="54254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95" y="54284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2141982" y="54254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145029" y="54284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977633" y="54284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047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141982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980687" y="543153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858" y="5763004"/>
                            <a:ext cx="6970776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76" h="323850">
                                <a:moveTo>
                                  <a:pt x="0" y="0"/>
                                </a:moveTo>
                                <a:lnTo>
                                  <a:pt x="0" y="323850"/>
                                </a:lnTo>
                                <a:lnTo>
                                  <a:pt x="6970776" y="323850"/>
                                </a:lnTo>
                                <a:lnTo>
                                  <a:pt x="6970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858" y="5763017"/>
                            <a:ext cx="6970763" cy="32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0763" h="323075">
                                <a:moveTo>
                                  <a:pt x="0" y="0"/>
                                </a:moveTo>
                                <a:lnTo>
                                  <a:pt x="0" y="323075"/>
                                </a:lnTo>
                                <a:lnTo>
                                  <a:pt x="6970763" y="323075"/>
                                </a:lnTo>
                                <a:lnTo>
                                  <a:pt x="69707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047" y="575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095" y="575919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141982" y="57561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145029" y="575919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6977633" y="575919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047" y="57622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980687" y="5762242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3047" y="608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95" y="608990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2141982" y="60868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145029" y="608990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977633" y="608990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047" y="609295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141982" y="6092950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980687" y="6092950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047" y="64175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5" y="6420604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141982" y="64175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145029" y="6420604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977633" y="6420604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047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2141982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980687" y="6423658"/>
                            <a:ext cx="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50">
                                <a:moveTo>
                                  <a:pt x="0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7" y="674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095" y="6750556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2141982" y="674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145029" y="6750556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977633" y="6750556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47" y="675360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2141982" y="6753604"/>
                            <a:ext cx="0" cy="324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599">
                                <a:moveTo>
                                  <a:pt x="0" y="324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980687" y="6753604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047" y="707820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095" y="7081258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2141982" y="7078204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2145029" y="7081258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6977633" y="7081258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3047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2141982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980687" y="7084312"/>
                            <a:ext cx="0" cy="324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2">
                                <a:moveTo>
                                  <a:pt x="0" y="324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0" y="7411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095" y="7411972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141982" y="7408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2145029" y="7411972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977633" y="7411972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047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2141982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980687" y="7415021"/>
                            <a:ext cx="0" cy="324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4611">
                                <a:moveTo>
                                  <a:pt x="0" y="324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0" y="7742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6095" y="7742680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141982" y="7739633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145029" y="7742680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977633" y="7742680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3047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0" y="807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95" y="8072627"/>
                            <a:ext cx="2132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2838">
                                <a:moveTo>
                                  <a:pt x="0" y="0"/>
                                </a:moveTo>
                                <a:lnTo>
                                  <a:pt x="2132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141982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138934" y="8072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145029" y="8072627"/>
                            <a:ext cx="48326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2603">
                                <a:moveTo>
                                  <a:pt x="0" y="0"/>
                                </a:moveTo>
                                <a:lnTo>
                                  <a:pt x="48326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6980687" y="7745716"/>
                            <a:ext cx="0" cy="323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862">
                                <a:moveTo>
                                  <a:pt x="0" y="323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977633" y="8072627"/>
                            <a:ext cx="6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DA15E" id="drawingObject428" o:spid="_x0000_s1026" style="position:absolute;margin-left:28.3pt;margin-top:-.35pt;width:549.9pt;height:635.65pt;z-index:-251652608;mso-position-horizontal-relative:page" coordsize="69837,8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" o:allowincell="f">
                <v:shape id="Shape 429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pB+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jL/gdSYeAbl8AgAA//8DAFBLAQItABQABgAIAAAAIQDb4fbL7gAAAIUBAAATAAAAAAAAAAAA&#10;AAAAAAAAAABbQ29udGVudF9UeXBlc10ueG1sUEsBAi0AFAAGAAgAAAAhAFr0LFu/AAAAFQEAAAsA&#10;AAAAAAAAAAAAAAAAHwEAAF9yZWxzLy5yZWxzUEsBAi0AFAAGAAgAAAAhAOUmkH7EAAAA3AAAAA8A&#10;AAAAAAAAAAAAAAAABwIAAGRycy9kb3ducmV2LnhtbFBLBQYAAAAAAwADALcAAAD4AgAAAAA=&#10;" path="m,l6095,e" filled="f" strokeweight=".16928mm">
                  <v:path arrowok="t" textboxrect="0,0,6095,0"/>
                </v:shape>
                <v:shape id="Shape 430" o:spid="_x0000_s1028" style="position:absolute;left:6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" path="m,l6971538,e" filled="f" strokeweight=".16928mm">
                  <v:path arrowok="t" textboxrect="0,0,6971538,0"/>
                </v:shape>
                <v:shape id="Shape 431" o:spid="_x0000_s1029" style="position:absolute;left:6977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" path="m,l6108,e" filled="f" strokeweight=".16928mm">
                  <v:path arrowok="t" textboxrect="0,0,6108,0"/>
                </v:shape>
                <v:shape id="Shape 432" o:spid="_x0000_s1030" style="position:absolute;left:30;top:30;width:0;height:3452;visibility:visible;mso-wrap-style:square;v-text-anchor:top" coordsize="0,34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" path="m,345172l,e" filled="f" strokeweight=".16931mm">
                  <v:path arrowok="t" textboxrect="0,0,0,345172"/>
                </v:shape>
                <v:shape id="Shape 433" o:spid="_x0000_s1031" style="position:absolute;left:69806;top:30;width:0;height:3452;visibility:visible;mso-wrap-style:square;v-text-anchor:top" coordsize="0,34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" path="m,345172l,e" filled="f" strokeweight=".16967mm">
                  <v:path arrowok="t" textboxrect="0,0,0,345172"/>
                </v:shape>
                <v:shape id="Shape 434" o:spid="_x0000_s1032" style="position:absolute;left:30;top:3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" path="m,6108l,e" filled="f" strokeweight=".16931mm">
                  <v:path arrowok="t" textboxrect="0,0,0,6108"/>
                </v:shape>
                <v:shape id="Shape 435" o:spid="_x0000_s1033" style="position:absolute;left:60;top:3512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" path="m,l6971538,e" filled="f" strokeweight=".16967mm">
                  <v:path arrowok="t" textboxrect="0,0,6971538,0"/>
                </v:shape>
                <v:shape id="Shape 436" o:spid="_x0000_s1034" style="position:absolute;left:69806;top:34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" path="m,6108l,e" filled="f" strokeweight=".16967mm">
                  <v:path arrowok="t" textboxrect="0,0,0,6108"/>
                </v:shape>
                <v:shape id="Shape 437" o:spid="_x0000_s1035" style="position:absolute;left:30;top:3543;width:0;height:11643;visibility:visible;mso-wrap-style:square;v-text-anchor:top" coordsize="0,116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" path="m,1164311l,e" filled="f" strokeweight=".16931mm">
                  <v:path arrowok="t" textboxrect="0,0,0,1164311"/>
                </v:shape>
                <v:shape id="Shape 438" o:spid="_x0000_s1036" style="position:absolute;left:69806;top:3543;width:0;height:11643;visibility:visible;mso-wrap-style:square;v-text-anchor:top" coordsize="0,1164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" path="m,1164311l,e" filled="f" strokeweight=".16967mm">
                  <v:path arrowok="t" textboxrect="0,0,0,1164311"/>
                </v:shape>
                <v:shape id="Shape 439" o:spid="_x0000_s1037" style="position:absolute;left:30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" path="m,6109l,e" filled="f" strokeweight=".16931mm">
                  <v:path arrowok="t" textboxrect="0,0,0,6109"/>
                </v:shape>
                <v:shape id="Shape 440" o:spid="_x0000_s1038" style="position:absolute;left:60;top:1521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" path="m,l2132838,e" filled="f" strokeweight=".16969mm">
                  <v:path arrowok="t" textboxrect="0,0,2132838,0"/>
                </v:shape>
                <v:shape id="Shape 441" o:spid="_x0000_s1039" style="position:absolute;left:21419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" path="m,6109l,e" filled="f" strokeweight=".16931mm">
                  <v:path arrowok="t" textboxrect="0,0,0,6109"/>
                </v:shape>
                <v:shape id="Shape 442" o:spid="_x0000_s1040" style="position:absolute;left:21450;top:1521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" path="m,l4832603,e" filled="f" strokeweight=".16969mm">
                  <v:path arrowok="t" textboxrect="0,0,4832603,0"/>
                </v:shape>
                <v:shape id="Shape 443" o:spid="_x0000_s1041" style="position:absolute;left:69806;top:15186;width:0;height:61;visibility:visible;mso-wrap-style:square;v-text-anchor:top" coordsize="0,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" path="m,6109l,e" filled="f" strokeweight=".16967mm">
                  <v:path arrowok="t" textboxrect="0,0,0,6109"/>
                </v:shape>
                <v:shape id="Shape 444" o:spid="_x0000_s1042" style="position:absolute;left:30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445" o:spid="_x0000_s1043" style="position:absolute;left:21419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46" o:spid="_x0000_s1044" style="position:absolute;left:69806;top:15247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447" o:spid="_x0000_s1045" style="position:absolute;top:185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Q3xgAAANwAAAAPAAAAZHJzL2Rvd25yZXYueG1sRI9Ba8JA&#10;FITvBf/D8oTemo1F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JipEN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48" o:spid="_x0000_s1046" style="position:absolute;left:60;top:1852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" path="m,l2132838,e" filled="f" strokeweight=".16928mm">
                  <v:path arrowok="t" textboxrect="0,0,2132838,0"/>
                </v:shape>
                <v:shape id="Shape 449" o:spid="_x0000_s1047" style="position:absolute;left:21389;top:185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XexgAAANwAAAAPAAAAZHJzL2Rvd25yZXYueG1sRI9Ba8JA&#10;FITvBf/D8oTemo1F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Pl13sYAAADcAAAA&#10;DwAAAAAAAAAAAAAAAAAHAgAAZHJzL2Rvd25yZXYueG1sUEsFBgAAAAADAAMAtwAAAPoCAAAAAA==&#10;" path="m,l6095,e" filled="f" strokeweight=".16928mm">
                  <v:path arrowok="t" textboxrect="0,0,6095,0"/>
                </v:shape>
                <v:shape id="Shape 450" o:spid="_x0000_s1048" style="position:absolute;left:21450;top:1852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" path="m,l4832603,e" filled="f" strokeweight=".16928mm">
                  <v:path arrowok="t" textboxrect="0,0,4832603,0"/>
                </v:shape>
                <v:shape id="Shape 451" o:spid="_x0000_s1049" style="position:absolute;left:69776;top:1852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" path="m,l6108,e" filled="f" strokeweight=".16928mm">
                  <v:path arrowok="t" textboxrect="0,0,6108,0"/>
                </v:shape>
                <v:shape id="Shape 452" o:spid="_x0000_s1050" style="position:absolute;left:30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53" o:spid="_x0000_s1051" style="position:absolute;left:21419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54" o:spid="_x0000_s1052" style="position:absolute;left:69806;top:1855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455" o:spid="_x0000_s1053" style="position:absolute;top:218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" path="m,l6095,e" filled="f" strokeweight=".16931mm">
                  <v:path arrowok="t" textboxrect="0,0,6095,0"/>
                </v:shape>
                <v:shape id="Shape 456" o:spid="_x0000_s1054" style="position:absolute;left:60;top:2183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57" o:spid="_x0000_s1055" style="position:absolute;left:21389;top:21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Xz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nwQv8nYlHQE5+AQAA//8DAFBLAQItABQABgAIAAAAIQDb4fbL7gAAAIUBAAATAAAAAAAA&#10;AAAAAAAAAAAAAABbQ29udGVudF9UeXBlc10ueG1sUEsBAi0AFAAGAAgAAAAhAFr0LFu/AAAAFQEA&#10;AAsAAAAAAAAAAAAAAAAAHwEAAF9yZWxzLy5yZWxzUEsBAi0AFAAGAAgAAAAhAIM4VfPHAAAA3AAA&#10;AA8AAAAAAAAAAAAAAAAABwIAAGRycy9kb3ducmV2LnhtbFBLBQYAAAAAAwADALcAAAD7AgAAAAA=&#10;" path="m,l6095,e" filled="f" strokeweight=".16931mm">
                  <v:path arrowok="t" textboxrect="0,0,6095,0"/>
                </v:shape>
                <v:shape id="Shape 458" o:spid="_x0000_s1056" style="position:absolute;left:21450;top:2183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" path="m,l4832603,e" filled="f" strokeweight=".16931mm">
                  <v:path arrowok="t" textboxrect="0,0,4832603,0"/>
                </v:shape>
                <v:shape id="Shape 459" o:spid="_x0000_s1057" style="position:absolute;left:69776;top:2183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" path="m,l6108,e" filled="f" strokeweight=".16931mm">
                  <v:path arrowok="t" textboxrect="0,0,6108,0"/>
                </v:shape>
                <v:shape id="Shape 460" o:spid="_x0000_s1058" style="position:absolute;left:30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" path="m,323862l,e" filled="f" strokeweight=".16931mm">
                  <v:path arrowok="t" textboxrect="0,0,0,323862"/>
                </v:shape>
                <v:shape id="Shape 461" o:spid="_x0000_s1059" style="position:absolute;left:21419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462" o:spid="_x0000_s1060" style="position:absolute;left:69806;top:21861;width:0;height:3239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463" o:spid="_x0000_s1061" style="position:absolute;top:251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5lNxwAAANw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oeJmO4nolHQM7/AAAA//8DAFBLAQItABQABgAIAAAAIQDb4fbL7gAAAIUBAAATAAAAAAAA&#10;AAAAAAAAAAAAAABbQ29udGVudF9UeXBlc10ueG1sUEsBAi0AFAAGAAgAAAAhAFr0LFu/AAAAFQEA&#10;AAsAAAAAAAAAAAAAAAAAHwEAAF9yZWxzLy5yZWxzUEsBAi0AFAAGAAgAAAAhADJvmU3HAAAA3AAA&#10;AA8AAAAAAAAAAAAAAAAABwIAAGRycy9kb3ducmV2LnhtbFBLBQYAAAAAAwADALcAAAD7AgAAAAA=&#10;" path="m,l6095,e" filled="f" strokeweight=".16931mm">
                  <v:path arrowok="t" textboxrect="0,0,6095,0"/>
                </v:shape>
                <v:shape id="Shape 464" o:spid="_x0000_s1062" style="position:absolute;left:60;top:25130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65" o:spid="_x0000_s1063" style="position:absolute;left:21389;top:251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qSi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n8QiuZ+IRkNMLAAAA//8DAFBLAQItABQABgAIAAAAIQDb4fbL7gAAAIUBAAATAAAAAAAA&#10;AAAAAAAAAAAAAABbQ29udGVudF9UeXBlc10ueG1sUEsBAi0AFAAGAAgAAAAhAFr0LFu/AAAAFQEA&#10;AAsAAAAAAAAAAAAAAAAAHwEAAF9yZWxzLy5yZWxzUEsBAi0AFAAGAAgAAAAhANLKpKLHAAAA3AAA&#10;AA8AAAAAAAAAAAAAAAAABwIAAGRycy9kb3ducmV2LnhtbFBLBQYAAAAAAwADALcAAAD7AgAAAAA=&#10;" path="m,l6095,e" filled="f" strokeweight=".16931mm">
                  <v:path arrowok="t" textboxrect="0,0,6095,0"/>
                </v:shape>
                <v:shape id="Shape 466" o:spid="_x0000_s1064" style="position:absolute;left:21450;top:25130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467" o:spid="_x0000_s1065" style="position:absolute;left:69776;top:25130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" path="m,l6108,e" filled="f" strokeweight=".16931mm">
                  <v:path arrowok="t" textboxrect="0,0,6108,0"/>
                </v:shape>
                <v:shape id="Shape 468" o:spid="_x0000_s1066" style="position:absolute;left:30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469" o:spid="_x0000_s1067" style="position:absolute;left:21419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470" o:spid="_x0000_s1068" style="position:absolute;left:69806;top:25161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" path="m,324611l,e" filled="f" strokeweight=".16967mm">
                  <v:path arrowok="t" textboxrect="0,0,0,324611"/>
                </v:shape>
                <v:shape id="Shape 471" o:spid="_x0000_s1069" style="position:absolute;top:284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" path="m,l6095,e" filled="f" strokeweight=".16931mm">
                  <v:path arrowok="t" textboxrect="0,0,6095,0"/>
                </v:shape>
                <v:shape id="Shape 472" o:spid="_x0000_s1070" style="position:absolute;left:60;top:28437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473" o:spid="_x0000_s1071" style="position:absolute;left:21389;top:284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" path="m,l6095,e" filled="f" strokeweight=".16931mm">
                  <v:path arrowok="t" textboxrect="0,0,6095,0"/>
                </v:shape>
                <v:shape id="Shape 474" o:spid="_x0000_s1072" style="position:absolute;left:21450;top:28437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475" o:spid="_x0000_s1073" style="position:absolute;left:69776;top:28437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" path="m,l6108,e" filled="f" strokeweight=".16931mm">
                  <v:path arrowok="t" textboxrect="0,0,6108,0"/>
                </v:shape>
                <v:shape id="Shape 476" o:spid="_x0000_s1074" style="position:absolute;left:30;top:28468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477" o:spid="_x0000_s1075" style="position:absolute;left:21419;top:28468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" path="m,324599l,e" filled="f" strokeweight=".16931mm">
                  <v:path arrowok="t" textboxrect="0,0,0,324599"/>
                </v:shape>
                <v:shape id="Shape 478" o:spid="_x0000_s1076" style="position:absolute;left:69806;top:2846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" path="m,324611l,e" filled="f" strokeweight=".16967mm">
                  <v:path arrowok="t" textboxrect="0,0,0,324611"/>
                </v:shape>
                <v:shape id="Shape 479" o:spid="_x0000_s1077" style="position:absolute;left:30;top:317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" path="m,6108l,e" filled="f" strokeweight=".16931mm">
                  <v:path arrowok="t" textboxrect="0,0,0,6108"/>
                </v:shape>
                <v:shape id="Shape 480" o:spid="_x0000_s1078" style="position:absolute;left:60;top:3174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" path="m,l2132838,e" filled="f" strokeweight=".16967mm">
                  <v:path arrowok="t" textboxrect="0,0,2132838,0"/>
                </v:shape>
                <v:shape id="Shape 481" o:spid="_x0000_s1079" style="position:absolute;left:21419;top:3171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" path="m,6108l,e" filled="f" strokeweight=".16931mm">
                  <v:path arrowok="t" textboxrect="0,0,0,6108"/>
                </v:shape>
                <v:shape id="Shape 482" o:spid="_x0000_s1080" style="position:absolute;left:21450;top:3174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483" o:spid="_x0000_s1081" style="position:absolute;left:69776;top:3174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" path="m,l6108,e" filled="f" strokeweight=".16967mm">
                  <v:path arrowok="t" textboxrect="0,0,6108,0"/>
                </v:shape>
                <v:shape id="Shape 484" o:spid="_x0000_s1082" style="position:absolute;left:30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85" o:spid="_x0000_s1083" style="position:absolute;left:21419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486" o:spid="_x0000_s1084" style="position:absolute;left:69806;top:3177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487" o:spid="_x0000_s1085" style="position:absolute;left:68;top:35082;width:69708;height:2652;visibility:visible;mso-wrap-style:square;v-text-anchor:top" coordsize="6970763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" path="m,l,265175r6970763,l6970763,,,xe" fillcolor="#d9d9d9" stroked="f">
                  <v:path arrowok="t" textboxrect="0,0,6970763,265175"/>
                </v:shape>
                <v:shape id="Shape 488" o:spid="_x0000_s1086" style="position:absolute;top:350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Grf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pr45l4BGT2BAAA//8DAFBLAQItABQABgAIAAAAIQDb4fbL7gAAAIUBAAATAAAAAAAAAAAAAAAA&#10;AAAAAABbQ29udGVudF9UeXBlc10ueG1sUEsBAi0AFAAGAAgAAAAhAFr0LFu/AAAAFQEAAAsAAAAA&#10;AAAAAAAAAAAAHwEAAF9yZWxzLy5yZWxzUEsBAi0AFAAGAAgAAAAhAKwMat/BAAAA3AAAAA8AAAAA&#10;AAAAAAAAAAAABwIAAGRycy9kb3ducmV2LnhtbFBLBQYAAAAAAwADALcAAAD1AgAAAAA=&#10;" path="m,l6095,e" filled="f" strokeweight=".16928mm">
                  <v:path arrowok="t" textboxrect="0,0,6095,0"/>
                </v:shape>
                <v:shape id="Shape 489" o:spid="_x0000_s1087" style="position:absolute;left:60;top:3505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" path="m,l2132838,e" filled="f" strokeweight=".16928mm">
                  <v:path arrowok="t" textboxrect="0,0,2132838,0"/>
                </v:shape>
                <v:shape id="Shape 490" o:spid="_x0000_s1088" style="position:absolute;left:21389;top:350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" path="m,l6095,e" filled="f" strokeweight=".16928mm">
                  <v:path arrowok="t" textboxrect="0,0,6095,0"/>
                </v:shape>
                <v:shape id="Shape 491" o:spid="_x0000_s1089" style="position:absolute;left:21450;top:3505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" path="m,l4832603,e" filled="f" strokeweight=".16928mm">
                  <v:path arrowok="t" textboxrect="0,0,4832603,0"/>
                </v:shape>
                <v:shape id="Shape 492" o:spid="_x0000_s1090" style="position:absolute;left:69776;top:3505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" path="m,l6108,e" filled="f" strokeweight=".16928mm">
                  <v:path arrowok="t" textboxrect="0,0,6108,0"/>
                </v:shape>
                <v:shape id="Shape 493" o:spid="_x0000_s1091" style="position:absolute;left:30;top:35082;width:0;height:2652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" path="m,265175l,e" filled="f" strokeweight=".16931mm">
                  <v:path arrowok="t" textboxrect="0,0,0,265175"/>
                </v:shape>
                <v:shape id="Shape 494" o:spid="_x0000_s1092" style="position:absolute;left:69806;top:35082;width:0;height:2652;visibility:visible;mso-wrap-style:square;v-text-anchor:top" coordsize="0,26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" path="m,265175l,e" filled="f" strokeweight=".16967mm">
                  <v:path arrowok="t" textboxrect="0,0,0,265175"/>
                </v:shape>
                <v:shape id="Shape 495" o:spid="_x0000_s1093" style="position:absolute;left:30;top:377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" path="m,6083l,e" filled="f" strokeweight=".16931mm">
                  <v:path arrowok="t" textboxrect="0,0,0,6083"/>
                </v:shape>
                <v:shape id="Shape 496" o:spid="_x0000_s1094" style="position:absolute;left:60;top:3776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" path="m,l2132838,e" filled="f" strokeweight=".48pt">
                  <v:path arrowok="t" textboxrect="0,0,2132838,0"/>
                </v:shape>
                <v:shape id="Shape 497" o:spid="_x0000_s1095" style="position:absolute;left:21419;top:3773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" path="m,6083l,e" filled="f" strokeweight=".16931mm">
                  <v:path arrowok="t" textboxrect="0,0,0,6083"/>
                </v:shape>
                <v:shape id="Shape 498" o:spid="_x0000_s1096" style="position:absolute;left:21450;top:3776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" path="m,l4832603,e" filled="f" strokeweight=".48pt">
                  <v:path arrowok="t" textboxrect="0,0,4832603,0"/>
                </v:shape>
                <v:shape id="Shape 499" o:spid="_x0000_s1097" style="position:absolute;left:69776;top:3776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" path="m,l6108,e" filled="f" strokeweight=".48pt">
                  <v:path arrowok="t" textboxrect="0,0,6108,0"/>
                </v:shape>
                <v:shape id="Shape 500" o:spid="_x0000_s1098" style="position:absolute;left:30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" path="m,323862l,e" filled="f" strokeweight=".16931mm">
                  <v:path arrowok="t" textboxrect="0,0,0,323862"/>
                </v:shape>
                <v:shape id="Shape 501" o:spid="_x0000_s1099" style="position:absolute;left:21419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" path="m,323862l,e" filled="f" strokeweight=".16931mm">
                  <v:path arrowok="t" textboxrect="0,0,0,323862"/>
                </v:shape>
                <v:shape id="Shape 502" o:spid="_x0000_s1100" style="position:absolute;left:69806;top:37795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" path="m,323862l,e" filled="f" strokeweight=".16967mm">
                  <v:path arrowok="t" textboxrect="0,0,0,323862"/>
                </v:shape>
                <v:shape id="Shape 503" o:spid="_x0000_s1101" style="position:absolute;top:410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4" o:spid="_x0000_s1102" style="position:absolute;left:60;top:4106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05" o:spid="_x0000_s1103" style="position:absolute;left:21389;top:410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06" o:spid="_x0000_s1104" style="position:absolute;left:21450;top:4106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" path="m,l4832603,e" filled="f" strokeweight=".16931mm">
                  <v:path arrowok="t" textboxrect="0,0,4832603,0"/>
                </v:shape>
                <v:shape id="Shape 507" o:spid="_x0000_s1105" style="position:absolute;left:69776;top:4106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" path="m,l6108,e" filled="f" strokeweight=".16931mm">
                  <v:path arrowok="t" textboxrect="0,0,6108,0"/>
                </v:shape>
                <v:shape id="Shape 508" o:spid="_x0000_s1106" style="position:absolute;left:30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" path="m,324611l,e" filled="f" strokeweight=".16931mm">
                  <v:path arrowok="t" textboxrect="0,0,0,324611"/>
                </v:shape>
                <v:shape id="Shape 509" o:spid="_x0000_s1107" style="position:absolute;left:21419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10" o:spid="_x0000_s1108" style="position:absolute;left:69806;top:41094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" path="m,324611l,e" filled="f" strokeweight=".16967mm">
                  <v:path arrowok="t" textboxrect="0,0,0,324611"/>
                </v:shape>
                <v:shape id="Shape 511" o:spid="_x0000_s1109" style="position:absolute;left:30;top:44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" path="m,6096l,e" filled="f" strokeweight=".16931mm">
                  <v:path arrowok="t" textboxrect="0,0,0,6096"/>
                </v:shape>
                <v:shape id="Shape 512" o:spid="_x0000_s1110" style="position:absolute;left:60;top:4437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13" o:spid="_x0000_s1111" style="position:absolute;left:21419;top:4434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abwxQAAANw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" path="m,6096l,e" filled="f" strokeweight=".16931mm">
                  <v:path arrowok="t" textboxrect="0,0,0,6096"/>
                </v:shape>
                <v:shape id="Shape 514" o:spid="_x0000_s1112" style="position:absolute;left:21450;top:4437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515" o:spid="_x0000_s1113" style="position:absolute;left:69776;top:4437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" path="m,l6108,e" filled="f" strokeweight=".48pt">
                  <v:path arrowok="t" textboxrect="0,0,6108,0"/>
                </v:shape>
                <v:shape id="Shape 516" o:spid="_x0000_s1114" style="position:absolute;left:30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" path="m,324599l,e" filled="f" strokeweight=".16931mm">
                  <v:path arrowok="t" textboxrect="0,0,0,324599"/>
                </v:shape>
                <v:shape id="Shape 517" o:spid="_x0000_s1115" style="position:absolute;left:21419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" path="m,324599l,e" filled="f" strokeweight=".16931mm">
                  <v:path arrowok="t" textboxrect="0,0,0,324599"/>
                </v:shape>
                <v:shape id="Shape 518" o:spid="_x0000_s1116" style="position:absolute;left:69806;top:44401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" path="m,324599l,e" filled="f" strokeweight=".16967mm">
                  <v:path arrowok="t" textboxrect="0,0,0,324599"/>
                </v:shape>
                <v:shape id="Shape 519" o:spid="_x0000_s1117" style="position:absolute;left:30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" path="m,6108l,e" filled="f" strokeweight=".16931mm">
                  <v:path arrowok="t" textboxrect="0,0,0,6108"/>
                </v:shape>
                <v:shape id="Shape 520" o:spid="_x0000_s1118" style="position:absolute;left:60;top:47678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" path="m,l2132838,e" filled="f" strokeweight=".16967mm">
                  <v:path arrowok="t" textboxrect="0,0,2132838,0"/>
                </v:shape>
                <v:shape id="Shape 521" o:spid="_x0000_s1119" style="position:absolute;left:21419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" path="m,6108l,e" filled="f" strokeweight=".16931mm">
                  <v:path arrowok="t" textboxrect="0,0,0,6108"/>
                </v:shape>
                <v:shape id="Shape 522" o:spid="_x0000_s1120" style="position:absolute;left:21450;top:47678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" path="m,l4832603,e" filled="f" strokeweight=".16967mm">
                  <v:path arrowok="t" textboxrect="0,0,4832603,0"/>
                </v:shape>
                <v:shape id="Shape 523" o:spid="_x0000_s1121" style="position:absolute;left:69806;top:476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" path="m,6108l,e" filled="f" strokeweight=".16967mm">
                  <v:path arrowok="t" textboxrect="0,0,0,6108"/>
                </v:shape>
                <v:shape id="Shape 524" o:spid="_x0000_s1122" style="position:absolute;left:30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25" o:spid="_x0000_s1123" style="position:absolute;left:21419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26" o:spid="_x0000_s1124" style="position:absolute;left:69806;top:47708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27" o:spid="_x0000_s1125" style="position:absolute;left:30;top:50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" path="m,6097l,e" filled="f" strokeweight=".16931mm">
                  <v:path arrowok="t" textboxrect="0,0,0,6097"/>
                </v:shape>
                <v:shape id="Shape 528" o:spid="_x0000_s1126" style="position:absolute;left:60;top:5098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" path="m,l2132838,e" filled="f" strokeweight=".16936mm">
                  <v:path arrowok="t" textboxrect="0,0,2132838,0"/>
                </v:shape>
                <v:shape id="Shape 529" o:spid="_x0000_s1127" style="position:absolute;left:21419;top:50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" path="m,6097l,e" filled="f" strokeweight=".16931mm">
                  <v:path arrowok="t" textboxrect="0,0,0,6097"/>
                </v:shape>
                <v:shape id="Shape 530" o:spid="_x0000_s1128" style="position:absolute;left:21450;top:5098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" path="m,l4832603,e" filled="f" strokeweight=".16936mm">
                  <v:path arrowok="t" textboxrect="0,0,4832603,0"/>
                </v:shape>
                <v:shape id="Shape 531" o:spid="_x0000_s1129" style="position:absolute;left:69776;top:5098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" path="m,l6108,e" filled="f" strokeweight=".16936mm">
                  <v:path arrowok="t" textboxrect="0,0,6108,0"/>
                </v:shape>
                <v:shape id="Shape 532" o:spid="_x0000_s1130" style="position:absolute;left:30;top:51015;width:0;height:3239;visibility:visible;mso-wrap-style:square;v-text-anchor:top" coordsize="0,32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" path="m,323836l,e" filled="f" strokeweight=".16931mm">
                  <v:path arrowok="t" textboxrect="0,0,0,323836"/>
                </v:shape>
                <v:shape id="Shape 533" o:spid="_x0000_s1131" style="position:absolute;left:21419;top:51015;width:0;height:3239;visibility:visible;mso-wrap-style:square;v-text-anchor:top" coordsize="0,32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" path="m,323836l,e" filled="f" strokeweight=".16931mm">
                  <v:path arrowok="t" textboxrect="0,0,0,323836"/>
                </v:shape>
                <v:shape id="Shape 534" o:spid="_x0000_s1132" style="position:absolute;left:69806;top:51015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535" o:spid="_x0000_s1133" style="position:absolute;left:30;top:542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" path="m,6108l,e" filled="f" strokeweight=".16931mm">
                  <v:path arrowok="t" textboxrect="0,0,0,6108"/>
                </v:shape>
                <v:shape id="Shape 536" o:spid="_x0000_s1134" style="position:absolute;left:60;top:54284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537" o:spid="_x0000_s1135" style="position:absolute;left:21419;top:54254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" path="m,6108l,e" filled="f" strokeweight=".16931mm">
                  <v:path arrowok="t" textboxrect="0,0,0,6108"/>
                </v:shape>
                <v:shape id="Shape 538" o:spid="_x0000_s1136" style="position:absolute;left:21450;top:54284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" path="m,l4832603,e" filled="f" strokeweight=".16967mm">
                  <v:path arrowok="t" textboxrect="0,0,4832603,0"/>
                </v:shape>
                <v:shape id="Shape 539" o:spid="_x0000_s1137" style="position:absolute;left:69776;top:54284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" path="m,l6108,e" filled="f" strokeweight=".16967mm">
                  <v:path arrowok="t" textboxrect="0,0,6108,0"/>
                </v:shape>
                <v:shape id="Shape 540" o:spid="_x0000_s1138" style="position:absolute;left:30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541" o:spid="_x0000_s1139" style="position:absolute;left:21419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" path="m,324611l,e" filled="f" strokeweight=".16931mm">
                  <v:path arrowok="t" textboxrect="0,0,0,324611"/>
                </v:shape>
                <v:shape id="Shape 542" o:spid="_x0000_s1140" style="position:absolute;left:69806;top:54315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543" o:spid="_x0000_s1141" style="position:absolute;left:68;top:57630;width:69708;height:3238;visibility:visible;mso-wrap-style:square;v-text-anchor:top" coordsize="6970776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" path="m,l,323850r6970776,l6970776,,,xe" fillcolor="#d9d9d9" stroked="f">
                  <v:path arrowok="t" textboxrect="0,0,6970776,323850"/>
                </v:shape>
                <v:shape id="Shape 544" o:spid="_x0000_s1142" style="position:absolute;left:68;top:57630;width:69708;height:3230;visibility:visible;mso-wrap-style:square;v-text-anchor:top" coordsize="6970763,32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" path="m,l,323075r6970763,l6970763,,,xe" fillcolor="#d9d9d9" stroked="f">
                  <v:path arrowok="t" textboxrect="0,0,6970763,323075"/>
                </v:shape>
                <v:shape id="Shape 545" o:spid="_x0000_s1143" style="position:absolute;left:30;top:575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QC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rD40w6AnL5BwAA//8DAFBLAQItABQABgAIAAAAIQDb4fbL7gAAAIUBAAATAAAAAAAAAAAA&#10;AAAAAAAAAABbQ29udGVudF9UeXBlc10ueG1sUEsBAi0AFAAGAAgAAAAhAFr0LFu/AAAAFQEAAAsA&#10;AAAAAAAAAAAAAAAAHwEAAF9yZWxzLy5yZWxzUEsBAi0AFAAGAAgAAAAhAMeztALEAAAA3AAAAA8A&#10;AAAAAAAAAAAAAAAABwIAAGRycy9kb3ducmV2LnhtbFBLBQYAAAAAAwADALcAAAD4AgAAAAA=&#10;" path="m,6096l,e" filled="f" strokeweight=".16931mm">
                  <v:path arrowok="t" textboxrect="0,0,0,6096"/>
                </v:shape>
                <v:shape id="Shape 546" o:spid="_x0000_s1144" style="position:absolute;left:60;top:57591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47" o:spid="_x0000_s1145" style="position:absolute;left:21419;top:575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" path="m,6096l,e" filled="f" strokeweight=".16931mm">
                  <v:path arrowok="t" textboxrect="0,0,0,6096"/>
                </v:shape>
                <v:shape id="Shape 548" o:spid="_x0000_s1146" style="position:absolute;left:21450;top:57591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" path="m,l4832603,e" filled="f" strokeweight=".48pt">
                  <v:path arrowok="t" textboxrect="0,0,4832603,0"/>
                </v:shape>
                <v:shape id="Shape 549" o:spid="_x0000_s1147" style="position:absolute;left:69776;top:57591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" path="m,l6108,e" filled="f" strokeweight=".48pt">
                  <v:path arrowok="t" textboxrect="0,0,6108,0"/>
                </v:shape>
                <v:shape id="Shape 550" o:spid="_x0000_s1148" style="position:absolute;left:30;top:5762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" path="m,324611l,e" filled="f" strokeweight=".16931mm">
                  <v:path arrowok="t" textboxrect="0,0,0,324611"/>
                </v:shape>
                <v:shape id="Shape 551" o:spid="_x0000_s1149" style="position:absolute;left:69806;top:57622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52" o:spid="_x0000_s1150" style="position:absolute;left:30;top:60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7qrxAAAANw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k0kOjzPpCMj5HQAA//8DAFBLAQItABQABgAIAAAAIQDb4fbL7gAAAIUBAAATAAAAAAAAAAAA&#10;AAAAAAAAAABbQ29udGVudF9UeXBlc10ueG1sUEsBAi0AFAAGAAgAAAAhAFr0LFu/AAAAFQEAAAsA&#10;AAAAAAAAAAAAAAAAHwEAAF9yZWxzLy5yZWxzUEsBAi0AFAAGAAgAAAAhAM2DuqvEAAAA3AAAAA8A&#10;AAAAAAAAAAAAAAAABwIAAGRycy9kb3ducmV2LnhtbFBLBQYAAAAAAwADALcAAAD4AgAAAAA=&#10;" path="m,6096l,e" filled="f" strokeweight=".16931mm">
                  <v:path arrowok="t" textboxrect="0,0,0,6096"/>
                </v:shape>
                <v:shape id="Shape 553" o:spid="_x0000_s1151" style="position:absolute;left:60;top:6089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54" o:spid="_x0000_s1152" style="position:absolute;left:21419;top:608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dExAAAANw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PB7B40w6AnL5BwAA//8DAFBLAQItABQABgAIAAAAIQDb4fbL7gAAAIUBAAATAAAAAAAAAAAA&#10;AAAAAAAAAABbQ29udGVudF9UeXBlc10ueG1sUEsBAi0AFAAGAAgAAAAhAFr0LFu/AAAAFQEAAAsA&#10;AAAAAAAAAAAAAAAAHwEAAF9yZWxzLy5yZWxzUEsBAi0AFAAGAAgAAAAhAC0mh0TEAAAA3AAAAA8A&#10;AAAAAAAAAAAAAAAABwIAAGRycy9kb3ducmV2LnhtbFBLBQYAAAAAAwADALcAAAD4AgAAAAA=&#10;" path="m,6096l,e" filled="f" strokeweight=".16931mm">
                  <v:path arrowok="t" textboxrect="0,0,0,6096"/>
                </v:shape>
                <v:shape id="Shape 555" o:spid="_x0000_s1153" style="position:absolute;left:21450;top:6089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" path="m,l4832603,e" filled="f" strokeweight=".48pt">
                  <v:path arrowok="t" textboxrect="0,0,4832603,0"/>
                </v:shape>
                <v:shape id="Shape 556" o:spid="_x0000_s1154" style="position:absolute;left:69776;top:6089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" path="m,l6108,e" filled="f" strokeweight=".48pt">
                  <v:path arrowok="t" textboxrect="0,0,6108,0"/>
                </v:shape>
                <v:shape id="Shape 557" o:spid="_x0000_s1155" style="position:absolute;left:30;top:60929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58" o:spid="_x0000_s1156" style="position:absolute;left:21419;top:60929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" path="m,324599l,e" filled="f" strokeweight=".16931mm">
                  <v:path arrowok="t" textboxrect="0,0,0,324599"/>
                </v:shape>
                <v:shape id="Shape 559" o:spid="_x0000_s1157" style="position:absolute;left:69806;top:60929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60" o:spid="_x0000_s1158" style="position:absolute;left:30;top:64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" path="m,6108l,e" filled="f" strokeweight=".16931mm">
                  <v:path arrowok="t" textboxrect="0,0,0,6108"/>
                </v:shape>
                <v:shape id="Shape 561" o:spid="_x0000_s1159" style="position:absolute;left:60;top:6420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" path="m,l2132838,e" filled="f" strokeweight=".16967mm">
                  <v:path arrowok="t" textboxrect="0,0,2132838,0"/>
                </v:shape>
                <v:shape id="Shape 562" o:spid="_x0000_s1160" style="position:absolute;left:21419;top:64175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" path="m,6108l,e" filled="f" strokeweight=".16931mm">
                  <v:path arrowok="t" textboxrect="0,0,0,6108"/>
                </v:shape>
                <v:shape id="Shape 563" o:spid="_x0000_s1161" style="position:absolute;left:21450;top:6420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" path="m,l4832603,e" filled="f" strokeweight=".16967mm">
                  <v:path arrowok="t" textboxrect="0,0,4832603,0"/>
                </v:shape>
                <v:shape id="Shape 564" o:spid="_x0000_s1162" style="position:absolute;left:69776;top:6420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" path="m,l6108,e" filled="f" strokeweight=".16967mm">
                  <v:path arrowok="t" textboxrect="0,0,6108,0"/>
                </v:shape>
                <v:shape id="Shape 565" o:spid="_x0000_s1163" style="position:absolute;left:30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566" o:spid="_x0000_s1164" style="position:absolute;left:21419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" path="m,323850l,e" filled="f" strokeweight=".16931mm">
                  <v:path arrowok="t" textboxrect="0,0,0,323850"/>
                </v:shape>
                <v:shape id="Shape 567" o:spid="_x0000_s1165" style="position:absolute;left:69806;top:64236;width:0;height:3239;visibility:visible;mso-wrap-style:square;v-text-anchor:top" coordsize="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" path="m,323850l,e" filled="f" strokeweight=".16967mm">
                  <v:path arrowok="t" textboxrect="0,0,0,323850"/>
                </v:shape>
                <v:shape id="Shape 568" o:spid="_x0000_s1166" style="position:absolute;left:30;top:67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" path="m,6096l,e" filled="f" strokeweight=".16931mm">
                  <v:path arrowok="t" textboxrect="0,0,0,6096"/>
                </v:shape>
                <v:shape id="Shape 569" o:spid="_x0000_s1167" style="position:absolute;left:60;top:67505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" path="m,l2132838,e" filled="f" strokeweight=".48pt">
                  <v:path arrowok="t" textboxrect="0,0,2132838,0"/>
                </v:shape>
                <v:shape id="Shape 570" o:spid="_x0000_s1168" style="position:absolute;left:21419;top:674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0nwgAAANw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" path="m,6096l,e" filled="f" strokeweight=".16931mm">
                  <v:path arrowok="t" textboxrect="0,0,0,6096"/>
                </v:shape>
                <v:shape id="Shape 571" o:spid="_x0000_s1169" style="position:absolute;left:21450;top:67505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" path="m,l4832603,e" filled="f" strokeweight=".48pt">
                  <v:path arrowok="t" textboxrect="0,0,4832603,0"/>
                </v:shape>
                <v:shape id="Shape 572" o:spid="_x0000_s1170" style="position:absolute;left:69776;top:67505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" path="m,l6108,e" filled="f" strokeweight=".48pt">
                  <v:path arrowok="t" textboxrect="0,0,6108,0"/>
                </v:shape>
                <v:shape id="Shape 573" o:spid="_x0000_s1171" style="position:absolute;left:30;top:67536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74" o:spid="_x0000_s1172" style="position:absolute;left:21419;top:67536;width:0;height:3246;visibility:visible;mso-wrap-style:square;v-text-anchor:top" coordsize="0,324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" path="m,324599l,e" filled="f" strokeweight=".16931mm">
                  <v:path arrowok="t" textboxrect="0,0,0,324599"/>
                </v:shape>
                <v:shape id="Shape 575" o:spid="_x0000_s1173" style="position:absolute;left:69806;top:67536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" path="m,324611l,e" filled="f" strokeweight=".16967mm">
                  <v:path arrowok="t" textboxrect="0,0,0,324611"/>
                </v:shape>
                <v:shape id="Shape 576" o:spid="_x0000_s1174" style="position:absolute;left:30;top:707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" path="m,6108l,e" filled="f" strokeweight=".16931mm">
                  <v:path arrowok="t" textboxrect="0,0,0,6108"/>
                </v:shape>
                <v:shape id="Shape 577" o:spid="_x0000_s1175" style="position:absolute;left:60;top:70812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" path="m,l2132838,e" filled="f" strokeweight=".16967mm">
                  <v:path arrowok="t" textboxrect="0,0,2132838,0"/>
                </v:shape>
                <v:shape id="Shape 578" o:spid="_x0000_s1176" style="position:absolute;left:21419;top:7078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" path="m,6108l,e" filled="f" strokeweight=".16931mm">
                  <v:path arrowok="t" textboxrect="0,0,0,6108"/>
                </v:shape>
                <v:shape id="Shape 579" o:spid="_x0000_s1177" style="position:absolute;left:21450;top:70812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" path="m,l4832603,e" filled="f" strokeweight=".16967mm">
                  <v:path arrowok="t" textboxrect="0,0,4832603,0"/>
                </v:shape>
                <v:shape id="Shape 580" o:spid="_x0000_s1178" style="position:absolute;left:69776;top:70812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" path="m,l6108,e" filled="f" strokeweight=".16967mm">
                  <v:path arrowok="t" textboxrect="0,0,6108,0"/>
                </v:shape>
                <v:shape id="Shape 581" o:spid="_x0000_s1179" style="position:absolute;left:30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" path="m,324612l,e" filled="f" strokeweight=".16931mm">
                  <v:path arrowok="t" textboxrect="0,0,0,324612"/>
                </v:shape>
                <v:shape id="Shape 582" o:spid="_x0000_s1180" style="position:absolute;left:21419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" path="m,324612l,e" filled="f" strokeweight=".16931mm">
                  <v:path arrowok="t" textboxrect="0,0,0,324612"/>
                </v:shape>
                <v:shape id="Shape 583" o:spid="_x0000_s1181" style="position:absolute;left:69806;top:70843;width:0;height:3246;visibility:visible;mso-wrap-style:square;v-text-anchor:top" coordsize="0,324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" path="m,324612l,e" filled="f" strokeweight=".16967mm">
                  <v:path arrowok="t" textboxrect="0,0,0,324612"/>
                </v:shape>
                <v:shape id="Shape 584" o:spid="_x0000_s1182" style="position:absolute;top:741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85" o:spid="_x0000_s1183" style="position:absolute;left:60;top:74119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86" o:spid="_x0000_s1184" style="position:absolute;left:21419;top:740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" path="m,6095l,e" filled="f" strokeweight=".16931mm">
                  <v:path arrowok="t" textboxrect="0,0,0,6095"/>
                </v:shape>
                <v:shape id="Shape 587" o:spid="_x0000_s1185" style="position:absolute;left:21450;top:74119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588" o:spid="_x0000_s1186" style="position:absolute;left:69776;top:74119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" path="m,l6108,e" filled="f" strokeweight=".16931mm">
                  <v:path arrowok="t" textboxrect="0,0,6108,0"/>
                </v:shape>
                <v:shape id="Shape 589" o:spid="_x0000_s1187" style="position:absolute;left:30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" path="m,324611l,e" filled="f" strokeweight=".16931mm">
                  <v:path arrowok="t" textboxrect="0,0,0,324611"/>
                </v:shape>
                <v:shape id="Shape 590" o:spid="_x0000_s1188" style="position:absolute;left:21419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" path="m,324611l,e" filled="f" strokeweight=".16931mm">
                  <v:path arrowok="t" textboxrect="0,0,0,324611"/>
                </v:shape>
                <v:shape id="Shape 591" o:spid="_x0000_s1189" style="position:absolute;left:69806;top:74150;width:0;height:3246;visibility:visible;mso-wrap-style:square;v-text-anchor:top" coordsize="0,324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" path="m,324611l,e" filled="f" strokeweight=".16967mm">
                  <v:path arrowok="t" textboxrect="0,0,0,324611"/>
                </v:shape>
                <v:shape id="Shape 592" o:spid="_x0000_s1190" style="position:absolute;top:774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Ns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6HsL/mXgE5PwPAAD//wMAUEsBAi0AFAAGAAgAAAAhANvh9svuAAAAhQEAABMAAAAAAAAA&#10;AAAAAAAAAAAAAFtDb250ZW50X1R5cGVzXS54bWxQSwECLQAUAAYACAAAACEAWvQsW78AAAAVAQAA&#10;CwAAAAAAAAAAAAAAAAAfAQAAX3JlbHMvLnJlbHNQSwECLQAUAAYACAAAACEAHhdDb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93" o:spid="_x0000_s1191" style="position:absolute;left:60;top:7742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" path="m,l2132838,e" filled="f" strokeweight=".16931mm">
                  <v:path arrowok="t" textboxrect="0,0,2132838,0"/>
                </v:shape>
                <v:shape id="Shape 594" o:spid="_x0000_s1192" style="position:absolute;left:21419;top:77396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" path="m,6083l,e" filled="f" strokeweight=".16931mm">
                  <v:path arrowok="t" textboxrect="0,0,0,6083"/>
                </v:shape>
                <v:shape id="Shape 595" o:spid="_x0000_s1193" style="position:absolute;left:21450;top:7742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" path="m,l4832603,e" filled="f" strokeweight=".16931mm">
                  <v:path arrowok="t" textboxrect="0,0,4832603,0"/>
                </v:shape>
                <v:shape id="Shape 596" o:spid="_x0000_s1194" style="position:absolute;left:69776;top:7742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" path="m,l6108,e" filled="f" strokeweight=".16931mm">
                  <v:path arrowok="t" textboxrect="0,0,6108,0"/>
                </v:shape>
                <v:shape id="Shape 597" o:spid="_x0000_s1195" style="position:absolute;left:30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" path="m,323862l,e" filled="f" strokeweight=".16931mm">
                  <v:path arrowok="t" textboxrect="0,0,0,323862"/>
                </v:shape>
                <v:shape id="Shape 598" o:spid="_x0000_s1196" style="position:absolute;top:807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POf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c+buDaeiUdA7n4BAAD//wMAUEsBAi0AFAAGAAgAAAAhANvh9svuAAAAhQEAABMAAAAAAAAAAAAA&#10;AAAAAAAAAFtDb250ZW50X1R5cGVzXS54bWxQSwECLQAUAAYACAAAACEAWvQsW78AAAAVAQAACwAA&#10;AAAAAAAAAAAAAAAfAQAAX3JlbHMvLnJlbHNQSwECLQAUAAYACAAAACEAXzTzn8MAAADcAAAADwAA&#10;AAAAAAAAAAAAAAAHAgAAZHJzL2Rvd25yZXYueG1sUEsFBgAAAAADAAMAtwAAAPcCAAAAAA==&#10;" path="m,l6095,e" filled="f" strokeweight=".16928mm">
                  <v:path arrowok="t" textboxrect="0,0,6095,0"/>
                </v:shape>
                <v:shape id="Shape 599" o:spid="_x0000_s1197" style="position:absolute;left:60;top:80726;width:21329;height:0;visibility:visible;mso-wrap-style:square;v-text-anchor:top" coordsize="21328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" path="m,l2132838,e" filled="f" strokeweight=".16928mm">
                  <v:path arrowok="t" textboxrect="0,0,2132838,0"/>
                </v:shape>
                <v:shape id="Shape 600" o:spid="_x0000_s1198" style="position:absolute;left:21419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" path="m,323862l,e" filled="f" strokeweight=".16931mm">
                  <v:path arrowok="t" textboxrect="0,0,0,323862"/>
                </v:shape>
                <v:shape id="Shape 601" o:spid="_x0000_s1199" style="position:absolute;left:21389;top:807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" path="m,l6095,e" filled="f" strokeweight=".16928mm">
                  <v:path arrowok="t" textboxrect="0,0,6095,0"/>
                </v:shape>
                <v:shape id="Shape 602" o:spid="_x0000_s1200" style="position:absolute;left:21450;top:80726;width:48326;height:0;visibility:visible;mso-wrap-style:square;v-text-anchor:top" coordsize="48326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" path="m,l4832603,e" filled="f" strokeweight=".16928mm">
                  <v:path arrowok="t" textboxrect="0,0,4832603,0"/>
                </v:shape>
                <v:shape id="Shape 603" o:spid="_x0000_s1201" style="position:absolute;left:69806;top:77457;width:0;height:3238;visibility:visible;mso-wrap-style:square;v-text-anchor:top" coordsize="0,323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" path="m,323862l,e" filled="f" strokeweight=".16967mm">
                  <v:path arrowok="t" textboxrect="0,0,0,323862"/>
                </v:shape>
                <v:shape id="Shape 604" o:spid="_x0000_s1202" style="position:absolute;left:69776;top:80726;width:61;height:0;visibility:visible;mso-wrap-style:square;v-text-anchor:top" coordsize="6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" path="m,l6108,e" filled="f" strokeweight=".16928mm">
                  <v:path arrowok="t" textboxrect="0,0,6108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y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en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Hi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y</w:t>
      </w:r>
    </w:p>
    <w:p w:rsidR="005928E7" w:rsidRPr="00556D7A" w:rsidRDefault="005928E7">
      <w:pPr>
        <w:spacing w:after="6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42" w:lineRule="auto"/>
        <w:ind w:left="99" w:right="253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j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1</w:t>
      </w:r>
      <w:r w:rsidRPr="00556D7A">
        <w:rPr>
          <w:rFonts w:asciiTheme="minorHAnsi" w:eastAsia="Arial" w:hAnsiTheme="minorHAnsi" w:cstheme="minorHAnsi"/>
          <w:color w:val="000000"/>
          <w:w w:val="99"/>
        </w:rPr>
        <w:t>8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unpaid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  <w:spacing w:val="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rr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oyer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pl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se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ssa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ry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giving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page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)</w:t>
      </w:r>
    </w:p>
    <w:p w:rsidR="005928E7" w:rsidRPr="00556D7A" w:rsidRDefault="005928E7">
      <w:pPr>
        <w:spacing w:line="180" w:lineRule="exact"/>
        <w:rPr>
          <w:rFonts w:asciiTheme="minorHAnsi" w:eastAsia="Arial" w:hAnsiTheme="minorHAnsi" w:cstheme="minorHAnsi"/>
          <w:sz w:val="18"/>
          <w:szCs w:val="18"/>
        </w:rPr>
      </w:pPr>
    </w:p>
    <w:p w:rsidR="005928E7" w:rsidRPr="00556D7A" w:rsidRDefault="004A566C">
      <w:pPr>
        <w:widowControl w:val="0"/>
        <w:spacing w:line="239" w:lineRule="auto"/>
        <w:ind w:left="98" w:right="304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9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chool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emplo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men</w:t>
      </w:r>
      <w:r w:rsidRPr="00556D7A">
        <w:rPr>
          <w:rFonts w:asciiTheme="minorHAnsi" w:eastAsia="Arial" w:hAnsiTheme="minorHAnsi" w:cstheme="minorHAnsi"/>
          <w:color w:val="000000"/>
          <w:spacing w:val="47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cl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ange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ool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roll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mb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proofErr w:type="spellEnd"/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7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Employer</w:t>
      </w:r>
    </w:p>
    <w:p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</w:t>
      </w:r>
    </w:p>
    <w:p w:rsidR="005928E7" w:rsidRPr="00556D7A" w:rsidRDefault="005928E7">
      <w:pPr>
        <w:spacing w:after="2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</w:p>
    <w:p w:rsidR="005928E7" w:rsidRPr="00556D7A" w:rsidRDefault="005928E7">
      <w:pPr>
        <w:spacing w:after="2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Salary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upon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:rsidR="005928E7" w:rsidRPr="00556D7A" w:rsidRDefault="005928E7">
      <w:pPr>
        <w:spacing w:after="29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Reason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:rsidR="005928E7" w:rsidRPr="00556D7A" w:rsidRDefault="005928E7">
      <w:pPr>
        <w:spacing w:after="2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esponsibili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ies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5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Employer</w:t>
      </w:r>
    </w:p>
    <w:p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</w:t>
      </w:r>
    </w:p>
    <w:p w:rsidR="005928E7" w:rsidRPr="00556D7A" w:rsidRDefault="005928E7">
      <w:pPr>
        <w:spacing w:after="2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</w:p>
    <w:p w:rsidR="005928E7" w:rsidRPr="00556D7A" w:rsidRDefault="005928E7">
      <w:pPr>
        <w:spacing w:after="32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Salary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upon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:rsidR="005928E7" w:rsidRPr="00556D7A" w:rsidRDefault="005928E7">
      <w:pPr>
        <w:spacing w:after="2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Reason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:rsidR="005928E7" w:rsidRPr="00556D7A" w:rsidRDefault="005928E7">
      <w:pPr>
        <w:spacing w:after="3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esponsibili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ies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6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Employer</w:t>
      </w:r>
    </w:p>
    <w:p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</w:t>
      </w:r>
    </w:p>
    <w:p w:rsidR="005928E7" w:rsidRPr="00556D7A" w:rsidRDefault="005928E7">
      <w:pPr>
        <w:spacing w:after="2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Employmen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</w:p>
    <w:p w:rsidR="005928E7" w:rsidRPr="00556D7A" w:rsidRDefault="005928E7">
      <w:pPr>
        <w:spacing w:after="29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Salary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upon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:rsidR="005928E7" w:rsidRPr="00556D7A" w:rsidRDefault="005928E7">
      <w:pPr>
        <w:spacing w:after="2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Reason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leaving</w:t>
      </w:r>
    </w:p>
    <w:p w:rsidR="005928E7" w:rsidRPr="00556D7A" w:rsidRDefault="005928E7">
      <w:pPr>
        <w:spacing w:after="28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Roles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esponsibili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ies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16703B" w:rsidRDefault="0016703B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16703B" w:rsidRDefault="0016703B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16703B" w:rsidRPr="00556D7A" w:rsidRDefault="0016703B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8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bookmarkStart w:id="5" w:name="_page_7_0"/>
      <w:bookmarkEnd w:id="4"/>
      <w:r w:rsidRPr="00556D7A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-1905</wp:posOffset>
                </wp:positionV>
                <wp:extent cx="6983730" cy="1059180"/>
                <wp:effectExtent l="0" t="0" r="0" b="0"/>
                <wp:wrapNone/>
                <wp:docPr id="605" name="drawingObject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059180"/>
                          <a:chOff x="0" y="0"/>
                          <a:chExt cx="6983730" cy="1059180"/>
                        </a:xfrm>
                        <a:noFill/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540" y="3175"/>
                            <a:ext cx="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005">
                                <a:moveTo>
                                  <a:pt x="0" y="0"/>
                                </a:moveTo>
                                <a:lnTo>
                                  <a:pt x="0" y="105600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980555" y="3175"/>
                            <a:ext cx="0" cy="105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6005">
                                <a:moveTo>
                                  <a:pt x="0" y="0"/>
                                </a:moveTo>
                                <a:lnTo>
                                  <a:pt x="0" y="105600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35242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0" y="600075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0" y="105600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7E1B4" id="drawingObject605" o:spid="_x0000_s1026" style="position:absolute;margin-left:28.7pt;margin-top:-.15pt;width:549.9pt;height:83.4pt;z-index:-251666944;mso-position-horizontal-relative:page" coordsize="69837,10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" o:allowincell="f">
                <v:shape id="Shape 606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07" o:spid="_x0000_s1028" style="position:absolute;left:25;top:31;width:0;height:10560;visibility:visible;mso-wrap-style:square;v-text-anchor:top" coordsize="0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" path="m,l,1056005e" filled="f" strokeweight=".20458mm">
                  <v:path arrowok="t" textboxrect="0,0,0,1056005"/>
                </v:shape>
                <v:shape id="Shape 608" o:spid="_x0000_s1029" style="position:absolute;left:69805;top:31;width:0;height:10560;visibility:visible;mso-wrap-style:square;v-text-anchor:top" coordsize="0,1056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" path="m,l,1056005e" filled="f" strokeweight=".20458mm">
                  <v:path arrowok="t" textboxrect="0,0,0,1056005"/>
                </v:shape>
                <v:shape id="Shape 609" o:spid="_x0000_s1030" style="position:absolute;top:3524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" path="m,l6983730,e" filled="f" strokeweight=".20458mm">
                  <v:path arrowok="t" textboxrect="0,0,6983730,0"/>
                </v:shape>
                <v:shape id="Shape 610" o:spid="_x0000_s1031" style="position:absolute;top:600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" path="m,l6983730,e" filled="f" strokeweight=".20458mm">
                  <v:path arrowok="t" textboxrect="0,0,6983730,0"/>
                </v:shape>
                <v:shape id="Shape 611" o:spid="_x0000_s1032" style="position:absolute;top:1056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im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cou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</w:t>
      </w:r>
    </w:p>
    <w:p w:rsidR="005928E7" w:rsidRPr="00556D7A" w:rsidRDefault="005928E7">
      <w:pPr>
        <w:spacing w:after="11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Please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give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ails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ime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ave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accoun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elow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9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364488</wp:posOffset>
                </wp:positionH>
                <wp:positionV relativeFrom="paragraph">
                  <wp:posOffset>-1238</wp:posOffset>
                </wp:positionV>
                <wp:extent cx="6983730" cy="1522730"/>
                <wp:effectExtent l="0" t="0" r="0" b="0"/>
                <wp:wrapNone/>
                <wp:docPr id="612" name="drawingObject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522730"/>
                          <a:chOff x="0" y="0"/>
                          <a:chExt cx="6983730" cy="1522730"/>
                        </a:xfrm>
                        <a:noFill/>
                      </wpg:grpSpPr>
                      <wps:wsp>
                        <wps:cNvPr id="613" name="Shape 613"/>
                        <wps:cNvSpPr/>
                        <wps:spPr>
                          <a:xfrm>
                            <a:off x="0" y="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540" y="3175"/>
                            <a:ext cx="0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555">
                                <a:moveTo>
                                  <a:pt x="0" y="0"/>
                                </a:moveTo>
                                <a:lnTo>
                                  <a:pt x="0" y="151955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980555" y="3175"/>
                            <a:ext cx="0" cy="1519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9555">
                                <a:moveTo>
                                  <a:pt x="0" y="0"/>
                                </a:moveTo>
                                <a:lnTo>
                                  <a:pt x="0" y="151955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0" y="353060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87820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1519553"/>
                            <a:ext cx="69837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730">
                                <a:moveTo>
                                  <a:pt x="0" y="0"/>
                                </a:moveTo>
                                <a:lnTo>
                                  <a:pt x="6983730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A7831C" id="drawingObject612" o:spid="_x0000_s1026" style="position:absolute;margin-left:28.7pt;margin-top:-.1pt;width:549.9pt;height:119.9pt;z-index:-251662848;mso-position-horizontal-relative:page" coordsize="69837,15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" o:allowincell="f">
                <v:shape id="Shape 613" o:spid="_x0000_s1027" style="position:absolute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4" o:spid="_x0000_s1028" style="position:absolute;left:25;top:31;width:0;height:15196;visibility:visible;mso-wrap-style:square;v-text-anchor:top" coordsize="0,15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" path="m,l,1519555e" filled="f" strokeweight=".20458mm">
                  <v:path arrowok="t" textboxrect="0,0,0,1519555"/>
                </v:shape>
                <v:shape id="Shape 615" o:spid="_x0000_s1029" style="position:absolute;left:69805;top:31;width:0;height:15196;visibility:visible;mso-wrap-style:square;v-text-anchor:top" coordsize="0,1519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" path="m,l,1519555e" filled="f" strokeweight=".20458mm">
                  <v:path arrowok="t" textboxrect="0,0,0,1519555"/>
                </v:shape>
                <v:shape id="Shape 616" o:spid="_x0000_s1030" style="position:absolute;top:3530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7" o:spid="_x0000_s1031" style="position:absolute;top:8782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" path="m,l6983730,e" filled="f" strokeweight=".20458mm">
                  <v:path arrowok="t" textboxrect="0,0,6983730,0"/>
                </v:shape>
                <v:shape id="Shape 618" o:spid="_x0000_s1032" style="position:absolute;top:15195;width:69837;height:0;visibility:visible;mso-wrap-style:square;v-text-anchor:top" coordsize="69837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" path="m,l6983730,e" filled="f" strokeweight=".20458mm">
                  <v:path arrowok="t" textboxrect="0,0,6983730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Skills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an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ests</w:t>
      </w:r>
    </w:p>
    <w:p w:rsidR="005928E7" w:rsidRPr="00556D7A" w:rsidRDefault="005928E7">
      <w:pPr>
        <w:spacing w:after="10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40" w:lineRule="auto"/>
        <w:ind w:left="100" w:right="372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lan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/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tt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)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ny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ary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46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nce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4" w:line="120" w:lineRule="exact"/>
        <w:rPr>
          <w:rFonts w:asciiTheme="minorHAnsi" w:eastAsia="Arial" w:hAnsiTheme="minorHAnsi" w:cstheme="minorHAnsi"/>
          <w:sz w:val="12"/>
          <w:szCs w:val="12"/>
        </w:rPr>
      </w:pPr>
    </w:p>
    <w:p w:rsidR="005928E7" w:rsidRPr="00556D7A" w:rsidRDefault="004A566C">
      <w:pPr>
        <w:widowControl w:val="0"/>
        <w:spacing w:line="240" w:lineRule="auto"/>
        <w:ind w:left="66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342263</wp:posOffset>
                </wp:positionH>
                <wp:positionV relativeFrom="paragraph">
                  <wp:posOffset>1068</wp:posOffset>
                </wp:positionV>
                <wp:extent cx="6983094" cy="6269356"/>
                <wp:effectExtent l="0" t="0" r="0" b="0"/>
                <wp:wrapNone/>
                <wp:docPr id="619" name="drawingObject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4" cy="6269356"/>
                          <a:chOff x="0" y="0"/>
                          <a:chExt cx="6983094" cy="6269356"/>
                        </a:xfrm>
                        <a:noFill/>
                      </wpg:grpSpPr>
                      <wps:wsp>
                        <wps:cNvPr id="620" name="Shape 620"/>
                        <wps:cNvSpPr/>
                        <wps:spPr>
                          <a:xfrm>
                            <a:off x="0" y="0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175" y="3176"/>
                            <a:ext cx="0" cy="626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6179">
                                <a:moveTo>
                                  <a:pt x="0" y="0"/>
                                </a:moveTo>
                                <a:lnTo>
                                  <a:pt x="0" y="6266179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979920" y="3176"/>
                            <a:ext cx="0" cy="626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66179">
                                <a:moveTo>
                                  <a:pt x="0" y="0"/>
                                </a:moveTo>
                                <a:lnTo>
                                  <a:pt x="0" y="6266179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0" y="360046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0" y="1306196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6266181"/>
                            <a:ext cx="6983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3094">
                                <a:moveTo>
                                  <a:pt x="0" y="0"/>
                                </a:moveTo>
                                <a:lnTo>
                                  <a:pt x="6983094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2378D0" id="drawingObject619" o:spid="_x0000_s1026" style="position:absolute;margin-left:26.95pt;margin-top:.1pt;width:549.85pt;height:493.65pt;z-index:-251660800;mso-position-horizontal-relative:page" coordsize="69830,6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" o:allowincell="f">
                <v:shape id="Shape 620" o:spid="_x0000_s1027" style="position:absolute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" path="m,l6983094,e" filled="f" strokeweight=".20458mm">
                  <v:path arrowok="t" textboxrect="0,0,6983094,0"/>
                </v:shape>
                <v:shape id="Shape 621" o:spid="_x0000_s1028" style="position:absolute;left:31;top:31;width:0;height:62662;visibility:visible;mso-wrap-style:square;v-text-anchor:top" coordsize="0,626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" path="m,l,6266179e" filled="f" strokeweight=".20458mm">
                  <v:path arrowok="t" textboxrect="0,0,0,6266179"/>
                </v:shape>
                <v:shape id="Shape 622" o:spid="_x0000_s1029" style="position:absolute;left:69799;top:31;width:0;height:62662;visibility:visible;mso-wrap-style:square;v-text-anchor:top" coordsize="0,6266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" path="m,l,6266179e" filled="f" strokeweight=".20458mm">
                  <v:path arrowok="t" textboxrect="0,0,0,6266179"/>
                </v:shape>
                <v:shape id="Shape 623" o:spid="_x0000_s1030" style="position:absolute;top:3600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" path="m,l6983094,e" filled="f" strokeweight=".20458mm">
                  <v:path arrowok="t" textboxrect="0,0,6983094,0"/>
                </v:shape>
                <v:shape id="Shape 624" o:spid="_x0000_s1031" style="position:absolute;top:13061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" path="m,l6983094,e" filled="f" strokeweight=".20458mm">
                  <v:path arrowok="t" textboxrect="0,0,6983094,0"/>
                </v:shape>
                <v:shape id="Shape 625" o:spid="_x0000_s1032" style="position:absolute;top:62661;width:69830;height:0;visibility:visible;mso-wrap-style:square;v-text-anchor:top" coordsize="6983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" path="m,l6983094,e" filled="f" strokeweight=".20458mm">
                  <v:path arrowok="t" textboxrect="0,0,6983094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fo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8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9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w w:val="99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on</w:t>
      </w:r>
    </w:p>
    <w:p w:rsidR="005928E7" w:rsidRPr="00556D7A" w:rsidRDefault="005928E7">
      <w:pPr>
        <w:spacing w:after="3" w:line="220" w:lineRule="exact"/>
        <w:rPr>
          <w:rFonts w:asciiTheme="minorHAnsi" w:eastAsia="Arial" w:hAnsiTheme="minorHAnsi" w:cstheme="minorHAnsi"/>
        </w:rPr>
      </w:pPr>
    </w:p>
    <w:p w:rsidR="005928E7" w:rsidRPr="00556D7A" w:rsidRDefault="004A566C">
      <w:pPr>
        <w:widowControl w:val="0"/>
        <w:spacing w:line="242" w:lineRule="auto"/>
        <w:ind w:left="65" w:right="1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0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req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red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n)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der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mpl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ym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evan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sid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ned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gh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un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eis</w:t>
      </w:r>
      <w:r w:rsidRPr="00556D7A">
        <w:rPr>
          <w:rFonts w:asciiTheme="minorHAnsi" w:eastAsia="Arial" w:hAnsiTheme="minorHAnsi" w:cstheme="minorHAnsi"/>
          <w:color w:val="000000"/>
          <w:spacing w:val="1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/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leg</w:t>
      </w:r>
      <w:r w:rsidRPr="00556D7A">
        <w:rPr>
          <w:rFonts w:asciiTheme="minorHAnsi" w:eastAsia="Arial" w:hAnsiTheme="minorHAnsi" w:cstheme="minorHAnsi"/>
          <w:color w:val="000000"/>
          <w:spacing w:val="4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ivi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sa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ry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num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g)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2" w:line="240" w:lineRule="exact"/>
        <w:rPr>
          <w:rFonts w:asciiTheme="minorHAnsi" w:eastAsia="Arial" w:hAnsiTheme="minorHAnsi" w:cstheme="minorHAnsi"/>
          <w:sz w:val="24"/>
          <w:szCs w:val="24"/>
        </w:rPr>
      </w:pPr>
    </w:p>
    <w:bookmarkEnd w:id="5"/>
    <w:p w:rsidR="005928E7" w:rsidRPr="00556D7A" w:rsidRDefault="005928E7">
      <w:pPr>
        <w:widowControl w:val="0"/>
        <w:spacing w:line="240" w:lineRule="auto"/>
        <w:ind w:left="9091" w:right="-20"/>
        <w:rPr>
          <w:rFonts w:asciiTheme="minorHAnsi" w:hAnsiTheme="minorHAnsi" w:cstheme="minorHAnsi"/>
          <w:color w:val="000000"/>
        </w:rPr>
        <w:sectPr w:rsidR="005928E7" w:rsidRPr="00556D7A">
          <w:pgSz w:w="11900" w:h="16839"/>
          <w:pgMar w:top="688" w:right="601" w:bottom="0" w:left="685" w:header="0" w:footer="0" w:gutter="0"/>
          <w:cols w:space="708"/>
        </w:sect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bookmarkStart w:id="6" w:name="_page_9_0"/>
      <w:r w:rsidRPr="00556D7A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275843</wp:posOffset>
                </wp:positionH>
                <wp:positionV relativeFrom="paragraph">
                  <wp:posOffset>-9270</wp:posOffset>
                </wp:positionV>
                <wp:extent cx="6983730" cy="4385309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4385309"/>
                          <a:chOff x="0" y="0"/>
                          <a:chExt cx="6983730" cy="4385309"/>
                        </a:xfrm>
                        <a:noFill/>
                      </wpg:grpSpPr>
                      <wps:wsp>
                        <wps:cNvPr id="627" name="Shape 62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096" y="3047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980682" y="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54" y="6083"/>
                            <a:ext cx="0" cy="35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80">
                                <a:moveTo>
                                  <a:pt x="0" y="35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980682" y="6083"/>
                            <a:ext cx="0" cy="35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580">
                                <a:moveTo>
                                  <a:pt x="0" y="35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3627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96" y="362711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980682" y="3596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054" y="365759"/>
                            <a:ext cx="0" cy="162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0773">
                                <a:moveTo>
                                  <a:pt x="0" y="1620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980682" y="365759"/>
                            <a:ext cx="0" cy="162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0773">
                                <a:moveTo>
                                  <a:pt x="0" y="16207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0" y="1989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096" y="1989581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980682" y="1986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054" y="1992631"/>
                            <a:ext cx="0" cy="57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833">
                                <a:moveTo>
                                  <a:pt x="0" y="576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980682" y="1992631"/>
                            <a:ext cx="0" cy="576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6833">
                                <a:moveTo>
                                  <a:pt x="0" y="5768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0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96" y="2572511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744217" y="25725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750312" y="2572511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3489197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495294" y="2572511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233415" y="25725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5239511" y="2572511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980682" y="25694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54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747272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492246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5236463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980682" y="2575559"/>
                            <a:ext cx="0" cy="254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7">
                                <a:moveTo>
                                  <a:pt x="0" y="254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096" y="2833116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744217" y="28331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750312" y="2833116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3489197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495294" y="2833116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233415" y="2833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239511" y="2833116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977634" y="2833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3054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747272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492246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236463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980682" y="2836164"/>
                            <a:ext cx="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0">
                                <a:moveTo>
                                  <a:pt x="0" y="762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0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96" y="3601211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1744217" y="36012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750312" y="3601211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3489197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495294" y="3601211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233415" y="3601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5239511" y="3601211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980682" y="35981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054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747272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3492246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236463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980682" y="3604259"/>
                            <a:ext cx="0" cy="25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508">
                                <a:moveTo>
                                  <a:pt x="0" y="254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0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96" y="3861815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744217" y="386181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1750312" y="3861815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489197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495294" y="3861815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233415" y="38618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239511" y="3861815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6980682" y="38587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054" y="3864863"/>
                            <a:ext cx="0" cy="2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46">
                                <a:moveTo>
                                  <a:pt x="0" y="25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1747272" y="3864863"/>
                            <a:ext cx="0" cy="25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46">
                                <a:moveTo>
                                  <a:pt x="0" y="25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492246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236463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980682" y="3864863"/>
                            <a:ext cx="0" cy="25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3734">
                                <a:moveTo>
                                  <a:pt x="0" y="25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4121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96" y="4121652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744217" y="412165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750312" y="4121652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492246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495294" y="4121652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5236463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5239511" y="4121652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980682" y="4118598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3054" y="4124718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0" y="43822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6096" y="4382255"/>
                            <a:ext cx="17381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08">
                                <a:moveTo>
                                  <a:pt x="0" y="0"/>
                                </a:moveTo>
                                <a:lnTo>
                                  <a:pt x="1738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747272" y="4124718"/>
                            <a:ext cx="0" cy="25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95">
                                <a:moveTo>
                                  <a:pt x="0" y="254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744217" y="43822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750312" y="4382255"/>
                            <a:ext cx="17388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5">
                                <a:moveTo>
                                  <a:pt x="0" y="0"/>
                                </a:moveTo>
                                <a:lnTo>
                                  <a:pt x="17388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492246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492246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495294" y="4382255"/>
                            <a:ext cx="17381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1">
                                <a:moveTo>
                                  <a:pt x="0" y="0"/>
                                </a:moveTo>
                                <a:lnTo>
                                  <a:pt x="173812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236463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236463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239511" y="4382255"/>
                            <a:ext cx="17381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122">
                                <a:moveTo>
                                  <a:pt x="0" y="0"/>
                                </a:moveTo>
                                <a:lnTo>
                                  <a:pt x="17381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980682" y="4124718"/>
                            <a:ext cx="0" cy="254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482">
                                <a:moveTo>
                                  <a:pt x="0" y="254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980682" y="43792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F4B37" id="drawingObject626" o:spid="_x0000_s1026" style="position:absolute;margin-left:21.7pt;margin-top:-.75pt;width:549.9pt;height:345.3pt;z-index:-251651584;mso-position-horizontal-relative:page" coordsize="69837,4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" o:allowincell="f">
                <v:shape id="Shape 627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aU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" path="m,l6096,e" filled="f" strokeweight=".16931mm">
                  <v:path arrowok="t" textboxrect="0,0,6096,0"/>
                </v:shape>
                <v:shape id="Shape 628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" path="m,l6971538,e" filled="f" strokeweight=".16931mm">
                  <v:path arrowok="t" textboxrect="0,0,6971538,0"/>
                </v:shape>
                <v:shape id="Shape 629" o:spid="_x0000_s1029" style="position:absolute;left:69806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" path="m,6083l,e" filled="f" strokeweight=".16931mm">
                  <v:path arrowok="t" textboxrect="0,0,0,6083"/>
                </v:shape>
                <v:shape id="Shape 630" o:spid="_x0000_s1030" style="position:absolute;left:30;top:60;width:0;height:3536;visibility:visible;mso-wrap-style:square;v-text-anchor:top" coordsize="0,35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" path="m,353580l,e" filled="f" strokeweight=".16967mm">
                  <v:path arrowok="t" textboxrect="0,0,0,353580"/>
                </v:shape>
                <v:shape id="Shape 631" o:spid="_x0000_s1031" style="position:absolute;left:69806;top:60;width:0;height:3536;visibility:visible;mso-wrap-style:square;v-text-anchor:top" coordsize="0,35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" path="m,353580l,e" filled="f" strokeweight=".16931mm">
                  <v:path arrowok="t" textboxrect="0,0,0,353580"/>
                </v:shape>
                <v:shape id="Shape 632" o:spid="_x0000_s1032" style="position:absolute;top:36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2PRxQAAANwAAAAPAAAAZHJzL2Rvd25yZXYueG1sRI/RaoNA&#10;FETfC/2H5Rb61qy1II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Cfd2PRxQAAANwAAAAP&#10;AAAAAAAAAAAAAAAAAAcCAABkcnMvZG93bnJldi54bWxQSwUGAAAAAAMAAwC3AAAA+QIAAAAA&#10;" path="m,l6096,e" filled="f" strokeweight=".16931mm">
                  <v:path arrowok="t" textboxrect="0,0,6096,0"/>
                </v:shape>
                <v:shape id="Shape 633" o:spid="_x0000_s1033" style="position:absolute;left:60;top:3627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" path="m,l6971538,e" filled="f" strokeweight=".16931mm">
                  <v:path arrowok="t" textboxrect="0,0,6971538,0"/>
                </v:shape>
                <v:shape id="Shape 634" o:spid="_x0000_s1034" style="position:absolute;left:69806;top:35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" path="m,6095l,e" filled="f" strokeweight=".16931mm">
                  <v:path arrowok="t" textboxrect="0,0,0,6095"/>
                </v:shape>
                <v:shape id="Shape 635" o:spid="_x0000_s1035" style="position:absolute;left:30;top:3657;width:0;height:16208;visibility:visible;mso-wrap-style:square;v-text-anchor:top" coordsize="0,162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" path="m,1620773l,e" filled="f" strokeweight=".16967mm">
                  <v:path arrowok="t" textboxrect="0,0,0,1620773"/>
                </v:shape>
                <v:shape id="Shape 636" o:spid="_x0000_s1036" style="position:absolute;left:69806;top:3657;width:0;height:16208;visibility:visible;mso-wrap-style:square;v-text-anchor:top" coordsize="0,1620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" path="m,1620773l,e" filled="f" strokeweight=".16931mm">
                  <v:path arrowok="t" textboxrect="0,0,0,1620773"/>
                </v:shape>
                <v:shape id="Shape 637" o:spid="_x0000_s1037" style="position:absolute;top:198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MBJ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CPAMBJxQAAANwAAAAP&#10;AAAAAAAAAAAAAAAAAAcCAABkcnMvZG93bnJldi54bWxQSwUGAAAAAAMAAwC3AAAA+QIAAAAA&#10;" path="m,l6096,e" filled="f" strokeweight=".16931mm">
                  <v:path arrowok="t" textboxrect="0,0,6096,0"/>
                </v:shape>
                <v:shape id="Shape 638" o:spid="_x0000_s1038" style="position:absolute;left:60;top:19895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" path="m,l6971538,e" filled="f" strokeweight=".16931mm">
                  <v:path arrowok="t" textboxrect="0,0,6971538,0"/>
                </v:shape>
                <v:shape id="Shape 639" o:spid="_x0000_s1039" style="position:absolute;left:69806;top:1986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dzmxQAAANw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" path="m,6095l,e" filled="f" strokeweight=".16931mm">
                  <v:path arrowok="t" textboxrect="0,0,0,6095"/>
                </v:shape>
                <v:shape id="Shape 640" o:spid="_x0000_s1040" style="position:absolute;left:30;top:19926;width:0;height:5768;visibility:visible;mso-wrap-style:square;v-text-anchor:top" coordsize="0,57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" path="m,576833l,e" filled="f" strokeweight=".16967mm">
                  <v:path arrowok="t" textboxrect="0,0,0,576833"/>
                </v:shape>
                <v:shape id="Shape 641" o:spid="_x0000_s1041" style="position:absolute;left:69806;top:19926;width:0;height:5768;visibility:visible;mso-wrap-style:square;v-text-anchor:top" coordsize="0,576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" path="m,576833l,e" filled="f" strokeweight=".16931mm">
                  <v:path arrowok="t" textboxrect="0,0,0,576833"/>
                </v:shape>
                <v:shape id="Shape 642" o:spid="_x0000_s1042" style="position:absolute;top:2572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Cs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" path="m,l6096,e" filled="f" strokeweight=".16931mm">
                  <v:path arrowok="t" textboxrect="0,0,6096,0"/>
                </v:shape>
                <v:shape id="Shape 643" o:spid="_x0000_s1043" style="position:absolute;left:60;top:25725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" path="m,l1738108,e" filled="f" strokeweight=".16931mm">
                  <v:path arrowok="t" textboxrect="0,0,1738108,0"/>
                </v:shape>
                <v:shape id="Shape 644" o:spid="_x0000_s1044" style="position:absolute;left:17442;top:257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" path="m,l6094,e" filled="f" strokeweight=".16931mm">
                  <v:path arrowok="t" textboxrect="0,0,6094,0"/>
                </v:shape>
                <v:shape id="Shape 645" o:spid="_x0000_s1045" style="position:absolute;left:17503;top:25725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" path="m,l1738885,e" filled="f" strokeweight=".16931mm">
                  <v:path arrowok="t" textboxrect="0,0,1738885,0"/>
                </v:shape>
                <v:shape id="Shape 646" o:spid="_x0000_s1046" style="position:absolute;left:34891;top:25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av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LhKFq/EAAAA3AAAAA8A&#10;AAAAAAAAAAAAAAAABwIAAGRycy9kb3ducmV2LnhtbFBLBQYAAAAAAwADALcAAAD4AgAAAAA=&#10;" path="m,l6096,e" filled="f" strokeweight=".16931mm">
                  <v:path arrowok="t" textboxrect="0,0,6096,0"/>
                </v:shape>
                <v:shape id="Shape 647" o:spid="_x0000_s1047" style="position:absolute;left:34952;top:25725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" path="m,l1738121,e" filled="f" strokeweight=".16931mm">
                  <v:path arrowok="t" textboxrect="0,0,1738121,0"/>
                </v:shape>
                <v:shape id="Shape 648" o:spid="_x0000_s1048" style="position:absolute;left:52334;top:257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SdGwQAAANwAAAAPAAAAZHJzL2Rvd25yZXYueG1sRE/NisIw&#10;EL4L+w5hFrxpurIU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KaZJ0bBAAAA3AAAAA8AAAAA&#10;AAAAAAAAAAAABwIAAGRycy9kb3ducmV2LnhtbFBLBQYAAAAAAwADALcAAAD1AgAAAAA=&#10;" path="m,l6096,e" filled="f" strokeweight=".16931mm">
                  <v:path arrowok="t" textboxrect="0,0,6096,0"/>
                </v:shape>
                <v:shape id="Shape 649" o:spid="_x0000_s1049" style="position:absolute;left:52395;top:25725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" path="m,l1738122,e" filled="f" strokeweight=".16931mm">
                  <v:path arrowok="t" textboxrect="0,0,1738122,0"/>
                </v:shape>
                <v:shape id="Shape 650" o:spid="_x0000_s1050" style="position:absolute;left:69806;top:256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Db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" path="m,6095l,e" filled="f" strokeweight=".16931mm">
                  <v:path arrowok="t" textboxrect="0,0,0,6095"/>
                </v:shape>
                <v:shape id="Shape 651" o:spid="_x0000_s1051" style="position:absolute;left:30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" path="m,254507l,e" filled="f" strokeweight=".16967mm">
                  <v:path arrowok="t" textboxrect="0,0,0,254507"/>
                </v:shape>
                <v:shape id="Shape 652" o:spid="_x0000_s1052" style="position:absolute;left:17472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" path="m,254507l,e" filled="f" strokeweight=".16967mm">
                  <v:path arrowok="t" textboxrect="0,0,0,254507"/>
                </v:shape>
                <v:shape id="Shape 653" o:spid="_x0000_s1053" style="position:absolute;left:34922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" path="m,254507l,e" filled="f" strokeweight=".48pt">
                  <v:path arrowok="t" textboxrect="0,0,0,254507"/>
                </v:shape>
                <v:shape id="Shape 654" o:spid="_x0000_s1054" style="position:absolute;left:52364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" path="m,254507l,e" filled="f" strokeweight=".48pt">
                  <v:path arrowok="t" textboxrect="0,0,0,254507"/>
                </v:shape>
                <v:shape id="Shape 655" o:spid="_x0000_s1055" style="position:absolute;left:69806;top:25755;width:0;height:2545;visibility:visible;mso-wrap-style:square;v-text-anchor:top" coordsize="0,254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" path="m,254507l,e" filled="f" strokeweight=".16931mm">
                  <v:path arrowok="t" textboxrect="0,0,0,254507"/>
                </v:shape>
                <v:shape id="Shape 656" o:spid="_x0000_s1056" style="position:absolute;top:283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YUixgAAANwAAAAPAAAAZHJzL2Rvd25yZXYueG1sRI9Ba8JA&#10;FITvQv/D8oReim4Umk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/fmFI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57" o:spid="_x0000_s1057" style="position:absolute;left:60;top:28331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" path="m,l1738108,e" filled="f" strokeweight=".16928mm">
                  <v:path arrowok="t" textboxrect="0,0,1738108,0"/>
                </v:shape>
                <v:shape id="Shape 658" o:spid="_x0000_s1058" style="position:absolute;left:17442;top:283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" path="m,l6094,e" filled="f" strokeweight=".16928mm">
                  <v:path arrowok="t" textboxrect="0,0,6094,0"/>
                </v:shape>
                <v:shape id="Shape 659" o:spid="_x0000_s1059" style="position:absolute;left:17503;top:28331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" path="m,l1738885,e" filled="f" strokeweight=".16928mm">
                  <v:path arrowok="t" textboxrect="0,0,1738885,0"/>
                </v:shape>
                <v:shape id="Shape 660" o:spid="_x0000_s1060" style="position:absolute;left:34891;top:28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" path="m,l6096,e" filled="f" strokeweight=".16928mm">
                  <v:path arrowok="t" textboxrect="0,0,6096,0"/>
                </v:shape>
                <v:shape id="Shape 661" o:spid="_x0000_s1061" style="position:absolute;left:34952;top:28331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" path="m,l1738121,e" filled="f" strokeweight=".16928mm">
                  <v:path arrowok="t" textboxrect="0,0,1738121,0"/>
                </v:shape>
                <v:shape id="Shape 662" o:spid="_x0000_s1062" style="position:absolute;left:52334;top:28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3" o:spid="_x0000_s1063" style="position:absolute;left:52395;top:28331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" path="m,l1738122,e" filled="f" strokeweight=".16928mm">
                  <v:path arrowok="t" textboxrect="0,0,1738122,0"/>
                </v:shape>
                <v:shape id="Shape 664" o:spid="_x0000_s1064" style="position:absolute;left:69776;top:28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jBxAAAANw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hI0yn8n4lHQC6eAAAA//8DAFBLAQItABQABgAIAAAAIQDb4fbL7gAAAIUBAAATAAAAAAAAAAAA&#10;AAAAAAAAAABbQ29udGVudF9UeXBlc10ueG1sUEsBAi0AFAAGAAgAAAAhAFr0LFu/AAAAFQEAAAsA&#10;AAAAAAAAAAAAAAAAHwEAAF9yZWxzLy5yZWxzUEsBAi0AFAAGAAgAAAAhADCJ6MHEAAAA3AAAAA8A&#10;AAAAAAAAAAAAAAAABwIAAGRycy9kb3ducmV2LnhtbFBLBQYAAAAAAwADALcAAAD4AgAAAAA=&#10;" path="m,l6095,e" filled="f" strokeweight=".16928mm">
                  <v:path arrowok="t" textboxrect="0,0,6095,0"/>
                </v:shape>
                <v:shape id="Shape 665" o:spid="_x0000_s1065" style="position:absolute;left:30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" path="m,762000l,e" filled="f" strokeweight=".16967mm">
                  <v:path arrowok="t" textboxrect="0,0,0,762000"/>
                </v:shape>
                <v:shape id="Shape 666" o:spid="_x0000_s1066" style="position:absolute;left:17472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" path="m,762000l,e" filled="f" strokeweight=".16967mm">
                  <v:path arrowok="t" textboxrect="0,0,0,762000"/>
                </v:shape>
                <v:shape id="Shape 667" o:spid="_x0000_s1067" style="position:absolute;left:34922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" path="m,762000l,e" filled="f" strokeweight=".48pt">
                  <v:path arrowok="t" textboxrect="0,0,0,762000"/>
                </v:shape>
                <v:shape id="Shape 668" o:spid="_x0000_s1068" style="position:absolute;left:52364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" path="m,762000l,e" filled="f" strokeweight=".48pt">
                  <v:path arrowok="t" textboxrect="0,0,0,762000"/>
                </v:shape>
                <v:shape id="Shape 669" o:spid="_x0000_s1069" style="position:absolute;left:69806;top:28361;width:0;height:7620;visibility:visible;mso-wrap-style:square;v-text-anchor:top" coordsize="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" path="m,762000l,e" filled="f" strokeweight=".16931mm">
                  <v:path arrowok="t" textboxrect="0,0,0,762000"/>
                </v:shape>
                <v:shape id="Shape 670" o:spid="_x0000_s1070" style="position:absolute;top:360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H9wgAAANw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" path="m,l6096,e" filled="f" strokeweight=".16931mm">
                  <v:path arrowok="t" textboxrect="0,0,6096,0"/>
                </v:shape>
                <v:shape id="Shape 671" o:spid="_x0000_s1071" style="position:absolute;left:60;top:36012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" path="m,l1738108,e" filled="f" strokeweight=".16931mm">
                  <v:path arrowok="t" textboxrect="0,0,1738108,0"/>
                </v:shape>
                <v:shape id="Shape 672" o:spid="_x0000_s1072" style="position:absolute;left:17442;top:360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" path="m,l6094,e" filled="f" strokeweight=".16931mm">
                  <v:path arrowok="t" textboxrect="0,0,6094,0"/>
                </v:shape>
                <v:shape id="Shape 673" o:spid="_x0000_s1073" style="position:absolute;left:17503;top:36012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" path="m,l1738885,e" filled="f" strokeweight=".16931mm">
                  <v:path arrowok="t" textboxrect="0,0,1738885,0"/>
                </v:shape>
                <v:shape id="Shape 674" o:spid="_x0000_s1074" style="position:absolute;left:34891;top:36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" path="m,l6096,e" filled="f" strokeweight=".16931mm">
                  <v:path arrowok="t" textboxrect="0,0,6096,0"/>
                </v:shape>
                <v:shape id="Shape 675" o:spid="_x0000_s1075" style="position:absolute;left:34952;top:36012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" path="m,l1738121,e" filled="f" strokeweight=".16931mm">
                  <v:path arrowok="t" textboxrect="0,0,1738121,0"/>
                </v:shape>
                <v:shape id="Shape 676" o:spid="_x0000_s1076" style="position:absolute;left:52334;top:360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" path="m,l6096,e" filled="f" strokeweight=".16931mm">
                  <v:path arrowok="t" textboxrect="0,0,6096,0"/>
                </v:shape>
                <v:shape id="Shape 677" o:spid="_x0000_s1077" style="position:absolute;left:52395;top:36012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" path="m,l1738122,e" filled="f" strokeweight=".16931mm">
                  <v:path arrowok="t" textboxrect="0,0,1738122,0"/>
                </v:shape>
                <v:shape id="Shape 678" o:spid="_x0000_s1078" style="position:absolute;left:69806;top:359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" path="m,6095l,e" filled="f" strokeweight=".16931mm">
                  <v:path arrowok="t" textboxrect="0,0,0,6095"/>
                </v:shape>
                <v:shape id="Shape 679" o:spid="_x0000_s1079" style="position:absolute;left:30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" path="m,254508l,e" filled="f" strokeweight=".16967mm">
                  <v:path arrowok="t" textboxrect="0,0,0,254508"/>
                </v:shape>
                <v:shape id="Shape 680" o:spid="_x0000_s1080" style="position:absolute;left:17472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" path="m,254508l,e" filled="f" strokeweight=".16967mm">
                  <v:path arrowok="t" textboxrect="0,0,0,254508"/>
                </v:shape>
                <v:shape id="Shape 681" o:spid="_x0000_s1081" style="position:absolute;left:34922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" path="m,254508l,e" filled="f" strokeweight=".48pt">
                  <v:path arrowok="t" textboxrect="0,0,0,254508"/>
                </v:shape>
                <v:shape id="Shape 682" o:spid="_x0000_s1082" style="position:absolute;left:52364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" path="m,254508l,e" filled="f" strokeweight=".48pt">
                  <v:path arrowok="t" textboxrect="0,0,0,254508"/>
                </v:shape>
                <v:shape id="Shape 683" o:spid="_x0000_s1083" style="position:absolute;left:69806;top:36042;width:0;height:2545;visibility:visible;mso-wrap-style:square;v-text-anchor:top" coordsize="0,25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" path="m,254508l,e" filled="f" strokeweight=".16931mm">
                  <v:path arrowok="t" textboxrect="0,0,0,254508"/>
                </v:shape>
                <v:shape id="Shape 684" o:spid="_x0000_s1084" style="position:absolute;top:386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fZ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" path="m,l6096,e" filled="f" strokeweight=".16931mm">
                  <v:path arrowok="t" textboxrect="0,0,6096,0"/>
                </v:shape>
                <v:shape id="Shape 685" o:spid="_x0000_s1085" style="position:absolute;left:60;top:38618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" path="m,l1738108,e" filled="f" strokeweight=".16931mm">
                  <v:path arrowok="t" textboxrect="0,0,1738108,0"/>
                </v:shape>
                <v:shape id="Shape 686" o:spid="_x0000_s1086" style="position:absolute;left:17442;top:3861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" path="m,l6094,e" filled="f" strokeweight=".16931mm">
                  <v:path arrowok="t" textboxrect="0,0,6094,0"/>
                </v:shape>
                <v:shape id="Shape 687" o:spid="_x0000_s1087" style="position:absolute;left:17503;top:38618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" path="m,l1738885,e" filled="f" strokeweight=".16931mm">
                  <v:path arrowok="t" textboxrect="0,0,1738885,0"/>
                </v:shape>
                <v:shape id="Shape 688" o:spid="_x0000_s1088" style="position:absolute;left:34891;top:386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3cwgAAANw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" path="m,l6096,e" filled="f" strokeweight=".16931mm">
                  <v:path arrowok="t" textboxrect="0,0,6096,0"/>
                </v:shape>
                <v:shape id="Shape 689" o:spid="_x0000_s1089" style="position:absolute;left:34952;top:38618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" path="m,l1738121,e" filled="f" strokeweight=".16931mm">
                  <v:path arrowok="t" textboxrect="0,0,1738121,0"/>
                </v:shape>
                <v:shape id="Shape 690" o:spid="_x0000_s1090" style="position:absolute;left:52334;top:386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cH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" path="m,l6096,e" filled="f" strokeweight=".16931mm">
                  <v:path arrowok="t" textboxrect="0,0,6096,0"/>
                </v:shape>
                <v:shape id="Shape 691" o:spid="_x0000_s1091" style="position:absolute;left:52395;top:38618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" path="m,l1738122,e" filled="f" strokeweight=".16931mm">
                  <v:path arrowok="t" textboxrect="0,0,1738122,0"/>
                </v:shape>
                <v:shape id="Shape 692" o:spid="_x0000_s1092" style="position:absolute;left:69806;top:385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xGt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" path="m,6095l,e" filled="f" strokeweight=".16931mm">
                  <v:path arrowok="t" textboxrect="0,0,0,6095"/>
                </v:shape>
                <v:shape id="Shape 693" o:spid="_x0000_s1093" style="position:absolute;left:30;top:38648;width:0;height:2538;visibility:visible;mso-wrap-style:square;v-text-anchor:top" coordsize="0,2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" path="m,253746l,e" filled="f" strokeweight=".16967mm">
                  <v:path arrowok="t" textboxrect="0,0,0,253746"/>
                </v:shape>
                <v:shape id="Shape 694" o:spid="_x0000_s1094" style="position:absolute;left:17472;top:38648;width:0;height:2538;visibility:visible;mso-wrap-style:square;v-text-anchor:top" coordsize="0,25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" path="m,253746l,e" filled="f" strokeweight=".16967mm">
                  <v:path arrowok="t" textboxrect="0,0,0,253746"/>
                </v:shape>
                <v:shape id="Shape 695" o:spid="_x0000_s1095" style="position:absolute;left:34922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" path="m,253734l,e" filled="f" strokeweight=".48pt">
                  <v:path arrowok="t" textboxrect="0,0,0,253734"/>
                </v:shape>
                <v:shape id="Shape 696" o:spid="_x0000_s1096" style="position:absolute;left:52364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" path="m,253734l,e" filled="f" strokeweight=".48pt">
                  <v:path arrowok="t" textboxrect="0,0,0,253734"/>
                </v:shape>
                <v:shape id="Shape 697" o:spid="_x0000_s1097" style="position:absolute;left:69806;top:38648;width:0;height:2537;visibility:visible;mso-wrap-style:square;v-text-anchor:top" coordsize="0,25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" path="m,253734l,e" filled="f" strokeweight=".16931mm">
                  <v:path arrowok="t" textboxrect="0,0,0,253734"/>
                </v:shape>
                <v:shape id="Shape 698" o:spid="_x0000_s1098" style="position:absolute;top:412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" path="m,l6096,e" filled="f" strokeweight=".16964mm">
                  <v:path arrowok="t" textboxrect="0,0,6096,0"/>
                </v:shape>
                <v:shape id="Shape 699" o:spid="_x0000_s1099" style="position:absolute;left:60;top:41216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" path="m,l1738108,e" filled="f" strokeweight=".16964mm">
                  <v:path arrowok="t" textboxrect="0,0,1738108,0"/>
                </v:shape>
                <v:shape id="Shape 700" o:spid="_x0000_s1100" style="position:absolute;left:17442;top:412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" path="m,l6094,e" filled="f" strokeweight=".16964mm">
                  <v:path arrowok="t" textboxrect="0,0,6094,0"/>
                </v:shape>
                <v:shape id="Shape 701" o:spid="_x0000_s1101" style="position:absolute;left:17503;top:41216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" path="m,l1738885,e" filled="f" strokeweight=".16964mm">
                  <v:path arrowok="t" textboxrect="0,0,1738885,0"/>
                </v:shape>
                <v:shape id="Shape 702" o:spid="_x0000_s1102" style="position:absolute;left:34922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" path="m,6107l,e" filled="f" strokeweight=".48pt">
                  <v:path arrowok="t" textboxrect="0,0,0,6107"/>
                </v:shape>
                <v:shape id="Shape 703" o:spid="_x0000_s1103" style="position:absolute;left:34952;top:41216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" path="m,l1738121,e" filled="f" strokeweight=".16964mm">
                  <v:path arrowok="t" textboxrect="0,0,1738121,0"/>
                </v:shape>
                <v:shape id="Shape 704" o:spid="_x0000_s1104" style="position:absolute;left:52364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" path="m,6107l,e" filled="f" strokeweight=".48pt">
                  <v:path arrowok="t" textboxrect="0,0,0,6107"/>
                </v:shape>
                <v:shape id="Shape 705" o:spid="_x0000_s1105" style="position:absolute;left:52395;top:41216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" path="m,l1738122,e" filled="f" strokeweight=".16964mm">
                  <v:path arrowok="t" textboxrect="0,0,1738122,0"/>
                </v:shape>
                <v:shape id="Shape 706" o:spid="_x0000_s1106" style="position:absolute;left:69806;top:41185;width:0;height:62;visibility:visible;mso-wrap-style:square;v-text-anchor:top" coordsize="0,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" path="m,6107l,e" filled="f" strokeweight=".16931mm">
                  <v:path arrowok="t" textboxrect="0,0,0,6107"/>
                </v:shape>
                <v:shape id="Shape 707" o:spid="_x0000_s1107" style="position:absolute;left:30;top:41247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" path="m,254495l,e" filled="f" strokeweight=".16967mm">
                  <v:path arrowok="t" textboxrect="0,0,0,254495"/>
                </v:shape>
                <v:shape id="Shape 708" o:spid="_x0000_s1108" style="position:absolute;top:438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" path="m,l6096,e" filled="f" strokeweight=".16967mm">
                  <v:path arrowok="t" textboxrect="0,0,6096,0"/>
                </v:shape>
                <v:shape id="Shape 709" o:spid="_x0000_s1109" style="position:absolute;left:60;top:43822;width:17382;height:0;visibility:visible;mso-wrap-style:square;v-text-anchor:top" coordsize="17381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" path="m,l1738108,e" filled="f" strokeweight=".16967mm">
                  <v:path arrowok="t" textboxrect="0,0,1738108,0"/>
                </v:shape>
                <v:shape id="Shape 710" o:spid="_x0000_s1110" style="position:absolute;left:17472;top:41247;width:0;height:2545;visibility:visible;mso-wrap-style:square;v-text-anchor:top" coordsize="0,25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" path="m,254495l,e" filled="f" strokeweight=".16967mm">
                  <v:path arrowok="t" textboxrect="0,0,0,254495"/>
                </v:shape>
                <v:shape id="Shape 711" o:spid="_x0000_s1111" style="position:absolute;left:17442;top:4382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" path="m,l6094,e" filled="f" strokeweight=".16967mm">
                  <v:path arrowok="t" textboxrect="0,0,6094,0"/>
                </v:shape>
                <v:shape id="Shape 712" o:spid="_x0000_s1112" style="position:absolute;left:17503;top:43822;width:17388;height:0;visibility:visible;mso-wrap-style:square;v-text-anchor:top" coordsize="17388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" path="m,l1738885,e" filled="f" strokeweight=".16967mm">
                  <v:path arrowok="t" textboxrect="0,0,1738885,0"/>
                </v:shape>
                <v:shape id="Shape 713" o:spid="_x0000_s1113" style="position:absolute;left:34922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" path="m,254482l,e" filled="f" strokeweight=".48pt">
                  <v:path arrowok="t" textboxrect="0,0,0,254482"/>
                </v:shape>
                <v:shape id="Shape 714" o:spid="_x0000_s1114" style="position:absolute;left:34922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" path="m,6108l,e" filled="f" strokeweight=".48pt">
                  <v:path arrowok="t" textboxrect="0,0,0,6108"/>
                </v:shape>
                <v:shape id="Shape 715" o:spid="_x0000_s1115" style="position:absolute;left:34952;top:43822;width:17382;height:0;visibility:visible;mso-wrap-style:square;v-text-anchor:top" coordsize="17381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" path="m,l1738121,e" filled="f" strokeweight=".16967mm">
                  <v:path arrowok="t" textboxrect="0,0,1738121,0"/>
                </v:shape>
                <v:shape id="Shape 716" o:spid="_x0000_s1116" style="position:absolute;left:52364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" path="m,254482l,e" filled="f" strokeweight=".48pt">
                  <v:path arrowok="t" textboxrect="0,0,0,254482"/>
                </v:shape>
                <v:shape id="Shape 717" o:spid="_x0000_s1117" style="position:absolute;left:52364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" path="m,6108l,e" filled="f" strokeweight=".48pt">
                  <v:path arrowok="t" textboxrect="0,0,0,6108"/>
                </v:shape>
                <v:shape id="Shape 718" o:spid="_x0000_s1118" style="position:absolute;left:52395;top:43822;width:17381;height:0;visibility:visible;mso-wrap-style:square;v-text-anchor:top" coordsize="17381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" path="m,l1738122,e" filled="f" strokeweight=".16967mm">
                  <v:path arrowok="t" textboxrect="0,0,1738122,0"/>
                </v:shape>
                <v:shape id="Shape 719" o:spid="_x0000_s1119" style="position:absolute;left:69806;top:41247;width:0;height:2545;visibility:visible;mso-wrap-style:square;v-text-anchor:top" coordsize="0,25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" path="m,254482l,e" filled="f" strokeweight=".16931mm">
                  <v:path arrowok="t" textboxrect="0,0,0,254482"/>
                </v:shape>
                <v:shape id="Shape 720" o:spid="_x0000_s1120" style="position:absolute;left:69806;top:43792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nces</w:t>
      </w:r>
    </w:p>
    <w:p w:rsidR="005928E7" w:rsidRPr="00556D7A" w:rsidRDefault="005928E7">
      <w:pPr>
        <w:spacing w:after="15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40" w:lineRule="auto"/>
        <w:ind w:left="99" w:right="533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4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-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4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3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3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your</w:t>
      </w:r>
      <w:r w:rsidRPr="00556D7A">
        <w:rPr>
          <w:rFonts w:asciiTheme="minorHAnsi" w:eastAsia="Arial" w:hAnsiTheme="minorHAnsi" w:cstheme="minorHAnsi"/>
          <w:color w:val="000000"/>
          <w:spacing w:val="4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/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3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mpl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yer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3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ould</w:t>
      </w:r>
      <w:r w:rsidRPr="00556D7A">
        <w:rPr>
          <w:rFonts w:asciiTheme="minorHAnsi" w:eastAsia="Arial" w:hAnsiTheme="minorHAnsi" w:cstheme="minorHAnsi"/>
          <w:color w:val="000000"/>
          <w:spacing w:val="3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lude</w:t>
      </w:r>
      <w:r w:rsidRPr="00556D7A">
        <w:rPr>
          <w:rFonts w:asciiTheme="minorHAnsi" w:eastAsia="Arial" w:hAnsiTheme="minorHAnsi" w:cstheme="minorHAnsi"/>
          <w:color w:val="000000"/>
          <w:spacing w:val="3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/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ences</w:t>
      </w:r>
      <w:r w:rsidRPr="00556D7A">
        <w:rPr>
          <w:rFonts w:asciiTheme="minorHAnsi" w:eastAsia="Arial" w:hAnsiTheme="minorHAnsi" w:cstheme="minorHAnsi"/>
          <w:color w:val="000000"/>
          <w:spacing w:val="39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ill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4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ke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1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after="20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100" w:right="576"/>
        <w:jc w:val="both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Where</w:t>
      </w:r>
      <w:r w:rsidRPr="00556D7A">
        <w:rPr>
          <w:rFonts w:asciiTheme="minorHAnsi" w:eastAsia="Arial" w:hAnsiTheme="minorHAnsi" w:cstheme="minorHAnsi"/>
          <w:color w:val="000000"/>
          <w:spacing w:val="4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4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4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urren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ly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working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5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5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hool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/</w:t>
      </w:r>
      <w:r w:rsidRPr="00556D7A">
        <w:rPr>
          <w:rFonts w:asciiTheme="minorHAnsi" w:eastAsia="Arial" w:hAnsiTheme="minorHAnsi" w:cstheme="minorHAnsi"/>
          <w:color w:val="000000"/>
          <w:spacing w:val="5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cademy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one</w:t>
      </w:r>
      <w:r w:rsidRPr="00556D7A">
        <w:rPr>
          <w:rFonts w:asciiTheme="minorHAnsi" w:eastAsia="Arial" w:hAnsiTheme="minorHAnsi" w:cstheme="minorHAnsi"/>
          <w:color w:val="000000"/>
          <w:spacing w:val="5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nce</w:t>
      </w:r>
      <w:r w:rsidRPr="00556D7A">
        <w:rPr>
          <w:rFonts w:asciiTheme="minorHAnsi" w:eastAsia="Arial" w:hAnsiTheme="minorHAnsi" w:cstheme="minorHAnsi"/>
          <w:color w:val="000000"/>
          <w:spacing w:val="4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hould</w:t>
      </w:r>
      <w:r w:rsidRPr="00556D7A">
        <w:rPr>
          <w:rFonts w:asciiTheme="minorHAnsi" w:eastAsia="Arial" w:hAnsiTheme="minorHAnsi" w:cstheme="minorHAnsi"/>
          <w:color w:val="000000"/>
          <w:spacing w:val="4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5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rom</w:t>
      </w:r>
      <w:r w:rsidRPr="00556D7A">
        <w:rPr>
          <w:rFonts w:asciiTheme="minorHAnsi" w:eastAsia="Arial" w:hAnsiTheme="minorHAnsi" w:cstheme="minorHAnsi"/>
          <w:color w:val="000000"/>
          <w:spacing w:val="4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our</w:t>
      </w:r>
      <w:r w:rsidRPr="00556D7A">
        <w:rPr>
          <w:rFonts w:asciiTheme="minorHAnsi" w:eastAsia="Arial" w:hAnsiTheme="minorHAnsi" w:cstheme="minorHAnsi"/>
          <w:color w:val="000000"/>
          <w:spacing w:val="4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urren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Head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eacher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Where</w:t>
      </w:r>
      <w:r w:rsidRPr="00556D7A">
        <w:rPr>
          <w:rFonts w:asciiTheme="minorHAnsi" w:eastAsia="Arial" w:hAnsiTheme="minorHAnsi" w:cstheme="minorHAnsi"/>
          <w:color w:val="000000"/>
          <w:spacing w:val="2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2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2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urren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ly</w:t>
      </w:r>
      <w:r w:rsidRPr="00556D7A">
        <w:rPr>
          <w:rFonts w:asciiTheme="minorHAnsi" w:eastAsia="Arial" w:hAnsiTheme="minorHAnsi" w:cstheme="minorHAnsi"/>
          <w:color w:val="000000"/>
          <w:spacing w:val="2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working</w:t>
      </w:r>
      <w:r w:rsidRPr="00556D7A">
        <w:rPr>
          <w:rFonts w:asciiTheme="minorHAnsi" w:eastAsia="Arial" w:hAnsiTheme="minorHAnsi" w:cstheme="minorHAnsi"/>
          <w:color w:val="000000"/>
          <w:spacing w:val="2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2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ool</w:t>
      </w:r>
      <w:r w:rsidRPr="00556D7A">
        <w:rPr>
          <w:rFonts w:asciiTheme="minorHAnsi" w:eastAsia="Arial" w:hAnsiTheme="minorHAnsi" w:cstheme="minorHAnsi"/>
          <w:color w:val="000000"/>
          <w:spacing w:val="2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2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care</w:t>
      </w:r>
      <w:r w:rsidRPr="00556D7A">
        <w:rPr>
          <w:rFonts w:asciiTheme="minorHAnsi" w:eastAsia="Arial" w:hAnsiTheme="minorHAnsi" w:cstheme="minorHAnsi"/>
          <w:color w:val="000000"/>
          <w:spacing w:val="1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  <w:spacing w:val="1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done</w:t>
      </w:r>
      <w:r w:rsidRPr="00556D7A">
        <w:rPr>
          <w:rFonts w:asciiTheme="minorHAnsi" w:eastAsia="Arial" w:hAnsiTheme="minorHAnsi" w:cstheme="minorHAnsi"/>
          <w:color w:val="000000"/>
          <w:spacing w:val="2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so</w:t>
      </w:r>
      <w:r w:rsidRPr="00556D7A">
        <w:rPr>
          <w:rFonts w:asciiTheme="minorHAnsi" w:eastAsia="Arial" w:hAnsiTheme="minorHAnsi" w:cstheme="minorHAnsi"/>
          <w:color w:val="000000"/>
          <w:spacing w:val="2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pas</w:t>
      </w:r>
      <w:r w:rsidRPr="00556D7A">
        <w:rPr>
          <w:rFonts w:asciiTheme="minorHAnsi" w:eastAsia="Arial" w:hAnsiTheme="minorHAnsi" w:cstheme="minorHAnsi"/>
          <w:color w:val="000000"/>
        </w:rPr>
        <w:t>t,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erence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should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om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recen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ch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dren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’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orce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4A566C">
      <w:pPr>
        <w:widowControl w:val="0"/>
        <w:spacing w:line="242" w:lineRule="auto"/>
        <w:ind w:left="99" w:right="536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The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scho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reserves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righ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req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al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erna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eree</w:t>
      </w:r>
      <w:r w:rsidRPr="00556D7A">
        <w:rPr>
          <w:rFonts w:asciiTheme="minorHAnsi" w:eastAsia="Arial" w:hAnsiTheme="minorHAnsi" w:cstheme="minorHAnsi"/>
          <w:color w:val="000000"/>
          <w:spacing w:val="48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where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ppropria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ul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sa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-1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ecrui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men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requiremen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6" w:line="220" w:lineRule="exact"/>
        <w:rPr>
          <w:rFonts w:asciiTheme="minorHAnsi" w:eastAsia="Arial" w:hAnsiTheme="minorHAnsi" w:cstheme="minorHAnsi"/>
        </w:rPr>
      </w:pPr>
    </w:p>
    <w:p w:rsidR="005928E7" w:rsidRPr="00556D7A" w:rsidRDefault="004A566C">
      <w:pPr>
        <w:widowControl w:val="0"/>
        <w:spacing w:line="241" w:lineRule="auto"/>
        <w:ind w:left="99" w:right="2112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6144895</wp:posOffset>
                </wp:positionH>
                <wp:positionV relativeFrom="paragraph">
                  <wp:posOffset>38920</wp:posOffset>
                </wp:positionV>
                <wp:extent cx="200025" cy="200025"/>
                <wp:effectExtent l="0" t="0" r="0" b="0"/>
                <wp:wrapNone/>
                <wp:docPr id="721" name="drawingObject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0025" h="200025">
                              <a:moveTo>
                                <a:pt x="200025" y="0"/>
                              </a:moveTo>
                              <a:lnTo>
                                <a:pt x="0" y="0"/>
                              </a:lnTo>
                              <a:lnTo>
                                <a:pt x="0" y="200025"/>
                              </a:lnTo>
                              <a:lnTo>
                                <a:pt x="200025" y="200025"/>
                              </a:lnTo>
                              <a:lnTo>
                                <a:pt x="200025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487FD79" id="drawingObject721" o:spid="_x0000_s1026" style="position:absolute;margin-left:483.85pt;margin-top:3.05pt;width:15.75pt;height:15.7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25,20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" o:allowincell="f" path="m200025,l,,,200025r200025,l200025,xe" filled="f">
                <v:path arrowok="t" textboxrect="0,0,200025,200025"/>
                <w10:wrap anchorx="page"/>
              </v:shape>
            </w:pict>
          </mc:Fallback>
        </mc:AlternateContent>
      </w:r>
      <w:r w:rsidRPr="00556D7A">
        <w:rPr>
          <w:rFonts w:asciiTheme="minorHAnsi" w:eastAsia="Arial" w:hAnsiTheme="minorHAnsi" w:cstheme="minorHAnsi"/>
          <w:color w:val="000000"/>
          <w:w w:val="99"/>
        </w:rPr>
        <w:t>Please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here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irm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happy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erences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reques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rior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ervie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</w:rPr>
        <w:t xml:space="preserve">: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</w:rPr>
        <w:t xml:space="preserve">If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s)</w:t>
      </w:r>
    </w:p>
    <w:p w:rsidR="005928E7" w:rsidRPr="00556D7A" w:rsidRDefault="005928E7">
      <w:pPr>
        <w:spacing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pgSz w:w="11900" w:h="16839"/>
          <w:pgMar w:top="647" w:right="361" w:bottom="0" w:left="547" w:header="0" w:footer="0" w:gutter="0"/>
          <w:cols w:space="708"/>
        </w:sect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Name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after="18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Address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6" w:line="220" w:lineRule="exact"/>
        <w:rPr>
          <w:rFonts w:asciiTheme="minorHAnsi" w:eastAsia="Arial" w:hAnsiTheme="minorHAnsi" w:cstheme="minorHAnsi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Telephone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after="18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Email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after="16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Occupa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</w:rPr>
        <w:br w:type="column"/>
      </w:r>
      <w:r w:rsidRPr="00556D7A">
        <w:rPr>
          <w:rFonts w:asciiTheme="minorHAnsi" w:eastAsia="Arial" w:hAnsiTheme="minorHAnsi" w:cstheme="minorHAnsi"/>
          <w:color w:val="000000"/>
          <w:w w:val="99"/>
        </w:rPr>
        <w:t>Name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after="18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Address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6" w:line="220" w:lineRule="exact"/>
        <w:rPr>
          <w:rFonts w:asciiTheme="minorHAnsi" w:eastAsia="Arial" w:hAnsiTheme="minorHAnsi" w:cstheme="minorHAnsi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Telephone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after="18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Email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after="16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Occupa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</w:p>
    <w:p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type w:val="continuous"/>
          <w:pgSz w:w="11900" w:h="16839"/>
          <w:pgMar w:top="647" w:right="361" w:bottom="0" w:left="547" w:header="0" w:footer="0" w:gutter="0"/>
          <w:cols w:num="2" w:space="708" w:equalWidth="0">
            <w:col w:w="1114" w:space="4379"/>
            <w:col w:w="5498" w:space="0"/>
          </w:cols>
        </w:sectPr>
      </w:pPr>
    </w:p>
    <w:p w:rsidR="005928E7" w:rsidRPr="00556D7A" w:rsidRDefault="005928E7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hAnsiTheme="minorHAnsi" w:cstheme="minorHAnsi"/>
          <w:sz w:val="24"/>
          <w:szCs w:val="24"/>
        </w:rPr>
      </w:pPr>
    </w:p>
    <w:p w:rsidR="005928E7" w:rsidRPr="00556D7A" w:rsidRDefault="005928E7">
      <w:pPr>
        <w:spacing w:line="140" w:lineRule="exact"/>
        <w:rPr>
          <w:rFonts w:asciiTheme="minorHAnsi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240" w:lineRule="auto"/>
        <w:ind w:left="107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-33143</wp:posOffset>
                </wp:positionV>
                <wp:extent cx="6982459" cy="2275838"/>
                <wp:effectExtent l="0" t="0" r="0" b="0"/>
                <wp:wrapNone/>
                <wp:docPr id="722" name="drawingObject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2275838"/>
                          <a:chOff x="0" y="0"/>
                          <a:chExt cx="6982459" cy="2275838"/>
                        </a:xfrm>
                        <a:noFill/>
                      </wpg:grpSpPr>
                      <wps:wsp>
                        <wps:cNvPr id="723" name="Shape 723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540" y="3173"/>
                            <a:ext cx="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665">
                                <a:moveTo>
                                  <a:pt x="0" y="0"/>
                                </a:moveTo>
                                <a:lnTo>
                                  <a:pt x="0" y="227266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979919" y="3173"/>
                            <a:ext cx="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2665">
                                <a:moveTo>
                                  <a:pt x="0" y="0"/>
                                </a:moveTo>
                                <a:lnTo>
                                  <a:pt x="0" y="227266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387983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0" y="2272663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852D3" id="drawingObject722" o:spid="_x0000_s1026" style="position:absolute;margin-left:22.1pt;margin-top:-2.6pt;width:549.8pt;height:179.2pt;z-index:-251670016;mso-position-horizontal-relative:page" coordsize="69824,22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" o:allowincell="f">
                <v:shape id="Shape 723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24" o:spid="_x0000_s1028" style="position:absolute;left:25;top:31;width:0;height:22727;visibility:visible;mso-wrap-style:square;v-text-anchor:top" coordsize="0,227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" path="m,l,2272665e" filled="f" strokeweight=".20458mm">
                  <v:path arrowok="t" textboxrect="0,0,0,2272665"/>
                </v:shape>
                <v:shape id="Shape 725" o:spid="_x0000_s1029" style="position:absolute;left:69799;top:31;width:0;height:22727;visibility:visible;mso-wrap-style:square;v-text-anchor:top" coordsize="0,2272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" path="m,l,2272665e" filled="f" strokeweight=".20458mm">
                  <v:path arrowok="t" textboxrect="0,0,0,2272665"/>
                </v:shape>
                <v:shape id="Shape 726" o:spid="_x0000_s1030" style="position:absolute;top:3879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" path="m,l6982459,e" filled="f" strokeweight=".20458mm">
                  <v:path arrowok="t" textboxrect="0,0,6982459,0"/>
                </v:shape>
                <v:shape id="Shape 727" o:spid="_x0000_s1031" style="position:absolute;top:22726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iminal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ord</w:t>
      </w:r>
    </w:p>
    <w:p w:rsidR="005928E7" w:rsidRPr="00556D7A" w:rsidRDefault="005928E7">
      <w:pPr>
        <w:spacing w:after="10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35" w:lineRule="auto"/>
        <w:ind w:left="107" w:right="573"/>
        <w:rPr>
          <w:rFonts w:asciiTheme="minorHAnsi" w:eastAsia="Arial" w:hAnsiTheme="minorHAnsi" w:cstheme="minorHAnsi"/>
          <w:b/>
          <w:bCs/>
          <w:color w:val="00000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posts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nvo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v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rect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contact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w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th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ch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dren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exe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pt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from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the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Rehab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ili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tat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6"/>
          <w:w w:val="99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of</w:t>
      </w:r>
      <w:proofErr w:type="spellEnd"/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Offe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Act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1974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.</w:t>
      </w:r>
    </w:p>
    <w:p w:rsidR="005928E7" w:rsidRPr="00556D7A" w:rsidRDefault="005928E7">
      <w:pPr>
        <w:spacing w:line="180" w:lineRule="exact"/>
        <w:rPr>
          <w:rFonts w:asciiTheme="minorHAnsi" w:eastAsia="Arial" w:hAnsiTheme="minorHAnsi" w:cstheme="minorHAnsi"/>
          <w:sz w:val="18"/>
          <w:szCs w:val="18"/>
        </w:rPr>
      </w:pPr>
    </w:p>
    <w:p w:rsidR="005928E7" w:rsidRPr="00556D7A" w:rsidRDefault="004A566C">
      <w:pPr>
        <w:widowControl w:val="0"/>
        <w:spacing w:line="199" w:lineRule="exact"/>
        <w:ind w:left="107" w:right="504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Rehabili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enders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1974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(Ex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ep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ions)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Order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1975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(2013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2020)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provides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when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cer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jobs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ies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onv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considered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‘pro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ed’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This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means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need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losed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employers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sclosed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employers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canno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proofErr w:type="gramStart"/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hem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Guidan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abou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should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</w:p>
    <w:p w:rsidR="005928E7" w:rsidRPr="00556D7A" w:rsidRDefault="004A566C">
      <w:pPr>
        <w:widowControl w:val="0"/>
        <w:spacing w:line="240" w:lineRule="auto"/>
        <w:ind w:left="107" w:right="-20"/>
        <w:rPr>
          <w:rFonts w:asciiTheme="minorHAnsi" w:eastAsia="Arial" w:hAnsiTheme="minorHAnsi" w:cstheme="minorHAnsi"/>
          <w:color w:val="000000"/>
        </w:rPr>
      </w:pP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dis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losed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Minis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Ju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websi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after="7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200" w:lineRule="exact"/>
        <w:ind w:left="107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13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ar</w:t>
      </w:r>
      <w:r w:rsidRPr="00556D7A">
        <w:rPr>
          <w:rFonts w:asciiTheme="minorHAnsi" w:eastAsia="Arial" w:hAnsiTheme="minorHAnsi" w:cstheme="minorHAnsi"/>
          <w:color w:val="000000"/>
          <w:spacing w:val="45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ke</w:t>
      </w:r>
      <w:r w:rsidRPr="00556D7A">
        <w:rPr>
          <w:rFonts w:asciiTheme="minorHAnsi" w:eastAsia="Arial" w:hAnsiTheme="minorHAnsi" w:cstheme="minorHAnsi"/>
          <w:color w:val="000000"/>
          <w:spacing w:val="44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3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pr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ov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4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ail</w:t>
      </w:r>
      <w:r w:rsidRPr="00556D7A">
        <w:rPr>
          <w:rFonts w:asciiTheme="minorHAnsi" w:eastAsia="Arial" w:hAnsiTheme="minorHAnsi" w:cstheme="minorHAnsi"/>
          <w:color w:val="000000"/>
          <w:spacing w:val="45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3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45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uns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39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8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ic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39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spacing w:val="44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4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ic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4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4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3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44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</w:p>
    <w:p w:rsidR="005928E7" w:rsidRPr="00556D7A" w:rsidRDefault="004A566C">
      <w:pPr>
        <w:widowControl w:val="0"/>
        <w:spacing w:line="240" w:lineRule="auto"/>
        <w:ind w:left="108" w:right="-20"/>
        <w:rPr>
          <w:rFonts w:asciiTheme="minorHAnsi" w:eastAsia="Arial" w:hAnsiTheme="minorHAnsi" w:cstheme="minorHAnsi"/>
          <w:color w:val="000000"/>
        </w:rPr>
      </w:pPr>
      <w:proofErr w:type="spellStart"/>
      <w:proofErr w:type="gramStart"/>
      <w:r w:rsidRPr="00556D7A">
        <w:rPr>
          <w:rFonts w:asciiTheme="minorHAnsi" w:eastAsia="Arial" w:hAnsiTheme="minorHAnsi" w:cstheme="minorHAnsi"/>
          <w:color w:val="000000"/>
          <w:spacing w:val="-4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4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proofErr w:type="spellEnd"/>
      <w:proofErr w:type="gramEnd"/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46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6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ap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38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mp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38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-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di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3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ra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6"/>
          <w:w w:val="99"/>
        </w:rPr>
        <w:t>n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after="6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199" w:lineRule="exact"/>
        <w:ind w:left="107" w:right="-20"/>
        <w:rPr>
          <w:rFonts w:asciiTheme="minorHAnsi" w:eastAsia="Arial" w:hAnsiTheme="minorHAnsi" w:cstheme="minorHAnsi"/>
          <w:color w:val="000000"/>
        </w:rPr>
      </w:pP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Your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sel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-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discl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sur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ill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nly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vie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by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rui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manager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shor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</w:p>
    <w:p w:rsidR="005928E7" w:rsidRPr="00556D7A" w:rsidRDefault="004A566C">
      <w:pPr>
        <w:widowControl w:val="0"/>
        <w:spacing w:line="240" w:lineRule="auto"/>
        <w:ind w:left="107" w:right="-20"/>
        <w:rPr>
          <w:rFonts w:asciiTheme="minorHAnsi" w:eastAsia="Arial" w:hAnsiTheme="minorHAnsi" w:cstheme="minorHAnsi"/>
          <w:color w:val="000000"/>
        </w:rPr>
      </w:pP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iew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" w:line="220" w:lineRule="exact"/>
        <w:rPr>
          <w:rFonts w:asciiTheme="minorHAnsi" w:eastAsia="Arial" w:hAnsiTheme="minorHAnsi" w:cstheme="minorHAnsi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275843</wp:posOffset>
                </wp:positionH>
                <wp:positionV relativeFrom="paragraph">
                  <wp:posOffset>-8659</wp:posOffset>
                </wp:positionV>
                <wp:extent cx="6983730" cy="2509278"/>
                <wp:effectExtent l="0" t="0" r="0" b="0"/>
                <wp:wrapNone/>
                <wp:docPr id="728" name="drawingObject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2509278"/>
                          <a:chOff x="0" y="0"/>
                          <a:chExt cx="6983730" cy="2509278"/>
                        </a:xfrm>
                        <a:noFill/>
                      </wpg:grpSpPr>
                      <wps:wsp>
                        <wps:cNvPr id="729" name="Shape 729"/>
                        <wps:cNvSpPr/>
                        <wps:spPr>
                          <a:xfrm>
                            <a:off x="3054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096" y="3054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980682" y="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054" y="6121"/>
                            <a:ext cx="0" cy="3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780">
                                <a:moveTo>
                                  <a:pt x="0" y="352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980682" y="6121"/>
                            <a:ext cx="0" cy="3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780">
                                <a:moveTo>
                                  <a:pt x="0" y="352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54" y="3589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96" y="361956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980682" y="35890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054" y="365010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980682" y="365010"/>
                            <a:ext cx="0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4632">
                                <a:moveTo>
                                  <a:pt x="0" y="48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0" y="852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096" y="85269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6980682" y="8496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054" y="855738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980682" y="855738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0" y="13411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96" y="1341133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977634" y="13411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54" y="1344167"/>
                            <a:ext cx="0" cy="55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034">
                                <a:moveTo>
                                  <a:pt x="0" y="55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980682" y="1344167"/>
                            <a:ext cx="0" cy="557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034">
                                <a:moveTo>
                                  <a:pt x="0" y="557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0" y="1904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96" y="1904250"/>
                            <a:ext cx="6971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1538">
                                <a:moveTo>
                                  <a:pt x="0" y="0"/>
                                </a:moveTo>
                                <a:lnTo>
                                  <a:pt x="6971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980682" y="1901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54" y="1907298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6980682" y="1907298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2231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96" y="2231904"/>
                            <a:ext cx="348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101">
                                <a:moveTo>
                                  <a:pt x="0" y="0"/>
                                </a:moveTo>
                                <a:lnTo>
                                  <a:pt x="348310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492246" y="22288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495294" y="2231904"/>
                            <a:ext cx="3482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40">
                                <a:moveTo>
                                  <a:pt x="0" y="0"/>
                                </a:moveTo>
                                <a:lnTo>
                                  <a:pt x="34823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980682" y="222885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054" y="2234971"/>
                            <a:ext cx="0" cy="26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211">
                                <a:moveTo>
                                  <a:pt x="0" y="268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2506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6" y="2506224"/>
                            <a:ext cx="348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101">
                                <a:moveTo>
                                  <a:pt x="0" y="0"/>
                                </a:moveTo>
                                <a:lnTo>
                                  <a:pt x="348310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492246" y="2234971"/>
                            <a:ext cx="0" cy="2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198">
                                <a:moveTo>
                                  <a:pt x="0" y="2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492246" y="25031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495294" y="2506224"/>
                            <a:ext cx="3482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40">
                                <a:moveTo>
                                  <a:pt x="0" y="0"/>
                                </a:moveTo>
                                <a:lnTo>
                                  <a:pt x="348234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980682" y="2234971"/>
                            <a:ext cx="0" cy="2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198">
                                <a:moveTo>
                                  <a:pt x="0" y="2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980682" y="25031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565B97" id="drawingObject728" o:spid="_x0000_s1026" style="position:absolute;margin-left:21.7pt;margin-top:-.7pt;width:549.9pt;height:197.6pt;z-index:-251645440;mso-position-horizontal-relative:page" coordsize="69837,2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" o:allowincell="f">
                <v:shape id="Shape 729" o:spid="_x0000_s1027" style="position:absolute;left:30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" path="m,6108l,e" filled="f" strokeweight=".16967mm">
                  <v:path arrowok="t" textboxrect="0,0,0,6108"/>
                </v:shape>
                <v:shape id="Shape 730" o:spid="_x0000_s1028" style="position:absolute;left:60;top:30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" path="m,l6971538,e" filled="f" strokeweight=".16967mm">
                  <v:path arrowok="t" textboxrect="0,0,6971538,0"/>
                </v:shape>
                <v:shape id="Shape 731" o:spid="_x0000_s1029" style="position:absolute;left:69806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" path="m,6108l,e" filled="f" strokeweight=".16931mm">
                  <v:path arrowok="t" textboxrect="0,0,0,6108"/>
                </v:shape>
                <v:shape id="Shape 732" o:spid="_x0000_s1030" style="position:absolute;left:30;top:61;width:0;height:3528;visibility:visible;mso-wrap-style:square;v-text-anchor:top" coordsize="0,3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" path="m,352780l,e" filled="f" strokeweight=".16967mm">
                  <v:path arrowok="t" textboxrect="0,0,0,352780"/>
                </v:shape>
                <v:shape id="Shape 733" o:spid="_x0000_s1031" style="position:absolute;left:69806;top:61;width:0;height:3528;visibility:visible;mso-wrap-style:square;v-text-anchor:top" coordsize="0,3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" path="m,352780l,e" filled="f" strokeweight=".16931mm">
                  <v:path arrowok="t" textboxrect="0,0,0,352780"/>
                </v:shape>
                <v:shape id="Shape 734" o:spid="_x0000_s1032" style="position:absolute;left:30;top:35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" path="m,6108l,e" filled="f" strokeweight=".16967mm">
                  <v:path arrowok="t" textboxrect="0,0,0,6108"/>
                </v:shape>
                <v:shape id="Shape 735" o:spid="_x0000_s1033" style="position:absolute;left:60;top:3619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" path="m,l6971538,e" filled="f" strokeweight=".16967mm">
                  <v:path arrowok="t" textboxrect="0,0,6971538,0"/>
                </v:shape>
                <v:shape id="Shape 736" o:spid="_x0000_s1034" style="position:absolute;left:69806;top:3589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" path="m,6108l,e" filled="f" strokeweight=".16931mm">
                  <v:path arrowok="t" textboxrect="0,0,0,6108"/>
                </v:shape>
                <v:shape id="Shape 737" o:spid="_x0000_s1035" style="position:absolute;left:30;top:3650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" path="m,484632l,e" filled="f" strokeweight=".16967mm">
                  <v:path arrowok="t" textboxrect="0,0,0,484632"/>
                </v:shape>
                <v:shape id="Shape 738" o:spid="_x0000_s1036" style="position:absolute;left:69806;top:3650;width:0;height:4846;visibility:visible;mso-wrap-style:square;v-text-anchor:top" coordsize="0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" path="m,484632l,e" filled="f" strokeweight=".16931mm">
                  <v:path arrowok="t" textboxrect="0,0,0,484632"/>
                </v:shape>
                <v:shape id="Shape 739" o:spid="_x0000_s1037" style="position:absolute;top:85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49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DnMv49xQAAANwAAAAP&#10;AAAAAAAAAAAAAAAAAAcCAABkcnMvZG93bnJldi54bWxQSwUGAAAAAAMAAwC3AAAA+QIAAAAA&#10;" path="m,l6096,e" filled="f" strokeweight=".16931mm">
                  <v:path arrowok="t" textboxrect="0,0,6096,0"/>
                </v:shape>
                <v:shape id="Shape 740" o:spid="_x0000_s1038" style="position:absolute;left:60;top:8526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" path="m,l6971538,e" filled="f" strokeweight=".16931mm">
                  <v:path arrowok="t" textboxrect="0,0,6971538,0"/>
                </v:shape>
                <v:shape id="Shape 741" o:spid="_x0000_s1039" style="position:absolute;left:69806;top:8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KwA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" path="m,6095l,e" filled="f" strokeweight=".16931mm">
                  <v:path arrowok="t" textboxrect="0,0,0,6095"/>
                </v:shape>
                <v:shape id="Shape 742" o:spid="_x0000_s1040" style="position:absolute;left:30;top:8557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" path="m,482345l,e" filled="f" strokeweight=".16967mm">
                  <v:path arrowok="t" textboxrect="0,0,0,482345"/>
                </v:shape>
                <v:shape id="Shape 743" o:spid="_x0000_s1041" style="position:absolute;left:69806;top:8557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" path="m,482345l,e" filled="f" strokeweight=".16931mm">
                  <v:path arrowok="t" textboxrect="0,0,0,482345"/>
                </v:shape>
                <v:shape id="Shape 744" o:spid="_x0000_s1042" style="position:absolute;top:134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" path="m,l6096,e" filled="f" strokeweight=".16928mm">
                  <v:path arrowok="t" textboxrect="0,0,6096,0"/>
                </v:shape>
                <v:shape id="Shape 745" o:spid="_x0000_s1043" style="position:absolute;left:60;top:13411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" path="m,l6971538,e" filled="f" strokeweight=".16928mm">
                  <v:path arrowok="t" textboxrect="0,0,6971538,0"/>
                </v:shape>
                <v:shape id="Shape 746" o:spid="_x0000_s1044" style="position:absolute;left:69776;top:13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" path="m,l6095,e" filled="f" strokeweight=".16928mm">
                  <v:path arrowok="t" textboxrect="0,0,6095,0"/>
                </v:shape>
                <v:shape id="Shape 747" o:spid="_x0000_s1045" style="position:absolute;left:30;top:13441;width:0;height:5571;visibility:visible;mso-wrap-style:square;v-text-anchor:top" coordsize="0,55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" path="m,557034l,e" filled="f" strokeweight=".16967mm">
                  <v:path arrowok="t" textboxrect="0,0,0,557034"/>
                </v:shape>
                <v:shape id="Shape 748" o:spid="_x0000_s1046" style="position:absolute;left:69806;top:13441;width:0;height:5571;visibility:visible;mso-wrap-style:square;v-text-anchor:top" coordsize="0,557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" path="m,557034l,e" filled="f" strokeweight=".16931mm">
                  <v:path arrowok="t" textboxrect="0,0,0,557034"/>
                </v:shape>
                <v:shape id="Shape 749" o:spid="_x0000_s1047" style="position:absolute;top:190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" path="m,l6096,e" filled="f" strokeweight=".48pt">
                  <v:path arrowok="t" textboxrect="0,0,6096,0"/>
                </v:shape>
                <v:shape id="Shape 750" o:spid="_x0000_s1048" style="position:absolute;left:60;top:19042;width:69716;height:0;visibility:visible;mso-wrap-style:square;v-text-anchor:top" coordsize="6971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" path="m,l6971538,e" filled="f" strokeweight=".48pt">
                  <v:path arrowok="t" textboxrect="0,0,6971538,0"/>
                </v:shape>
                <v:shape id="Shape 751" o:spid="_x0000_s1049" style="position:absolute;left:69806;top:1901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" path="m,6096l,e" filled="f" strokeweight=".16931mm">
                  <v:path arrowok="t" textboxrect="0,0,0,6096"/>
                </v:shape>
                <v:shape id="Shape 752" o:spid="_x0000_s1050" style="position:absolute;left:30;top:19072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" path="m,321563l,e" filled="f" strokeweight=".16967mm">
                  <v:path arrowok="t" textboxrect="0,0,0,321563"/>
                </v:shape>
                <v:shape id="Shape 753" o:spid="_x0000_s1051" style="position:absolute;left:69806;top:19072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" path="m,321551l,e" filled="f" strokeweight=".16931mm">
                  <v:path arrowok="t" textboxrect="0,0,0,321551"/>
                </v:shape>
                <v:shape id="Shape 754" o:spid="_x0000_s1052" style="position:absolute;top:223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" path="m,l6096,e" filled="f" strokeweight=".16967mm">
                  <v:path arrowok="t" textboxrect="0,0,6096,0"/>
                </v:shape>
                <v:shape id="Shape 755" o:spid="_x0000_s1053" style="position:absolute;left:60;top:22319;width:34831;height:0;visibility:visible;mso-wrap-style:square;v-text-anchor:top" coordsize="348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" path="m,l3483101,e" filled="f" strokeweight=".16967mm">
                  <v:path arrowok="t" textboxrect="0,0,3483101,0"/>
                </v:shape>
                <v:shape id="Shape 756" o:spid="_x0000_s1054" style="position:absolute;left:34922;top:222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" path="m,6108l,e" filled="f" strokeweight=".48pt">
                  <v:path arrowok="t" textboxrect="0,0,0,6108"/>
                </v:shape>
                <v:shape id="Shape 757" o:spid="_x0000_s1055" style="position:absolute;left:34952;top:22319;width:34824;height:0;visibility:visible;mso-wrap-style:square;v-text-anchor:top" coordsize="3482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" path="m,l3482340,e" filled="f" strokeweight=".16967mm">
                  <v:path arrowok="t" textboxrect="0,0,3482340,0"/>
                </v:shape>
                <v:shape id="Shape 758" o:spid="_x0000_s1056" style="position:absolute;left:69806;top:2228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" path="m,6108l,e" filled="f" strokeweight=".16931mm">
                  <v:path arrowok="t" textboxrect="0,0,0,6108"/>
                </v:shape>
                <v:shape id="Shape 759" o:spid="_x0000_s1057" style="position:absolute;left:30;top:22349;width:0;height:2682;visibility:visible;mso-wrap-style:square;v-text-anchor:top" coordsize="0,26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" path="m,268211l,e" filled="f" strokeweight=".16967mm">
                  <v:path arrowok="t" textboxrect="0,0,0,268211"/>
                </v:shape>
                <v:shape id="Shape 760" o:spid="_x0000_s1058" style="position:absolute;top:250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" path="m,l6096,e" filled="f" strokeweight=".16967mm">
                  <v:path arrowok="t" textboxrect="0,0,6096,0"/>
                </v:shape>
                <v:shape id="Shape 761" o:spid="_x0000_s1059" style="position:absolute;left:60;top:25062;width:34831;height:0;visibility:visible;mso-wrap-style:square;v-text-anchor:top" coordsize="348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" path="m,l3483101,e" filled="f" strokeweight=".16967mm">
                  <v:path arrowok="t" textboxrect="0,0,3483101,0"/>
                </v:shape>
                <v:shape id="Shape 762" o:spid="_x0000_s1060" style="position:absolute;left:34922;top:22349;width:0;height:2682;visibility:visible;mso-wrap-style:square;v-text-anchor:top" coordsize="0,26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" path="m,268198l,e" filled="f" strokeweight=".48pt">
                  <v:path arrowok="t" textboxrect="0,0,0,268198"/>
                </v:shape>
                <v:shape id="Shape 763" o:spid="_x0000_s1061" style="position:absolute;left:34922;top:2503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" path="m,6108l,e" filled="f" strokeweight=".48pt">
                  <v:path arrowok="t" textboxrect="0,0,0,6108"/>
                </v:shape>
                <v:shape id="Shape 764" o:spid="_x0000_s1062" style="position:absolute;left:34952;top:25062;width:34824;height:0;visibility:visible;mso-wrap-style:square;v-text-anchor:top" coordsize="3482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" path="m,l3482340,e" filled="f" strokeweight=".16967mm">
                  <v:path arrowok="t" textboxrect="0,0,3482340,0"/>
                </v:shape>
                <v:shape id="Shape 765" o:spid="_x0000_s1063" style="position:absolute;left:69806;top:22349;width:0;height:2682;visibility:visible;mso-wrap-style:square;v-text-anchor:top" coordsize="0,26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" path="m,268198l,e" filled="f" strokeweight=".16931mm">
                  <v:path arrowok="t" textboxrect="0,0,0,268198"/>
                </v:shape>
                <v:shape id="Shape 766" o:spid="_x0000_s1064" style="position:absolute;left:69806;top:2503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Rig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 to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Wo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rk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U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.K</w:t>
      </w:r>
    </w:p>
    <w:p w:rsidR="005928E7" w:rsidRPr="00556D7A" w:rsidRDefault="005928E7">
      <w:pPr>
        <w:spacing w:after="16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41" w:lineRule="auto"/>
        <w:ind w:right="1058" w:firstLine="99"/>
        <w:rPr>
          <w:rFonts w:asciiTheme="minorHAnsi" w:eastAsia="Arial" w:hAnsiTheme="minorHAnsi" w:cstheme="minorHAnsi"/>
          <w:b/>
          <w:bCs/>
          <w:color w:val="00000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short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cand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dates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w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equ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red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ev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dence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the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ght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w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ork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the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UK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nt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er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v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ew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stage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.</w:t>
      </w:r>
    </w:p>
    <w:p w:rsidR="005928E7" w:rsidRPr="00556D7A" w:rsidRDefault="004A566C">
      <w:pPr>
        <w:widowControl w:val="0"/>
        <w:spacing w:line="241" w:lineRule="auto"/>
        <w:ind w:left="142" w:right="507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-8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here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ons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8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sid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nce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ff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9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gh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ake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plo</w:t>
      </w:r>
      <w:r w:rsidRPr="00556D7A">
        <w:rPr>
          <w:rFonts w:asciiTheme="minorHAnsi" w:eastAsia="Arial" w:hAnsiTheme="minorHAnsi" w:cstheme="minorHAnsi"/>
          <w:color w:val="000000"/>
          <w:spacing w:val="-9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w w:val="99"/>
        </w:rPr>
        <w:t>?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</w:rPr>
        <w:t>If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s)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3" w:line="180" w:lineRule="exact"/>
        <w:rPr>
          <w:rFonts w:asciiTheme="minorHAnsi" w:eastAsia="Arial" w:hAnsiTheme="minorHAnsi" w:cstheme="minorHAnsi"/>
          <w:sz w:val="18"/>
          <w:szCs w:val="18"/>
        </w:rPr>
      </w:pPr>
    </w:p>
    <w:p w:rsidR="005928E7" w:rsidRPr="00556D7A" w:rsidRDefault="004A566C">
      <w:pPr>
        <w:widowControl w:val="0"/>
        <w:spacing w:line="240" w:lineRule="auto"/>
        <w:ind w:left="99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-1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spacing w:val="-8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su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cc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appl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on</w:t>
      </w:r>
      <w:proofErr w:type="gramStart"/>
      <w:r w:rsidRPr="00556D7A">
        <w:rPr>
          <w:rFonts w:asciiTheme="minorHAnsi" w:eastAsia="Arial" w:hAnsiTheme="minorHAnsi" w:cstheme="minorHAnsi"/>
          <w:color w:val="000000"/>
          <w:spacing w:val="43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uld</w:t>
      </w:r>
      <w:proofErr w:type="spellEnd"/>
      <w:proofErr w:type="gramEnd"/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9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require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ki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pl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?</w:t>
      </w:r>
    </w:p>
    <w:p w:rsidR="005928E7" w:rsidRPr="00556D7A" w:rsidRDefault="005928E7">
      <w:pPr>
        <w:spacing w:after="11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tabs>
          <w:tab w:val="left" w:pos="7957"/>
        </w:tabs>
        <w:spacing w:line="240" w:lineRule="auto"/>
        <w:ind w:left="2415" w:right="-20"/>
        <w:rPr>
          <w:rFonts w:asciiTheme="minorHAnsi" w:eastAsia="Arial" w:hAnsiTheme="minorHAnsi" w:cstheme="minorHAnsi"/>
          <w:b/>
          <w:bCs/>
          <w:color w:val="00000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Yes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No</w:t>
      </w:r>
    </w:p>
    <w:bookmarkEnd w:id="6"/>
    <w:p w:rsidR="005928E7" w:rsidRPr="00556D7A" w:rsidRDefault="005928E7">
      <w:pPr>
        <w:widowControl w:val="0"/>
        <w:spacing w:before="117" w:line="240" w:lineRule="auto"/>
        <w:ind w:left="9469" w:right="-20"/>
        <w:rPr>
          <w:rFonts w:asciiTheme="minorHAnsi" w:hAnsiTheme="minorHAnsi" w:cstheme="minorHAnsi"/>
          <w:color w:val="000000"/>
        </w:rPr>
        <w:sectPr w:rsidR="005928E7" w:rsidRPr="00556D7A">
          <w:type w:val="continuous"/>
          <w:pgSz w:w="11900" w:h="16839"/>
          <w:pgMar w:top="647" w:right="361" w:bottom="0" w:left="547" w:header="0" w:footer="0" w:gutter="0"/>
          <w:cols w:space="708"/>
        </w:sectPr>
      </w:pPr>
    </w:p>
    <w:p w:rsidR="005928E7" w:rsidRPr="00556D7A" w:rsidRDefault="004A566C">
      <w:pPr>
        <w:widowControl w:val="0"/>
        <w:spacing w:line="240" w:lineRule="auto"/>
        <w:ind w:left="8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bookmarkStart w:id="7" w:name="_page_11_0"/>
      <w:r w:rsidRPr="00556D7A">
        <w:rPr>
          <w:rFonts w:asciiTheme="minorHAnsi" w:hAnsiTheme="minorHAnsi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-3144</wp:posOffset>
                </wp:positionV>
                <wp:extent cx="6982459" cy="1137285"/>
                <wp:effectExtent l="0" t="0" r="0" b="0"/>
                <wp:wrapNone/>
                <wp:docPr id="767" name="drawingObject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137285"/>
                          <a:chOff x="0" y="0"/>
                          <a:chExt cx="6982459" cy="1137285"/>
                        </a:xfrm>
                        <a:noFill/>
                      </wpg:grpSpPr>
                      <wps:wsp>
                        <wps:cNvPr id="768" name="Shape 768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540" y="3175"/>
                            <a:ext cx="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11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979919" y="3175"/>
                            <a:ext cx="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4110">
                                <a:moveTo>
                                  <a:pt x="0" y="0"/>
                                </a:moveTo>
                                <a:lnTo>
                                  <a:pt x="0" y="113411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35940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113410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2DA64" id="drawingObject767" o:spid="_x0000_s1026" style="position:absolute;margin-left:22.1pt;margin-top:-.25pt;width:549.8pt;height:89.55pt;z-index:-251668480;mso-position-horizontal-relative:page" coordsize="69824,11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" o:allowincell="f">
                <v:shape id="Shape 768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" path="m,l6982459,e" filled="f" strokeweight=".20458mm">
                  <v:path arrowok="t" textboxrect="0,0,6982459,0"/>
                </v:shape>
                <v:shape id="Shape 769" o:spid="_x0000_s1028" style="position:absolute;left:25;top:31;width:0;height:11341;visibility:visible;mso-wrap-style:square;v-text-anchor:top" coordsize="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" path="m,l,1134110e" filled="f" strokeweight=".20458mm">
                  <v:path arrowok="t" textboxrect="0,0,0,1134110"/>
                </v:shape>
                <v:shape id="Shape 770" o:spid="_x0000_s1029" style="position:absolute;left:69799;top:31;width:0;height:11341;visibility:visible;mso-wrap-style:square;v-text-anchor:top" coordsize="0,113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" path="m,l,1134110e" filled="f" strokeweight=".20458mm">
                  <v:path arrowok="t" textboxrect="0,0,0,1134110"/>
                </v:shape>
                <v:shape id="Shape 771" o:spid="_x0000_s1030" style="position:absolute;top:359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" path="m,l6982459,e" filled="f" strokeweight=".20458mm">
                  <v:path arrowok="t" textboxrect="0,0,6982459,0"/>
                </v:shape>
                <v:shape id="Shape 772" o:spid="_x0000_s1031" style="position:absolute;top:11341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Gen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l</w:t>
      </w:r>
    </w:p>
    <w:p w:rsidR="005928E7" w:rsidRPr="00556D7A" w:rsidRDefault="005928E7">
      <w:pPr>
        <w:spacing w:after="2" w:line="220" w:lineRule="exact"/>
        <w:rPr>
          <w:rFonts w:asciiTheme="minorHAnsi" w:eastAsia="Arial" w:hAnsiTheme="minorHAnsi" w:cstheme="minorHAnsi"/>
        </w:rPr>
      </w:pPr>
    </w:p>
    <w:p w:rsidR="005928E7" w:rsidRPr="00556D7A" w:rsidRDefault="004A566C">
      <w:pPr>
        <w:widowControl w:val="0"/>
        <w:spacing w:line="240" w:lineRule="auto"/>
        <w:ind w:left="8" w:right="-20"/>
        <w:rPr>
          <w:rFonts w:asciiTheme="minorHAnsi" w:eastAsia="Arial" w:hAnsiTheme="minorHAnsi" w:cstheme="minorHAnsi"/>
          <w:b/>
          <w:bCs/>
          <w:color w:val="00000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Hea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5"/>
          <w:w w:val="99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w w:val="99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4"/>
          <w:w w:val="99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w w:val="99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n</w:t>
      </w:r>
    </w:p>
    <w:p w:rsidR="005928E7" w:rsidRPr="00556D7A" w:rsidRDefault="005928E7">
      <w:pPr>
        <w:spacing w:after="15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41" w:lineRule="auto"/>
        <w:ind w:left="8" w:right="421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Succes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ul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candida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es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ll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asked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comple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pre-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ployme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4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assessm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prior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commencing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5" w:line="200" w:lineRule="exact"/>
        <w:rPr>
          <w:rFonts w:asciiTheme="minorHAnsi" w:eastAsia="Arial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40" w:lineRule="auto"/>
        <w:ind w:left="8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-7807</wp:posOffset>
                </wp:positionV>
                <wp:extent cx="6982459" cy="1651000"/>
                <wp:effectExtent l="0" t="0" r="0" b="0"/>
                <wp:wrapNone/>
                <wp:docPr id="773" name="drawingObject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651000"/>
                          <a:chOff x="0" y="0"/>
                          <a:chExt cx="6982459" cy="1651000"/>
                        </a:xfrm>
                        <a:noFill/>
                      </wpg:grpSpPr>
                      <wps:wsp>
                        <wps:cNvPr id="774" name="Shape 774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2540" y="3175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979919" y="3175"/>
                            <a:ext cx="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7825">
                                <a:moveTo>
                                  <a:pt x="0" y="0"/>
                                </a:moveTo>
                                <a:lnTo>
                                  <a:pt x="0" y="164782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359408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0" y="1648458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1B25B" id="drawingObject773" o:spid="_x0000_s1026" style="position:absolute;margin-left:22.1pt;margin-top:-.6pt;width:549.8pt;height:130pt;z-index:-251663360;mso-position-horizontal-relative:page" coordsize="69824,16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" o:allowincell="f">
                <v:shape id="Shape 774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75" o:spid="_x0000_s1028" style="position:absolute;left:25;top:31;width:0;height:16479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" path="m,l,1647825e" filled="f" strokeweight=".20458mm">
                  <v:path arrowok="t" textboxrect="0,0,0,1647825"/>
                </v:shape>
                <v:shape id="Shape 776" o:spid="_x0000_s1029" style="position:absolute;left:69799;top:31;width:0;height:16479;visibility:visible;mso-wrap-style:square;v-text-anchor:top" coordsize="0,164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" path="m,l,1647825e" filled="f" strokeweight=".20458mm">
                  <v:path arrowok="t" textboxrect="0,0,0,1647825"/>
                </v:shape>
                <v:shape id="Shape 777" o:spid="_x0000_s1030" style="position:absolute;top:359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78" o:spid="_x0000_s1031" style="position:absolute;top:16484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ection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tat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5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t</w:t>
      </w:r>
    </w:p>
    <w:p w:rsidR="005928E7" w:rsidRPr="00556D7A" w:rsidRDefault="005928E7">
      <w:pPr>
        <w:spacing w:after="1" w:line="220" w:lineRule="exact"/>
        <w:rPr>
          <w:rFonts w:asciiTheme="minorHAnsi" w:eastAsia="Arial" w:hAnsiTheme="minorHAnsi" w:cstheme="minorHAnsi"/>
        </w:rPr>
      </w:pPr>
    </w:p>
    <w:p w:rsidR="005928E7" w:rsidRPr="00556D7A" w:rsidRDefault="004A566C">
      <w:pPr>
        <w:widowControl w:val="0"/>
        <w:spacing w:line="240" w:lineRule="auto"/>
        <w:ind w:left="8" w:right="292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</w:rPr>
        <w:t xml:space="preserve">I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my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sch</w:t>
      </w:r>
      <w:r w:rsidRPr="00556D7A">
        <w:rPr>
          <w:rFonts w:asciiTheme="minorHAnsi" w:eastAsia="Arial" w:hAnsiTheme="minorHAnsi" w:cstheme="minorHAnsi"/>
          <w:color w:val="000000"/>
          <w:spacing w:val="5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proofErr w:type="spellStart"/>
      <w:proofErr w:type="gramStart"/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org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sa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io</w:t>
      </w:r>
      <w:r w:rsidRPr="00556D7A">
        <w:rPr>
          <w:rFonts w:asciiTheme="minorHAnsi" w:eastAsia="Arial" w:hAnsiTheme="minorHAnsi" w:cstheme="minorHAnsi"/>
          <w:color w:val="000000"/>
          <w:spacing w:val="45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ss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hn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)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mpanyi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ume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ts.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q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ru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f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9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ird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org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  <w:spacing w:val="47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lud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7"/>
          <w:w w:val="99"/>
        </w:rPr>
        <w:t>x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co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nc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DBS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rd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par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ene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ula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ns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2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0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1</w:t>
      </w:r>
      <w:r w:rsidRPr="00556D7A">
        <w:rPr>
          <w:rFonts w:asciiTheme="minorHAnsi" w:eastAsia="Arial" w:hAnsiTheme="minorHAnsi" w:cstheme="minorHAnsi"/>
          <w:color w:val="000000"/>
          <w:w w:val="99"/>
        </w:rPr>
        <w:t>8</w:t>
      </w:r>
      <w:r w:rsidRPr="00556D7A">
        <w:rPr>
          <w:rFonts w:asciiTheme="minorHAnsi" w:eastAsia="Arial" w:hAnsiTheme="minorHAnsi" w:cstheme="minorHAnsi"/>
          <w:color w:val="000000"/>
          <w:spacing w:val="-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eg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proofErr w:type="gramEnd"/>
    </w:p>
    <w:p w:rsidR="005928E7" w:rsidRPr="00556D7A" w:rsidRDefault="004A566C">
      <w:pPr>
        <w:widowControl w:val="0"/>
        <w:spacing w:before="3" w:line="240" w:lineRule="auto"/>
        <w:ind w:left="8" w:right="-20"/>
        <w:rPr>
          <w:rFonts w:asciiTheme="minorHAnsi" w:eastAsia="Arial" w:hAnsiTheme="minorHAnsi" w:cstheme="minorHAnsi"/>
          <w:color w:val="000000"/>
        </w:rPr>
      </w:pPr>
      <w:proofErr w:type="spellStart"/>
      <w:proofErr w:type="gramStart"/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proofErr w:type="gramEnd"/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proofErr w:type="spellEnd"/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cco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5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3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eg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3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4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8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280671</wp:posOffset>
                </wp:positionH>
                <wp:positionV relativeFrom="paragraph">
                  <wp:posOffset>-1995</wp:posOffset>
                </wp:positionV>
                <wp:extent cx="6982459" cy="1017270"/>
                <wp:effectExtent l="0" t="0" r="0" b="0"/>
                <wp:wrapNone/>
                <wp:docPr id="779" name="drawingObject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59" cy="1017270"/>
                          <a:chOff x="0" y="0"/>
                          <a:chExt cx="6982459" cy="1017270"/>
                        </a:xfrm>
                        <a:noFill/>
                      </wpg:grpSpPr>
                      <wps:wsp>
                        <wps:cNvPr id="780" name="Shape 780"/>
                        <wps:cNvSpPr/>
                        <wps:spPr>
                          <a:xfrm>
                            <a:off x="0" y="0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540" y="3175"/>
                            <a:ext cx="0" cy="10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4095">
                                <a:moveTo>
                                  <a:pt x="0" y="0"/>
                                </a:moveTo>
                                <a:lnTo>
                                  <a:pt x="0" y="101409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979919" y="3175"/>
                            <a:ext cx="0" cy="101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4095">
                                <a:moveTo>
                                  <a:pt x="0" y="0"/>
                                </a:moveTo>
                                <a:lnTo>
                                  <a:pt x="0" y="1014095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360045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0" y="1014729"/>
                            <a:ext cx="6982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2459">
                                <a:moveTo>
                                  <a:pt x="0" y="0"/>
                                </a:moveTo>
                                <a:lnTo>
                                  <a:pt x="6982459" y="0"/>
                                </a:lnTo>
                              </a:path>
                            </a:pathLst>
                          </a:custGeom>
                          <a:noFill/>
                          <a:ln w="736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F1AD1" id="drawingObject779" o:spid="_x0000_s1026" style="position:absolute;margin-left:22.1pt;margin-top:-.15pt;width:549.8pt;height:80.1pt;z-index:-251658240;mso-position-horizontal-relative:page" coordsize="69824,10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" o:allowincell="f">
                <v:shape id="Shape 780" o:spid="_x0000_s1027" style="position:absolute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" path="m,l6982459,e" filled="f" strokeweight=".20458mm">
                  <v:path arrowok="t" textboxrect="0,0,6982459,0"/>
                </v:shape>
                <v:shape id="Shape 781" o:spid="_x0000_s1028" style="position:absolute;left:25;top:31;width:0;height:10141;visibility:visible;mso-wrap-style:square;v-text-anchor:top" coordsize="0,10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" path="m,l,1014095e" filled="f" strokeweight=".20458mm">
                  <v:path arrowok="t" textboxrect="0,0,0,1014095"/>
                </v:shape>
                <v:shape id="Shape 782" o:spid="_x0000_s1029" style="position:absolute;left:69799;top:31;width:0;height:10141;visibility:visible;mso-wrap-style:square;v-text-anchor:top" coordsize="0,101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" path="m,l,1014095e" filled="f" strokeweight=".20458mm">
                  <v:path arrowok="t" textboxrect="0,0,0,1014095"/>
                </v:shape>
                <v:shape id="Shape 783" o:spid="_x0000_s1030" style="position:absolute;top:3600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" path="m,l6982459,e" filled="f" strokeweight=".20458mm">
                  <v:path arrowok="t" textboxrect="0,0,6982459,0"/>
                </v:shape>
                <v:shape id="Shape 784" o:spid="_x0000_s1031" style="position:absolute;top:10147;width:69824;height:0;visibility:visible;mso-wrap-style:square;v-text-anchor:top" coordsize="6982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" path="m,l6982459,e" filled="f" strokeweight=".20458mm">
                  <v:path arrowok="t" textboxrect="0,0,6982459,0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4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3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ion</w:t>
      </w:r>
    </w:p>
    <w:p w:rsidR="005928E7" w:rsidRPr="00556D7A" w:rsidRDefault="005928E7">
      <w:pPr>
        <w:spacing w:after="2" w:line="220" w:lineRule="exact"/>
        <w:rPr>
          <w:rFonts w:asciiTheme="minorHAnsi" w:eastAsia="Arial" w:hAnsiTheme="minorHAnsi" w:cstheme="minorHAnsi"/>
        </w:rPr>
      </w:pPr>
    </w:p>
    <w:p w:rsidR="005928E7" w:rsidRPr="00556D7A" w:rsidRDefault="004A566C">
      <w:pPr>
        <w:widowControl w:val="0"/>
        <w:spacing w:line="241" w:lineRule="auto"/>
        <w:ind w:left="7" w:right="91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By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su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spacing w:val="-4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rm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2"/>
          <w:w w:val="99"/>
        </w:rPr>
        <w:t>io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accura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unders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any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ploymen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subj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6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ory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comple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  <w:spacing w:val="-1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appli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able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pre-</w:t>
      </w:r>
      <w:proofErr w:type="spellStart"/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ploymen</w:t>
      </w:r>
      <w:r w:rsidRPr="00556D7A">
        <w:rPr>
          <w:rFonts w:asciiTheme="minorHAnsi" w:eastAsia="Arial" w:hAnsiTheme="minorHAnsi" w:cstheme="minorHAnsi"/>
          <w:color w:val="000000"/>
          <w:spacing w:val="43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heck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proofErr w:type="spellEnd"/>
      <w:r w:rsidRPr="00556D7A">
        <w:rPr>
          <w:rFonts w:asciiTheme="minorHAnsi" w:eastAsia="Arial" w:hAnsiTheme="minorHAnsi" w:cstheme="minorHAnsi"/>
          <w:color w:val="000000"/>
        </w:rPr>
        <w:t xml:space="preserve">. I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irm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 xml:space="preserve">I </w:t>
      </w: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have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been</w:t>
      </w:r>
      <w:r w:rsidRPr="00556D7A">
        <w:rPr>
          <w:rFonts w:asciiTheme="minorHAnsi" w:eastAsia="Arial" w:hAnsiTheme="minorHAnsi" w:cstheme="minorHAnsi"/>
          <w:color w:val="000000"/>
          <w:spacing w:val="-4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disquali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ied</w:t>
      </w:r>
      <w:r w:rsidRPr="00556D7A">
        <w:rPr>
          <w:rFonts w:asciiTheme="minorHAnsi" w:eastAsia="Arial" w:hAnsiTheme="minorHAnsi" w:cstheme="minorHAnsi"/>
          <w:color w:val="000000"/>
          <w:spacing w:val="-1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rom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working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-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children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-7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cau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ioned</w:t>
      </w:r>
      <w:r w:rsidRPr="00556D7A">
        <w:rPr>
          <w:rFonts w:asciiTheme="minorHAnsi" w:eastAsia="Arial" w:hAnsiTheme="minorHAnsi" w:cstheme="minorHAnsi"/>
          <w:color w:val="000000"/>
          <w:spacing w:val="-8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ioned</w:t>
      </w:r>
      <w:r w:rsidRPr="00556D7A">
        <w:rPr>
          <w:rFonts w:asciiTheme="minorHAnsi" w:eastAsia="Arial" w:hAnsiTheme="minorHAnsi" w:cstheme="minorHAnsi"/>
          <w:color w:val="000000"/>
          <w:spacing w:val="-9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rega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02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tabs>
          <w:tab w:val="left" w:pos="5494"/>
        </w:tabs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275843</wp:posOffset>
                </wp:positionH>
                <wp:positionV relativeFrom="paragraph">
                  <wp:posOffset>-9425</wp:posOffset>
                </wp:positionV>
                <wp:extent cx="6980682" cy="451865"/>
                <wp:effectExtent l="0" t="0" r="0" b="0"/>
                <wp:wrapNone/>
                <wp:docPr id="785" name="drawingObject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682" cy="451865"/>
                          <a:chOff x="0" y="0"/>
                          <a:chExt cx="6980682" cy="451865"/>
                        </a:xfrm>
                        <a:noFill/>
                      </wpg:grpSpPr>
                      <wps:wsp>
                        <wps:cNvPr id="786" name="Shape 78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096" y="3047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05918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065275" y="3047"/>
                            <a:ext cx="2423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921">
                                <a:moveTo>
                                  <a:pt x="0" y="0"/>
                                </a:moveTo>
                                <a:lnTo>
                                  <a:pt x="2423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48919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495294" y="3047"/>
                            <a:ext cx="805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2">
                                <a:moveTo>
                                  <a:pt x="0" y="0"/>
                                </a:moveTo>
                                <a:lnTo>
                                  <a:pt x="805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300726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306823" y="3047"/>
                            <a:ext cx="267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0">
                                <a:moveTo>
                                  <a:pt x="0" y="0"/>
                                </a:moveTo>
                                <a:lnTo>
                                  <a:pt x="267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98068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3054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448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96" y="448817"/>
                            <a:ext cx="1053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3083">
                                <a:moveTo>
                                  <a:pt x="0" y="0"/>
                                </a:moveTo>
                                <a:lnTo>
                                  <a:pt x="1053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062227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059180" y="448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065275" y="448817"/>
                            <a:ext cx="24239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921">
                                <a:moveTo>
                                  <a:pt x="0" y="0"/>
                                </a:moveTo>
                                <a:lnTo>
                                  <a:pt x="24239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492246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3489197" y="448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495294" y="448817"/>
                            <a:ext cx="805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2">
                                <a:moveTo>
                                  <a:pt x="0" y="0"/>
                                </a:moveTo>
                                <a:lnTo>
                                  <a:pt x="8054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303775" y="6097"/>
                            <a:ext cx="0" cy="43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3">
                                <a:moveTo>
                                  <a:pt x="0" y="4396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300726" y="44881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306823" y="448817"/>
                            <a:ext cx="26708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810">
                                <a:moveTo>
                                  <a:pt x="0" y="0"/>
                                </a:moveTo>
                                <a:lnTo>
                                  <a:pt x="26708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980682" y="6097"/>
                            <a:ext cx="0" cy="43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672">
                                <a:moveTo>
                                  <a:pt x="0" y="439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980682" y="4457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F99ABC" id="drawingObject785" o:spid="_x0000_s1026" style="position:absolute;margin-left:21.7pt;margin-top:-.75pt;width:549.65pt;height:35.6pt;z-index:-251649024;mso-position-horizontal-relative:page" coordsize="69806,4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" o:allowincell="f">
                <v:shape id="Shape 78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Oo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" path="m,l6096,e" filled="f" strokeweight=".16931mm">
                  <v:path arrowok="t" textboxrect="0,0,6096,0"/>
                </v:shape>
                <v:shape id="Shape 787" o:spid="_x0000_s1028" style="position:absolute;left:60;top:30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" path="m,l1053083,e" filled="f" strokeweight=".16931mm">
                  <v:path arrowok="t" textboxrect="0,0,1053083,0"/>
                </v:shape>
                <v:shape id="Shape 788" o:spid="_x0000_s1029" style="position:absolute;left:10591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" path="m,l6095,e" filled="f" strokeweight=".16931mm">
                  <v:path arrowok="t" textboxrect="0,0,6095,0"/>
                </v:shape>
                <v:shape id="Shape 789" o:spid="_x0000_s1030" style="position:absolute;left:10652;top:30;width:24239;height:0;visibility:visible;mso-wrap-style:square;v-text-anchor:top" coordsize="2423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" path="m,l2423921,e" filled="f" strokeweight=".16931mm">
                  <v:path arrowok="t" textboxrect="0,0,2423921,0"/>
                </v:shape>
                <v:shape id="Shape 790" o:spid="_x0000_s1031" style="position:absolute;left:3489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" path="m,l6096,e" filled="f" strokeweight=".16931mm">
                  <v:path arrowok="t" textboxrect="0,0,6096,0"/>
                </v:shape>
                <v:shape id="Shape 791" o:spid="_x0000_s1032" style="position:absolute;left:34952;top:30;width:8055;height:0;visibility:visible;mso-wrap-style:square;v-text-anchor:top" coordsize="805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" path="m,l805432,e" filled="f" strokeweight=".16931mm">
                  <v:path arrowok="t" textboxrect="0,0,805432,0"/>
                </v:shape>
                <v:shape id="Shape 792" o:spid="_x0000_s1033" style="position:absolute;left:4300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" path="m,l6097,e" filled="f" strokeweight=".16931mm">
                  <v:path arrowok="t" textboxrect="0,0,6097,0"/>
                </v:shape>
                <v:shape id="Shape 793" o:spid="_x0000_s1034" style="position:absolute;left:43068;top:30;width:26708;height:0;visibility:visible;mso-wrap-style:square;v-text-anchor:top" coordsize="267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" path="m,l2670810,e" filled="f" strokeweight=".16931mm">
                  <v:path arrowok="t" textboxrect="0,0,2670810,0"/>
                </v:shape>
                <v:shape id="Shape 794" o:spid="_x0000_s1035" style="position:absolute;left:698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" path="m,6095l,e" filled="f" strokeweight=".16931mm">
                  <v:path arrowok="t" textboxrect="0,0,0,6095"/>
                </v:shape>
                <v:shape id="Shape 795" o:spid="_x0000_s1036" style="position:absolute;left:30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" path="m,439673l,e" filled="f" strokeweight=".16967mm">
                  <v:path arrowok="t" textboxrect="0,0,0,439673"/>
                </v:shape>
                <v:shape id="Shape 796" o:spid="_x0000_s1037" style="position:absolute;top:44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V1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" path="m,l6096,e" filled="f" strokeweight=".16931mm">
                  <v:path arrowok="t" textboxrect="0,0,6096,0"/>
                </v:shape>
                <v:shape id="Shape 797" o:spid="_x0000_s1038" style="position:absolute;left:60;top:4488;width:10531;height:0;visibility:visible;mso-wrap-style:square;v-text-anchor:top" coordsize="1053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" path="m,l1053083,e" filled="f" strokeweight=".16931mm">
                  <v:path arrowok="t" textboxrect="0,0,1053083,0"/>
                </v:shape>
                <v:shape id="Shape 798" o:spid="_x0000_s1039" style="position:absolute;left:10622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" path="m,439673l,e" filled="f" strokeweight=".16931mm">
                  <v:path arrowok="t" textboxrect="0,0,0,439673"/>
                </v:shape>
                <v:shape id="Shape 799" o:spid="_x0000_s1040" style="position:absolute;left:10591;top:44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" path="m,l6095,e" filled="f" strokeweight=".16931mm">
                  <v:path arrowok="t" textboxrect="0,0,6095,0"/>
                </v:shape>
                <v:shape id="Shape 800" o:spid="_x0000_s1041" style="position:absolute;left:10652;top:4488;width:24239;height:0;visibility:visible;mso-wrap-style:square;v-text-anchor:top" coordsize="24239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" path="m,l2423921,e" filled="f" strokeweight=".16931mm">
                  <v:path arrowok="t" textboxrect="0,0,2423921,0"/>
                </v:shape>
                <v:shape id="Shape 801" o:spid="_x0000_s1042" style="position:absolute;left:34922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" path="m,439673l,e" filled="f" strokeweight=".48pt">
                  <v:path arrowok="t" textboxrect="0,0,0,439673"/>
                </v:shape>
                <v:shape id="Shape 802" o:spid="_x0000_s1043" style="position:absolute;left:34891;top:44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Kn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FsXwPBOOgFw9AAAA//8DAFBLAQItABQABgAIAAAAIQDb4fbL7gAAAIUBAAATAAAAAAAAAAAA&#10;AAAAAAAAAABbQ29udGVudF9UeXBlc10ueG1sUEsBAi0AFAAGAAgAAAAhAFr0LFu/AAAAFQEAAAsA&#10;AAAAAAAAAAAAAAAAHwEAAF9yZWxzLy5yZWxzUEsBAi0AFAAGAAgAAAAhANFOMqfEAAAA3AAAAA8A&#10;AAAAAAAAAAAAAAAABwIAAGRycy9kb3ducmV2LnhtbFBLBQYAAAAAAwADALcAAAD4AgAAAAA=&#10;" path="m,l6096,e" filled="f" strokeweight=".16931mm">
                  <v:path arrowok="t" textboxrect="0,0,6096,0"/>
                </v:shape>
                <v:shape id="Shape 803" o:spid="_x0000_s1044" style="position:absolute;left:34952;top:4488;width:8055;height:0;visibility:visible;mso-wrap-style:square;v-text-anchor:top" coordsize="8054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" path="m,l805432,e" filled="f" strokeweight=".16931mm">
                  <v:path arrowok="t" textboxrect="0,0,805432,0"/>
                </v:shape>
                <v:shape id="Shape 804" o:spid="_x0000_s1045" style="position:absolute;left:43037;top:60;width:0;height:4397;visibility:visible;mso-wrap-style:square;v-text-anchor:top" coordsize="0,439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" path="m,439673l,e" filled="f" strokeweight=".16936mm">
                  <v:path arrowok="t" textboxrect="0,0,0,439673"/>
                </v:shape>
                <v:shape id="Shape 805" o:spid="_x0000_s1046" style="position:absolute;left:43007;top:448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" path="m,l6097,e" filled="f" strokeweight=".16931mm">
                  <v:path arrowok="t" textboxrect="0,0,6097,0"/>
                </v:shape>
                <v:shape id="Shape 806" o:spid="_x0000_s1047" style="position:absolute;left:43068;top:4488;width:26708;height:0;visibility:visible;mso-wrap-style:square;v-text-anchor:top" coordsize="26708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" path="m,l2670810,e" filled="f" strokeweight=".16931mm">
                  <v:path arrowok="t" textboxrect="0,0,2670810,0"/>
                </v:shape>
                <v:shape id="Shape 807" o:spid="_x0000_s1048" style="position:absolute;left:69806;top:60;width:0;height:4397;visibility:visible;mso-wrap-style:square;v-text-anchor:top" coordsize="0,43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" path="m,439672l,e" filled="f" strokeweight=".16931mm">
                  <v:path arrowok="t" textboxrect="0,0,0,439672"/>
                </v:shape>
                <v:shape id="Shape 808" o:spid="_x0000_s1049" style="position:absolute;left:69806;top:44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gLwgAAANw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mltelMOgJy8wsAAP//AwBQSwECLQAUAAYACAAAACEA2+H2y+4AAACFAQAAEwAAAAAAAAAAAAAA&#10;AAAAAAAAW0NvbnRlbnRfVHlwZXNdLnhtbFBLAQItABQABgAIAAAAIQBa9CxbvwAAABUBAAALAAAA&#10;AAAAAAAAAAAAAB8BAABfcmVscy8ucmVsc1BLAQItABQABgAIAAAAIQDeXCgLwgAAANwAAAAPAAAA&#10;AAAAAAAAAAAAAAcCAABkcnMvZG93bnJldi54bWxQSwUGAAAAAAMAAwC3AAAA9g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g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ned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:</w:t>
      </w:r>
      <w:r w:rsidRPr="00556D7A">
        <w:rPr>
          <w:rFonts w:asciiTheme="minorHAnsi" w:eastAsia="Arial" w:hAnsiTheme="minorHAnsi" w:cstheme="minorHAnsi"/>
          <w:color w:val="000000"/>
          <w:sz w:val="30"/>
          <w:szCs w:val="30"/>
        </w:rPr>
        <w:tab/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: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5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56D7A" w:rsidRDefault="00556D7A">
      <w:pPr>
        <w:spacing w:after="115" w:line="240" w:lineRule="exact"/>
        <w:rPr>
          <w:rFonts w:asciiTheme="minorHAnsi" w:hAnsiTheme="minorHAnsi" w:cstheme="minorHAnsi"/>
          <w:color w:val="000000"/>
          <w:w w:val="99"/>
        </w:rPr>
      </w:pPr>
      <w:bookmarkStart w:id="8" w:name="_page_13_0"/>
      <w:bookmarkEnd w:id="7"/>
    </w:p>
    <w:p w:rsidR="005928E7" w:rsidRPr="00556D7A" w:rsidRDefault="005928E7">
      <w:pPr>
        <w:spacing w:after="115" w:line="240" w:lineRule="exact"/>
        <w:rPr>
          <w:rFonts w:asciiTheme="minorHAnsi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lastRenderedPageBreak/>
        <w:t>Ap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plic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>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tion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9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st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qua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Op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p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rt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un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  <w:sz w:val="30"/>
          <w:szCs w:val="30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M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ng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16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11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451103</wp:posOffset>
                </wp:positionH>
                <wp:positionV relativeFrom="paragraph">
                  <wp:posOffset>-65875</wp:posOffset>
                </wp:positionV>
                <wp:extent cx="6886194" cy="1650491"/>
                <wp:effectExtent l="0" t="0" r="0" b="0"/>
                <wp:wrapNone/>
                <wp:docPr id="814" name="drawingObject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6194" cy="1650491"/>
                          <a:chOff x="0" y="0"/>
                          <a:chExt cx="6886194" cy="1650491"/>
                        </a:xfrm>
                        <a:noFill/>
                      </wpg:grpSpPr>
                      <wps:wsp>
                        <wps:cNvPr id="815" name="Shape 815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7" y="304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49148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497580" y="304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88619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494538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886194" y="6095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0" y="3124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047" y="31546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491484" y="315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3497580" y="31546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886194" y="312419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0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494538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886194" y="318503"/>
                            <a:ext cx="0" cy="355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866">
                                <a:moveTo>
                                  <a:pt x="0" y="3558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674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047" y="677417"/>
                            <a:ext cx="34884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8437">
                                <a:moveTo>
                                  <a:pt x="0" y="0"/>
                                </a:moveTo>
                                <a:lnTo>
                                  <a:pt x="34884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491484" y="677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497580" y="677417"/>
                            <a:ext cx="33855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5565">
                                <a:moveTo>
                                  <a:pt x="0" y="0"/>
                                </a:moveTo>
                                <a:lnTo>
                                  <a:pt x="33855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886194" y="6743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680465"/>
                            <a:ext cx="0" cy="96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917">
                                <a:moveTo>
                                  <a:pt x="0" y="96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0" y="164438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7" y="1647437"/>
                            <a:ext cx="688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111">
                                <a:moveTo>
                                  <a:pt x="0" y="0"/>
                                </a:moveTo>
                                <a:lnTo>
                                  <a:pt x="6880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886194" y="680465"/>
                            <a:ext cx="0" cy="963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917">
                                <a:moveTo>
                                  <a:pt x="0" y="963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886194" y="164438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97657" id="drawingObject814" o:spid="_x0000_s1026" style="position:absolute;margin-left:35.5pt;margin-top:-5.2pt;width:542.2pt;height:129.95pt;z-index:-251654144;mso-position-horizontal-relative:page" coordsize="68861,16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" o:allowincell="f">
                <v:shape id="Shape 815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" path="m,6095l,e" filled="f" strokeweight=".16928mm">
                  <v:path arrowok="t" textboxrect="0,0,0,6095"/>
                </v:shape>
                <v:shape id="Shape 816" o:spid="_x0000_s1028" style="position:absolute;left:30;top:30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" path="m,l3488437,e" filled="f" strokeweight=".16931mm">
                  <v:path arrowok="t" textboxrect="0,0,3488437,0"/>
                </v:shape>
                <v:shape id="Shape 817" o:spid="_x0000_s1029" style="position:absolute;left:349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Afi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zD7g/0w4AnLzBwAA//8DAFBLAQItABQABgAIAAAAIQDb4fbL7gAAAIUBAAATAAAAAAAAAAAA&#10;AAAAAAAAAABbQ29udGVudF9UeXBlc10ueG1sUEsBAi0AFAAGAAgAAAAhAFr0LFu/AAAAFQEAAAsA&#10;AAAAAAAAAAAAAAAAHwEAAF9yZWxzLy5yZWxzUEsBAi0AFAAGAAgAAAAhAETgB+LEAAAA3AAAAA8A&#10;AAAAAAAAAAAAAAAABwIAAGRycy9kb3ducmV2LnhtbFBLBQYAAAAAAwADALcAAAD4AgAAAAA=&#10;" path="m,l6096,e" filled="f" strokeweight=".16931mm">
                  <v:path arrowok="t" textboxrect="0,0,6096,0"/>
                </v:shape>
                <v:shape id="Shape 818" o:spid="_x0000_s1030" style="position:absolute;left:34975;top:30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" path="m,l3385565,e" filled="f" strokeweight=".16931mm">
                  <v:path arrowok="t" textboxrect="0,0,3385565,0"/>
                </v:shape>
                <v:shape id="Shape 819" o:spid="_x0000_s1031" style="position:absolute;left:688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" path="m,6095l,e" filled="f" strokeweight=".16931mm">
                  <v:path arrowok="t" textboxrect="0,0,0,6095"/>
                </v:shape>
                <v:shape id="Shape 820" o:spid="_x0000_s1032" style="position:absolute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" path="m,306323l,e" filled="f" strokeweight=".16928mm">
                  <v:path arrowok="t" textboxrect="0,0,0,306323"/>
                </v:shape>
                <v:shape id="Shape 821" o:spid="_x0000_s1033" style="position:absolute;left:34945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" path="m,306323l,e" filled="f" strokeweight=".16967mm">
                  <v:path arrowok="t" textboxrect="0,0,0,306323"/>
                </v:shape>
                <v:shape id="Shape 822" o:spid="_x0000_s1034" style="position:absolute;left:68861;top:60;width:0;height:3064;visibility:visible;mso-wrap-style:square;v-text-anchor:top" coordsize="0,306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" path="m,306323l,e" filled="f" strokeweight=".16931mm">
                  <v:path arrowok="t" textboxrect="0,0,0,306323"/>
                </v:shape>
                <v:shape id="Shape 823" o:spid="_x0000_s1035" style="position:absolute;top:312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" path="m,6083l,e" filled="f" strokeweight=".16928mm">
                  <v:path arrowok="t" textboxrect="0,0,0,6083"/>
                </v:shape>
                <v:shape id="Shape 824" o:spid="_x0000_s1036" style="position:absolute;left:30;top:3154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" path="m,l3488437,e" filled="f" strokeweight=".16931mm">
                  <v:path arrowok="t" textboxrect="0,0,3488437,0"/>
                </v:shape>
                <v:shape id="Shape 825" o:spid="_x0000_s1037" style="position:absolute;left:34914;top:3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vaz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RTyH55lwBOT6FwAA//8DAFBLAQItABQABgAIAAAAIQDb4fbL7gAAAIUBAAATAAAAAAAAAAAA&#10;AAAAAAAAAABbQ29udGVudF9UeXBlc10ueG1sUEsBAi0AFAAGAAgAAAAhAFr0LFu/AAAAFQEAAAsA&#10;AAAAAAAAAAAAAAAAHwEAAF9yZWxzLy5yZWxzUEsBAi0AFAAGAAgAAAAhABUS9rPEAAAA3AAAAA8A&#10;AAAAAAAAAAAAAAAABwIAAGRycy9kb3ducmV2LnhtbFBLBQYAAAAAAwADALcAAAD4AgAAAAA=&#10;" path="m,l6096,e" filled="f" strokeweight=".16931mm">
                  <v:path arrowok="t" textboxrect="0,0,6096,0"/>
                </v:shape>
                <v:shape id="Shape 826" o:spid="_x0000_s1038" style="position:absolute;left:34975;top:3154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" path="m,l3385565,e" filled="f" strokeweight=".16931mm">
                  <v:path arrowok="t" textboxrect="0,0,3385565,0"/>
                </v:shape>
                <v:shape id="Shape 827" o:spid="_x0000_s1039" style="position:absolute;left:68861;top:3124;width:0;height:61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" path="m,6083l,e" filled="f" strokeweight=".16931mm">
                  <v:path arrowok="t" textboxrect="0,0,0,6083"/>
                </v:shape>
                <v:shape id="Shape 828" o:spid="_x0000_s1040" style="position:absolute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" path="m,355866l,e" filled="f" strokeweight=".16928mm">
                  <v:path arrowok="t" textboxrect="0,0,0,355866"/>
                </v:shape>
                <v:shape id="Shape 829" o:spid="_x0000_s1041" style="position:absolute;left:34945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" path="m,355866l,e" filled="f" strokeweight=".16967mm">
                  <v:path arrowok="t" textboxrect="0,0,0,355866"/>
                </v:shape>
                <v:shape id="Shape 830" o:spid="_x0000_s1042" style="position:absolute;left:68861;top:3185;width:0;height:3558;visibility:visible;mso-wrap-style:square;v-text-anchor:top" coordsize="0,35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" path="m,355866l,e" filled="f" strokeweight=".16931mm">
                  <v:path arrowok="t" textboxrect="0,0,0,355866"/>
                </v:shape>
                <v:shape id="Shape 831" o:spid="_x0000_s1043" style="position:absolute;top:6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" path="m,6095l,e" filled="f" strokeweight=".16928mm">
                  <v:path arrowok="t" textboxrect="0,0,0,6095"/>
                </v:shape>
                <v:shape id="Shape 832" o:spid="_x0000_s1044" style="position:absolute;left:30;top:6774;width:34884;height:0;visibility:visible;mso-wrap-style:square;v-text-anchor:top" coordsize="34884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" path="m,l3488437,e" filled="f" strokeweight=".16931mm">
                  <v:path arrowok="t" textboxrect="0,0,3488437,0"/>
                </v:shape>
                <v:shape id="Shape 833" o:spid="_x0000_s1045" style="position:absolute;left:34914;top:6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" path="m,l6096,e" filled="f" strokeweight=".16931mm">
                  <v:path arrowok="t" textboxrect="0,0,6096,0"/>
                </v:shape>
                <v:shape id="Shape 834" o:spid="_x0000_s1046" style="position:absolute;left:34975;top:6774;width:33856;height:0;visibility:visible;mso-wrap-style:square;v-text-anchor:top" coordsize="33855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" path="m,l3385565,e" filled="f" strokeweight=".16931mm">
                  <v:path arrowok="t" textboxrect="0,0,3385565,0"/>
                </v:shape>
                <v:shape id="Shape 835" o:spid="_x0000_s1047" style="position:absolute;left:68861;top:67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U0o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" path="m,6095l,e" filled="f" strokeweight=".16931mm">
                  <v:path arrowok="t" textboxrect="0,0,0,6095"/>
                </v:shape>
                <v:shape id="Shape 836" o:spid="_x0000_s1048" style="position:absolute;top:6804;width:0;height:9639;visibility:visible;mso-wrap-style:square;v-text-anchor:top" coordsize="0,96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" path="m,963917l,e" filled="f" strokeweight=".16928mm">
                  <v:path arrowok="t" textboxrect="0,0,0,963917"/>
                </v:shape>
                <v:shape id="Shape 837" o:spid="_x0000_s1049" style="position:absolute;top:164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" path="m,6108l,e" filled="f" strokeweight=".16928mm">
                  <v:path arrowok="t" textboxrect="0,0,0,6108"/>
                </v:shape>
                <v:shape id="Shape 838" o:spid="_x0000_s1050" style="position:absolute;left:30;top:16474;width:68801;height:0;visibility:visible;mso-wrap-style:square;v-text-anchor:top" coordsize="688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" path="m,l6880111,e" filled="f" strokeweight=".16967mm">
                  <v:path arrowok="t" textboxrect="0,0,6880111,0"/>
                </v:shape>
                <v:shape id="Shape 839" o:spid="_x0000_s1051" style="position:absolute;left:68861;top:6804;width:0;height:9639;visibility:visible;mso-wrap-style:square;v-text-anchor:top" coordsize="0,963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" path="m,963917l,e" filled="f" strokeweight=".16931mm">
                  <v:path arrowok="t" textboxrect="0,0,0,963917"/>
                </v:shape>
                <v:shape id="Shape 840" o:spid="_x0000_s1052" style="position:absolute;left:68861;top:16443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" path="m,6108l,e" filled="f" strokeweight=".16931mm">
                  <v:path arrowok="t" textboxrect="0,0,0,6108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color w:val="000000"/>
          <w:w w:val="99"/>
        </w:rPr>
        <w:t>Appli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Na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</w:p>
    <w:p w:rsidR="005928E7" w:rsidRPr="00556D7A" w:rsidRDefault="005928E7">
      <w:pPr>
        <w:spacing w:after="18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:rsidR="005928E7" w:rsidRPr="00556D7A" w:rsidRDefault="004A566C">
      <w:pPr>
        <w:widowControl w:val="0"/>
        <w:spacing w:line="240" w:lineRule="auto"/>
        <w:ind w:left="11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Pos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</w:p>
    <w:p w:rsidR="005928E7" w:rsidRPr="00556D7A" w:rsidRDefault="005928E7">
      <w:pPr>
        <w:spacing w:after="81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2" w:lineRule="auto"/>
        <w:ind w:left="113" w:right="-6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We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crea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working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environmen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ul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ognises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values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p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eople’s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</w:t>
      </w:r>
      <w:r w:rsidRPr="00556D7A">
        <w:rPr>
          <w:rFonts w:asciiTheme="minorHAnsi" w:eastAsia="Arial" w:hAnsiTheme="minorHAnsi" w:cstheme="minorHAnsi"/>
          <w:color w:val="000000"/>
        </w:rPr>
        <w:t>ff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rences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will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only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do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rac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ing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aining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mos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crea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ve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people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who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ec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sec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nde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achiev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impor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</w:rPr>
        <w:t>t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omple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moni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oring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The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iden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ally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managed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een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rui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anagers</w:t>
      </w:r>
      <w:r w:rsidRPr="00556D7A">
        <w:rPr>
          <w:rFonts w:asciiTheme="minorHAnsi" w:eastAsia="Arial" w:hAnsiTheme="minorHAnsi" w:cstheme="minorHAnsi"/>
          <w:color w:val="000000"/>
        </w:rPr>
        <w:t xml:space="preserve">. If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ide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no</w:t>
      </w:r>
      <w:r w:rsidRPr="00556D7A">
        <w:rPr>
          <w:rFonts w:asciiTheme="minorHAnsi" w:eastAsia="Arial" w:hAnsiTheme="minorHAnsi" w:cstheme="minorHAnsi"/>
          <w:color w:val="000000"/>
        </w:rPr>
        <w:t>t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omple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some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all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will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ord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cho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‘no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eclare</w:t>
      </w:r>
      <w:proofErr w:type="gramEnd"/>
      <w:r w:rsidRPr="00556D7A">
        <w:rPr>
          <w:rFonts w:asciiTheme="minorHAnsi" w:eastAsia="Arial" w:hAnsiTheme="minorHAnsi" w:cstheme="minorHAnsi"/>
          <w:color w:val="000000"/>
          <w:w w:val="99"/>
        </w:rPr>
        <w:t>’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9" w:line="160" w:lineRule="exact"/>
        <w:rPr>
          <w:rFonts w:asciiTheme="minorHAnsi" w:eastAsia="Arial" w:hAnsiTheme="minorHAnsi" w:cstheme="minorHAnsi"/>
          <w:sz w:val="16"/>
          <w:szCs w:val="16"/>
        </w:rPr>
      </w:pPr>
    </w:p>
    <w:p w:rsidR="005928E7" w:rsidRPr="00556D7A" w:rsidRDefault="004A566C">
      <w:pPr>
        <w:widowControl w:val="0"/>
        <w:spacing w:line="240" w:lineRule="auto"/>
        <w:ind w:left="113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451103</wp:posOffset>
                </wp:positionH>
                <wp:positionV relativeFrom="paragraph">
                  <wp:posOffset>-5396</wp:posOffset>
                </wp:positionV>
                <wp:extent cx="6889242" cy="5474971"/>
                <wp:effectExtent l="0" t="0" r="0" b="0"/>
                <wp:wrapNone/>
                <wp:docPr id="841" name="drawingObject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9242" cy="5474971"/>
                          <a:chOff x="0" y="0"/>
                          <a:chExt cx="6889242" cy="5474971"/>
                        </a:xfrm>
                        <a:noFill/>
                      </wpg:grpSpPr>
                      <wps:wsp>
                        <wps:cNvPr id="842" name="Shape 842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047" y="3047"/>
                            <a:ext cx="6880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0111">
                                <a:moveTo>
                                  <a:pt x="0" y="0"/>
                                </a:moveTo>
                                <a:lnTo>
                                  <a:pt x="6880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88619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0" y="6097"/>
                            <a:ext cx="0" cy="53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624">
                                <a:moveTo>
                                  <a:pt x="0" y="532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886194" y="6097"/>
                            <a:ext cx="0" cy="532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624">
                                <a:moveTo>
                                  <a:pt x="0" y="532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0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047" y="541775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545080" y="5417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551176" y="541775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972312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975354" y="541775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160264" y="5417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166360" y="541775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886194" y="5387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0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548134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972312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163318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886194" y="544842"/>
                            <a:ext cx="0" cy="245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38">
                                <a:moveTo>
                                  <a:pt x="0" y="2453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7" y="793235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548134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2551176" y="793235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972312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975354" y="793235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163318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166360" y="793235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886194" y="7901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0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548134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972312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5163318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886194" y="796290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0" y="1002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7" y="1005078"/>
                            <a:ext cx="25420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033">
                                <a:moveTo>
                                  <a:pt x="0" y="0"/>
                                </a:moveTo>
                                <a:lnTo>
                                  <a:pt x="25420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2545080" y="10050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2551176" y="1005078"/>
                            <a:ext cx="14180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069">
                                <a:moveTo>
                                  <a:pt x="0" y="0"/>
                                </a:moveTo>
                                <a:lnTo>
                                  <a:pt x="14180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969258" y="1005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975354" y="1005078"/>
                            <a:ext cx="1184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897">
                                <a:moveTo>
                                  <a:pt x="0" y="0"/>
                                </a:moveTo>
                                <a:lnTo>
                                  <a:pt x="1184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160264" y="10050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5166360" y="1005078"/>
                            <a:ext cx="1716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6785">
                                <a:moveTo>
                                  <a:pt x="0" y="0"/>
                                </a:moveTo>
                                <a:lnTo>
                                  <a:pt x="17167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886194" y="100202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0" y="1008126"/>
                            <a:ext cx="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40">
                                <a:moveTo>
                                  <a:pt x="0" y="89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886194" y="1008126"/>
                            <a:ext cx="0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1540">
                                <a:moveTo>
                                  <a:pt x="0" y="891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189966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047" y="1902714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258311" y="19027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264408" y="1902714"/>
                            <a:ext cx="361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738">
                                <a:moveTo>
                                  <a:pt x="0" y="0"/>
                                </a:moveTo>
                                <a:lnTo>
                                  <a:pt x="3618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886194" y="189966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0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261365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886194" y="1905750"/>
                            <a:ext cx="0" cy="321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5">
                                <a:moveTo>
                                  <a:pt x="0" y="321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0" y="2227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047" y="2230374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258311" y="223037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264408" y="2230374"/>
                            <a:ext cx="3618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8738">
                                <a:moveTo>
                                  <a:pt x="0" y="0"/>
                                </a:moveTo>
                                <a:lnTo>
                                  <a:pt x="36187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886194" y="2227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0" y="2233422"/>
                            <a:ext cx="0" cy="360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13">
                                <a:moveTo>
                                  <a:pt x="0" y="360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261365" y="2233422"/>
                            <a:ext cx="0" cy="3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25">
                                <a:moveTo>
                                  <a:pt x="0" y="3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6886194" y="2233422"/>
                            <a:ext cx="0" cy="360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413">
                                <a:moveTo>
                                  <a:pt x="0" y="360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0" y="25938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47" y="2596889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258311" y="25968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3264408" y="2596889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545580" y="25968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551676" y="2596889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886194" y="259383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2599956"/>
                            <a:ext cx="0" cy="32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76">
                                <a:moveTo>
                                  <a:pt x="0" y="32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261365" y="2599956"/>
                            <a:ext cx="0" cy="32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89">
                                <a:moveTo>
                                  <a:pt x="0" y="320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548635" y="2599956"/>
                            <a:ext cx="0" cy="32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89">
                                <a:moveTo>
                                  <a:pt x="0" y="320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886194" y="2599956"/>
                            <a:ext cx="0" cy="320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776">
                                <a:moveTo>
                                  <a:pt x="0" y="32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0" y="29207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258311" y="29237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264408" y="2923787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545580" y="29237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551676" y="2923787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886194" y="29207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0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261365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548635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886194" y="292684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0" y="324840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258311" y="32514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264408" y="3251454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545580" y="3251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551676" y="3251454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886194" y="3248405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0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261365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548635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886194" y="3254489"/>
                            <a:ext cx="0" cy="321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76">
                                <a:moveTo>
                                  <a:pt x="0" y="321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0" y="3576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3258311" y="357911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3264408" y="3579114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545580" y="3579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551676" y="3579114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886194" y="35760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0" y="3582161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261365" y="358216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548635" y="3582161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6886194" y="3582161"/>
                            <a:ext cx="0" cy="321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51">
                                <a:moveTo>
                                  <a:pt x="0" y="321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390371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258311" y="39067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3264408" y="3906767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545580" y="3906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551676" y="3906767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6886194" y="390371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0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261365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548635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886194" y="3909821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43921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258311" y="43952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264408" y="4395216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545580" y="43952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551676" y="4395216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883146" y="43952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0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261365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548635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886194" y="4398264"/>
                            <a:ext cx="0" cy="482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345">
                                <a:moveTo>
                                  <a:pt x="0" y="4823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4880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258311" y="48836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264408" y="4883658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545580" y="4883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6551676" y="4883658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886194" y="4880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0" y="4886705"/>
                            <a:ext cx="0" cy="2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3">
                                <a:moveTo>
                                  <a:pt x="0" y="28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261365" y="4886705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548635" y="4886705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886194" y="4886705"/>
                            <a:ext cx="0" cy="288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23">
                                <a:moveTo>
                                  <a:pt x="0" y="288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0" y="51747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258311" y="51777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264408" y="5177783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545580" y="51777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551676" y="5177783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886194" y="517472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0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0" y="546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047" y="5471922"/>
                            <a:ext cx="3255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5264">
                                <a:moveTo>
                                  <a:pt x="0" y="0"/>
                                </a:moveTo>
                                <a:lnTo>
                                  <a:pt x="325526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261365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258311" y="54719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264408" y="5471922"/>
                            <a:ext cx="32811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159">
                                <a:moveTo>
                                  <a:pt x="0" y="0"/>
                                </a:moveTo>
                                <a:lnTo>
                                  <a:pt x="328115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6548635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6545580" y="5471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551676" y="5471922"/>
                            <a:ext cx="3314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69">
                                <a:moveTo>
                                  <a:pt x="0" y="0"/>
                                </a:moveTo>
                                <a:lnTo>
                                  <a:pt x="3314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886194" y="5180838"/>
                            <a:ext cx="0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8036">
                                <a:moveTo>
                                  <a:pt x="0" y="288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886194" y="5468873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3A36A" id="drawingObject841" o:spid="_x0000_s1026" style="position:absolute;margin-left:35.5pt;margin-top:-.4pt;width:542.45pt;height:431.1pt;z-index:-251644928;mso-position-horizontal-relative:page" coordsize="68892,5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" o:allowincell="f">
                <v:shape id="Shape 842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" path="m,6095l,e" filled="f" strokeweight=".16928mm">
                  <v:path arrowok="t" textboxrect="0,0,0,6095"/>
                </v:shape>
                <v:shape id="Shape 843" o:spid="_x0000_s1028" style="position:absolute;left:30;top:30;width:68801;height:0;visibility:visible;mso-wrap-style:square;v-text-anchor:top" coordsize="6880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" path="m,l6880111,e" filled="f" strokeweight=".16931mm">
                  <v:path arrowok="t" textboxrect="0,0,6880111,0"/>
                </v:shape>
                <v:shape id="Shape 844" o:spid="_x0000_s1029" style="position:absolute;left:6886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" path="m,6095l,e" filled="f" strokeweight=".16931mm">
                  <v:path arrowok="t" textboxrect="0,0,0,6095"/>
                </v:shape>
                <v:shape id="Shape 845" o:spid="_x0000_s1030" style="position:absolute;top:60;width:0;height:5327;visibility:visible;mso-wrap-style:square;v-text-anchor:top" coordsize="0,53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" path="m,532624l,e" filled="f" strokeweight=".16928mm">
                  <v:path arrowok="t" textboxrect="0,0,0,532624"/>
                </v:shape>
                <v:shape id="Shape 846" o:spid="_x0000_s1031" style="position:absolute;left:68861;top:60;width:0;height:5327;visibility:visible;mso-wrap-style:square;v-text-anchor:top" coordsize="0,53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" path="m,532624l,e" filled="f" strokeweight=".16931mm">
                  <v:path arrowok="t" textboxrect="0,0,0,532624"/>
                </v:shape>
                <v:shape id="Shape 847" o:spid="_x0000_s1032" style="position:absolute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" path="m,6108l,e" filled="f" strokeweight=".16928mm">
                  <v:path arrowok="t" textboxrect="0,0,0,6108"/>
                </v:shape>
                <v:shape id="Shape 848" o:spid="_x0000_s1033" style="position:absolute;left:30;top:5417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" path="m,l2542033,e" filled="f" strokeweight=".16967mm">
                  <v:path arrowok="t" textboxrect="0,0,2542033,0"/>
                </v:shape>
                <v:shape id="Shape 849" o:spid="_x0000_s1034" style="position:absolute;left:25450;top:54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" path="m,l6095,e" filled="f" strokeweight=".16967mm">
                  <v:path arrowok="t" textboxrect="0,0,6095,0"/>
                </v:shape>
                <v:shape id="Shape 850" o:spid="_x0000_s1035" style="position:absolute;left:25511;top:5417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" path="m,l1418069,e" filled="f" strokeweight=".16967mm">
                  <v:path arrowok="t" textboxrect="0,0,1418069,0"/>
                </v:shape>
                <v:shape id="Shape 851" o:spid="_x0000_s1036" style="position:absolute;left:39723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" path="m,6108l,e" filled="f" strokeweight=".16964mm">
                  <v:path arrowok="t" textboxrect="0,0,0,6108"/>
                </v:shape>
                <v:shape id="Shape 852" o:spid="_x0000_s1037" style="position:absolute;left:39753;top:5417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" path="m,l1184897,e" filled="f" strokeweight=".16967mm">
                  <v:path arrowok="t" textboxrect="0,0,1184897,0"/>
                </v:shape>
                <v:shape id="Shape 853" o:spid="_x0000_s1038" style="position:absolute;left:51602;top:54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" path="m,l6096,e" filled="f" strokeweight=".16967mm">
                  <v:path arrowok="t" textboxrect="0,0,6096,0"/>
                </v:shape>
                <v:shape id="Shape 854" o:spid="_x0000_s1039" style="position:absolute;left:51663;top:5417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" path="m,l1716785,e" filled="f" strokeweight=".16967mm">
                  <v:path arrowok="t" textboxrect="0,0,1716785,0"/>
                </v:shape>
                <v:shape id="Shape 855" o:spid="_x0000_s1040" style="position:absolute;left:68861;top:538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" path="m,6108l,e" filled="f" strokeweight=".16931mm">
                  <v:path arrowok="t" textboxrect="0,0,0,6108"/>
                </v:shape>
                <v:shape id="Shape 856" o:spid="_x0000_s1041" style="position:absolute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" path="m,245338l,e" filled="f" strokeweight=".16928mm">
                  <v:path arrowok="t" textboxrect="0,0,0,245338"/>
                </v:shape>
                <v:shape id="Shape 857" o:spid="_x0000_s1042" style="position:absolute;left:25481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" path="m,245338l,e" filled="f" strokeweight=".16967mm">
                  <v:path arrowok="t" textboxrect="0,0,0,245338"/>
                </v:shape>
                <v:shape id="Shape 858" o:spid="_x0000_s1043" style="position:absolute;left:39723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" path="m,245338l,e" filled="f" strokeweight=".16964mm">
                  <v:path arrowok="t" textboxrect="0,0,0,245338"/>
                </v:shape>
                <v:shape id="Shape 859" o:spid="_x0000_s1044" style="position:absolute;left:51633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" path="m,245338l,e" filled="f" strokeweight=".16967mm">
                  <v:path arrowok="t" textboxrect="0,0,0,245338"/>
                </v:shape>
                <v:shape id="Shape 860" o:spid="_x0000_s1045" style="position:absolute;left:68861;top:5448;width:0;height:2453;visibility:visible;mso-wrap-style:square;v-text-anchor:top" coordsize="0,24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" path="m,245338l,e" filled="f" strokeweight=".16931mm">
                  <v:path arrowok="t" textboxrect="0,0,0,245338"/>
                </v:shape>
                <v:shape id="Shape 861" o:spid="_x0000_s1046" style="position:absolute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" path="m,6108l,e" filled="f" strokeweight=".16928mm">
                  <v:path arrowok="t" textboxrect="0,0,0,6108"/>
                </v:shape>
                <v:shape id="Shape 862" o:spid="_x0000_s1047" style="position:absolute;left:30;top:7932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" path="m,l2542033,e" filled="f" strokeweight=".16967mm">
                  <v:path arrowok="t" textboxrect="0,0,2542033,0"/>
                </v:shape>
                <v:shape id="Shape 863" o:spid="_x0000_s1048" style="position:absolute;left:25481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" path="m,6108l,e" filled="f" strokeweight=".16967mm">
                  <v:path arrowok="t" textboxrect="0,0,0,6108"/>
                </v:shape>
                <v:shape id="Shape 864" o:spid="_x0000_s1049" style="position:absolute;left:25511;top:7932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" path="m,l1418069,e" filled="f" strokeweight=".16967mm">
                  <v:path arrowok="t" textboxrect="0,0,1418069,0"/>
                </v:shape>
                <v:shape id="Shape 865" o:spid="_x0000_s1050" style="position:absolute;left:39723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" path="m,6108l,e" filled="f" strokeweight=".16964mm">
                  <v:path arrowok="t" textboxrect="0,0,0,6108"/>
                </v:shape>
                <v:shape id="Shape 866" o:spid="_x0000_s1051" style="position:absolute;left:39753;top:7932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" path="m,l1184897,e" filled="f" strokeweight=".16967mm">
                  <v:path arrowok="t" textboxrect="0,0,1184897,0"/>
                </v:shape>
                <v:shape id="Shape 867" o:spid="_x0000_s1052" style="position:absolute;left:51633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" path="m,6108l,e" filled="f" strokeweight=".16967mm">
                  <v:path arrowok="t" textboxrect="0,0,0,6108"/>
                </v:shape>
                <v:shape id="Shape 868" o:spid="_x0000_s1053" style="position:absolute;left:51663;top:7932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" path="m,l1716785,e" filled="f" strokeweight=".16967mm">
                  <v:path arrowok="t" textboxrect="0,0,1716785,0"/>
                </v:shape>
                <v:shape id="Shape 869" o:spid="_x0000_s1054" style="position:absolute;left:68861;top:7901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" path="m,6108l,e" filled="f" strokeweight=".16931mm">
                  <v:path arrowok="t" textboxrect="0,0,0,6108"/>
                </v:shape>
                <v:shape id="Shape 870" o:spid="_x0000_s1055" style="position:absolute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" path="m,205739l,e" filled="f" strokeweight=".16928mm">
                  <v:path arrowok="t" textboxrect="0,0,0,205739"/>
                </v:shape>
                <v:shape id="Shape 871" o:spid="_x0000_s1056" style="position:absolute;left:25481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" path="m,205739l,e" filled="f" strokeweight=".16967mm">
                  <v:path arrowok="t" textboxrect="0,0,0,205739"/>
                </v:shape>
                <v:shape id="Shape 872" o:spid="_x0000_s1057" style="position:absolute;left:39723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" path="m,205739l,e" filled="f" strokeweight=".16964mm">
                  <v:path arrowok="t" textboxrect="0,0,0,205739"/>
                </v:shape>
                <v:shape id="Shape 873" o:spid="_x0000_s1058" style="position:absolute;left:51633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" path="m,205739l,e" filled="f" strokeweight=".16967mm">
                  <v:path arrowok="t" textboxrect="0,0,0,205739"/>
                </v:shape>
                <v:shape id="Shape 874" o:spid="_x0000_s1059" style="position:absolute;left:68861;top:7962;width:0;height:2058;visibility:visible;mso-wrap-style:square;v-text-anchor:top" coordsize="0,20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" path="m,205739l,e" filled="f" strokeweight=".16931mm">
                  <v:path arrowok="t" textboxrect="0,0,0,205739"/>
                </v:shape>
                <v:shape id="Shape 875" o:spid="_x0000_s1060" style="position:absolute;top:100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P5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fT9DW5nwhGQiysAAAD//wMAUEsBAi0AFAAGAAgAAAAhANvh9svuAAAAhQEAABMAAAAAAAAA&#10;AAAAAAAAAAAAAFtDb250ZW50X1R5cGVzXS54bWxQSwECLQAUAAYACAAAACEAWvQsW78AAAAVAQAA&#10;CwAAAAAAAAAAAAAAAAAfAQAAX3JlbHMvLnJlbHNQSwECLQAUAAYACAAAACEAkQpD+cYAAADcAAAA&#10;DwAAAAAAAAAAAAAAAAAHAgAAZHJzL2Rvd25yZXYueG1sUEsFBgAAAAADAAMAtwAAAPoCAAAAAA==&#10;" path="m,6096l,e" filled="f" strokeweight=".16928mm">
                  <v:path arrowok="t" textboxrect="0,0,0,6096"/>
                </v:shape>
                <v:shape id="Shape 876" o:spid="_x0000_s1061" style="position:absolute;left:30;top:10050;width:25420;height:0;visibility:visible;mso-wrap-style:square;v-text-anchor:top" coordsize="25420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" path="m,l2542033,e" filled="f" strokeweight=".48pt">
                  <v:path arrowok="t" textboxrect="0,0,2542033,0"/>
                </v:shape>
                <v:shape id="Shape 877" o:spid="_x0000_s1062" style="position:absolute;left:25450;top:100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" path="m,l6095,e" filled="f" strokeweight=".48pt">
                  <v:path arrowok="t" textboxrect="0,0,6095,0"/>
                </v:shape>
                <v:shape id="Shape 878" o:spid="_x0000_s1063" style="position:absolute;left:25511;top:10050;width:14181;height:0;visibility:visible;mso-wrap-style:square;v-text-anchor:top" coordsize="14180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" path="m,l1418069,e" filled="f" strokeweight=".48pt">
                  <v:path arrowok="t" textboxrect="0,0,1418069,0"/>
                </v:shape>
                <v:shape id="Shape 879" o:spid="_x0000_s1064" style="position:absolute;left:39692;top:10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" path="m,l6096,e" filled="f" strokeweight=".48pt">
                  <v:path arrowok="t" textboxrect="0,0,6096,0"/>
                </v:shape>
                <v:shape id="Shape 880" o:spid="_x0000_s1065" style="position:absolute;left:39753;top:10050;width:11849;height:0;visibility:visible;mso-wrap-style:square;v-text-anchor:top" coordsize="1184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" path="m,l1184897,e" filled="f" strokeweight=".48pt">
                  <v:path arrowok="t" textboxrect="0,0,1184897,0"/>
                </v:shape>
                <v:shape id="Shape 881" o:spid="_x0000_s1066" style="position:absolute;left:51602;top:100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" path="m,l6096,e" filled="f" strokeweight=".48pt">
                  <v:path arrowok="t" textboxrect="0,0,6096,0"/>
                </v:shape>
                <v:shape id="Shape 882" o:spid="_x0000_s1067" style="position:absolute;left:51663;top:10050;width:17168;height:0;visibility:visible;mso-wrap-style:square;v-text-anchor:top" coordsize="17167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" path="m,l1716785,e" filled="f" strokeweight=".48pt">
                  <v:path arrowok="t" textboxrect="0,0,1716785,0"/>
                </v:shape>
                <v:shape id="Shape 883" o:spid="_x0000_s1068" style="position:absolute;left:68861;top:100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" path="m,6096l,e" filled="f" strokeweight=".16931mm">
                  <v:path arrowok="t" textboxrect="0,0,0,6096"/>
                </v:shape>
                <v:shape id="Shape 884" o:spid="_x0000_s1069" style="position:absolute;top:10081;width:0;height:8915;visibility:visible;mso-wrap-style:square;v-text-anchor:top" coordsize="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" path="m,891540l,e" filled="f" strokeweight=".16928mm">
                  <v:path arrowok="t" textboxrect="0,0,0,891540"/>
                </v:shape>
                <v:shape id="Shape 885" o:spid="_x0000_s1070" style="position:absolute;left:68861;top:10081;width:0;height:8915;visibility:visible;mso-wrap-style:square;v-text-anchor:top" coordsize="0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" path="m,891540l,e" filled="f" strokeweight=".16931mm">
                  <v:path arrowok="t" textboxrect="0,0,0,891540"/>
                </v:shape>
                <v:shape id="Shape 886" o:spid="_x0000_s1071" style="position:absolute;top:18996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" path="m,6084l,e" filled="f" strokeweight=".16928mm">
                  <v:path arrowok="t" textboxrect="0,0,0,6084"/>
                </v:shape>
                <v:shape id="Shape 887" o:spid="_x0000_s1072" style="position:absolute;left:30;top:19027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" path="m,l3255264,e" filled="f" strokeweight=".16931mm">
                  <v:path arrowok="t" textboxrect="0,0,3255264,0"/>
                </v:shape>
                <v:shape id="Shape 888" o:spid="_x0000_s1073" style="position:absolute;left:32583;top:1902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" path="m,l6097,e" filled="f" strokeweight=".16931mm">
                  <v:path arrowok="t" textboxrect="0,0,6097,0"/>
                </v:shape>
                <v:shape id="Shape 889" o:spid="_x0000_s1074" style="position:absolute;left:32644;top:19027;width:36187;height:0;visibility:visible;mso-wrap-style:square;v-text-anchor:top" coordsize="361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" path="m,l3618738,e" filled="f" strokeweight=".16931mm">
                  <v:path arrowok="t" textboxrect="0,0,3618738,0"/>
                </v:shape>
                <v:shape id="Shape 890" o:spid="_x0000_s1075" style="position:absolute;left:68861;top:18996;width:0;height:61;visibility:visible;mso-wrap-style:square;v-text-anchor:top" coordsize="0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" path="m,6084l,e" filled="f" strokeweight=".16931mm">
                  <v:path arrowok="t" textboxrect="0,0,0,6084"/>
                </v:shape>
                <v:shape id="Shape 891" o:spid="_x0000_s1076" style="position:absolute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" path="m,321575l,e" filled="f" strokeweight=".16928mm">
                  <v:path arrowok="t" textboxrect="0,0,0,321575"/>
                </v:shape>
                <v:shape id="Shape 892" o:spid="_x0000_s1077" style="position:absolute;left:32613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" path="m,321575l,e" filled="f" strokeweight=".16967mm">
                  <v:path arrowok="t" textboxrect="0,0,0,321575"/>
                </v:shape>
                <v:shape id="Shape 893" o:spid="_x0000_s1078" style="position:absolute;left:68861;top:19057;width:0;height:3216;visibility:visible;mso-wrap-style:square;v-text-anchor:top" coordsize="0,32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" path="m,321575l,e" filled="f" strokeweight=".16931mm">
                  <v:path arrowok="t" textboxrect="0,0,0,321575"/>
                </v:shape>
                <v:shape id="Shape 894" o:spid="_x0000_s1079" style="position:absolute;top:222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" path="m,6096l,e" filled="f" strokeweight=".16928mm">
                  <v:path arrowok="t" textboxrect="0,0,0,6096"/>
                </v:shape>
                <v:shape id="Shape 895" o:spid="_x0000_s1080" style="position:absolute;left:30;top:22303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" path="m,l3255264,e" filled="f" strokeweight=".16936mm">
                  <v:path arrowok="t" textboxrect="0,0,3255264,0"/>
                </v:shape>
                <v:shape id="Shape 896" o:spid="_x0000_s1081" style="position:absolute;left:32583;top:2230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" path="m,l6097,e" filled="f" strokeweight=".16936mm">
                  <v:path arrowok="t" textboxrect="0,0,6097,0"/>
                </v:shape>
                <v:shape id="Shape 897" o:spid="_x0000_s1082" style="position:absolute;left:32644;top:22303;width:36187;height:0;visibility:visible;mso-wrap-style:square;v-text-anchor:top" coordsize="3618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" path="m,l3618738,e" filled="f" strokeweight=".16936mm">
                  <v:path arrowok="t" textboxrect="0,0,3618738,0"/>
                </v:shape>
                <v:shape id="Shape 898" o:spid="_x0000_s1083" style="position:absolute;left:68861;top:222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" path="m,6096l,e" filled="f" strokeweight=".16931mm">
                  <v:path arrowok="t" textboxrect="0,0,0,6096"/>
                </v:shape>
                <v:shape id="Shape 899" o:spid="_x0000_s1084" style="position:absolute;top:22334;width:0;height:3604;visibility:visible;mso-wrap-style:square;v-text-anchor:top" coordsize="0,36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" path="m,360413l,e" filled="f" strokeweight=".16928mm">
                  <v:path arrowok="t" textboxrect="0,0,0,360413"/>
                </v:shape>
                <v:shape id="Shape 900" o:spid="_x0000_s1085" style="position:absolute;left:32613;top:22334;width:0;height:3604;visibility:visible;mso-wrap-style:square;v-text-anchor:top" coordsize="0,3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" path="m,360425l,e" filled="f" strokeweight=".16967mm">
                  <v:path arrowok="t" textboxrect="0,0,0,360425"/>
                </v:shape>
                <v:shape id="Shape 901" o:spid="_x0000_s1086" style="position:absolute;left:68861;top:22334;width:0;height:3604;visibility:visible;mso-wrap-style:square;v-text-anchor:top" coordsize="0,36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" path="m,360413l,e" filled="f" strokeweight=".16931mm">
                  <v:path arrowok="t" textboxrect="0,0,0,360413"/>
                </v:shape>
                <v:shape id="Shape 902" o:spid="_x0000_s1087" style="position:absolute;top:259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" path="m,6108l,e" filled="f" strokeweight=".16928mm">
                  <v:path arrowok="t" textboxrect="0,0,0,6108"/>
                </v:shape>
                <v:shape id="Shape 903" o:spid="_x0000_s1088" style="position:absolute;left:30;top:25968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" path="m,l3255264,e" filled="f" strokeweight=".16967mm">
                  <v:path arrowok="t" textboxrect="0,0,3255264,0"/>
                </v:shape>
                <v:shape id="Shape 904" o:spid="_x0000_s1089" style="position:absolute;left:32583;top:259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" path="m,l6097,e" filled="f" strokeweight=".16967mm">
                  <v:path arrowok="t" textboxrect="0,0,6097,0"/>
                </v:shape>
                <v:shape id="Shape 905" o:spid="_x0000_s1090" style="position:absolute;left:32644;top:25968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" path="m,l3281159,e" filled="f" strokeweight=".16967mm">
                  <v:path arrowok="t" textboxrect="0,0,3281159,0"/>
                </v:shape>
                <v:shape id="Shape 906" o:spid="_x0000_s1091" style="position:absolute;left:65455;top:259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" path="m,l6096,e" filled="f" strokeweight=".16967mm">
                  <v:path arrowok="t" textboxrect="0,0,6096,0"/>
                </v:shape>
                <v:shape id="Shape 907" o:spid="_x0000_s1092" style="position:absolute;left:65516;top:25968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08" o:spid="_x0000_s1093" style="position:absolute;left:68861;top:25938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" path="m,6108l,e" filled="f" strokeweight=".16931mm">
                  <v:path arrowok="t" textboxrect="0,0,0,6108"/>
                </v:shape>
                <v:shape id="Shape 909" o:spid="_x0000_s1094" style="position:absolute;top:25999;width:0;height:3208;visibility:visible;mso-wrap-style:square;v-text-anchor:top" coordsize="0,32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" path="m,320776l,e" filled="f" strokeweight=".16928mm">
                  <v:path arrowok="t" textboxrect="0,0,0,320776"/>
                </v:shape>
                <v:shape id="Shape 910" o:spid="_x0000_s1095" style="position:absolute;left:32613;top:25999;width:0;height:3208;visibility:visible;mso-wrap-style:square;v-text-anchor:top" coordsize="0,32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" path="m,320789l,e" filled="f" strokeweight=".16967mm">
                  <v:path arrowok="t" textboxrect="0,0,0,320789"/>
                </v:shape>
                <v:shape id="Shape 911" o:spid="_x0000_s1096" style="position:absolute;left:65486;top:25999;width:0;height:3208;visibility:visible;mso-wrap-style:square;v-text-anchor:top" coordsize="0,32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" path="m,320789l,e" filled="f" strokeweight=".16967mm">
                  <v:path arrowok="t" textboxrect="0,0,0,320789"/>
                </v:shape>
                <v:shape id="Shape 912" o:spid="_x0000_s1097" style="position:absolute;left:68861;top:25999;width:0;height:3208;visibility:visible;mso-wrap-style:square;v-text-anchor:top" coordsize="0,320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" path="m,320776l,e" filled="f" strokeweight=".16931mm">
                  <v:path arrowok="t" textboxrect="0,0,0,320776"/>
                </v:shape>
                <v:shape id="Shape 913" o:spid="_x0000_s1098" style="position:absolute;top:292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" path="m,6108l,e" filled="f" strokeweight=".16928mm">
                  <v:path arrowok="t" textboxrect="0,0,0,6108"/>
                </v:shape>
                <v:shape id="Shape 914" o:spid="_x0000_s1099" style="position:absolute;left:32583;top:2923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" path="m,l6097,e" filled="f" strokeweight=".16967mm">
                  <v:path arrowok="t" textboxrect="0,0,6097,0"/>
                </v:shape>
                <v:shape id="Shape 915" o:spid="_x0000_s1100" style="position:absolute;left:32644;top:2923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" path="m,l3281159,e" filled="f" strokeweight=".16967mm">
                  <v:path arrowok="t" textboxrect="0,0,3281159,0"/>
                </v:shape>
                <v:shape id="Shape 916" o:spid="_x0000_s1101" style="position:absolute;left:65455;top:292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" path="m,l6096,e" filled="f" strokeweight=".16967mm">
                  <v:path arrowok="t" textboxrect="0,0,6096,0"/>
                </v:shape>
                <v:shape id="Shape 917" o:spid="_x0000_s1102" style="position:absolute;left:65516;top:2923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18" o:spid="_x0000_s1103" style="position:absolute;left:68861;top:2920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" path="m,6108l,e" filled="f" strokeweight=".16931mm">
                  <v:path arrowok="t" textboxrect="0,0,0,6108"/>
                </v:shape>
                <v:shape id="Shape 919" o:spid="_x0000_s1104" style="position:absolute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" path="m,321564l,e" filled="f" strokeweight=".16928mm">
                  <v:path arrowok="t" textboxrect="0,0,0,321564"/>
                </v:shape>
                <v:shape id="Shape 920" o:spid="_x0000_s1105" style="position:absolute;left:32613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" path="m,321564l,e" filled="f" strokeweight=".16967mm">
                  <v:path arrowok="t" textboxrect="0,0,0,321564"/>
                </v:shape>
                <v:shape id="Shape 921" o:spid="_x0000_s1106" style="position:absolute;left:65486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" path="m,321564l,e" filled="f" strokeweight=".16967mm">
                  <v:path arrowok="t" textboxrect="0,0,0,321564"/>
                </v:shape>
                <v:shape id="Shape 922" o:spid="_x0000_s1107" style="position:absolute;left:68861;top:29268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" path="m,321564l,e" filled="f" strokeweight=".16931mm">
                  <v:path arrowok="t" textboxrect="0,0,0,321564"/>
                </v:shape>
                <v:shape id="Shape 923" o:spid="_x0000_s1108" style="position:absolute;top:32484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" path="m,6083l,e" filled="f" strokeweight=".16928mm">
                  <v:path arrowok="t" textboxrect="0,0,0,6083"/>
                </v:shape>
                <v:shape id="Shape 924" o:spid="_x0000_s1109" style="position:absolute;left:32583;top:325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" path="m,l6097,e" filled="f" strokeweight=".48pt">
                  <v:path arrowok="t" textboxrect="0,0,6097,0"/>
                </v:shape>
                <v:shape id="Shape 925" o:spid="_x0000_s1110" style="position:absolute;left:32644;top:32514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" path="m,l3281159,e" filled="f" strokeweight=".48pt">
                  <v:path arrowok="t" textboxrect="0,0,3281159,0"/>
                </v:shape>
                <v:shape id="Shape 926" o:spid="_x0000_s1111" style="position:absolute;left:65455;top:32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" path="m,l6096,e" filled="f" strokeweight=".48pt">
                  <v:path arrowok="t" textboxrect="0,0,6096,0"/>
                </v:shape>
                <v:shape id="Shape 927" o:spid="_x0000_s1112" style="position:absolute;left:65516;top:32514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" path="m,l331469,e" filled="f" strokeweight=".48pt">
                  <v:path arrowok="t" textboxrect="0,0,331469,0"/>
                </v:shape>
                <v:shape id="Shape 928" o:spid="_x0000_s1113" style="position:absolute;left:68861;top:32484;width:0;height:60;visibility:visible;mso-wrap-style:square;v-text-anchor:top" coordsize="0,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" path="m,6083l,e" filled="f" strokeweight=".16931mm">
                  <v:path arrowok="t" textboxrect="0,0,0,6083"/>
                </v:shape>
                <v:shape id="Shape 929" o:spid="_x0000_s1114" style="position:absolute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" path="m,321576l,e" filled="f" strokeweight=".16928mm">
                  <v:path arrowok="t" textboxrect="0,0,0,321576"/>
                </v:shape>
                <v:shape id="Shape 930" o:spid="_x0000_s1115" style="position:absolute;left:32613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" path="m,321576l,e" filled="f" strokeweight=".16967mm">
                  <v:path arrowok="t" textboxrect="0,0,0,321576"/>
                </v:shape>
                <v:shape id="Shape 931" o:spid="_x0000_s1116" style="position:absolute;left:65486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" path="m,321576l,e" filled="f" strokeweight=".16967mm">
                  <v:path arrowok="t" textboxrect="0,0,0,321576"/>
                </v:shape>
                <v:shape id="Shape 932" o:spid="_x0000_s1117" style="position:absolute;left:68861;top:32544;width:0;height:3216;visibility:visible;mso-wrap-style:square;v-text-anchor:top" coordsize="0,32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" path="m,321576l,e" filled="f" strokeweight=".16931mm">
                  <v:path arrowok="t" textboxrect="0,0,0,321576"/>
                </v:shape>
                <v:shape id="Shape 933" o:spid="_x0000_s1118" style="position:absolute;top:357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" path="m,6095l,e" filled="f" strokeweight=".16928mm">
                  <v:path arrowok="t" textboxrect="0,0,0,6095"/>
                </v:shape>
                <v:shape id="Shape 934" o:spid="_x0000_s1119" style="position:absolute;left:32583;top:3579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" path="m,l6097,e" filled="f" strokeweight=".16931mm">
                  <v:path arrowok="t" textboxrect="0,0,6097,0"/>
                </v:shape>
                <v:shape id="Shape 935" o:spid="_x0000_s1120" style="position:absolute;left:32644;top:35791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" path="m,l3281159,e" filled="f" strokeweight=".16931mm">
                  <v:path arrowok="t" textboxrect="0,0,3281159,0"/>
                </v:shape>
                <v:shape id="Shape 936" o:spid="_x0000_s1121" style="position:absolute;left:65455;top:357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GE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Bb48YTEAAAA3AAAAA8A&#10;AAAAAAAAAAAAAAAABwIAAGRycy9kb3ducmV2LnhtbFBLBQYAAAAAAwADALcAAAD4AgAAAAA=&#10;" path="m,l6096,e" filled="f" strokeweight=".16931mm">
                  <v:path arrowok="t" textboxrect="0,0,6096,0"/>
                </v:shape>
                <v:shape id="Shape 937" o:spid="_x0000_s1122" style="position:absolute;left:65516;top:35791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" path="m,l331469,e" filled="f" strokeweight=".16931mm">
                  <v:path arrowok="t" textboxrect="0,0,331469,0"/>
                </v:shape>
                <v:shape id="Shape 938" o:spid="_x0000_s1123" style="position:absolute;left:68861;top:357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e0r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wXue1qYz6QjIxR8AAAD//wMAUEsBAi0AFAAGAAgAAAAhANvh9svuAAAAhQEAABMAAAAAAAAAAAAA&#10;AAAAAAAAAFtDb250ZW50X1R5cGVzXS54bWxQSwECLQAUAAYACAAAACEAWvQsW78AAAAVAQAACwAA&#10;AAAAAAAAAAAAAAAfAQAAX3JlbHMvLnJlbHNQSwECLQAUAAYACAAAACEAZtHtK8MAAADcAAAADwAA&#10;AAAAAAAAAAAAAAAHAgAAZHJzL2Rvd25yZXYueG1sUEsFBgAAAAADAAMAtwAAAPcCAAAAAA==&#10;" path="m,6095l,e" filled="f" strokeweight=".16931mm">
                  <v:path arrowok="t" textboxrect="0,0,0,6095"/>
                </v:shape>
                <v:shape id="Shape 939" o:spid="_x0000_s1124" style="position:absolute;top:35821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" path="m,321551l,e" filled="f" strokeweight=".16928mm">
                  <v:path arrowok="t" textboxrect="0,0,0,321551"/>
                </v:shape>
                <v:shape id="Shape 940" o:spid="_x0000_s1125" style="position:absolute;left:32613;top:35821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" path="m,321564l,e" filled="f" strokeweight=".16967mm">
                  <v:path arrowok="t" textboxrect="0,0,0,321564"/>
                </v:shape>
                <v:shape id="Shape 941" o:spid="_x0000_s1126" style="position:absolute;left:65486;top:35821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" path="m,321564l,e" filled="f" strokeweight=".16967mm">
                  <v:path arrowok="t" textboxrect="0,0,0,321564"/>
                </v:shape>
                <v:shape id="Shape 942" o:spid="_x0000_s1127" style="position:absolute;left:68861;top:35821;width:0;height:3216;visibility:visible;mso-wrap-style:square;v-text-anchor:top" coordsize="0,32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" path="m,321551l,e" filled="f" strokeweight=".16931mm">
                  <v:path arrowok="t" textboxrect="0,0,0,321551"/>
                </v:shape>
                <v:shape id="Shape 943" o:spid="_x0000_s1128" style="position:absolute;top:390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" path="m,6108l,e" filled="f" strokeweight=".16928mm">
                  <v:path arrowok="t" textboxrect="0,0,0,6108"/>
                </v:shape>
                <v:shape id="Shape 944" o:spid="_x0000_s1129" style="position:absolute;left:32583;top:390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" path="m,l6097,e" filled="f" strokeweight=".16967mm">
                  <v:path arrowok="t" textboxrect="0,0,6097,0"/>
                </v:shape>
                <v:shape id="Shape 945" o:spid="_x0000_s1130" style="position:absolute;left:32644;top:3906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" path="m,l3281159,e" filled="f" strokeweight=".16967mm">
                  <v:path arrowok="t" textboxrect="0,0,3281159,0"/>
                </v:shape>
                <v:shape id="Shape 946" o:spid="_x0000_s1131" style="position:absolute;left:65455;top:390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" path="m,l6096,e" filled="f" strokeweight=".16967mm">
                  <v:path arrowok="t" textboxrect="0,0,6096,0"/>
                </v:shape>
                <v:shape id="Shape 947" o:spid="_x0000_s1132" style="position:absolute;left:65516;top:3906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" path="m,l331469,e" filled="f" strokeweight=".16967mm">
                  <v:path arrowok="t" textboxrect="0,0,331469,0"/>
                </v:shape>
                <v:shape id="Shape 948" o:spid="_x0000_s1133" style="position:absolute;left:68861;top:3903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" path="m,6108l,e" filled="f" strokeweight=".16931mm">
                  <v:path arrowok="t" textboxrect="0,0,0,6108"/>
                </v:shape>
                <v:shape id="Shape 949" o:spid="_x0000_s1134" style="position:absolute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" path="m,482345l,e" filled="f" strokeweight=".16928mm">
                  <v:path arrowok="t" textboxrect="0,0,0,482345"/>
                </v:shape>
                <v:shape id="Shape 950" o:spid="_x0000_s1135" style="position:absolute;left:32613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" path="m,482345l,e" filled="f" strokeweight=".16967mm">
                  <v:path arrowok="t" textboxrect="0,0,0,482345"/>
                </v:shape>
                <v:shape id="Shape 951" o:spid="_x0000_s1136" style="position:absolute;left:65486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" path="m,482345l,e" filled="f" strokeweight=".16967mm">
                  <v:path arrowok="t" textboxrect="0,0,0,482345"/>
                </v:shape>
                <v:shape id="Shape 952" o:spid="_x0000_s1137" style="position:absolute;left:68861;top:39098;width:0;height:4823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" path="m,482345l,e" filled="f" strokeweight=".16931mm">
                  <v:path arrowok="t" textboxrect="0,0,0,482345"/>
                </v:shape>
                <v:shape id="Shape 953" o:spid="_x0000_s1138" style="position:absolute;top:439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" path="m,6094l,e" filled="f" strokeweight=".16928mm">
                  <v:path arrowok="t" textboxrect="0,0,0,6094"/>
                </v:shape>
                <v:shape id="Shape 954" o:spid="_x0000_s1139" style="position:absolute;left:32583;top:4395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" path="m,l6097,e" filled="f" strokeweight=".16928mm">
                  <v:path arrowok="t" textboxrect="0,0,6097,0"/>
                </v:shape>
                <v:shape id="Shape 955" o:spid="_x0000_s1140" style="position:absolute;left:32644;top:43952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" path="m,l3281159,e" filled="f" strokeweight=".16928mm">
                  <v:path arrowok="t" textboxrect="0,0,3281159,0"/>
                </v:shape>
                <v:shape id="Shape 956" o:spid="_x0000_s1141" style="position:absolute;left:65455;top:439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" path="m,l6096,e" filled="f" strokeweight=".16928mm">
                  <v:path arrowok="t" textboxrect="0,0,6096,0"/>
                </v:shape>
                <v:shape id="Shape 957" o:spid="_x0000_s1142" style="position:absolute;left:65516;top:43952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" path="m,l331469,e" filled="f" strokeweight=".16928mm">
                  <v:path arrowok="t" textboxrect="0,0,331469,0"/>
                </v:shape>
                <v:shape id="Shape 958" o:spid="_x0000_s1143" style="position:absolute;left:68831;top:439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" path="m,l6095,e" filled="f" strokeweight=".16928mm">
                  <v:path arrowok="t" textboxrect="0,0,6095,0"/>
                </v:shape>
                <v:shape id="Shape 959" o:spid="_x0000_s1144" style="position:absolute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" path="m,482345l,e" filled="f" strokeweight=".16928mm">
                  <v:path arrowok="t" textboxrect="0,0,0,482345"/>
                </v:shape>
                <v:shape id="Shape 960" o:spid="_x0000_s1145" style="position:absolute;left:32613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" path="m,482345l,e" filled="f" strokeweight=".16967mm">
                  <v:path arrowok="t" textboxrect="0,0,0,482345"/>
                </v:shape>
                <v:shape id="Shape 961" o:spid="_x0000_s1146" style="position:absolute;left:65486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" path="m,482345l,e" filled="f" strokeweight=".16967mm">
                  <v:path arrowok="t" textboxrect="0,0,0,482345"/>
                </v:shape>
                <v:shape id="Shape 962" o:spid="_x0000_s1147" style="position:absolute;left:68861;top:43982;width:0;height:4824;visibility:visible;mso-wrap-style:square;v-text-anchor:top" coordsize="0,48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" path="m,482345l,e" filled="f" strokeweight=".16931mm">
                  <v:path arrowok="t" textboxrect="0,0,0,482345"/>
                </v:shape>
                <v:shape id="Shape 963" o:spid="_x0000_s1148" style="position:absolute;top:48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ZvxAAAANw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yySG/zPhCMj1AwAA//8DAFBLAQItABQABgAIAAAAIQDb4fbL7gAAAIUBAAATAAAAAAAAAAAA&#10;AAAAAAAAAABbQ29udGVudF9UeXBlc10ueG1sUEsBAi0AFAAGAAgAAAAhAFr0LFu/AAAAFQEAAAsA&#10;AAAAAAAAAAAAAAAAHwEAAF9yZWxzLy5yZWxzUEsBAi0AFAAGAAgAAAAhACad5m/EAAAA3AAAAA8A&#10;AAAAAAAAAAAAAAAABwIAAGRycy9kb3ducmV2LnhtbFBLBQYAAAAAAwADALcAAAD4AgAAAAA=&#10;" path="m,6095l,e" filled="f" strokeweight=".16928mm">
                  <v:path arrowok="t" textboxrect="0,0,0,6095"/>
                </v:shape>
                <v:shape id="Shape 964" o:spid="_x0000_s1149" style="position:absolute;left:32583;top:4883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" path="m,l6097,e" filled="f" strokeweight=".16931mm">
                  <v:path arrowok="t" textboxrect="0,0,6097,0"/>
                </v:shape>
                <v:shape id="Shape 965" o:spid="_x0000_s1150" style="position:absolute;left:32644;top:48836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" path="m,l3281159,e" filled="f" strokeweight=".16931mm">
                  <v:path arrowok="t" textboxrect="0,0,3281159,0"/>
                </v:shape>
                <v:shape id="Shape 966" o:spid="_x0000_s1151" style="position:absolute;left:65455;top:488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6Z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C6Xg/0w8AnL9AAAA//8DAFBLAQItABQABgAIAAAAIQDb4fbL7gAAAIUBAAATAAAAAAAAAAAA&#10;AAAAAAAAAABbQ29udGVudF9UeXBlc10ueG1sUEsBAi0AFAAGAAgAAAAhAFr0LFu/AAAAFQEAAAsA&#10;AAAAAAAAAAAAAAAAHwEAAF9yZWxzLy5yZWxzUEsBAi0AFAAGAAgAAAAhAAVL3pnEAAAA3AAAAA8A&#10;AAAAAAAAAAAAAAAABwIAAGRycy9kb3ducmV2LnhtbFBLBQYAAAAAAwADALcAAAD4AgAAAAA=&#10;" path="m,l6096,e" filled="f" strokeweight=".16931mm">
                  <v:path arrowok="t" textboxrect="0,0,6096,0"/>
                </v:shape>
                <v:shape id="Shape 967" o:spid="_x0000_s1152" style="position:absolute;left:65516;top:48836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" path="m,l331469,e" filled="f" strokeweight=".16931mm">
                  <v:path arrowok="t" textboxrect="0,0,331469,0"/>
                </v:shape>
                <v:shape id="Shape 968" o:spid="_x0000_s1153" style="position:absolute;left:68861;top:488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" path="m,6095l,e" filled="f" strokeweight=".16931mm">
                  <v:path arrowok="t" textboxrect="0,0,0,6095"/>
                </v:shape>
                <v:shape id="Shape 969" o:spid="_x0000_s1154" style="position:absolute;top:48867;width:0;height:2880;visibility:visible;mso-wrap-style:square;v-text-anchor:top" coordsize="0,2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" path="m,288023l,e" filled="f" strokeweight=".16928mm">
                  <v:path arrowok="t" textboxrect="0,0,0,288023"/>
                </v:shape>
                <v:shape id="Shape 970" o:spid="_x0000_s1155" style="position:absolute;left:32613;top:48867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" path="m,288036l,e" filled="f" strokeweight=".16967mm">
                  <v:path arrowok="t" textboxrect="0,0,0,288036"/>
                </v:shape>
                <v:shape id="Shape 971" o:spid="_x0000_s1156" style="position:absolute;left:65486;top:48867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72" o:spid="_x0000_s1157" style="position:absolute;left:68861;top:48867;width:0;height:2880;visibility:visible;mso-wrap-style:square;v-text-anchor:top" coordsize="0,288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" path="m,288023l,e" filled="f" strokeweight=".16931mm">
                  <v:path arrowok="t" textboxrect="0,0,0,288023"/>
                </v:shape>
                <v:shape id="Shape 973" o:spid="_x0000_s1158" style="position:absolute;top:517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" path="m,6108l,e" filled="f" strokeweight=".16928mm">
                  <v:path arrowok="t" textboxrect="0,0,0,6108"/>
                </v:shape>
                <v:shape id="Shape 974" o:spid="_x0000_s1159" style="position:absolute;left:32583;top:517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" path="m,l6097,e" filled="f" strokeweight=".16967mm">
                  <v:path arrowok="t" textboxrect="0,0,6097,0"/>
                </v:shape>
                <v:shape id="Shape 975" o:spid="_x0000_s1160" style="position:absolute;left:32644;top:51777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" path="m,l3281159,e" filled="f" strokeweight=".16967mm">
                  <v:path arrowok="t" textboxrect="0,0,3281159,0"/>
                </v:shape>
                <v:shape id="Shape 976" o:spid="_x0000_s1161" style="position:absolute;left:65455;top:517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" path="m,l6096,e" filled="f" strokeweight=".16967mm">
                  <v:path arrowok="t" textboxrect="0,0,6096,0"/>
                </v:shape>
                <v:shape id="Shape 977" o:spid="_x0000_s1162" style="position:absolute;left:65516;top:51777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" path="m,l331469,e" filled="f" strokeweight=".16967mm">
                  <v:path arrowok="t" textboxrect="0,0,331469,0"/>
                </v:shape>
                <v:shape id="Shape 978" o:spid="_x0000_s1163" style="position:absolute;left:68861;top:51747;width:0;height:61;visibility:visible;mso-wrap-style:square;v-text-anchor:top" coordsize="0,6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" path="m,6108l,e" filled="f" strokeweight=".16931mm">
                  <v:path arrowok="t" textboxrect="0,0,0,6108"/>
                </v:shape>
                <v:shape id="Shape 979" o:spid="_x0000_s1164" style="position:absolute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" path="m,288036l,e" filled="f" strokeweight=".16928mm">
                  <v:path arrowok="t" textboxrect="0,0,0,288036"/>
                </v:shape>
                <v:shape id="Shape 980" o:spid="_x0000_s1165" style="position:absolute;top:546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" path="m,6097l,e" filled="f" strokeweight=".16928mm">
                  <v:path arrowok="t" textboxrect="0,0,0,6097"/>
                </v:shape>
                <v:shape id="Shape 981" o:spid="_x0000_s1166" style="position:absolute;left:30;top:54719;width:32553;height:0;visibility:visible;mso-wrap-style:square;v-text-anchor:top" coordsize="3255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" path="m,l3255264,e" filled="f" strokeweight=".16936mm">
                  <v:path arrowok="t" textboxrect="0,0,3255264,0"/>
                </v:shape>
                <v:shape id="Shape 982" o:spid="_x0000_s1167" style="position:absolute;left:32613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83" o:spid="_x0000_s1168" style="position:absolute;left:32583;top:5471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" path="m,l6097,e" filled="f" strokeweight=".16936mm">
                  <v:path arrowok="t" textboxrect="0,0,6097,0"/>
                </v:shape>
                <v:shape id="Shape 984" o:spid="_x0000_s1169" style="position:absolute;left:32644;top:54719;width:32811;height:0;visibility:visible;mso-wrap-style:square;v-text-anchor:top" coordsize="32811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" path="m,l3281159,e" filled="f" strokeweight=".16936mm">
                  <v:path arrowok="t" textboxrect="0,0,3281159,0"/>
                </v:shape>
                <v:shape id="Shape 985" o:spid="_x0000_s1170" style="position:absolute;left:65486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" path="m,288036l,e" filled="f" strokeweight=".16967mm">
                  <v:path arrowok="t" textboxrect="0,0,0,288036"/>
                </v:shape>
                <v:shape id="Shape 986" o:spid="_x0000_s1171" style="position:absolute;left:65455;top:547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" path="m,l6096,e" filled="f" strokeweight=".16936mm">
                  <v:path arrowok="t" textboxrect="0,0,6096,0"/>
                </v:shape>
                <v:shape id="Shape 987" o:spid="_x0000_s1172" style="position:absolute;left:65516;top:54719;width:3315;height:0;visibility:visible;mso-wrap-style:square;v-text-anchor:top" coordsize="3314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" path="m,l331469,e" filled="f" strokeweight=".16936mm">
                  <v:path arrowok="t" textboxrect="0,0,331469,0"/>
                </v:shape>
                <v:shape id="Shape 988" o:spid="_x0000_s1173" style="position:absolute;left:68861;top:51808;width:0;height:2880;visibility:visible;mso-wrap-style:square;v-text-anchor:top" coordsize="0,28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" path="m,288036l,e" filled="f" strokeweight=".16931mm">
                  <v:path arrowok="t" textboxrect="0,0,0,288036"/>
                </v:shape>
                <v:shape id="Shape 989" o:spid="_x0000_s1174" style="position:absolute;left:68861;top:5468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t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h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c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w w:val="99"/>
          <w:sz w:val="30"/>
          <w:szCs w:val="30"/>
        </w:rPr>
        <w:t>r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g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n</w:t>
      </w:r>
    </w:p>
    <w:p w:rsidR="005928E7" w:rsidRPr="00556D7A" w:rsidRDefault="004A566C">
      <w:pPr>
        <w:widowControl w:val="0"/>
        <w:spacing w:before="38" w:line="240" w:lineRule="auto"/>
        <w:ind w:left="11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These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approved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by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om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issi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Racial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Equal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proofErr w:type="gramEnd"/>
      <w:r w:rsidRPr="00556D7A">
        <w:rPr>
          <w:rFonts w:asciiTheme="minorHAnsi" w:eastAsia="Arial" w:hAnsiTheme="minorHAnsi" w:cstheme="minorHAnsi"/>
          <w:color w:val="000000"/>
          <w:w w:val="99"/>
        </w:rPr>
        <w:t>)</w:t>
      </w:r>
    </w:p>
    <w:p w:rsidR="005928E7" w:rsidRPr="00556D7A" w:rsidRDefault="005928E7">
      <w:pPr>
        <w:spacing w:after="5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tabs>
          <w:tab w:val="left" w:pos="4127"/>
          <w:tab w:val="left" w:pos="6368"/>
          <w:tab w:val="left" w:pos="8244"/>
        </w:tabs>
        <w:spacing w:line="240" w:lineRule="auto"/>
        <w:ind w:left="113" w:right="-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hni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rig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Gend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Ag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g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ab/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Religio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/</w:t>
      </w:r>
      <w:r w:rsidRPr="00556D7A">
        <w:rPr>
          <w:rFonts w:asciiTheme="minorHAnsi" w:eastAsia="Arial" w:hAnsiTheme="minorHAnsi" w:cstheme="minorHAnsi"/>
          <w:color w:val="000000"/>
          <w:spacing w:val="-2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elie</w:t>
      </w:r>
      <w:r w:rsidRPr="00556D7A">
        <w:rPr>
          <w:rFonts w:asciiTheme="minorHAnsi" w:eastAsia="Arial" w:hAnsiTheme="minorHAnsi" w:cstheme="minorHAnsi"/>
          <w:color w:val="000000"/>
        </w:rPr>
        <w:t>f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12" w:line="140" w:lineRule="exact"/>
        <w:rPr>
          <w:rFonts w:asciiTheme="minorHAnsi" w:eastAsia="Arial" w:hAnsiTheme="minorHAnsi" w:cstheme="minorHAnsi"/>
          <w:sz w:val="14"/>
          <w:szCs w:val="14"/>
        </w:rPr>
      </w:pPr>
    </w:p>
    <w:p w:rsidR="005928E7" w:rsidRPr="00556D7A" w:rsidRDefault="004A566C">
      <w:pPr>
        <w:widowControl w:val="0"/>
        <w:spacing w:line="240" w:lineRule="auto"/>
        <w:ind w:left="113" w:right="-20"/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1"/>
          <w:sz w:val="30"/>
          <w:szCs w:val="30"/>
        </w:rPr>
        <w:t>sab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-2"/>
          <w:sz w:val="30"/>
          <w:szCs w:val="3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sz w:val="30"/>
          <w:szCs w:val="30"/>
        </w:rPr>
        <w:t>ity</w:t>
      </w:r>
    </w:p>
    <w:p w:rsidR="005928E7" w:rsidRPr="00556D7A" w:rsidRDefault="004A566C">
      <w:pPr>
        <w:widowControl w:val="0"/>
        <w:spacing w:before="39" w:line="242" w:lineRule="auto"/>
        <w:ind w:left="113" w:right="36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Appli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c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rom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disabled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people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welcome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sabl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applican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who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mee</w:t>
      </w:r>
      <w:r w:rsidRPr="00556D7A">
        <w:rPr>
          <w:rFonts w:asciiTheme="minorHAnsi" w:eastAsia="Arial" w:hAnsiTheme="minorHAnsi" w:cstheme="minorHAnsi"/>
          <w:color w:val="000000"/>
        </w:rPr>
        <w:t>t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minimum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eria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guaran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w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wan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ure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disab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l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people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are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considered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equal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by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provid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appropria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access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equipmen</w:t>
      </w:r>
      <w:r w:rsidRPr="00556D7A">
        <w:rPr>
          <w:rFonts w:asciiTheme="minorHAnsi" w:eastAsia="Arial" w:hAnsiTheme="minorHAnsi" w:cstheme="minorHAnsi"/>
          <w:color w:val="000000"/>
        </w:rPr>
        <w:t xml:space="preserve">t.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To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help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do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his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please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answer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oll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wing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ques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ions</w:t>
      </w:r>
      <w:r w:rsidRPr="00556D7A">
        <w:rPr>
          <w:rFonts w:asciiTheme="minorHAnsi" w:eastAsia="Arial" w:hAnsiTheme="minorHAnsi" w:cstheme="minorHAnsi"/>
          <w:color w:val="000000"/>
        </w:rPr>
        <w:t>:</w:t>
      </w:r>
    </w:p>
    <w:p w:rsidR="005928E7" w:rsidRPr="00556D7A" w:rsidRDefault="005928E7">
      <w:pPr>
        <w:spacing w:after="24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spacing w:line="240" w:lineRule="auto"/>
        <w:ind w:left="113" w:right="-20"/>
        <w:rPr>
          <w:rFonts w:asciiTheme="minorHAnsi" w:eastAsia="Arial" w:hAnsiTheme="minorHAnsi" w:cstheme="minorHAnsi"/>
          <w:b/>
          <w:bCs/>
          <w:color w:val="000000"/>
        </w:rPr>
      </w:pP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Do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co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der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yo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  <w:w w:val="99"/>
        </w:rPr>
        <w:t>u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rse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f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to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d</w:t>
      </w:r>
      <w:r w:rsidRPr="00556D7A">
        <w:rPr>
          <w:rFonts w:asciiTheme="minorHAnsi" w:eastAsia="Arial" w:hAnsiTheme="minorHAnsi" w:cstheme="minorHAnsi"/>
          <w:b/>
          <w:bCs/>
          <w:color w:val="000000"/>
        </w:rPr>
        <w:t>i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sab</w:t>
      </w:r>
      <w:r w:rsidRPr="00556D7A">
        <w:rPr>
          <w:rFonts w:asciiTheme="minorHAnsi" w:eastAsia="Arial" w:hAnsiTheme="minorHAnsi" w:cstheme="minorHAnsi"/>
          <w:b/>
          <w:bCs/>
          <w:color w:val="000000"/>
          <w:spacing w:val="1"/>
        </w:rPr>
        <w:t>l</w:t>
      </w:r>
      <w:r w:rsidRPr="00556D7A">
        <w:rPr>
          <w:rFonts w:asciiTheme="minorHAnsi" w:eastAsia="Arial" w:hAnsiTheme="minorHAnsi" w:cstheme="minorHAnsi"/>
          <w:b/>
          <w:bCs/>
          <w:color w:val="000000"/>
          <w:w w:val="99"/>
        </w:rPr>
        <w:t>ed?</w:t>
      </w:r>
    </w:p>
    <w:p w:rsidR="005928E7" w:rsidRPr="00556D7A" w:rsidRDefault="005928E7">
      <w:pPr>
        <w:spacing w:after="53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pgSz w:w="11900" w:h="16839"/>
          <w:pgMar w:top="1134" w:right="341" w:bottom="0" w:left="705" w:header="0" w:footer="0" w:gutter="0"/>
          <w:cols w:space="708"/>
        </w:sectPr>
      </w:pPr>
    </w:p>
    <w:p w:rsidR="005928E7" w:rsidRPr="00556D7A" w:rsidRDefault="004A566C">
      <w:pPr>
        <w:widowControl w:val="0"/>
        <w:spacing w:line="240" w:lineRule="auto"/>
        <w:ind w:left="113" w:right="-34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(</w:t>
      </w:r>
      <w:proofErr w:type="gramStart"/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YES</w:t>
      </w:r>
      <w:r w:rsidRPr="00556D7A">
        <w:rPr>
          <w:rFonts w:asciiTheme="minorHAnsi" w:eastAsia="Arial" w:hAnsiTheme="minorHAnsi" w:cstheme="minorHAnsi"/>
          <w:color w:val="000000"/>
        </w:rPr>
        <w:t>,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ny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would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like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ell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abou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disabili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y?)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after="6" w:line="120" w:lineRule="exact"/>
        <w:rPr>
          <w:rFonts w:asciiTheme="minorHAnsi" w:eastAsia="Arial" w:hAnsiTheme="minorHAnsi" w:cstheme="minorHAnsi"/>
          <w:sz w:val="12"/>
          <w:szCs w:val="12"/>
        </w:rPr>
      </w:pPr>
    </w:p>
    <w:p w:rsidR="005928E7" w:rsidRPr="00556D7A" w:rsidRDefault="004A566C">
      <w:pPr>
        <w:widowControl w:val="0"/>
        <w:spacing w:line="240" w:lineRule="auto"/>
        <w:ind w:left="113" w:right="-59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Do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rrange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any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ollowing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ava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labl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,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called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erview?</w:t>
      </w:r>
    </w:p>
    <w:p w:rsidR="005928E7" w:rsidRPr="00556D7A" w:rsidRDefault="004A566C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  <w:r w:rsidRPr="00556D7A">
        <w:rPr>
          <w:rFonts w:asciiTheme="minorHAnsi" w:hAnsiTheme="minorHAnsi" w:cstheme="minorHAnsi"/>
        </w:rPr>
        <w:br w:type="column"/>
      </w:r>
    </w:p>
    <w:p w:rsidR="005928E7" w:rsidRPr="00556D7A" w:rsidRDefault="005928E7">
      <w:pPr>
        <w:spacing w:after="67"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4A566C">
      <w:pPr>
        <w:widowControl w:val="0"/>
        <w:tabs>
          <w:tab w:val="left" w:pos="5175"/>
        </w:tabs>
        <w:spacing w:line="335" w:lineRule="auto"/>
        <w:ind w:right="219"/>
        <w:jc w:val="both"/>
        <w:rPr>
          <w:rFonts w:asciiTheme="minorHAnsi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Accessible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car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parking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  <w:r w:rsidRPr="00556D7A">
        <w:rPr>
          <w:rFonts w:asciiTheme="minorHAnsi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Ass</w:t>
      </w:r>
      <w:r w:rsidR="00556D7A">
        <w:rPr>
          <w:rFonts w:asciiTheme="minorHAnsi" w:eastAsia="Arial" w:hAnsiTheme="minorHAnsi" w:cstheme="minorHAnsi"/>
          <w:color w:val="000000"/>
          <w:w w:val="99"/>
          <w:position w:val="13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s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ance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in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and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ou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o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f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v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ehicle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  <w:r w:rsidRPr="00556D7A">
        <w:rPr>
          <w:rFonts w:asciiTheme="minorHAnsi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Wheelc</w:t>
      </w:r>
      <w:r w:rsidR="00556D7A">
        <w:rPr>
          <w:rFonts w:asciiTheme="minorHAnsi" w:eastAsia="Arial" w:hAnsiTheme="minorHAnsi" w:cstheme="minorHAnsi"/>
          <w:color w:val="000000"/>
          <w:w w:val="99"/>
          <w:position w:val="13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air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access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  <w:r w:rsidRPr="00556D7A">
        <w:rPr>
          <w:rFonts w:asciiTheme="minorHAnsi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Acces</w:t>
      </w:r>
      <w:r w:rsidR="00556D7A">
        <w:rPr>
          <w:rFonts w:asciiTheme="minorHAnsi" w:eastAsia="Arial" w:hAnsiTheme="minorHAnsi" w:cstheme="minorHAnsi"/>
          <w:color w:val="000000"/>
          <w:w w:val="99"/>
          <w:position w:val="13"/>
        </w:rPr>
        <w:t>s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ible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3"/>
        </w:rPr>
        <w:t>oile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>t</w:t>
      </w:r>
      <w:r w:rsidRPr="00556D7A">
        <w:rPr>
          <w:rFonts w:asciiTheme="minorHAnsi" w:eastAsia="Arial" w:hAnsiTheme="minorHAnsi" w:cstheme="minorHAnsi"/>
          <w:color w:val="000000"/>
          <w:position w:val="13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</w:p>
    <w:p w:rsidR="005928E7" w:rsidRPr="00556D7A" w:rsidRDefault="004A566C">
      <w:pPr>
        <w:widowControl w:val="0"/>
        <w:tabs>
          <w:tab w:val="left" w:pos="5175"/>
        </w:tabs>
        <w:spacing w:before="1" w:line="221" w:lineRule="auto"/>
        <w:ind w:right="19"/>
        <w:rPr>
          <w:rFonts w:asciiTheme="minorHAnsi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Someone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erview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(i</w:t>
      </w:r>
      <w:r w:rsidRPr="00556D7A">
        <w:rPr>
          <w:rFonts w:asciiTheme="minorHAnsi" w:eastAsia="Arial" w:hAnsiTheme="minorHAnsi" w:cstheme="minorHAnsi"/>
          <w:color w:val="000000"/>
        </w:rPr>
        <w:t>.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advoca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="00556D7A">
        <w:rPr>
          <w:rFonts w:asciiTheme="minorHAnsi" w:eastAsia="Arial" w:hAnsiTheme="minorHAnsi" w:cstheme="minorHAnsi"/>
          <w:color w:val="000000"/>
          <w:spacing w:val="78"/>
        </w:rPr>
        <w:t xml:space="preserve">    </w:t>
      </w:r>
      <w:r w:rsidRPr="00556D7A">
        <w:rPr>
          <w:rFonts w:asciiTheme="minorHAnsi" w:eastAsia="Arial" w:hAnsiTheme="minorHAnsi" w:cstheme="minorHAnsi"/>
          <w:color w:val="000000"/>
          <w:position w:val="1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ac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1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li</w:t>
      </w:r>
      <w:r w:rsidRPr="00556D7A">
        <w:rPr>
          <w:rFonts w:asciiTheme="minorHAnsi" w:eastAsia="Arial" w:hAnsiTheme="minorHAnsi" w:cstheme="minorHAnsi"/>
          <w:color w:val="000000"/>
          <w:spacing w:val="1"/>
          <w:position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a</w:t>
      </w:r>
      <w:r w:rsidRPr="00556D7A">
        <w:rPr>
          <w:rFonts w:asciiTheme="minorHAnsi" w:eastAsia="Arial" w:hAnsiTheme="minorHAnsi" w:cstheme="minorHAnsi"/>
          <w:color w:val="000000"/>
          <w:position w:val="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or</w:t>
      </w:r>
      <w:r w:rsidRPr="00556D7A">
        <w:rPr>
          <w:rFonts w:asciiTheme="minorHAnsi" w:eastAsia="Arial" w:hAnsiTheme="minorHAnsi" w:cstheme="minorHAnsi"/>
          <w:color w:val="000000"/>
          <w:position w:val="1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</w:p>
    <w:p w:rsidR="005928E7" w:rsidRPr="00556D7A" w:rsidRDefault="005928E7">
      <w:pPr>
        <w:rPr>
          <w:rFonts w:asciiTheme="minorHAnsi" w:hAnsiTheme="minorHAnsi" w:cstheme="minorHAnsi"/>
        </w:rPr>
        <w:sectPr w:rsidR="005928E7" w:rsidRPr="00556D7A">
          <w:type w:val="continuous"/>
          <w:pgSz w:w="11900" w:h="16839"/>
          <w:pgMar w:top="1134" w:right="341" w:bottom="0" w:left="705" w:header="0" w:footer="0" w:gutter="0"/>
          <w:cols w:num="2" w:space="708" w:equalWidth="0">
            <w:col w:w="4884" w:space="365"/>
            <w:col w:w="5603" w:space="0"/>
          </w:cols>
        </w:sectPr>
      </w:pPr>
    </w:p>
    <w:p w:rsidR="005928E7" w:rsidRPr="00556D7A" w:rsidRDefault="004A566C" w:rsidP="00556D7A">
      <w:pPr>
        <w:widowControl w:val="0"/>
        <w:spacing w:line="222" w:lineRule="auto"/>
        <w:ind w:left="4530" w:right="-20" w:firstLine="720"/>
        <w:rPr>
          <w:rFonts w:asciiTheme="minorHAnsi" w:eastAsia="Arial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w w:val="99"/>
        </w:rPr>
        <w:t>Sign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language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rpre</w:t>
      </w:r>
      <w:r w:rsidRPr="00556D7A">
        <w:rPr>
          <w:rFonts w:asciiTheme="minorHAnsi" w:eastAsia="Arial" w:hAnsiTheme="minorHAnsi" w:cstheme="minorHAnsi"/>
          <w:color w:val="000000"/>
          <w:spacing w:val="-1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(please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ype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he</w:t>
      </w:r>
    </w:p>
    <w:p w:rsidR="005928E7" w:rsidRPr="00556D7A" w:rsidRDefault="004A566C">
      <w:pPr>
        <w:widowControl w:val="0"/>
        <w:tabs>
          <w:tab w:val="left" w:pos="10426"/>
        </w:tabs>
        <w:spacing w:line="222" w:lineRule="auto"/>
        <w:ind w:left="5250" w:right="-20"/>
        <w:rPr>
          <w:rFonts w:asciiTheme="minorHAnsi" w:hAnsiTheme="minorHAnsi" w:cstheme="minorHAnsi"/>
          <w:color w:val="000000"/>
        </w:rPr>
      </w:pPr>
      <w:proofErr w:type="gramStart"/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box</w:t>
      </w:r>
      <w:proofErr w:type="gramEnd"/>
      <w:r w:rsidRPr="00556D7A">
        <w:rPr>
          <w:rFonts w:asciiTheme="minorHAnsi" w:eastAsia="Arial" w:hAnsiTheme="minorHAnsi" w:cstheme="minorHAnsi"/>
          <w:color w:val="000000"/>
          <w:position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abo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1"/>
        </w:rPr>
        <w:t>v</w:t>
      </w:r>
      <w:r w:rsidRPr="00556D7A">
        <w:rPr>
          <w:rFonts w:asciiTheme="minorHAnsi" w:eastAsia="Arial" w:hAnsiTheme="minorHAnsi" w:cstheme="minorHAnsi"/>
          <w:color w:val="000000"/>
          <w:w w:val="99"/>
          <w:position w:val="1"/>
        </w:rPr>
        <w:t>e)</w:t>
      </w:r>
      <w:r w:rsidRPr="00556D7A">
        <w:rPr>
          <w:rFonts w:asciiTheme="minorHAnsi" w:eastAsia="Arial" w:hAnsiTheme="minorHAnsi" w:cstheme="minorHAnsi"/>
          <w:color w:val="000000"/>
          <w:position w:val="1"/>
        </w:rPr>
        <w:tab/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</w:p>
    <w:p w:rsidR="005928E7" w:rsidRPr="00556D7A" w:rsidRDefault="005928E7">
      <w:pPr>
        <w:spacing w:after="19" w:line="200" w:lineRule="exact"/>
        <w:rPr>
          <w:rFonts w:asciiTheme="minorHAnsi" w:hAnsiTheme="minorHAnsi" w:cstheme="minorHAnsi"/>
          <w:sz w:val="20"/>
          <w:szCs w:val="20"/>
        </w:rPr>
      </w:pPr>
    </w:p>
    <w:p w:rsidR="005928E7" w:rsidRPr="00556D7A" w:rsidRDefault="004A566C">
      <w:pPr>
        <w:widowControl w:val="0"/>
        <w:spacing w:line="276" w:lineRule="auto"/>
        <w:ind w:left="5030" w:right="239"/>
        <w:jc w:val="right"/>
        <w:rPr>
          <w:rFonts w:asciiTheme="minorHAnsi" w:hAnsiTheme="minorHAnsi" w:cstheme="minorHAnsi"/>
          <w:color w:val="000000"/>
        </w:rPr>
      </w:pPr>
      <w:r w:rsidRPr="00556D7A">
        <w:rPr>
          <w:rFonts w:asciiTheme="minorHAnsi" w:eastAsia="Arial" w:hAnsiTheme="minorHAnsi" w:cstheme="minorHAnsi"/>
          <w:color w:val="000000"/>
          <w:position w:val="15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nduc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ion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loop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or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o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15"/>
        </w:rPr>
        <w:t>h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er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heari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15"/>
        </w:rPr>
        <w:t>n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g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enhance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  <w:position w:val="15"/>
        </w:rPr>
        <w:t>m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en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t             </w:t>
      </w:r>
      <w:r w:rsidRPr="00556D7A">
        <w:rPr>
          <w:rFonts w:asciiTheme="minorHAnsi" w:eastAsia="Arial" w:hAnsiTheme="minorHAnsi" w:cstheme="minorHAnsi"/>
          <w:color w:val="000000"/>
          <w:spacing w:val="-55"/>
          <w:position w:val="15"/>
        </w:rPr>
        <w:t xml:space="preserve"> </w:t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  <w:r w:rsidRPr="00556D7A">
        <w:rPr>
          <w:rFonts w:asciiTheme="minorHAnsi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Keyboard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  <w:position w:val="15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r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wri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>tt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en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position w:val="15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es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  <w:position w:val="15"/>
        </w:rPr>
        <w:t>s</w:t>
      </w:r>
      <w:r w:rsidRPr="00556D7A">
        <w:rPr>
          <w:rFonts w:asciiTheme="minorHAnsi" w:eastAsia="Arial" w:hAnsiTheme="minorHAnsi" w:cstheme="minorHAnsi"/>
          <w:color w:val="000000"/>
          <w:position w:val="15"/>
        </w:rPr>
        <w:t xml:space="preserve">                                            </w:t>
      </w:r>
      <w:r w:rsidRPr="00556D7A">
        <w:rPr>
          <w:rFonts w:asciiTheme="minorHAnsi" w:eastAsia="Arial" w:hAnsiTheme="minorHAnsi" w:cstheme="minorHAnsi"/>
          <w:color w:val="000000"/>
          <w:spacing w:val="-61"/>
          <w:position w:val="15"/>
        </w:rPr>
        <w:t xml:space="preserve"> </w:t>
      </w:r>
      <w:r w:rsidRPr="00556D7A">
        <w:rPr>
          <w:rFonts w:ascii="Segoe UI Symbol" w:eastAsia="WXVXC+SegoeUISymbol" w:hAnsi="Segoe UI Symbol" w:cs="Segoe UI Symbol"/>
          <w:color w:val="000000"/>
          <w:w w:val="99"/>
        </w:rPr>
        <w:t>☐</w:t>
      </w:r>
    </w:p>
    <w:p w:rsidR="005928E7" w:rsidRPr="00556D7A" w:rsidRDefault="005928E7">
      <w:pPr>
        <w:spacing w:after="12" w:line="240" w:lineRule="exact"/>
        <w:rPr>
          <w:rFonts w:asciiTheme="minorHAnsi" w:hAnsiTheme="minorHAnsi" w:cstheme="minorHAnsi"/>
          <w:sz w:val="24"/>
          <w:szCs w:val="24"/>
        </w:rPr>
      </w:pPr>
    </w:p>
    <w:p w:rsidR="005928E7" w:rsidRPr="00556D7A" w:rsidRDefault="005928E7">
      <w:pPr>
        <w:spacing w:after="78" w:line="240" w:lineRule="exact"/>
        <w:rPr>
          <w:rFonts w:asciiTheme="minorHAnsi" w:eastAsia="Arial" w:hAnsiTheme="minorHAnsi" w:cstheme="minorHAnsi"/>
          <w:sz w:val="24"/>
          <w:szCs w:val="24"/>
        </w:rPr>
      </w:pPr>
    </w:p>
    <w:bookmarkEnd w:id="8"/>
    <w:p w:rsidR="005928E7" w:rsidRPr="00556D7A" w:rsidRDefault="005928E7">
      <w:pPr>
        <w:widowControl w:val="0"/>
        <w:spacing w:line="240" w:lineRule="auto"/>
        <w:ind w:left="9331" w:right="-20"/>
        <w:rPr>
          <w:rFonts w:asciiTheme="minorHAnsi" w:hAnsiTheme="minorHAnsi" w:cstheme="minorHAnsi"/>
          <w:color w:val="000000"/>
        </w:rPr>
        <w:sectPr w:rsidR="005928E7" w:rsidRPr="00556D7A">
          <w:type w:val="continuous"/>
          <w:pgSz w:w="11900" w:h="16839"/>
          <w:pgMar w:top="1134" w:right="341" w:bottom="0" w:left="705" w:header="0" w:footer="0" w:gutter="0"/>
          <w:cols w:space="708"/>
        </w:sectPr>
      </w:pPr>
    </w:p>
    <w:p w:rsidR="005928E7" w:rsidRPr="00556D7A" w:rsidRDefault="004A566C">
      <w:pPr>
        <w:widowControl w:val="0"/>
        <w:spacing w:line="243" w:lineRule="auto"/>
        <w:ind w:right="1043"/>
        <w:rPr>
          <w:rFonts w:asciiTheme="minorHAnsi" w:eastAsia="Arial" w:hAnsiTheme="minorHAnsi" w:cstheme="minorHAnsi"/>
          <w:color w:val="000000"/>
        </w:rPr>
      </w:pPr>
      <w:bookmarkStart w:id="9" w:name="_page_19_0"/>
      <w:r w:rsidRPr="00556D7A">
        <w:rPr>
          <w:rFonts w:asciiTheme="minorHAnsi" w:eastAsia="Arial" w:hAnsiTheme="minorHAnsi" w:cstheme="minorHAnsi"/>
          <w:color w:val="000000"/>
          <w:w w:val="99"/>
        </w:rPr>
        <w:lastRenderedPageBreak/>
        <w:t>The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you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have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given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proofErr w:type="gramStart"/>
      <w:r w:rsidRPr="00556D7A">
        <w:rPr>
          <w:rFonts w:asciiTheme="minorHAnsi" w:eastAsia="Arial" w:hAnsiTheme="minorHAnsi" w:cstheme="minorHAnsi"/>
          <w:color w:val="000000"/>
          <w:spacing w:val="-2"/>
          <w:w w:val="99"/>
        </w:rPr>
        <w:t>w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ill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be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rea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ed</w:t>
      </w:r>
      <w:proofErr w:type="gramEnd"/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con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den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spacing w:val="-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al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necessary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enable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us</w:t>
      </w:r>
      <w:r w:rsidRPr="00556D7A">
        <w:rPr>
          <w:rFonts w:asciiTheme="minorHAnsi" w:eastAsia="Arial" w:hAnsiTheme="minorHAnsi" w:cstheme="minorHAnsi"/>
          <w:color w:val="000000"/>
          <w:spacing w:val="1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provide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appropria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adjus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men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and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acili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ies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</w:rPr>
        <w:t xml:space="preserve">t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in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erview</w:t>
      </w:r>
      <w:r w:rsidRPr="00556D7A">
        <w:rPr>
          <w:rFonts w:asciiTheme="minorHAnsi" w:eastAsia="Arial" w:hAnsiTheme="minorHAnsi" w:cstheme="minorHAnsi"/>
          <w:color w:val="000000"/>
        </w:rPr>
        <w:t xml:space="preserve">.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Th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a</w:t>
      </w:r>
      <w:r w:rsidRPr="00556D7A">
        <w:rPr>
          <w:rFonts w:asciiTheme="minorHAnsi" w:eastAsia="Arial" w:hAnsiTheme="minorHAnsi" w:cstheme="minorHAnsi"/>
          <w:color w:val="000000"/>
          <w:w w:val="99"/>
        </w:rPr>
        <w:t>nk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y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ou</w:t>
      </w:r>
      <w:r w:rsidRPr="00556D7A">
        <w:rPr>
          <w:rFonts w:asciiTheme="minorHAnsi" w:eastAsia="Arial" w:hAnsiTheme="minorHAnsi" w:cstheme="minorHAnsi"/>
          <w:color w:val="000000"/>
        </w:rPr>
        <w:t xml:space="preserve"> f</w:t>
      </w:r>
      <w:r w:rsidRPr="00556D7A">
        <w:rPr>
          <w:rFonts w:asciiTheme="minorHAnsi" w:eastAsia="Arial" w:hAnsiTheme="minorHAnsi" w:cstheme="minorHAnsi"/>
          <w:color w:val="000000"/>
          <w:spacing w:val="1"/>
          <w:w w:val="99"/>
        </w:rPr>
        <w:t>o</w:t>
      </w:r>
      <w:r w:rsidRPr="00556D7A">
        <w:rPr>
          <w:rFonts w:asciiTheme="minorHAnsi" w:eastAsia="Arial" w:hAnsiTheme="minorHAnsi" w:cstheme="minorHAnsi"/>
          <w:color w:val="000000"/>
          <w:w w:val="99"/>
        </w:rPr>
        <w:t>r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providing</w:t>
      </w:r>
      <w:r w:rsidRPr="00556D7A">
        <w:rPr>
          <w:rFonts w:asciiTheme="minorHAnsi" w:eastAsia="Arial" w:hAnsiTheme="minorHAnsi" w:cstheme="minorHAnsi"/>
          <w:color w:val="000000"/>
        </w:rPr>
        <w:t xml:space="preserve"> 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his</w:t>
      </w:r>
      <w:r w:rsidRPr="00556D7A">
        <w:rPr>
          <w:rFonts w:asciiTheme="minorHAnsi" w:eastAsia="Arial" w:hAnsiTheme="minorHAnsi" w:cstheme="minorHAnsi"/>
          <w:color w:val="000000"/>
        </w:rPr>
        <w:t xml:space="preserve"> 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</w:t>
      </w:r>
      <w:r w:rsidRPr="00556D7A">
        <w:rPr>
          <w:rFonts w:asciiTheme="minorHAnsi" w:eastAsia="Arial" w:hAnsiTheme="minorHAnsi" w:cstheme="minorHAnsi"/>
          <w:color w:val="000000"/>
          <w:spacing w:val="4"/>
          <w:w w:val="99"/>
        </w:rPr>
        <w:t>n</w:t>
      </w:r>
      <w:r w:rsidRPr="00556D7A">
        <w:rPr>
          <w:rFonts w:asciiTheme="minorHAnsi" w:eastAsia="Arial" w:hAnsiTheme="minorHAnsi" w:cstheme="minorHAnsi"/>
          <w:color w:val="000000"/>
        </w:rPr>
        <w:t>f</w:t>
      </w:r>
      <w:r w:rsidRPr="00556D7A">
        <w:rPr>
          <w:rFonts w:asciiTheme="minorHAnsi" w:eastAsia="Arial" w:hAnsiTheme="minorHAnsi" w:cstheme="minorHAnsi"/>
          <w:color w:val="000000"/>
          <w:w w:val="99"/>
        </w:rPr>
        <w:t>orma</w:t>
      </w:r>
      <w:r w:rsidRPr="00556D7A">
        <w:rPr>
          <w:rFonts w:asciiTheme="minorHAnsi" w:eastAsia="Arial" w:hAnsiTheme="minorHAnsi" w:cstheme="minorHAnsi"/>
          <w:color w:val="000000"/>
        </w:rPr>
        <w:t>t</w:t>
      </w:r>
      <w:r w:rsidRPr="00556D7A">
        <w:rPr>
          <w:rFonts w:asciiTheme="minorHAnsi" w:eastAsia="Arial" w:hAnsiTheme="minorHAnsi" w:cstheme="minorHAnsi"/>
          <w:color w:val="000000"/>
          <w:w w:val="99"/>
        </w:rPr>
        <w:t>ion</w:t>
      </w:r>
      <w:r w:rsidRPr="00556D7A">
        <w:rPr>
          <w:rFonts w:asciiTheme="minorHAnsi" w:eastAsia="Arial" w:hAnsiTheme="minorHAnsi" w:cstheme="minorHAnsi"/>
          <w:color w:val="000000"/>
        </w:rPr>
        <w:t>.</w:t>
      </w: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Pr="00556D7A" w:rsidRDefault="005928E7">
      <w:pPr>
        <w:spacing w:line="240" w:lineRule="exact"/>
        <w:rPr>
          <w:rFonts w:asciiTheme="minorHAnsi" w:eastAsia="Arial" w:hAnsiTheme="minorHAnsi" w:cstheme="minorHAnsi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928E7" w:rsidRDefault="005928E7">
      <w:pPr>
        <w:spacing w:after="18" w:line="160" w:lineRule="exact"/>
        <w:rPr>
          <w:rFonts w:ascii="Arial" w:eastAsia="Arial" w:hAnsi="Arial" w:cs="Arial"/>
          <w:sz w:val="16"/>
          <w:szCs w:val="16"/>
        </w:rPr>
      </w:pPr>
    </w:p>
    <w:p w:rsidR="005928E7" w:rsidRDefault="004A566C">
      <w:pPr>
        <w:widowControl w:val="0"/>
        <w:spacing w:line="240" w:lineRule="auto"/>
        <w:ind w:left="9531" w:right="-20"/>
        <w:rPr>
          <w:color w:val="000000"/>
        </w:rPr>
      </w:pPr>
      <w:r>
        <w:rPr>
          <w:color w:val="000000"/>
          <w:w w:val="99"/>
        </w:rPr>
        <w:t>V</w:t>
      </w:r>
      <w:r>
        <w:rPr>
          <w:color w:val="000000"/>
        </w:rPr>
        <w:t>1 15022</w:t>
      </w:r>
      <w:r>
        <w:rPr>
          <w:color w:val="000000"/>
          <w:spacing w:val="1"/>
        </w:rPr>
        <w:t>0</w:t>
      </w:r>
      <w:r>
        <w:rPr>
          <w:color w:val="000000"/>
        </w:rPr>
        <w:t xml:space="preserve">21 </w:t>
      </w:r>
      <w:r>
        <w:rPr>
          <w:color w:val="000000"/>
          <w:w w:val="99"/>
        </w:rPr>
        <w:t>EM</w:t>
      </w:r>
      <w:bookmarkEnd w:id="9"/>
    </w:p>
    <w:sectPr w:rsidR="005928E7">
      <w:pgSz w:w="11900" w:h="16839"/>
      <w:pgMar w:top="999" w:right="341" w:bottom="0" w:left="50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C029133-16D3-4241-AE6D-A42451B8AC05}"/>
    <w:embedBold r:id="rId2" w:fontKey="{8B4134B3-6005-4052-BE61-39CFB47D71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5D627A43-63A2-446E-A15A-77F54BCB78C3}"/>
  </w:font>
  <w:font w:name="WXVXC+SegoeUISymbol">
    <w:charset w:val="01"/>
    <w:family w:val="auto"/>
    <w:pitch w:val="variable"/>
    <w:sig w:usb0="800001E3" w:usb1="1200FFEF" w:usb2="00040000" w:usb3="04000000" w:csb0="00000001" w:csb1="4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7AFB292-8C7D-41A0-878C-55E2844843D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D7A"/>
    <w:rsid w:val="0016703B"/>
    <w:rsid w:val="004A566C"/>
    <w:rsid w:val="00556D7A"/>
    <w:rsid w:val="005928E7"/>
    <w:rsid w:val="00D8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5DE52"/>
  <w15:docId w15:val="{8B9DD0CE-7BB2-4C6A-8A92-5AF118DCD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3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EPS-DC1\Shared%20Resources$\ADMIN\1%20STAFF\Applic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907769E35DD45B5576806BE734265" ma:contentTypeVersion="13" ma:contentTypeDescription="Create a new document." ma:contentTypeScope="" ma:versionID="ffb66add55e9966c1aadd3e10a772a28">
  <xsd:schema xmlns:xsd="http://www.w3.org/2001/XMLSchema" xmlns:xs="http://www.w3.org/2001/XMLSchema" xmlns:p="http://schemas.microsoft.com/office/2006/metadata/properties" xmlns:ns2="5b432a51-b2fd-451d-9526-2e5ae0bae4d9" xmlns:ns3="f1d1fd00-2fb2-449a-b08b-0d740d7e6299" targetNamespace="http://schemas.microsoft.com/office/2006/metadata/properties" ma:root="true" ma:fieldsID="0d71496d2e49805d264560e53410eea9" ns2:_="" ns3:_="">
    <xsd:import namespace="5b432a51-b2fd-451d-9526-2e5ae0bae4d9"/>
    <xsd:import namespace="f1d1fd00-2fb2-449a-b08b-0d740d7e62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32a51-b2fd-451d-9526-2e5ae0bae4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2ec9e88-3684-4609-8725-ff30bc717e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d1fd00-2fb2-449a-b08b-0d740d7e629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feeafc6-d9c0-4187-bd77-dc2d386a9718}" ma:internalName="TaxCatchAll" ma:showField="CatchAllData" ma:web="f1d1fd00-2fb2-449a-b08b-0d740d7e62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432a51-b2fd-451d-9526-2e5ae0bae4d9">
      <Terms xmlns="http://schemas.microsoft.com/office/infopath/2007/PartnerControls"/>
    </lcf76f155ced4ddcb4097134ff3c332f>
    <TaxCatchAll xmlns="f1d1fd00-2fb2-449a-b08b-0d740d7e6299" xsi:nil="true"/>
  </documentManagement>
</p:properties>
</file>

<file path=customXml/itemProps1.xml><?xml version="1.0" encoding="utf-8"?>
<ds:datastoreItem xmlns:ds="http://schemas.openxmlformats.org/officeDocument/2006/customXml" ds:itemID="{9753EE7A-25E5-45F5-9474-BA0826A7A512}"/>
</file>

<file path=customXml/itemProps2.xml><?xml version="1.0" encoding="utf-8"?>
<ds:datastoreItem xmlns:ds="http://schemas.openxmlformats.org/officeDocument/2006/customXml" ds:itemID="{AF789B79-55EC-4A97-A75C-861369860B5E}"/>
</file>

<file path=customXml/itemProps3.xml><?xml version="1.0" encoding="utf-8"?>
<ds:datastoreItem xmlns:ds="http://schemas.openxmlformats.org/officeDocument/2006/customXml" ds:itemID="{DA52EFF4-FFCF-40AB-A4F6-4A38D488F7C0}"/>
</file>

<file path=docProps/app.xml><?xml version="1.0" encoding="utf-8"?>
<Properties xmlns="http://schemas.openxmlformats.org/officeDocument/2006/extended-properties" xmlns:vt="http://schemas.openxmlformats.org/officeDocument/2006/docPropsVTypes">
  <Template>Application Form.dotx</Template>
  <TotalTime>0</TotalTime>
  <Pages>9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Maypole Primary School</Company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L Paulden</dc:creator>
  <cp:lastModifiedBy>Ms L Paulden</cp:lastModifiedBy>
  <cp:revision>2</cp:revision>
  <dcterms:created xsi:type="dcterms:W3CDTF">2024-05-24T12:23:00Z</dcterms:created>
  <dcterms:modified xsi:type="dcterms:W3CDTF">2024-05-24T12:23:00Z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0x010100CB1907769E35DD45B5576806BE734265</vt:lpwstr>
  </property>
</Properties>
</file>