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D0698" w14:textId="775CAD2E" w:rsidR="003037B1" w:rsidRDefault="008C296B" w:rsidP="000B74B8">
      <w:pPr>
        <w:ind w:left="567" w:right="-307"/>
        <w:rPr>
          <w:rFonts w:cstheme="minorHAnsi"/>
          <w:sz w:val="32"/>
          <w:szCs w:val="32"/>
        </w:rPr>
      </w:pPr>
      <w:r w:rsidRPr="0001187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8870F1E" wp14:editId="32599EEB">
            <wp:simplePos x="0" y="0"/>
            <wp:positionH relativeFrom="column">
              <wp:posOffset>-535305</wp:posOffset>
            </wp:positionH>
            <wp:positionV relativeFrom="paragraph">
              <wp:posOffset>-194310</wp:posOffset>
            </wp:positionV>
            <wp:extent cx="2385060" cy="879475"/>
            <wp:effectExtent l="0" t="0" r="0" b="0"/>
            <wp:wrapNone/>
            <wp:docPr id="8" name="Picture 8" descr="Wilbarston CEVA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barston CEVA Primary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0F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20180F8" wp14:editId="79EA50A3">
            <wp:simplePos x="0" y="0"/>
            <wp:positionH relativeFrom="column">
              <wp:posOffset>4446270</wp:posOffset>
            </wp:positionH>
            <wp:positionV relativeFrom="paragraph">
              <wp:posOffset>-245110</wp:posOffset>
            </wp:positionV>
            <wp:extent cx="2216944" cy="419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44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AE8" w:rsidRPr="00011876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9738810" wp14:editId="621F3446">
            <wp:simplePos x="0" y="0"/>
            <wp:positionH relativeFrom="column">
              <wp:posOffset>-762000</wp:posOffset>
            </wp:positionH>
            <wp:positionV relativeFrom="paragraph">
              <wp:posOffset>-350520</wp:posOffset>
            </wp:positionV>
            <wp:extent cx="7985760" cy="12001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3" t="6841" r="70215" b="8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7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9540F" w14:textId="77777777" w:rsidR="00A47AE8" w:rsidRDefault="00A47AE8" w:rsidP="000B74B8">
      <w:pPr>
        <w:tabs>
          <w:tab w:val="left" w:pos="3450"/>
        </w:tabs>
        <w:ind w:left="567" w:right="543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</w:p>
    <w:p w14:paraId="178B2E7F" w14:textId="36C50A03" w:rsidR="00822B3D" w:rsidRDefault="00A47AE8" w:rsidP="000B74B8">
      <w:pPr>
        <w:tabs>
          <w:tab w:val="left" w:pos="3450"/>
        </w:tabs>
        <w:ind w:left="567" w:right="543"/>
        <w:rPr>
          <w:rFonts w:cstheme="minorHAnsi"/>
          <w:b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EE144" wp14:editId="66EE505B">
                <wp:simplePos x="0" y="0"/>
                <wp:positionH relativeFrom="page">
                  <wp:posOffset>-57150</wp:posOffset>
                </wp:positionH>
                <wp:positionV relativeFrom="paragraph">
                  <wp:posOffset>245110</wp:posOffset>
                </wp:positionV>
                <wp:extent cx="7642860" cy="10795"/>
                <wp:effectExtent l="0" t="19050" r="53340" b="4635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2860" cy="10795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BFD94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4.5pt,19.3pt" to="597.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" strokecolor="#ffc000 [3207]" strokeweight="5pt">
                <v:stroke joinstyle="miter"/>
                <w10:wrap anchorx="page"/>
              </v:line>
            </w:pict>
          </mc:Fallback>
        </mc:AlternateContent>
      </w:r>
      <w:r w:rsidR="008C296B">
        <w:rPr>
          <w:rFonts w:cstheme="minorHAnsi"/>
          <w:sz w:val="32"/>
          <w:szCs w:val="32"/>
        </w:rPr>
        <w:t xml:space="preserve">                </w:t>
      </w:r>
      <w:r w:rsidRPr="00A47AE8">
        <w:rPr>
          <w:rFonts w:cstheme="minorHAnsi"/>
          <w:b/>
          <w:color w:val="FFFFFF" w:themeColor="background1"/>
          <w:sz w:val="20"/>
          <w:szCs w:val="20"/>
        </w:rPr>
        <w:t>Jesus said, “I have come that you might have life, life in all its fullness.”</w:t>
      </w:r>
    </w:p>
    <w:p w14:paraId="459988D0" w14:textId="5B62FB45" w:rsidR="000F155C" w:rsidRPr="00903C88" w:rsidRDefault="008C33F7" w:rsidP="006D2155">
      <w:pPr>
        <w:tabs>
          <w:tab w:val="left" w:pos="7395"/>
        </w:tabs>
        <w:ind w:right="543"/>
        <w:rPr>
          <w:rFonts w:ascii="Calibri" w:hAnsi="Calibri" w:cs="Calibri"/>
          <w:b/>
          <w:sz w:val="24"/>
          <w:szCs w:val="24"/>
        </w:rPr>
      </w:pPr>
      <w:r>
        <w:rPr>
          <w:rFonts w:cstheme="minorHAnsi"/>
          <w:b/>
          <w:sz w:val="20"/>
          <w:szCs w:val="20"/>
        </w:rPr>
        <w:t xml:space="preserve"> </w:t>
      </w:r>
    </w:p>
    <w:p w14:paraId="0894300E" w14:textId="07A42CF9" w:rsidR="004C0DB7" w:rsidRDefault="004C0DB7" w:rsidP="004C0DB7">
      <w:pPr>
        <w:spacing w:after="240"/>
        <w:jc w:val="center"/>
      </w:pPr>
      <w:r>
        <w:rPr>
          <w:rFonts w:ascii="Calibri" w:eastAsia="Calibri" w:hAnsi="Calibri" w:cs="Calibri"/>
          <w:b/>
          <w:sz w:val="20"/>
          <w:u w:val="single" w:color="000000"/>
        </w:rPr>
        <w:t>CLASS TEACHER MAIN SCHOOL - PERSON SPECIFICATION</w:t>
      </w:r>
    </w:p>
    <w:p w14:paraId="3804513E" w14:textId="6D58EDB5" w:rsidR="004C0DB7" w:rsidRDefault="004C0DB7" w:rsidP="004C0DB7">
      <w:pPr>
        <w:tabs>
          <w:tab w:val="center" w:pos="4134"/>
          <w:tab w:val="center" w:pos="6000"/>
        </w:tabs>
        <w:spacing w:after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i/>
          <w:sz w:val="20"/>
        </w:rPr>
        <w:t xml:space="preserve">AF = Application </w:t>
      </w:r>
      <w:proofErr w:type="gramStart"/>
      <w:r>
        <w:rPr>
          <w:rFonts w:ascii="Calibri" w:eastAsia="Calibri" w:hAnsi="Calibri" w:cs="Calibri"/>
          <w:b/>
          <w:i/>
          <w:sz w:val="20"/>
        </w:rPr>
        <w:t xml:space="preserve">Form  </w:t>
      </w:r>
      <w:r>
        <w:rPr>
          <w:rFonts w:ascii="Calibri" w:eastAsia="Calibri" w:hAnsi="Calibri" w:cs="Calibri"/>
          <w:b/>
          <w:i/>
          <w:sz w:val="20"/>
        </w:rPr>
        <w:tab/>
      </w:r>
      <w:proofErr w:type="gramEnd"/>
      <w:r>
        <w:rPr>
          <w:rFonts w:ascii="Calibri" w:eastAsia="Calibri" w:hAnsi="Calibri" w:cs="Calibri"/>
          <w:b/>
          <w:i/>
          <w:sz w:val="20"/>
        </w:rPr>
        <w:t xml:space="preserve">I = Interview </w:t>
      </w:r>
      <w:r>
        <w:rPr>
          <w:rFonts w:ascii="Calibri" w:eastAsia="Calibri" w:hAnsi="Calibri" w:cs="Calibri"/>
        </w:rPr>
        <w:t xml:space="preserve"> </w:t>
      </w:r>
    </w:p>
    <w:tbl>
      <w:tblPr>
        <w:tblStyle w:val="TableGrid0"/>
        <w:tblW w:w="9859" w:type="dxa"/>
        <w:tblInd w:w="-103" w:type="dxa"/>
        <w:tblCellMar>
          <w:top w:w="77" w:type="dxa"/>
          <w:left w:w="12" w:type="dxa"/>
        </w:tblCellMar>
        <w:tblLook w:val="04A0" w:firstRow="1" w:lastRow="0" w:firstColumn="1" w:lastColumn="0" w:noHBand="0" w:noVBand="1"/>
      </w:tblPr>
      <w:tblGrid>
        <w:gridCol w:w="1885"/>
        <w:gridCol w:w="3471"/>
        <w:gridCol w:w="562"/>
        <w:gridCol w:w="3382"/>
        <w:gridCol w:w="559"/>
      </w:tblGrid>
      <w:tr w:rsidR="004C0DB7" w14:paraId="7EA3FCCE" w14:textId="77777777" w:rsidTr="00904D42">
        <w:trPr>
          <w:trHeight w:val="545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D8E4B" w14:textId="77777777" w:rsidR="004C0DB7" w:rsidRDefault="004C0DB7" w:rsidP="00904D42">
            <w:pPr>
              <w:ind w:right="16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Attributes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93C2" w14:textId="77777777" w:rsidR="004C0DB7" w:rsidRDefault="004C0DB7" w:rsidP="00904D42">
            <w:pPr>
              <w:ind w:right="16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Essential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96260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Test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E21B" w14:textId="77777777" w:rsidR="004C0DB7" w:rsidRDefault="004C0DB7" w:rsidP="00904D42">
            <w:pPr>
              <w:ind w:right="12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Desirable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1E892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Test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2C757571" w14:textId="77777777" w:rsidTr="00904D42">
        <w:trPr>
          <w:trHeight w:val="547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266DE2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526B78" w14:textId="77777777" w:rsidR="004C0DB7" w:rsidRDefault="004C0DB7" w:rsidP="00904D42">
            <w:pPr>
              <w:ind w:right="37"/>
              <w:jc w:val="righ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Qualifications/Training </w:t>
            </w:r>
          </w:p>
        </w:tc>
        <w:tc>
          <w:tcPr>
            <w:tcW w:w="33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F19184" w14:textId="77777777" w:rsidR="004C0DB7" w:rsidRDefault="004C0DB7" w:rsidP="00904D42"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685444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627F39CA" w14:textId="77777777" w:rsidTr="00904D42">
        <w:trPr>
          <w:trHeight w:val="871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7477E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Education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E85A3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Qualified teacher status.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89A864" w14:textId="77777777" w:rsidR="004C0DB7" w:rsidRDefault="004C0DB7" w:rsidP="00904D42">
            <w:pPr>
              <w:spacing w:after="3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Degree.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B0DC691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77208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92E7014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E7A92" w14:textId="77777777" w:rsidR="004C0DB7" w:rsidRDefault="004C0DB7" w:rsidP="00904D42">
            <w:pPr>
              <w:spacing w:after="3"/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Post Graduate Qualifications.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600FB93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E349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1079A42A" w14:textId="77777777" w:rsidTr="00904D42">
        <w:trPr>
          <w:trHeight w:val="2269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8E528" w14:textId="77777777" w:rsidR="004C0DB7" w:rsidRDefault="004C0DB7" w:rsidP="00904D42">
            <w:pPr>
              <w:spacing w:after="13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Professional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CDC0327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Development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1BDEC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Evidence of participation in CPD to develop professional skills, knowledge and understanding.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B68B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A1A0" w14:textId="77777777" w:rsidR="004C0DB7" w:rsidRDefault="004C0DB7" w:rsidP="00904D42">
            <w:pPr>
              <w:spacing w:line="232" w:lineRule="auto"/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Participation in work with other schools/agencies. 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F75AA1" w14:textId="77777777" w:rsidR="004C0DB7" w:rsidRDefault="004C0DB7" w:rsidP="00904D42">
            <w:pPr>
              <w:spacing w:line="229" w:lineRule="auto"/>
              <w:ind w:left="98" w:right="111"/>
            </w:pPr>
            <w:r>
              <w:rPr>
                <w:rFonts w:ascii="Calibri" w:eastAsia="Calibri" w:hAnsi="Calibri" w:cs="Calibri"/>
                <w:sz w:val="20"/>
              </w:rPr>
              <w:t xml:space="preserve">Experience of leading CPD activities for staff.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05CB4B9" w14:textId="77777777" w:rsidR="004C0DB7" w:rsidRDefault="004C0DB7" w:rsidP="00904D42">
            <w:pPr>
              <w:spacing w:line="238" w:lineRule="auto"/>
              <w:ind w:left="98" w:right="16"/>
            </w:pPr>
            <w:r>
              <w:rPr>
                <w:rFonts w:ascii="Calibri" w:eastAsia="Calibri" w:hAnsi="Calibri" w:cs="Calibri"/>
                <w:sz w:val="20"/>
              </w:rPr>
              <w:t xml:space="preserve">Experience of leading initiatives across a key stage, year group or whole school.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8DD5B3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MLDP or other CPD qualification.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3294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93D5E6A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25BCBB8" w14:textId="77777777" w:rsidR="004C0DB7" w:rsidRDefault="004C0DB7" w:rsidP="00904D42">
            <w:pPr>
              <w:spacing w:after="3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6A32910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C6B0EC6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222921A" w14:textId="77777777" w:rsidR="004C0DB7" w:rsidRDefault="004C0DB7" w:rsidP="00904D42">
            <w:pPr>
              <w:spacing w:after="10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34BD6EC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80EFBA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1FFEE78E" w14:textId="77777777" w:rsidTr="00904D42">
        <w:trPr>
          <w:trHeight w:val="545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9BA0D2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756FA7" w14:textId="77777777" w:rsidR="004C0DB7" w:rsidRDefault="004C0DB7" w:rsidP="00904D42">
            <w:pPr>
              <w:ind w:right="537"/>
              <w:jc w:val="righ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Experience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A4951ED" w14:textId="77777777" w:rsidR="004C0DB7" w:rsidRDefault="004C0DB7" w:rsidP="00904D42"/>
        </w:tc>
        <w:tc>
          <w:tcPr>
            <w:tcW w:w="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D8DF64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34FB06B5" w14:textId="77777777" w:rsidTr="00904D42">
        <w:trPr>
          <w:trHeight w:val="3776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5FF77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Teaching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639A5" w14:textId="77777777" w:rsidR="004C0DB7" w:rsidRDefault="004C0DB7" w:rsidP="00904D42">
            <w:pPr>
              <w:spacing w:line="230" w:lineRule="auto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 passion and enthusiasm for learning and teaching.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B7E3860" w14:textId="5DFFE9B3" w:rsidR="004C0DB7" w:rsidRDefault="004C0DB7" w:rsidP="00904D42">
            <w:pPr>
              <w:spacing w:line="234" w:lineRule="auto"/>
              <w:ind w:left="96"/>
            </w:pPr>
            <w:r>
              <w:rPr>
                <w:rFonts w:ascii="Calibri" w:eastAsia="Calibri" w:hAnsi="Calibri" w:cs="Calibri"/>
                <w:sz w:val="20"/>
              </w:rPr>
              <w:t>Experience of using class data to impact upon pupil progress</w:t>
            </w:r>
            <w:r w:rsidR="00D177AC">
              <w:rPr>
                <w:rFonts w:ascii="Calibri" w:eastAsia="Calibri" w:hAnsi="Calibri" w:cs="Calibri"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4221C6F" w14:textId="77777777" w:rsidR="00D177AC" w:rsidRDefault="004C0DB7" w:rsidP="00904D42">
            <w:pPr>
              <w:spacing w:after="5"/>
              <w:ind w:left="96" w:right="365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Ability to plan and differentiate work appropriately for all children.</w:t>
            </w:r>
          </w:p>
          <w:p w14:paraId="1951463A" w14:textId="77777777" w:rsidR="00D177AC" w:rsidRDefault="004C0DB7" w:rsidP="00D177AC">
            <w:pPr>
              <w:spacing w:after="5"/>
              <w:ind w:right="365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 A clear understanding of the use of assessment to target planning and interventions for all children. </w:t>
            </w:r>
          </w:p>
          <w:p w14:paraId="04456EA8" w14:textId="5BA9B9FF" w:rsidR="004C0DB7" w:rsidRDefault="004C0DB7" w:rsidP="00D177AC">
            <w:pPr>
              <w:spacing w:after="5"/>
              <w:ind w:right="365"/>
            </w:pPr>
            <w:r>
              <w:rPr>
                <w:rFonts w:ascii="Calibri" w:eastAsia="Calibri" w:hAnsi="Calibri" w:cs="Calibri"/>
                <w:sz w:val="20"/>
              </w:rPr>
              <w:t xml:space="preserve">An understanding and experience of teaching phonics.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B2C3D9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4B1A" w14:textId="77777777" w:rsidR="004C0DB7" w:rsidRDefault="004C0DB7" w:rsidP="00904D42">
            <w:pPr>
              <w:spacing w:after="1"/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31DF43E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F2FD986" w14:textId="77777777" w:rsidR="004C0DB7" w:rsidRDefault="004C0DB7" w:rsidP="00904D42">
            <w:pPr>
              <w:spacing w:after="3"/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9B8ABD8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CA53FDA" w14:textId="77777777" w:rsidR="004C0DB7" w:rsidRDefault="004C0DB7" w:rsidP="00904D42">
            <w:pPr>
              <w:spacing w:after="2"/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8F8BD9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FF4F533" w14:textId="77777777" w:rsidR="004C0DB7" w:rsidRDefault="004C0DB7" w:rsidP="00904D42">
            <w:pPr>
              <w:spacing w:after="1"/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36F788D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6707697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3824FA2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A5FD" w14:textId="3DB54E92" w:rsidR="004C0DB7" w:rsidRDefault="004C0DB7" w:rsidP="00904D42">
            <w:pPr>
              <w:spacing w:line="236" w:lineRule="auto"/>
              <w:ind w:left="98"/>
            </w:pPr>
            <w:r>
              <w:rPr>
                <w:rFonts w:ascii="Calibri" w:eastAsia="Calibri" w:hAnsi="Calibri" w:cs="Calibri"/>
                <w:sz w:val="20"/>
              </w:rPr>
              <w:t>Experience of curriculum leadership. Experience of teaching across the primary age phase</w:t>
            </w:r>
            <w:r w:rsidR="00D177AC">
              <w:rPr>
                <w:rFonts w:ascii="Calibri" w:eastAsia="Calibri" w:hAnsi="Calibri" w:cs="Calibri"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2D8DDC" w14:textId="77777777" w:rsidR="004C0DB7" w:rsidRDefault="004C0DB7" w:rsidP="00904D42">
            <w:pPr>
              <w:spacing w:line="232" w:lineRule="auto"/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Experience with working with children with a range of SEN.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0A81E8A" w14:textId="77777777" w:rsidR="004C0DB7" w:rsidRDefault="004C0DB7" w:rsidP="00904D42">
            <w:pPr>
              <w:ind w:left="98" w:right="2"/>
            </w:pPr>
            <w:r>
              <w:rPr>
                <w:rFonts w:ascii="Calibri" w:eastAsia="Calibri" w:hAnsi="Calibri" w:cs="Calibri"/>
                <w:sz w:val="20"/>
              </w:rPr>
              <w:t xml:space="preserve">Enthusiasm and ability to use ICT creatively across the curriculum. Understanding and experience of Key Stage 1 and 2 assessment requirements.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CA88A5E" w14:textId="77777777" w:rsidR="004C0DB7" w:rsidRDefault="004C0DB7" w:rsidP="00904D42">
            <w:pPr>
              <w:spacing w:after="6" w:line="239" w:lineRule="auto"/>
              <w:ind w:left="98" w:right="102"/>
            </w:pPr>
            <w:r>
              <w:rPr>
                <w:rFonts w:ascii="Calibri" w:eastAsia="Calibri" w:hAnsi="Calibri" w:cs="Calibri"/>
                <w:sz w:val="20"/>
              </w:rPr>
              <w:t xml:space="preserve">Experience of delivering phonics and planning effectively, including planning and supporting TA’s to deliver programmes.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8D12A43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3EC2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2759F6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2B32922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E3DAD02" w14:textId="77777777" w:rsidR="004C0DB7" w:rsidRDefault="004C0DB7" w:rsidP="00904D42">
            <w:pPr>
              <w:spacing w:after="3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F22ED4A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9F5E5E8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981CDB2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3BD0C65" w14:textId="77777777" w:rsidR="004C0DB7" w:rsidRDefault="004C0DB7" w:rsidP="00904D42">
            <w:pPr>
              <w:spacing w:after="3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691335F" w14:textId="77777777" w:rsidR="004C0DB7" w:rsidRDefault="004C0DB7" w:rsidP="00904D42">
            <w:pPr>
              <w:spacing w:after="10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B6C6B3A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95A4DE3" w14:textId="77777777" w:rsidR="004C0DB7" w:rsidRDefault="004C0DB7" w:rsidP="00904D42">
            <w:pPr>
              <w:spacing w:after="3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86AD1AE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48A70B38" w14:textId="77777777" w:rsidTr="00904D42">
        <w:trPr>
          <w:trHeight w:val="2549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2965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Subject Leader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 xml:space="preserve">Responsibility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C0C9" w14:textId="77777777" w:rsidR="004C0DB7" w:rsidRDefault="004C0DB7" w:rsidP="00904D42">
            <w:pPr>
              <w:spacing w:after="9" w:line="237" w:lineRule="auto"/>
              <w:ind w:left="96" w:right="232"/>
            </w:pPr>
            <w:r>
              <w:rPr>
                <w:rFonts w:ascii="Calibri" w:eastAsia="Calibri" w:hAnsi="Calibri" w:cs="Calibri"/>
                <w:sz w:val="20"/>
              </w:rPr>
              <w:t xml:space="preserve">Desire to lead a curriculum subject. An understanding of the role of a middle leader in school.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A15C898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D4670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843FAA6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827B" w14:textId="77777777" w:rsidR="004C0DB7" w:rsidRDefault="004C0DB7" w:rsidP="00904D42">
            <w:pPr>
              <w:spacing w:line="236" w:lineRule="auto"/>
              <w:ind w:left="98" w:right="29"/>
            </w:pPr>
            <w:r>
              <w:rPr>
                <w:rFonts w:ascii="Calibri" w:eastAsia="Calibri" w:hAnsi="Calibri" w:cs="Calibri"/>
                <w:sz w:val="20"/>
              </w:rPr>
              <w:t xml:space="preserve">Previous experience of leading a curriculum or school development area.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2E169CB" w14:textId="25EEB18A" w:rsidR="004C0DB7" w:rsidRDefault="004C0DB7" w:rsidP="00904D42">
            <w:pPr>
              <w:spacing w:after="5" w:line="241" w:lineRule="auto"/>
              <w:ind w:left="98" w:right="111"/>
            </w:pPr>
            <w:r>
              <w:rPr>
                <w:rFonts w:ascii="Calibri" w:eastAsia="Calibri" w:hAnsi="Calibri" w:cs="Calibri"/>
                <w:sz w:val="20"/>
              </w:rPr>
              <w:t>Understanding of the use of assessment, tracking and target setting in raising standards. Experience of planning curriculum areas or initiatives acr</w:t>
            </w:r>
            <w:r w:rsidR="00D177AC">
              <w:rPr>
                <w:rFonts w:ascii="Calibri" w:eastAsia="Calibri" w:hAnsi="Calibri" w:cs="Calibri"/>
                <w:sz w:val="20"/>
              </w:rPr>
              <w:t>oss the age range of the school.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CA48B07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6762A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EA0154E" w14:textId="77777777" w:rsidR="004C0DB7" w:rsidRDefault="004C0DB7" w:rsidP="00904D42">
            <w:pPr>
              <w:spacing w:after="10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5E2854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D3DF3EF" w14:textId="77777777" w:rsidR="004C0DB7" w:rsidRDefault="004C0DB7" w:rsidP="00904D42">
            <w:pPr>
              <w:spacing w:after="3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CC3F45D" w14:textId="77777777" w:rsidR="004C0DB7" w:rsidRDefault="004C0DB7" w:rsidP="00904D42">
            <w:pPr>
              <w:spacing w:after="7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48253C6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6D4B16B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6B97B77B" w14:textId="77777777" w:rsidTr="00904D42">
        <w:trPr>
          <w:trHeight w:val="1366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49C5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lastRenderedPageBreak/>
              <w:t xml:space="preserve">Resources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F005" w14:textId="511DB055" w:rsidR="004C0DB7" w:rsidRDefault="004C0DB7" w:rsidP="00904D42">
            <w:pPr>
              <w:spacing w:after="3" w:line="234" w:lineRule="auto"/>
              <w:ind w:left="96"/>
            </w:pPr>
            <w:r>
              <w:rPr>
                <w:rFonts w:ascii="Calibri" w:eastAsia="Calibri" w:hAnsi="Calibri" w:cs="Calibri"/>
                <w:sz w:val="20"/>
              </w:rPr>
              <w:t>Experience of managing classroom resources and areas</w:t>
            </w:r>
            <w:r w:rsidR="00D177AC">
              <w:rPr>
                <w:rFonts w:ascii="Calibri" w:eastAsia="Calibri" w:hAnsi="Calibri" w:cs="Calibri"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8CC768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Experience of working with Teaching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ACAC794" w14:textId="7B02855E" w:rsidR="004C0DB7" w:rsidRDefault="004C0DB7" w:rsidP="00904D42">
            <w:pPr>
              <w:spacing w:after="6"/>
              <w:ind w:left="96"/>
            </w:pPr>
            <w:r>
              <w:rPr>
                <w:rFonts w:ascii="Calibri" w:eastAsia="Calibri" w:hAnsi="Calibri" w:cs="Calibri"/>
                <w:sz w:val="20"/>
              </w:rPr>
              <w:t>Assistants and other adults</w:t>
            </w:r>
            <w:r w:rsidR="00D177AC">
              <w:rPr>
                <w:rFonts w:ascii="Calibri" w:eastAsia="Calibri" w:hAnsi="Calibri" w:cs="Calibri"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57810F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05E0" w14:textId="77777777" w:rsidR="004C0DB7" w:rsidRDefault="004C0DB7" w:rsidP="00904D42">
            <w:pPr>
              <w:spacing w:after="3"/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D912BA8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544983B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0539" w14:textId="77777777" w:rsidR="004C0DB7" w:rsidRDefault="004C0DB7" w:rsidP="00904D42">
            <w:pPr>
              <w:spacing w:after="12" w:line="234" w:lineRule="auto"/>
              <w:ind w:left="98"/>
              <w:jc w:val="both"/>
            </w:pPr>
            <w:r>
              <w:rPr>
                <w:rFonts w:ascii="Calibri" w:eastAsia="Calibri" w:hAnsi="Calibri" w:cs="Calibri"/>
                <w:sz w:val="20"/>
              </w:rPr>
              <w:t xml:space="preserve">Evidence of responsibility for developing whole school resources.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D8223DD" w14:textId="77777777" w:rsidR="004C0DB7" w:rsidRDefault="004C0DB7" w:rsidP="00904D42">
            <w:pPr>
              <w:ind w:left="9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AC0D" w14:textId="77777777" w:rsidR="004C0DB7" w:rsidRDefault="004C0DB7" w:rsidP="00904D42">
            <w:pPr>
              <w:spacing w:after="2"/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9235599" w14:textId="77777777" w:rsidR="004C0DB7" w:rsidRDefault="004C0DB7" w:rsidP="00904D42">
            <w:pPr>
              <w:ind w:left="96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666CEEA" w14:textId="77777777" w:rsidR="004C0DB7" w:rsidRDefault="004C0DB7" w:rsidP="004C0DB7">
      <w:pPr>
        <w:spacing w:after="0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0"/>
        <w:tblW w:w="9859" w:type="dxa"/>
        <w:tblInd w:w="-103" w:type="dxa"/>
        <w:tblCellMar>
          <w:top w:w="87" w:type="dxa"/>
          <w:left w:w="108" w:type="dxa"/>
          <w:right w:w="17" w:type="dxa"/>
        </w:tblCellMar>
        <w:tblLook w:val="04A0" w:firstRow="1" w:lastRow="0" w:firstColumn="1" w:lastColumn="0" w:noHBand="0" w:noVBand="1"/>
      </w:tblPr>
      <w:tblGrid>
        <w:gridCol w:w="1885"/>
        <w:gridCol w:w="3471"/>
        <w:gridCol w:w="562"/>
        <w:gridCol w:w="3382"/>
        <w:gridCol w:w="559"/>
      </w:tblGrid>
      <w:tr w:rsidR="004C0DB7" w14:paraId="19710964" w14:textId="77777777" w:rsidTr="00904D42">
        <w:trPr>
          <w:trHeight w:val="545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1CA9C5" w14:textId="77777777" w:rsidR="004C0DB7" w:rsidRDefault="004C0DB7" w:rsidP="00904D42"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A9BE56" w14:textId="77777777" w:rsidR="004C0DB7" w:rsidRDefault="004C0DB7" w:rsidP="00904D42">
            <w:pPr>
              <w:ind w:left="1532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KNOWLEDGE &amp; UNDERSTANDING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F7C5EF" w14:textId="77777777" w:rsidR="004C0DB7" w:rsidRDefault="004C0DB7" w:rsidP="00904D42"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305C8617" w14:textId="77777777" w:rsidTr="00904D42">
        <w:trPr>
          <w:trHeight w:val="1188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F136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National Framework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71B8" w14:textId="77777777" w:rsidR="004C0DB7" w:rsidRDefault="004C0DB7" w:rsidP="00904D42">
            <w:pPr>
              <w:spacing w:after="13" w:line="261" w:lineRule="auto"/>
              <w:ind w:right="31"/>
            </w:pPr>
            <w:r>
              <w:rPr>
                <w:rFonts w:ascii="Calibri" w:eastAsia="Calibri" w:hAnsi="Calibri" w:cs="Calibri"/>
                <w:sz w:val="20"/>
              </w:rPr>
              <w:t xml:space="preserve">Knowledge of the Education Acts and other relevant legislation including equal opportunities, health &amp; safety, </w:t>
            </w:r>
          </w:p>
          <w:p w14:paraId="4F8A7629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SEN and child protection.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E654" w14:textId="77777777" w:rsidR="004C0DB7" w:rsidRDefault="004C0DB7" w:rsidP="00904D42">
            <w:pPr>
              <w:spacing w:after="3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B07D969" w14:textId="77777777" w:rsidR="004C0DB7" w:rsidRDefault="004C0DB7" w:rsidP="00904D42">
            <w:pPr>
              <w:spacing w:after="10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72C9A7C" w14:textId="77777777" w:rsidR="004C0DB7" w:rsidRDefault="004C0DB7" w:rsidP="00904D42">
            <w:pPr>
              <w:spacing w:after="7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52F854E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B75D" w14:textId="77777777" w:rsidR="004C0DB7" w:rsidRDefault="004C0DB7" w:rsidP="00904D42">
            <w:pPr>
              <w:spacing w:after="4" w:line="234" w:lineRule="auto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Experience of Ofsted inspection and follow up.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49C1CD6" w14:textId="4B811908" w:rsidR="004C0DB7" w:rsidRDefault="004C0DB7" w:rsidP="00904D42">
            <w:pPr>
              <w:spacing w:after="3"/>
              <w:ind w:left="2"/>
            </w:pPr>
            <w:r>
              <w:rPr>
                <w:rFonts w:ascii="Calibri" w:eastAsia="Calibri" w:hAnsi="Calibri" w:cs="Calibri"/>
                <w:sz w:val="20"/>
              </w:rPr>
              <w:t>K</w:t>
            </w:r>
            <w:r w:rsidR="00D177AC">
              <w:rPr>
                <w:rFonts w:ascii="Calibri" w:eastAsia="Calibri" w:hAnsi="Calibri" w:cs="Calibri"/>
                <w:sz w:val="20"/>
              </w:rPr>
              <w:t>nowledge of the EYFS Curriculum.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40B2479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EAA1" w14:textId="77777777" w:rsidR="004C0DB7" w:rsidRDefault="004C0DB7" w:rsidP="00904D42">
            <w:pPr>
              <w:spacing w:after="2"/>
            </w:pPr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B7016ED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2C6647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257ABFA3" w14:textId="77777777" w:rsidTr="00904D42">
        <w:trPr>
          <w:trHeight w:val="845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E117" w14:textId="77777777" w:rsidR="004C0DB7" w:rsidRDefault="004C0DB7" w:rsidP="00904D42"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82D2A" w14:textId="32AA2D6F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>Knowledge of the National curriculum including assessment, recording and reporting</w:t>
            </w:r>
            <w:r w:rsidR="00D177AC">
              <w:rPr>
                <w:rFonts w:ascii="Calibri" w:eastAsia="Calibri" w:hAnsi="Calibri" w:cs="Calibri"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56C2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3AA6" w14:textId="77777777" w:rsidR="004C0DB7" w:rsidRDefault="004C0DB7" w:rsidP="00904D42"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DAE8" w14:textId="77777777" w:rsidR="004C0DB7" w:rsidRDefault="004C0DB7" w:rsidP="00904D42"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2CCE8717" w14:textId="77777777" w:rsidTr="00904D42">
        <w:trPr>
          <w:trHeight w:val="1572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A362" w14:textId="77777777" w:rsidR="004C0DB7" w:rsidRDefault="004C0DB7" w:rsidP="00904D42">
            <w:pPr>
              <w:spacing w:after="15"/>
            </w:pPr>
            <w:r>
              <w:rPr>
                <w:rFonts w:ascii="Calibri" w:eastAsia="Calibri" w:hAnsi="Calibri" w:cs="Calibri"/>
                <w:sz w:val="20"/>
              </w:rPr>
              <w:t xml:space="preserve">Teaching and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C86D845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Learning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97AC" w14:textId="77777777" w:rsidR="004C0DB7" w:rsidRDefault="004C0DB7" w:rsidP="00904D42">
            <w:pPr>
              <w:spacing w:line="237" w:lineRule="auto"/>
            </w:pPr>
            <w:r>
              <w:rPr>
                <w:rFonts w:ascii="Calibri" w:eastAsia="Calibri" w:hAnsi="Calibri" w:cs="Calibri"/>
                <w:sz w:val="20"/>
              </w:rPr>
              <w:t xml:space="preserve">Practical understanding of effective teaching, learning and classroom management strategies.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7E7BB2" w14:textId="77777777" w:rsidR="004C0DB7" w:rsidRDefault="004C0DB7" w:rsidP="00904D42">
            <w:pPr>
              <w:spacing w:after="12" w:line="234" w:lineRule="auto"/>
            </w:pPr>
            <w:r>
              <w:rPr>
                <w:rFonts w:ascii="Calibri" w:eastAsia="Calibri" w:hAnsi="Calibri" w:cs="Calibri"/>
                <w:sz w:val="20"/>
              </w:rPr>
              <w:t xml:space="preserve">Knowledge and understanding of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AfL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to effectively support progress.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B5C502D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CB992" w14:textId="77777777" w:rsidR="004C0DB7" w:rsidRDefault="004C0DB7" w:rsidP="00904D42">
            <w:pPr>
              <w:spacing w:after="3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EE7ED1B" w14:textId="77777777" w:rsidR="004C0DB7" w:rsidRDefault="004C0DB7" w:rsidP="00904D42">
            <w:pPr>
              <w:spacing w:after="10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2800133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3BAB395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C881B7F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3A2BA" w14:textId="77777777" w:rsidR="004C0DB7" w:rsidRDefault="004C0DB7" w:rsidP="00904D42">
            <w:pPr>
              <w:spacing w:after="14" w:line="234" w:lineRule="auto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Understanding of Spiritual, Moral, Social and Cultural development.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D6B517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0ACC" w14:textId="77777777" w:rsidR="004C0DB7" w:rsidRDefault="004C0DB7" w:rsidP="00904D42">
            <w:pPr>
              <w:spacing w:after="1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8210CFA" w14:textId="77777777" w:rsidR="004C0DB7" w:rsidRDefault="004C0DB7" w:rsidP="00904D42">
            <w:pPr>
              <w:spacing w:after="1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FB96A1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60735F4A" w14:textId="77777777" w:rsidTr="00904D42">
        <w:trPr>
          <w:trHeight w:val="1616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46B7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Special Educational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 xml:space="preserve">Needs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2874A" w14:textId="77777777" w:rsidR="004C0DB7" w:rsidRDefault="004C0DB7" w:rsidP="00904D42">
            <w:pPr>
              <w:spacing w:after="10" w:line="236" w:lineRule="auto"/>
            </w:pPr>
            <w:r>
              <w:rPr>
                <w:rFonts w:ascii="Calibri" w:eastAsia="Calibri" w:hAnsi="Calibri" w:cs="Calibri"/>
                <w:sz w:val="20"/>
              </w:rPr>
              <w:t xml:space="preserve">Understanding of strategies to raise attainment of children with a range of SEN and higher achievers.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B2CED30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412F7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88757" w14:textId="77777777" w:rsidR="004C0DB7" w:rsidRDefault="004C0DB7" w:rsidP="00904D42">
            <w:pPr>
              <w:spacing w:after="7" w:line="239" w:lineRule="auto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Experience of working with children with a range of learning needs. Experience of ensuring challenge for higher achievers.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85CE6F3" w14:textId="77777777" w:rsidR="004C0DB7" w:rsidRDefault="004C0DB7" w:rsidP="00904D42">
            <w:pPr>
              <w:spacing w:after="10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F14EA05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9178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AF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3024829D" w14:textId="77777777" w:rsidTr="00904D42">
        <w:trPr>
          <w:trHeight w:val="1106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8AA7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Parents and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 xml:space="preserve">Community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F8B1" w14:textId="77777777" w:rsidR="004C0DB7" w:rsidRDefault="004C0DB7" w:rsidP="00904D42">
            <w:pPr>
              <w:spacing w:after="13" w:line="236" w:lineRule="auto"/>
            </w:pPr>
            <w:r>
              <w:rPr>
                <w:rFonts w:ascii="Calibri" w:eastAsia="Calibri" w:hAnsi="Calibri" w:cs="Calibri"/>
                <w:sz w:val="20"/>
              </w:rPr>
              <w:t xml:space="preserve">Understanding of the role which can be played by parents and the community in supporting the school.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32B77D8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14F44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ACD94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Experience of working directly with parents to raise standards and involvement.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D737F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04C31708" w14:textId="77777777" w:rsidTr="00904D42">
        <w:trPr>
          <w:trHeight w:val="838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392B6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Governance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0325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70AA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1BDF" w14:textId="77777777" w:rsidR="004C0DB7" w:rsidRDefault="004C0DB7" w:rsidP="00904D42">
            <w:pPr>
              <w:spacing w:after="12" w:line="234" w:lineRule="auto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Knowledge of the role of governors in supporting school improvement.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CA2C5A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459BB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7359A986" w14:textId="77777777" w:rsidTr="00904D42">
        <w:trPr>
          <w:trHeight w:val="608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5734F2" w14:textId="77777777" w:rsidR="004C0DB7" w:rsidRDefault="004C0DB7" w:rsidP="00904D42"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96FF3C" w14:textId="77777777" w:rsidR="004C0DB7" w:rsidRDefault="004C0DB7" w:rsidP="00904D42">
            <w:pPr>
              <w:tabs>
                <w:tab w:val="center" w:pos="2934"/>
                <w:tab w:val="center" w:pos="4033"/>
              </w:tabs>
              <w:spacing w:after="12"/>
            </w:pPr>
            <w:r>
              <w:tab/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SKILLS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</w:p>
          <w:p w14:paraId="1ACAA127" w14:textId="77777777" w:rsidR="004C0DB7" w:rsidRDefault="004C0DB7" w:rsidP="00904D42">
            <w:pPr>
              <w:ind w:left="2960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950E7C" w14:textId="77777777" w:rsidR="004C0DB7" w:rsidRDefault="004C0DB7" w:rsidP="00904D42"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54681D38" w14:textId="77777777" w:rsidTr="00904D42">
        <w:trPr>
          <w:trHeight w:val="1109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6AE5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Leadership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BEB7" w14:textId="459DD9E2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Personal impact and presence. Promote the school’s aims positively and use effective strategies to monitor motivation and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morale </w:t>
            </w:r>
            <w:r w:rsidR="00D177AC">
              <w:rPr>
                <w:rFonts w:ascii="Calibri" w:eastAsia="Calibri" w:hAnsi="Calibri" w:cs="Calibri"/>
                <w:sz w:val="20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F3F0E" w14:textId="77777777" w:rsidR="004C0DB7" w:rsidRDefault="004C0DB7" w:rsidP="00904D42">
            <w:pPr>
              <w:ind w:right="84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42EE5A" w14:textId="77777777" w:rsidR="004C0DB7" w:rsidRDefault="004C0DB7" w:rsidP="00904D42">
            <w:pPr>
              <w:ind w:right="84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CCB0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352F" w14:textId="77777777" w:rsidR="004C0DB7" w:rsidRDefault="004C0DB7" w:rsidP="00904D42">
            <w:pPr>
              <w:ind w:left="5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2EC98E47" w14:textId="77777777" w:rsidTr="00904D42">
        <w:trPr>
          <w:trHeight w:val="1606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5E2AF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Relationships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1848" w14:textId="77777777" w:rsidR="004C0DB7" w:rsidRDefault="004C0DB7" w:rsidP="00904D42">
            <w:pPr>
              <w:spacing w:after="1" w:line="236" w:lineRule="auto"/>
            </w:pPr>
            <w:r>
              <w:rPr>
                <w:rFonts w:ascii="Calibri" w:eastAsia="Calibri" w:hAnsi="Calibri" w:cs="Calibri"/>
                <w:sz w:val="20"/>
              </w:rPr>
              <w:t xml:space="preserve">Able to establish and develop good relationships with all involved in the school.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31E71A7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Ability to enthuse and motivate others.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1FAD1F0" w14:textId="77777777" w:rsidR="004C0DB7" w:rsidRDefault="004C0DB7" w:rsidP="00904D42">
            <w:pPr>
              <w:spacing w:after="3"/>
            </w:pPr>
            <w:r>
              <w:rPr>
                <w:rFonts w:ascii="Calibri" w:eastAsia="Calibri" w:hAnsi="Calibri" w:cs="Calibri"/>
                <w:sz w:val="20"/>
              </w:rPr>
              <w:t xml:space="preserve">Able to deal sensitively with people.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E54957D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CA2D" w14:textId="77777777" w:rsidR="004C0DB7" w:rsidRDefault="004C0DB7" w:rsidP="00904D42">
            <w:pPr>
              <w:spacing w:after="1"/>
              <w:ind w:right="84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6142485" w14:textId="77777777" w:rsidR="004C0DB7" w:rsidRDefault="004C0DB7" w:rsidP="00904D42">
            <w:pPr>
              <w:spacing w:after="10"/>
              <w:ind w:left="53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C9EC0A" w14:textId="77777777" w:rsidR="004C0DB7" w:rsidRDefault="004C0DB7" w:rsidP="00904D42">
            <w:pPr>
              <w:spacing w:after="10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67120CA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03A119" w14:textId="77777777" w:rsidR="004C0DB7" w:rsidRDefault="004C0DB7" w:rsidP="00904D42">
            <w:pPr>
              <w:ind w:right="84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8335E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7D95" w14:textId="77777777" w:rsidR="004C0DB7" w:rsidRDefault="004C0DB7" w:rsidP="00904D42">
            <w:pPr>
              <w:ind w:left="5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228F5A46" w14:textId="77777777" w:rsidTr="00904D42">
        <w:trPr>
          <w:trHeight w:val="1606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08C5" w14:textId="77777777" w:rsidR="004C0DB7" w:rsidRDefault="004C0DB7" w:rsidP="00904D42">
            <w:pPr>
              <w:spacing w:after="36"/>
            </w:pPr>
            <w:r>
              <w:rPr>
                <w:rFonts w:ascii="Calibri" w:eastAsia="Calibri" w:hAnsi="Calibri" w:cs="Calibri"/>
                <w:sz w:val="20"/>
              </w:rPr>
              <w:lastRenderedPageBreak/>
              <w:t xml:space="preserve">Interpersonal and </w:t>
            </w:r>
          </w:p>
          <w:p w14:paraId="69B13246" w14:textId="77777777" w:rsidR="004C0DB7" w:rsidRDefault="004C0DB7" w:rsidP="00904D42">
            <w:pPr>
              <w:spacing w:after="15"/>
            </w:pPr>
            <w:r>
              <w:rPr>
                <w:rFonts w:ascii="Calibri" w:eastAsia="Calibri" w:hAnsi="Calibri" w:cs="Calibri"/>
                <w:sz w:val="20"/>
              </w:rPr>
              <w:t xml:space="preserve">communication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DE296EC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skills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C05E" w14:textId="53BC95C8" w:rsidR="004C0DB7" w:rsidRDefault="004C0DB7" w:rsidP="00904D42">
            <w:pPr>
              <w:spacing w:after="20" w:line="237" w:lineRule="auto"/>
              <w:ind w:right="278"/>
            </w:pPr>
            <w:r>
              <w:rPr>
                <w:rFonts w:ascii="Calibri" w:eastAsia="Calibri" w:hAnsi="Calibri" w:cs="Calibri"/>
                <w:sz w:val="20"/>
              </w:rPr>
              <w:t xml:space="preserve">Calm and positive approach. Ability to communicate effectively orally and in writing to a variety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 xml:space="preserve">of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audiences</w:t>
            </w:r>
            <w:proofErr w:type="gramEnd"/>
            <w:r w:rsidR="00D177AC">
              <w:rPr>
                <w:rFonts w:ascii="Calibri" w:eastAsia="Calibri" w:hAnsi="Calibri" w:cs="Calibri"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148773" w14:textId="77777777" w:rsidR="004C0DB7" w:rsidRDefault="004C0DB7" w:rsidP="00904D42">
            <w:pPr>
              <w:spacing w:after="1"/>
            </w:pPr>
            <w:r>
              <w:rPr>
                <w:rFonts w:ascii="Calibri" w:eastAsia="Calibri" w:hAnsi="Calibri" w:cs="Calibri"/>
                <w:sz w:val="20"/>
              </w:rPr>
              <w:t xml:space="preserve">Able to use ICT effectively.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9D348C" w14:textId="77777777" w:rsidR="004C0DB7" w:rsidRDefault="004C0DB7" w:rsidP="00904D42"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BCBF" w14:textId="77777777" w:rsidR="004C0DB7" w:rsidRDefault="004C0DB7" w:rsidP="00904D42">
            <w:pPr>
              <w:ind w:right="84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56B5B7" w14:textId="77777777" w:rsidR="004C0DB7" w:rsidRDefault="004C0DB7" w:rsidP="00904D42">
            <w:pPr>
              <w:spacing w:after="3"/>
              <w:ind w:left="5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5860E83" w14:textId="77777777" w:rsidR="004C0DB7" w:rsidRDefault="004C0DB7" w:rsidP="00904D42">
            <w:pPr>
              <w:ind w:left="53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2E79A20" w14:textId="77777777" w:rsidR="004C0DB7" w:rsidRDefault="004C0DB7" w:rsidP="00904D42">
            <w:pPr>
              <w:ind w:left="5"/>
            </w:pPr>
            <w:r>
              <w:rPr>
                <w:rFonts w:ascii="Calibri" w:eastAsia="Calibri" w:hAnsi="Calibri" w:cs="Calibri"/>
                <w:sz w:val="20"/>
              </w:rPr>
              <w:t xml:space="preserve">AF/I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6BA1" w14:textId="77777777" w:rsidR="004C0DB7" w:rsidRDefault="004C0DB7" w:rsidP="00904D42">
            <w:pPr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ED8F" w14:textId="77777777" w:rsidR="004C0DB7" w:rsidRDefault="004C0DB7" w:rsidP="00904D42">
            <w:pPr>
              <w:ind w:left="5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086E24E" w14:textId="77777777" w:rsidR="004C0DB7" w:rsidRDefault="004C0DB7" w:rsidP="004C0DB7">
      <w:pPr>
        <w:jc w:val="both"/>
      </w:pPr>
      <w:r>
        <w:rPr>
          <w:rFonts w:ascii="Calibri" w:eastAsia="Calibri" w:hAnsi="Calibri" w:cs="Calibri"/>
        </w:rPr>
        <w:t xml:space="preserve"> </w:t>
      </w:r>
    </w:p>
    <w:p w14:paraId="01A4B0FE" w14:textId="77777777" w:rsidR="004C0DB7" w:rsidRDefault="004C0DB7" w:rsidP="004C0DB7">
      <w:pPr>
        <w:spacing w:after="158"/>
        <w:jc w:val="both"/>
      </w:pPr>
      <w:r>
        <w:rPr>
          <w:rFonts w:ascii="Calibri" w:eastAsia="Calibri" w:hAnsi="Calibri" w:cs="Calibri"/>
        </w:rPr>
        <w:t xml:space="preserve"> </w:t>
      </w:r>
    </w:p>
    <w:p w14:paraId="2626AE0E" w14:textId="77777777" w:rsidR="004C0DB7" w:rsidRDefault="004C0DB7" w:rsidP="004C0DB7">
      <w:pPr>
        <w:spacing w:after="0"/>
        <w:jc w:val="both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0"/>
        <w:tblW w:w="9859" w:type="dxa"/>
        <w:tblInd w:w="-103" w:type="dxa"/>
        <w:tblCellMar>
          <w:top w:w="88" w:type="dxa"/>
        </w:tblCellMar>
        <w:tblLook w:val="04A0" w:firstRow="1" w:lastRow="0" w:firstColumn="1" w:lastColumn="0" w:noHBand="0" w:noVBand="1"/>
      </w:tblPr>
      <w:tblGrid>
        <w:gridCol w:w="1885"/>
        <w:gridCol w:w="3471"/>
        <w:gridCol w:w="562"/>
        <w:gridCol w:w="3382"/>
        <w:gridCol w:w="559"/>
      </w:tblGrid>
      <w:tr w:rsidR="004C0DB7" w14:paraId="5D2B8621" w14:textId="77777777" w:rsidTr="00904D42">
        <w:trPr>
          <w:trHeight w:val="610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F02841" w14:textId="77777777" w:rsidR="004C0DB7" w:rsidRDefault="004C0DB7" w:rsidP="00904D42">
            <w:pPr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450A6E" w14:textId="77777777" w:rsidR="004C0DB7" w:rsidRDefault="004C0DB7" w:rsidP="00904D42">
            <w:pPr>
              <w:spacing w:after="26"/>
              <w:ind w:right="59"/>
              <w:jc w:val="right"/>
            </w:pPr>
            <w:r>
              <w:rPr>
                <w:rFonts w:ascii="Calibri" w:eastAsia="Calibri" w:hAnsi="Calibri" w:cs="Calibri"/>
                <w:b/>
                <w:sz w:val="20"/>
              </w:rPr>
              <w:t>ATTITUDE</w:t>
            </w:r>
          </w:p>
          <w:p w14:paraId="7FAE2B16" w14:textId="77777777" w:rsidR="004C0DB7" w:rsidRDefault="004C0DB7" w:rsidP="00904D42">
            <w:pPr>
              <w:ind w:right="308"/>
              <w:jc w:val="righ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B7DCA8" w14:textId="77777777" w:rsidR="004C0DB7" w:rsidRDefault="004C0DB7" w:rsidP="00904D42">
            <w:pPr>
              <w:ind w:left="-60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S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990800" w14:textId="77777777" w:rsidR="004C0DB7" w:rsidRDefault="004C0DB7" w:rsidP="00904D42">
            <w:pPr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D4C236" w14:textId="77777777" w:rsidR="004C0DB7" w:rsidRDefault="004C0DB7" w:rsidP="00904D42">
            <w:pPr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655E157D" w14:textId="77777777" w:rsidTr="00904D42">
        <w:trPr>
          <w:trHeight w:val="1136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58B22" w14:textId="77777777" w:rsidR="004C0DB7" w:rsidRDefault="004C0DB7" w:rsidP="00904D42">
            <w:pPr>
              <w:ind w:left="108"/>
            </w:pPr>
            <w:r>
              <w:rPr>
                <w:rFonts w:ascii="Calibri" w:eastAsia="Calibri" w:hAnsi="Calibri" w:cs="Calibri"/>
                <w:sz w:val="20"/>
              </w:rPr>
              <w:t xml:space="preserve">Education and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 xml:space="preserve">Philosophy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78DD0" w14:textId="77777777" w:rsidR="004C0DB7" w:rsidRDefault="004C0DB7" w:rsidP="00904D42">
            <w:pPr>
              <w:ind w:left="108"/>
            </w:pPr>
            <w:r>
              <w:rPr>
                <w:rFonts w:ascii="Calibri" w:eastAsia="Calibri" w:hAnsi="Calibri" w:cs="Calibri"/>
                <w:sz w:val="20"/>
              </w:rPr>
              <w:t xml:space="preserve">A positive and energetic attitude.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7884512" w14:textId="04CAFBF7" w:rsidR="004C0DB7" w:rsidRDefault="004C0DB7" w:rsidP="00904D42">
            <w:pPr>
              <w:ind w:left="108"/>
            </w:pPr>
            <w:r>
              <w:rPr>
                <w:rFonts w:ascii="Calibri" w:eastAsia="Calibri" w:hAnsi="Calibri" w:cs="Calibri"/>
                <w:sz w:val="20"/>
              </w:rPr>
              <w:t>A desire to strive for excellence</w:t>
            </w:r>
            <w:r w:rsidR="00D177AC">
              <w:rPr>
                <w:rFonts w:ascii="Calibri" w:eastAsia="Calibri" w:hAnsi="Calibri" w:cs="Calibri"/>
                <w:sz w:val="20"/>
              </w:rPr>
              <w:t>.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CE9B95" w14:textId="691301C9" w:rsidR="004C0DB7" w:rsidRDefault="004C0DB7" w:rsidP="00904D42">
            <w:pPr>
              <w:spacing w:after="3"/>
              <w:ind w:left="108"/>
            </w:pPr>
            <w:r>
              <w:rPr>
                <w:rFonts w:ascii="Calibri" w:eastAsia="Calibri" w:hAnsi="Calibri" w:cs="Calibri"/>
                <w:sz w:val="20"/>
              </w:rPr>
              <w:t>A belief</w:t>
            </w:r>
            <w:r w:rsidR="00D177AC">
              <w:rPr>
                <w:rFonts w:ascii="Calibri" w:eastAsia="Calibri" w:hAnsi="Calibri" w:cs="Calibri"/>
                <w:sz w:val="20"/>
              </w:rPr>
              <w:t xml:space="preserve"> in their approach to education.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336703" w14:textId="77777777" w:rsidR="004C0DB7" w:rsidRDefault="004C0DB7" w:rsidP="00904D42">
            <w:pPr>
              <w:ind w:left="10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CDA9" w14:textId="77777777" w:rsidR="004C0DB7" w:rsidRDefault="004C0DB7" w:rsidP="00904D42">
            <w:pPr>
              <w:ind w:left="7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DF5A8A2" w14:textId="77777777" w:rsidR="004C0DB7" w:rsidRDefault="004C0DB7" w:rsidP="00904D42">
            <w:pPr>
              <w:ind w:left="7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4531955" w14:textId="77777777" w:rsidR="004C0DB7" w:rsidRDefault="004C0DB7" w:rsidP="00904D42">
            <w:pPr>
              <w:ind w:left="7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9A7C" w14:textId="77777777" w:rsidR="004C0DB7" w:rsidRDefault="004C0DB7" w:rsidP="00904D42">
            <w:pPr>
              <w:ind w:left="11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6143" w14:textId="77777777" w:rsidR="004C0DB7" w:rsidRDefault="004C0DB7" w:rsidP="00904D42">
            <w:pPr>
              <w:ind w:left="141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C0DB7" w14:paraId="6E58B83F" w14:textId="77777777" w:rsidTr="00904D42">
        <w:trPr>
          <w:trHeight w:val="1042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478E" w14:textId="77777777" w:rsidR="004C0DB7" w:rsidRDefault="004C0DB7" w:rsidP="00904D42">
            <w:pPr>
              <w:ind w:left="108"/>
            </w:pPr>
            <w:r>
              <w:rPr>
                <w:rFonts w:ascii="Calibri" w:eastAsia="Calibri" w:hAnsi="Calibri" w:cs="Calibri"/>
                <w:sz w:val="20"/>
              </w:rPr>
              <w:t xml:space="preserve">Equal Opportunities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D8CA" w14:textId="77777777" w:rsidR="004C0DB7" w:rsidRDefault="004C0DB7" w:rsidP="00904D42">
            <w:pPr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Commitment to equality of opportunity.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 xml:space="preserve">Commitment to showing respect, acceptance and tolerance for others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FA5090C" w14:textId="19387183" w:rsidR="00796729" w:rsidRPr="00D177AC" w:rsidRDefault="00796729" w:rsidP="00904D42">
            <w:pPr>
              <w:ind w:left="108"/>
              <w:rPr>
                <w:sz w:val="20"/>
                <w:szCs w:val="20"/>
              </w:rPr>
            </w:pPr>
            <w:r w:rsidRPr="00D177AC">
              <w:rPr>
                <w:rFonts w:ascii="Calibri" w:eastAsia="Calibri" w:hAnsi="Calibri" w:cs="Calibri"/>
                <w:sz w:val="20"/>
                <w:szCs w:val="20"/>
              </w:rPr>
              <w:t>Full DBS Check</w:t>
            </w:r>
            <w:r w:rsidR="00D177AC" w:rsidRPr="00D177AC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F1DE" w14:textId="77777777" w:rsidR="004C0DB7" w:rsidRDefault="004C0DB7" w:rsidP="00904D42">
            <w:pPr>
              <w:ind w:left="2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443A9B0" w14:textId="77777777" w:rsidR="004C0DB7" w:rsidRDefault="004C0DB7" w:rsidP="00904D42">
            <w:pPr>
              <w:ind w:left="2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1AF2F" w14:textId="77777777" w:rsidR="004C0DB7" w:rsidRDefault="004C0DB7" w:rsidP="00904D42">
            <w:pPr>
              <w:ind w:left="110"/>
            </w:pPr>
            <w:r>
              <w:rPr>
                <w:rFonts w:ascii="Calibri" w:eastAsia="Calibri" w:hAnsi="Calibri" w:cs="Calibri"/>
                <w:sz w:val="20"/>
              </w:rPr>
              <w:t xml:space="preserve">Understanding the need to promote positive role models.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8DA4" w14:textId="77777777" w:rsidR="004C0DB7" w:rsidRDefault="004C0DB7" w:rsidP="00904D42">
            <w:pPr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I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062C5C4" w14:textId="77777777" w:rsidR="002337E6" w:rsidRPr="002337E6" w:rsidRDefault="002337E6" w:rsidP="002337E6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sectPr w:rsidR="002337E6" w:rsidRPr="002337E6" w:rsidSect="0056171E">
      <w:footerReference w:type="default" r:id="rId11"/>
      <w:pgSz w:w="11906" w:h="16838" w:code="9"/>
      <w:pgMar w:top="567" w:right="424" w:bottom="993" w:left="851" w:header="708" w:footer="5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63FC7" w14:textId="77777777" w:rsidR="0093035E" w:rsidRDefault="0093035E" w:rsidP="00282BCA">
      <w:pPr>
        <w:spacing w:after="0"/>
      </w:pPr>
      <w:r>
        <w:separator/>
      </w:r>
    </w:p>
  </w:endnote>
  <w:endnote w:type="continuationSeparator" w:id="0">
    <w:p w14:paraId="2CFDB28D" w14:textId="77777777" w:rsidR="0093035E" w:rsidRDefault="0093035E" w:rsidP="00282B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D1CBD" w14:textId="5ABC301C" w:rsidR="00820913" w:rsidRPr="00282BCA" w:rsidRDefault="0093035E" w:rsidP="00282BCA">
    <w:pPr>
      <w:rPr>
        <w:i/>
        <w:sz w:val="14"/>
        <w:szCs w:val="14"/>
      </w:rPr>
    </w:pPr>
    <w:r>
      <w:rPr>
        <w:noProof/>
      </w:rPr>
      <w:pict w14:anchorId="7C3A11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0.85pt;margin-top:-24.9pt;width:102pt;height:53.05pt;z-index:251665408;mso-position-horizontal-relative:text;mso-position-vertical-relative:text;mso-width-relative:page;mso-height-relative:page">
          <v:imagedata r:id="rId1" o:title="Music-Mark-logo-school-member-right-RGB"/>
        </v:shape>
      </w:pict>
    </w:r>
    <w:r w:rsidR="00820913">
      <w:rPr>
        <w:i/>
        <w:noProof/>
        <w:sz w:val="14"/>
        <w:szCs w:val="1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2957EE" wp14:editId="46B2E6E7">
              <wp:simplePos x="0" y="0"/>
              <wp:positionH relativeFrom="column">
                <wp:posOffset>3596322</wp:posOffset>
              </wp:positionH>
              <wp:positionV relativeFrom="paragraph">
                <wp:posOffset>-156210</wp:posOffset>
              </wp:positionV>
              <wp:extent cx="0" cy="473872"/>
              <wp:effectExtent l="0" t="0" r="38100" b="2159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8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C073925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15pt,-12.3pt" to="283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" strokecolor="#bccf03 [3205]" strokeweight=".5pt">
              <v:stroke joinstyle="miter"/>
            </v:line>
          </w:pict>
        </mc:Fallback>
      </mc:AlternateContent>
    </w:r>
    <w:r w:rsidR="00820913" w:rsidRPr="00ED7669">
      <w:rPr>
        <w:i/>
        <w:noProof/>
        <w:sz w:val="14"/>
        <w:szCs w:val="14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1BB895A" wp14:editId="13D8D6FE">
              <wp:simplePos x="0" y="0"/>
              <wp:positionH relativeFrom="column">
                <wp:posOffset>3620770</wp:posOffset>
              </wp:positionH>
              <wp:positionV relativeFrom="paragraph">
                <wp:posOffset>-142399</wp:posOffset>
              </wp:positionV>
              <wp:extent cx="3300095" cy="4984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0095" cy="498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1D798D" w14:textId="0673C202" w:rsidR="00820913" w:rsidRPr="002F1930" w:rsidRDefault="00820913" w:rsidP="00ED7669">
                          <w:pPr>
                            <w:rPr>
                              <w:color w:val="575757"/>
                              <w:sz w:val="12"/>
                              <w:szCs w:val="12"/>
                            </w:rPr>
                          </w:pPr>
                          <w:r w:rsidRPr="002F1930">
                            <w:rPr>
                              <w:color w:val="575757"/>
                              <w:sz w:val="12"/>
                              <w:szCs w:val="12"/>
                            </w:rPr>
                            <w:t>Pathfinder Schools is a private company</w:t>
                          </w:r>
                          <w:r>
                            <w:rPr>
                              <w:color w:val="575757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F1930">
                            <w:rPr>
                              <w:color w:val="575757"/>
                              <w:sz w:val="12"/>
                              <w:szCs w:val="12"/>
                            </w:rPr>
                            <w:t xml:space="preserve">limited by guarantee. It has charitable status and is registered in England and Wales under company number 07670511. </w:t>
                          </w:r>
                        </w:p>
                        <w:p w14:paraId="77916FD3" w14:textId="21E687B1" w:rsidR="00820913" w:rsidRPr="002F1930" w:rsidRDefault="00820913">
                          <w:pPr>
                            <w:rPr>
                              <w:i/>
                              <w:color w:val="575757"/>
                              <w:sz w:val="12"/>
                              <w:szCs w:val="12"/>
                            </w:rPr>
                          </w:pPr>
                          <w:r w:rsidRPr="002F1930">
                            <w:rPr>
                              <w:i/>
                              <w:color w:val="575757"/>
                              <w:sz w:val="12"/>
                              <w:szCs w:val="12"/>
                            </w:rPr>
                            <w:t>Registered Office: Greening Road, Rothwell, Northamptonshire NN14 6BB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BB89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5.1pt;margin-top:-11.2pt;width:259.85pt;height:3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" stroked="f">
              <v:textbox>
                <w:txbxContent>
                  <w:p w14:paraId="6C1D798D" w14:textId="0673C202" w:rsidR="00820913" w:rsidRPr="002F1930" w:rsidRDefault="00820913" w:rsidP="00ED7669">
                    <w:pPr>
                      <w:rPr>
                        <w:color w:val="575757"/>
                        <w:sz w:val="12"/>
                        <w:szCs w:val="12"/>
                      </w:rPr>
                    </w:pPr>
                    <w:r w:rsidRPr="002F1930">
                      <w:rPr>
                        <w:color w:val="575757"/>
                        <w:sz w:val="12"/>
                        <w:szCs w:val="12"/>
                      </w:rPr>
                      <w:t>Pathfinder Schools is a private company</w:t>
                    </w:r>
                    <w:r>
                      <w:rPr>
                        <w:color w:val="575757"/>
                        <w:sz w:val="12"/>
                        <w:szCs w:val="12"/>
                      </w:rPr>
                      <w:t xml:space="preserve"> </w:t>
                    </w:r>
                    <w:r w:rsidRPr="002F1930">
                      <w:rPr>
                        <w:color w:val="575757"/>
                        <w:sz w:val="12"/>
                        <w:szCs w:val="12"/>
                      </w:rPr>
                      <w:t xml:space="preserve">limited by guarantee. It has charitable status and is registered in England and Wales under company number 07670511. </w:t>
                    </w:r>
                  </w:p>
                  <w:p w14:paraId="77916FD3" w14:textId="21E687B1" w:rsidR="00820913" w:rsidRPr="002F1930" w:rsidRDefault="00820913">
                    <w:pPr>
                      <w:rPr>
                        <w:i/>
                        <w:color w:val="575757"/>
                        <w:sz w:val="12"/>
                        <w:szCs w:val="12"/>
                      </w:rPr>
                    </w:pPr>
                    <w:r w:rsidRPr="002F1930">
                      <w:rPr>
                        <w:i/>
                        <w:color w:val="575757"/>
                        <w:sz w:val="12"/>
                        <w:szCs w:val="12"/>
                      </w:rPr>
                      <w:t>Registered Office: Greening Road, Rothwell, Northamptonshire NN14 6BB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20913">
      <w:rPr>
        <w:i/>
        <w:noProof/>
        <w:sz w:val="14"/>
        <w:szCs w:val="14"/>
        <w:lang w:eastAsia="en-GB"/>
      </w:rPr>
      <w:drawing>
        <wp:anchor distT="0" distB="0" distL="114300" distR="114300" simplePos="0" relativeHeight="251662336" behindDoc="0" locked="0" layoutInCell="1" allowOverlap="1" wp14:anchorId="341E822B" wp14:editId="098E734C">
          <wp:simplePos x="0" y="0"/>
          <wp:positionH relativeFrom="column">
            <wp:posOffset>5107305</wp:posOffset>
          </wp:positionH>
          <wp:positionV relativeFrom="paragraph">
            <wp:posOffset>-730726</wp:posOffset>
          </wp:positionV>
          <wp:extent cx="1551305" cy="525145"/>
          <wp:effectExtent l="0" t="0" r="0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250 PathfinderRGB30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305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93202" w14:textId="77777777" w:rsidR="0093035E" w:rsidRDefault="0093035E" w:rsidP="00282BCA">
      <w:pPr>
        <w:spacing w:after="0"/>
      </w:pPr>
      <w:r>
        <w:separator/>
      </w:r>
    </w:p>
  </w:footnote>
  <w:footnote w:type="continuationSeparator" w:id="0">
    <w:p w14:paraId="4036EC2F" w14:textId="77777777" w:rsidR="0093035E" w:rsidRDefault="0093035E" w:rsidP="00282BC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32A"/>
    <w:multiLevelType w:val="multilevel"/>
    <w:tmpl w:val="91D2C7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A80091B"/>
    <w:multiLevelType w:val="multilevel"/>
    <w:tmpl w:val="F146AC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CA10BBE"/>
    <w:multiLevelType w:val="hybridMultilevel"/>
    <w:tmpl w:val="6B088E1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A5459F"/>
    <w:multiLevelType w:val="hybridMultilevel"/>
    <w:tmpl w:val="373EA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617A2"/>
    <w:multiLevelType w:val="multilevel"/>
    <w:tmpl w:val="BB30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0E1C25"/>
    <w:multiLevelType w:val="hybridMultilevel"/>
    <w:tmpl w:val="C4D0EFD6"/>
    <w:lvl w:ilvl="0" w:tplc="687CB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A6CB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B279B"/>
    <w:multiLevelType w:val="multilevel"/>
    <w:tmpl w:val="1F683A3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" w15:restartNumberingAfterBreak="0">
    <w:nsid w:val="41732A46"/>
    <w:multiLevelType w:val="hybridMultilevel"/>
    <w:tmpl w:val="B6C2B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86ED9"/>
    <w:multiLevelType w:val="hybridMultilevel"/>
    <w:tmpl w:val="C82CD2E4"/>
    <w:lvl w:ilvl="0" w:tplc="EF0AEB8A">
      <w:start w:val="1"/>
      <w:numFmt w:val="lowerLetter"/>
      <w:lvlText w:val="(%1)"/>
      <w:lvlJc w:val="left"/>
      <w:pPr>
        <w:tabs>
          <w:tab w:val="num" w:pos="780"/>
        </w:tabs>
        <w:ind w:left="780" w:hanging="42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F274D29"/>
    <w:multiLevelType w:val="hybridMultilevel"/>
    <w:tmpl w:val="645EF7D8"/>
    <w:lvl w:ilvl="0" w:tplc="1078102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F7290"/>
    <w:multiLevelType w:val="hybridMultilevel"/>
    <w:tmpl w:val="A2203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F3D21"/>
    <w:multiLevelType w:val="multilevel"/>
    <w:tmpl w:val="C082BAE8"/>
    <w:styleLink w:val="LFO30"/>
    <w:lvl w:ilvl="0">
      <w:numFmt w:val="bullet"/>
      <w:pStyle w:val="DeptBullets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Marlett" w:hAnsi="Marlet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Marlett" w:hAnsi="Marlet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Marlett" w:hAnsi="Marlett"/>
      </w:rPr>
    </w:lvl>
  </w:abstractNum>
  <w:abstractNum w:abstractNumId="12" w15:restartNumberingAfterBreak="0">
    <w:nsid w:val="5FF9174A"/>
    <w:multiLevelType w:val="multilevel"/>
    <w:tmpl w:val="2D4ACF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7CE41697"/>
    <w:multiLevelType w:val="multilevel"/>
    <w:tmpl w:val="CB261B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9"/>
  </w:num>
  <w:num w:numId="4">
    <w:abstractNumId w:val="8"/>
  </w:num>
  <w:num w:numId="5">
    <w:abstractNumId w:val="3"/>
  </w:num>
  <w:num w:numId="6">
    <w:abstractNumId w:val="7"/>
  </w:num>
  <w:num w:numId="7">
    <w:abstractNumId w:val="11"/>
  </w:num>
  <w:num w:numId="8">
    <w:abstractNumId w:val="0"/>
  </w:num>
  <w:num w:numId="9">
    <w:abstractNumId w:val="12"/>
  </w:num>
  <w:num w:numId="10">
    <w:abstractNumId w:val="1"/>
  </w:num>
  <w:num w:numId="11">
    <w:abstractNumId w:val="13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94A"/>
    <w:rsid w:val="00031025"/>
    <w:rsid w:val="00035843"/>
    <w:rsid w:val="00040CC1"/>
    <w:rsid w:val="0006583A"/>
    <w:rsid w:val="000A0075"/>
    <w:rsid w:val="000A471D"/>
    <w:rsid w:val="000B0D07"/>
    <w:rsid w:val="000B74B8"/>
    <w:rsid w:val="000E4A08"/>
    <w:rsid w:val="000F155C"/>
    <w:rsid w:val="00103C17"/>
    <w:rsid w:val="00124E20"/>
    <w:rsid w:val="00144F59"/>
    <w:rsid w:val="00153C05"/>
    <w:rsid w:val="001D6385"/>
    <w:rsid w:val="00221D2A"/>
    <w:rsid w:val="002238B6"/>
    <w:rsid w:val="002337E6"/>
    <w:rsid w:val="00263D20"/>
    <w:rsid w:val="00280511"/>
    <w:rsid w:val="00281A73"/>
    <w:rsid w:val="00282BCA"/>
    <w:rsid w:val="00287836"/>
    <w:rsid w:val="002C7FB3"/>
    <w:rsid w:val="002F1930"/>
    <w:rsid w:val="003037B1"/>
    <w:rsid w:val="00332B3E"/>
    <w:rsid w:val="00354D2D"/>
    <w:rsid w:val="003701C0"/>
    <w:rsid w:val="00375A18"/>
    <w:rsid w:val="00380146"/>
    <w:rsid w:val="003B6AFE"/>
    <w:rsid w:val="003C6C4F"/>
    <w:rsid w:val="003C78FE"/>
    <w:rsid w:val="003E203B"/>
    <w:rsid w:val="00404C5A"/>
    <w:rsid w:val="004217F2"/>
    <w:rsid w:val="00440444"/>
    <w:rsid w:val="00456D0E"/>
    <w:rsid w:val="00484CC6"/>
    <w:rsid w:val="004C0DB7"/>
    <w:rsid w:val="004C19A1"/>
    <w:rsid w:val="004C1A94"/>
    <w:rsid w:val="004C20E2"/>
    <w:rsid w:val="004F533B"/>
    <w:rsid w:val="00507FE5"/>
    <w:rsid w:val="00526760"/>
    <w:rsid w:val="00537C9C"/>
    <w:rsid w:val="0054580B"/>
    <w:rsid w:val="0056171E"/>
    <w:rsid w:val="00567A89"/>
    <w:rsid w:val="00573175"/>
    <w:rsid w:val="005753CF"/>
    <w:rsid w:val="005F7FEC"/>
    <w:rsid w:val="0060773B"/>
    <w:rsid w:val="006146A4"/>
    <w:rsid w:val="00652FCB"/>
    <w:rsid w:val="006A5D54"/>
    <w:rsid w:val="006A685B"/>
    <w:rsid w:val="006C5701"/>
    <w:rsid w:val="006D2155"/>
    <w:rsid w:val="00712420"/>
    <w:rsid w:val="0071780B"/>
    <w:rsid w:val="007221A2"/>
    <w:rsid w:val="007673AB"/>
    <w:rsid w:val="00776D4D"/>
    <w:rsid w:val="00796729"/>
    <w:rsid w:val="007C3A9D"/>
    <w:rsid w:val="007D0B2B"/>
    <w:rsid w:val="007D29E9"/>
    <w:rsid w:val="007E694A"/>
    <w:rsid w:val="0080190F"/>
    <w:rsid w:val="00820913"/>
    <w:rsid w:val="00822B3D"/>
    <w:rsid w:val="00845F7A"/>
    <w:rsid w:val="008612A7"/>
    <w:rsid w:val="008B627C"/>
    <w:rsid w:val="008C296B"/>
    <w:rsid w:val="008C33F7"/>
    <w:rsid w:val="008D29EC"/>
    <w:rsid w:val="008D2E48"/>
    <w:rsid w:val="008F3BB6"/>
    <w:rsid w:val="00903C88"/>
    <w:rsid w:val="0090527E"/>
    <w:rsid w:val="0093035E"/>
    <w:rsid w:val="009D0139"/>
    <w:rsid w:val="00A47AE8"/>
    <w:rsid w:val="00A601B2"/>
    <w:rsid w:val="00A96024"/>
    <w:rsid w:val="00AB17BE"/>
    <w:rsid w:val="00AD00F8"/>
    <w:rsid w:val="00AD6E2E"/>
    <w:rsid w:val="00AF300F"/>
    <w:rsid w:val="00B45670"/>
    <w:rsid w:val="00B5231E"/>
    <w:rsid w:val="00B5490C"/>
    <w:rsid w:val="00BB355B"/>
    <w:rsid w:val="00BC7F4E"/>
    <w:rsid w:val="00BD6263"/>
    <w:rsid w:val="00BE17AD"/>
    <w:rsid w:val="00BF01FD"/>
    <w:rsid w:val="00C3616C"/>
    <w:rsid w:val="00C401C9"/>
    <w:rsid w:val="00C446C2"/>
    <w:rsid w:val="00C54B35"/>
    <w:rsid w:val="00C559AE"/>
    <w:rsid w:val="00C57140"/>
    <w:rsid w:val="00CC552B"/>
    <w:rsid w:val="00CD302B"/>
    <w:rsid w:val="00CE0BC9"/>
    <w:rsid w:val="00CE6AC3"/>
    <w:rsid w:val="00D12EAD"/>
    <w:rsid w:val="00D177AC"/>
    <w:rsid w:val="00D55C88"/>
    <w:rsid w:val="00D675AC"/>
    <w:rsid w:val="00D749E8"/>
    <w:rsid w:val="00D778A7"/>
    <w:rsid w:val="00D856F3"/>
    <w:rsid w:val="00D870A5"/>
    <w:rsid w:val="00D878A7"/>
    <w:rsid w:val="00DA1F14"/>
    <w:rsid w:val="00DD0770"/>
    <w:rsid w:val="00E030C3"/>
    <w:rsid w:val="00E15D81"/>
    <w:rsid w:val="00E577C6"/>
    <w:rsid w:val="00EA3F73"/>
    <w:rsid w:val="00ED1BF7"/>
    <w:rsid w:val="00ED7669"/>
    <w:rsid w:val="00EF1DF8"/>
    <w:rsid w:val="00EF58EA"/>
    <w:rsid w:val="00F0246B"/>
    <w:rsid w:val="00F025D2"/>
    <w:rsid w:val="00F50850"/>
    <w:rsid w:val="00F5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5CF0498"/>
  <w15:chartTrackingRefBased/>
  <w15:docId w15:val="{6741B666-9417-417D-8D4D-F7EEAAD1F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675A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4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C2D0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74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21E0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BC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2BCA"/>
  </w:style>
  <w:style w:type="paragraph" w:styleId="Footer">
    <w:name w:val="footer"/>
    <w:basedOn w:val="Normal"/>
    <w:link w:val="FooterChar"/>
    <w:uiPriority w:val="99"/>
    <w:unhideWhenUsed/>
    <w:rsid w:val="00282BC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2BCA"/>
  </w:style>
  <w:style w:type="paragraph" w:styleId="BalloonText">
    <w:name w:val="Balloon Text"/>
    <w:basedOn w:val="Normal"/>
    <w:link w:val="BalloonTextChar"/>
    <w:uiPriority w:val="99"/>
    <w:semiHidden/>
    <w:unhideWhenUsed/>
    <w:rsid w:val="00124E2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E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3037B1"/>
    <w:rPr>
      <w:color w:val="0000FF"/>
      <w:u w:val="single"/>
    </w:rPr>
  </w:style>
  <w:style w:type="paragraph" w:styleId="NoSpacing">
    <w:name w:val="No Spacing"/>
    <w:uiPriority w:val="1"/>
    <w:qFormat/>
    <w:rsid w:val="00404C5A"/>
    <w:pPr>
      <w:spacing w:after="0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404C5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D675AC"/>
    <w:rPr>
      <w:rFonts w:ascii="Cambria" w:eastAsia="Times New Roman" w:hAnsi="Cambria" w:cs="Times New Roman"/>
      <w:b/>
      <w:bCs/>
      <w:kern w:val="32"/>
      <w:sz w:val="32"/>
      <w:szCs w:val="32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D675AC"/>
    <w:pPr>
      <w:spacing w:after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D675AC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D675AC"/>
    <w:pPr>
      <w:autoSpaceDE w:val="0"/>
      <w:autoSpaceDN w:val="0"/>
      <w:adjustRightInd w:val="0"/>
      <w:spacing w:after="0"/>
    </w:pPr>
    <w:rPr>
      <w:rFonts w:ascii="Arial" w:eastAsia="Tw Cen MT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A471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401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B74B8"/>
    <w:rPr>
      <w:rFonts w:asciiTheme="majorHAnsi" w:eastAsiaTheme="majorEastAsia" w:hAnsiTheme="majorHAnsi" w:cstheme="majorBidi"/>
      <w:color w:val="AC2D0C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B74B8"/>
    <w:rPr>
      <w:rFonts w:asciiTheme="majorHAnsi" w:eastAsiaTheme="majorEastAsia" w:hAnsiTheme="majorHAnsi" w:cstheme="majorBidi"/>
      <w:color w:val="721E08" w:themeColor="accent1" w:themeShade="7F"/>
      <w:sz w:val="24"/>
      <w:szCs w:val="24"/>
    </w:rPr>
  </w:style>
  <w:style w:type="paragraph" w:customStyle="1" w:styleId="DeptBullets">
    <w:name w:val="DeptBullets"/>
    <w:basedOn w:val="Normal"/>
    <w:rsid w:val="000B74B8"/>
    <w:pPr>
      <w:widowControl w:val="0"/>
      <w:numPr>
        <w:numId w:val="7"/>
      </w:numPr>
      <w:suppressAutoHyphens/>
      <w:overflowPunct w:val="0"/>
      <w:autoSpaceDE w:val="0"/>
      <w:autoSpaceDN w:val="0"/>
      <w:spacing w:after="240"/>
      <w:textAlignment w:val="baseline"/>
    </w:pPr>
    <w:rPr>
      <w:rFonts w:ascii="Arial" w:eastAsia="Times New Roman" w:hAnsi="Arial" w:cs="Times New Roman"/>
      <w:sz w:val="24"/>
      <w:szCs w:val="20"/>
    </w:rPr>
  </w:style>
  <w:style w:type="numbering" w:customStyle="1" w:styleId="LFO30">
    <w:name w:val="LFO30"/>
    <w:basedOn w:val="NoList"/>
    <w:rsid w:val="000B74B8"/>
    <w:pPr>
      <w:numPr>
        <w:numId w:val="7"/>
      </w:numPr>
    </w:pPr>
  </w:style>
  <w:style w:type="table" w:customStyle="1" w:styleId="TableGrid0">
    <w:name w:val="TableGrid"/>
    <w:rsid w:val="004C0DB7"/>
    <w:pPr>
      <w:spacing w:after="0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Pathfinder">
      <a:dk1>
        <a:sysClr val="windowText" lastClr="000000"/>
      </a:dk1>
      <a:lt1>
        <a:sysClr val="window" lastClr="FFFFFF"/>
      </a:lt1>
      <a:dk2>
        <a:srgbClr val="575757"/>
      </a:dk2>
      <a:lt2>
        <a:srgbClr val="E7E6E6"/>
      </a:lt2>
      <a:accent1>
        <a:srgbClr val="E73D11"/>
      </a:accent1>
      <a:accent2>
        <a:srgbClr val="BCCF03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AE579-98A4-4034-B0C5-CB5FFB142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869A19ED</Template>
  <TotalTime>13</TotalTime>
  <Pages>3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mjohnston</cp:lastModifiedBy>
  <cp:revision>4</cp:revision>
  <cp:lastPrinted>2021-03-18T13:12:00Z</cp:lastPrinted>
  <dcterms:created xsi:type="dcterms:W3CDTF">2021-04-26T08:21:00Z</dcterms:created>
  <dcterms:modified xsi:type="dcterms:W3CDTF">2021-04-26T14:39:00Z</dcterms:modified>
</cp:coreProperties>
</file>