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0F7F" w:rsidRDefault="002C0F23" w:rsidP="005F47F0">
      <w:pPr>
        <w:rPr>
          <w:b/>
          <w:bCs/>
        </w:rPr>
      </w:pPr>
      <w:r>
        <w:rPr>
          <w:b/>
          <w:bCs/>
        </w:rPr>
        <w:t>Reset Room Supervisor</w:t>
      </w:r>
      <w:r w:rsidR="00D00F7F">
        <w:rPr>
          <w:b/>
          <w:bCs/>
        </w:rPr>
        <w:t xml:space="preserve"> required as soon as possible</w:t>
      </w:r>
    </w:p>
    <w:p w:rsidR="005F47F0" w:rsidRPr="005F47F0" w:rsidRDefault="005F47F0" w:rsidP="005F47F0">
      <w:r w:rsidRPr="005F47F0">
        <w:rPr>
          <w:b/>
          <w:bCs/>
        </w:rPr>
        <w:t>Permanent Contract after satisfactory 6-month probation</w:t>
      </w:r>
    </w:p>
    <w:p w:rsidR="005F47F0" w:rsidRPr="005F47F0" w:rsidRDefault="005F47F0" w:rsidP="005F47F0">
      <w:r w:rsidRPr="005F47F0">
        <w:rPr>
          <w:b/>
          <w:bCs/>
        </w:rPr>
        <w:t>Term time + Twilights/Inset days</w:t>
      </w:r>
    </w:p>
    <w:p w:rsidR="005F47F0" w:rsidRPr="005F47F0" w:rsidRDefault="005F47F0" w:rsidP="005F47F0">
      <w:r w:rsidRPr="005F47F0">
        <w:rPr>
          <w:b/>
          <w:bCs/>
        </w:rPr>
        <w:t>36 hours per week, Monday to Friday, 8:15 am to 4:00 pm including one 30-minute break</w:t>
      </w:r>
    </w:p>
    <w:p w:rsidR="005F47F0" w:rsidRPr="005F47F0" w:rsidRDefault="005F47F0" w:rsidP="005F47F0">
      <w:r w:rsidRPr="005F47F0">
        <w:rPr>
          <w:b/>
          <w:bCs/>
        </w:rPr>
        <w:t>Grade APTC 4 Points 7– 10</w:t>
      </w:r>
    </w:p>
    <w:p w:rsidR="005F47F0" w:rsidRPr="005F47F0" w:rsidRDefault="005F47F0" w:rsidP="005F47F0">
      <w:r w:rsidRPr="005F47F0">
        <w:rPr>
          <w:b/>
          <w:bCs/>
        </w:rPr>
        <w:t>Full-time Salary £29,346 per annum</w:t>
      </w:r>
    </w:p>
    <w:p w:rsidR="005F47F0" w:rsidRDefault="005F47F0" w:rsidP="005F47F0">
      <w:pPr>
        <w:rPr>
          <w:b/>
          <w:bCs/>
        </w:rPr>
      </w:pPr>
      <w:r w:rsidRPr="005F47F0">
        <w:rPr>
          <w:b/>
          <w:bCs/>
        </w:rPr>
        <w:t>Actual Salary £25,213 per annum, inclusive of 5.8 week’s paid holiday</w:t>
      </w:r>
    </w:p>
    <w:p w:rsidR="005F47F0" w:rsidRPr="005F47F0" w:rsidRDefault="005F47F0" w:rsidP="005F47F0"/>
    <w:p w:rsidR="005F47F0" w:rsidRPr="005F47F0" w:rsidRDefault="005F47F0" w:rsidP="005F47F0">
      <w:r w:rsidRPr="005F47F0">
        <w:t>We hav</w:t>
      </w:r>
      <w:r w:rsidR="002C0F23">
        <w:t>e an exciting opportunity for a</w:t>
      </w:r>
      <w:r w:rsidRPr="005F47F0">
        <w:t xml:space="preserve"> </w:t>
      </w:r>
      <w:r w:rsidR="002C0F23">
        <w:t>Reset</w:t>
      </w:r>
      <w:r w:rsidRPr="005F47F0">
        <w:t xml:space="preserve"> Room Supervisor. The ideal candidate will already possess the knowledge and experience to make this role successful and be able to provide the best support for our students.</w:t>
      </w:r>
    </w:p>
    <w:p w:rsidR="005F47F0" w:rsidRDefault="005F47F0" w:rsidP="005F47F0">
      <w:r w:rsidRPr="005F47F0">
        <w:t xml:space="preserve">The core purpose of the role is to manage, organise and run an effective </w:t>
      </w:r>
      <w:r w:rsidR="002C0F23">
        <w:t>Reset</w:t>
      </w:r>
      <w:r w:rsidRPr="005F47F0">
        <w:t xml:space="preserve"> Room and provide support to identified students who need behaviour support and intervention in order to successfully engage them in learning and integration into school life.</w:t>
      </w:r>
    </w:p>
    <w:p w:rsidR="002C0F23" w:rsidRPr="005F47F0" w:rsidRDefault="002C0F23" w:rsidP="005F47F0"/>
    <w:p w:rsidR="005F47F0" w:rsidRPr="005F47F0" w:rsidRDefault="005F47F0" w:rsidP="005F47F0">
      <w:r w:rsidRPr="005F47F0">
        <w:t>Our ideal candidate will:</w:t>
      </w:r>
    </w:p>
    <w:p w:rsidR="005F47F0" w:rsidRPr="005F47F0" w:rsidRDefault="005F47F0" w:rsidP="005F47F0">
      <w:r w:rsidRPr="005F47F0">
        <w:t>•            Demonstrate excellent communication skills.</w:t>
      </w:r>
    </w:p>
    <w:p w:rsidR="005F47F0" w:rsidRPr="005F47F0" w:rsidRDefault="005F47F0" w:rsidP="005F47F0">
      <w:r w:rsidRPr="005F47F0">
        <w:t>•            Have previous pastoral experience.</w:t>
      </w:r>
    </w:p>
    <w:p w:rsidR="005F47F0" w:rsidRPr="005F47F0" w:rsidRDefault="005F47F0" w:rsidP="005F47F0">
      <w:r w:rsidRPr="005F47F0">
        <w:t>•            Excellent interpersonal and organisational skills</w:t>
      </w:r>
    </w:p>
    <w:p w:rsidR="005F47F0" w:rsidRPr="005F47F0" w:rsidRDefault="005F47F0" w:rsidP="005F47F0">
      <w:r w:rsidRPr="005F47F0">
        <w:t>•            Form strong relationships with students/parents/carers.</w:t>
      </w:r>
    </w:p>
    <w:p w:rsidR="005F47F0" w:rsidRDefault="005F47F0" w:rsidP="005F47F0">
      <w:r w:rsidRPr="005F47F0">
        <w:t>•            Have the ability to work effectively as part of a team.</w:t>
      </w:r>
    </w:p>
    <w:p w:rsidR="002C0F23" w:rsidRPr="005F47F0" w:rsidRDefault="002C0F23" w:rsidP="005F47F0"/>
    <w:p w:rsidR="005F47F0" w:rsidRDefault="005F47F0" w:rsidP="005F47F0">
      <w:r w:rsidRPr="005F47F0">
        <w:t>We are an aged 11-16 mixed comprehensive with good pupils, supportive parents and an excellent staff.</w:t>
      </w:r>
    </w:p>
    <w:p w:rsidR="002C0F23" w:rsidRPr="005F47F0" w:rsidRDefault="002C0F23" w:rsidP="005F47F0"/>
    <w:p w:rsidR="005F47F0" w:rsidRDefault="005F47F0" w:rsidP="005F47F0">
      <w:r w:rsidRPr="005F47F0">
        <w:t xml:space="preserve">If you think you could be the right person for us, please complete the application form which is available on </w:t>
      </w:r>
      <w:proofErr w:type="spellStart"/>
      <w:r w:rsidRPr="005F47F0">
        <w:t>Tes</w:t>
      </w:r>
      <w:proofErr w:type="spellEnd"/>
      <w:r w:rsidRPr="005F47F0">
        <w:t> </w:t>
      </w:r>
      <w:hyperlink r:id="rId7" w:tgtFrame="_blank" w:history="1">
        <w:r w:rsidRPr="005F47F0">
          <w:rPr>
            <w:rStyle w:val="Hyperlink"/>
          </w:rPr>
          <w:t>https://www.tes.com</w:t>
        </w:r>
      </w:hyperlink>
      <w:r w:rsidRPr="005F47F0">
        <w:rPr>
          <w:u w:val="single"/>
        </w:rPr>
        <w:t> </w:t>
      </w:r>
      <w:r w:rsidRPr="005F47F0">
        <w:t>Early applications are both welcomed and advised. We reserve the right to close this vacancy early if we receive sufficient applications for the role.</w:t>
      </w:r>
    </w:p>
    <w:p w:rsidR="005F47F0" w:rsidRPr="005F47F0" w:rsidRDefault="005F47F0" w:rsidP="005F47F0"/>
    <w:p w:rsidR="005F47F0" w:rsidRDefault="005F47F0" w:rsidP="005F47F0">
      <w:pPr>
        <w:rPr>
          <w:b/>
          <w:bCs/>
        </w:rPr>
      </w:pPr>
      <w:r w:rsidRPr="005F47F0">
        <w:rPr>
          <w:b/>
          <w:bCs/>
        </w:rPr>
        <w:t xml:space="preserve">Closing date: midday, </w:t>
      </w:r>
      <w:r w:rsidR="00DE5B85">
        <w:rPr>
          <w:b/>
          <w:bCs/>
        </w:rPr>
        <w:t>Friday</w:t>
      </w:r>
      <w:r w:rsidRPr="005F47F0">
        <w:rPr>
          <w:b/>
          <w:bCs/>
        </w:rPr>
        <w:t xml:space="preserve"> </w:t>
      </w:r>
      <w:r w:rsidR="009043B3">
        <w:rPr>
          <w:b/>
          <w:bCs/>
        </w:rPr>
        <w:t>14</w:t>
      </w:r>
      <w:bookmarkStart w:id="0" w:name="_GoBack"/>
      <w:bookmarkEnd w:id="0"/>
      <w:r w:rsidR="00D46278" w:rsidRPr="00D46278">
        <w:rPr>
          <w:b/>
          <w:bCs/>
          <w:vertAlign w:val="superscript"/>
        </w:rPr>
        <w:t>h</w:t>
      </w:r>
      <w:r w:rsidR="00D46278">
        <w:rPr>
          <w:b/>
          <w:bCs/>
        </w:rPr>
        <w:t xml:space="preserve"> </w:t>
      </w:r>
      <w:r w:rsidR="00DE5B85">
        <w:rPr>
          <w:b/>
          <w:bCs/>
        </w:rPr>
        <w:t>March</w:t>
      </w:r>
      <w:r w:rsidRPr="005F47F0">
        <w:rPr>
          <w:b/>
          <w:bCs/>
        </w:rPr>
        <w:t xml:space="preserve"> 2025</w:t>
      </w:r>
    </w:p>
    <w:p w:rsidR="005F47F0" w:rsidRPr="005F47F0" w:rsidRDefault="005F47F0" w:rsidP="005F47F0"/>
    <w:p w:rsidR="005F47F0" w:rsidRDefault="005F47F0" w:rsidP="005F47F0">
      <w:r w:rsidRPr="005F47F0">
        <w:t>This school is committed to safeguarding and protecting the welfare of children and young people and expects all staff and volunteers to share this commitment as such all appointments are subject to an enhanced DBS check and digital screening. Appointments are subject to satisfactory references/medical clearance.</w:t>
      </w:r>
    </w:p>
    <w:p w:rsidR="005F47F0" w:rsidRPr="005F47F0" w:rsidRDefault="005F47F0" w:rsidP="005F47F0"/>
    <w:p w:rsidR="005F47F0" w:rsidRDefault="005F47F0" w:rsidP="005F47F0">
      <w:r w:rsidRPr="005F47F0">
        <w:t>We welcome applicants regardless of age, gender, ethnicity or religion.</w:t>
      </w:r>
    </w:p>
    <w:p w:rsidR="005F47F0" w:rsidRPr="005F47F0" w:rsidRDefault="005F47F0" w:rsidP="005F47F0"/>
    <w:p w:rsidR="005F47F0" w:rsidRPr="005F47F0" w:rsidRDefault="005F47F0" w:rsidP="005F47F0">
      <w:r w:rsidRPr="005F47F0">
        <w:t xml:space="preserve">Headteacher: Ms S </w:t>
      </w:r>
      <w:proofErr w:type="spellStart"/>
      <w:r w:rsidRPr="005F47F0">
        <w:t>Madhvani</w:t>
      </w:r>
      <w:proofErr w:type="spellEnd"/>
    </w:p>
    <w:p w:rsidR="005F47F0" w:rsidRPr="005F47F0" w:rsidRDefault="005F47F0" w:rsidP="005F47F0">
      <w:r w:rsidRPr="005F47F0">
        <w:t>Hornchurch High School is part of the Partnership Learning Trust</w:t>
      </w:r>
    </w:p>
    <w:p w:rsidR="005F6523" w:rsidRPr="008F324F" w:rsidRDefault="005F6523" w:rsidP="008F324F"/>
    <w:sectPr w:rsidR="005F6523" w:rsidRPr="008F324F" w:rsidSect="00C85B46">
      <w:headerReference w:type="default" r:id="rId8"/>
      <w:footerReference w:type="default" r:id="rId9"/>
      <w:pgSz w:w="11900" w:h="16840"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338D" w:rsidRDefault="00E1338D" w:rsidP="00C85B46">
      <w:r>
        <w:separator/>
      </w:r>
    </w:p>
  </w:endnote>
  <w:endnote w:type="continuationSeparator" w:id="0">
    <w:p w:rsidR="00E1338D" w:rsidRDefault="00E1338D" w:rsidP="00C85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08B" w:rsidRDefault="003E208B">
    <w:pPr>
      <w:pStyle w:val="Footer"/>
      <w:rPr>
        <w:noProof/>
        <w:lang w:eastAsia="en-GB"/>
      </w:rPr>
    </w:pPr>
    <w:r>
      <w:rPr>
        <w:noProof/>
        <w:lang w:eastAsia="en-GB"/>
      </w:rPr>
      <mc:AlternateContent>
        <mc:Choice Requires="wpg">
          <w:drawing>
            <wp:anchor distT="0" distB="0" distL="114300" distR="114300" simplePos="0" relativeHeight="251660288" behindDoc="1" locked="0" layoutInCell="1" allowOverlap="1">
              <wp:simplePos x="0" y="0"/>
              <wp:positionH relativeFrom="margin">
                <wp:posOffset>-609600</wp:posOffset>
              </wp:positionH>
              <wp:positionV relativeFrom="paragraph">
                <wp:posOffset>-156210</wp:posOffset>
              </wp:positionV>
              <wp:extent cx="6858000" cy="647700"/>
              <wp:effectExtent l="0" t="0" r="0" b="0"/>
              <wp:wrapNone/>
              <wp:docPr id="5" name="Group 5"/>
              <wp:cNvGraphicFramePr/>
              <a:graphic xmlns:a="http://schemas.openxmlformats.org/drawingml/2006/main">
                <a:graphicData uri="http://schemas.microsoft.com/office/word/2010/wordprocessingGroup">
                  <wpg:wgp>
                    <wpg:cNvGrpSpPr/>
                    <wpg:grpSpPr>
                      <a:xfrm>
                        <a:off x="0" y="0"/>
                        <a:ext cx="6858000" cy="647700"/>
                        <a:chOff x="-133350" y="-28575"/>
                        <a:chExt cx="6858000" cy="647700"/>
                      </a:xfrm>
                    </wpg:grpSpPr>
                    <pic:pic xmlns:pic="http://schemas.openxmlformats.org/drawingml/2006/picture">
                      <pic:nvPicPr>
                        <pic:cNvPr id="2" name="Picture 4"/>
                        <pic:cNvPicPr>
                          <a:picLocks noChangeAspect="1"/>
                        </pic:cNvPicPr>
                      </pic:nvPicPr>
                      <pic:blipFill rotWithShape="1">
                        <a:blip r:embed="rId1">
                          <a:extLst>
                            <a:ext uri="{28A0092B-C50C-407E-A947-70E740481C1C}">
                              <a14:useLocalDpi xmlns:a14="http://schemas.microsoft.com/office/drawing/2010/main" val="0"/>
                            </a:ext>
                          </a:extLst>
                        </a:blip>
                        <a:srcRect l="5182" r="79267" b="19921"/>
                        <a:stretch/>
                      </pic:blipFill>
                      <pic:spPr bwMode="auto">
                        <a:xfrm>
                          <a:off x="-133350" y="-19050"/>
                          <a:ext cx="1171575" cy="6381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2"/>
                        <pic:cNvPicPr>
                          <a:picLocks noChangeAspect="1"/>
                        </pic:cNvPicPr>
                      </pic:nvPicPr>
                      <pic:blipFill rotWithShape="1">
                        <a:blip r:embed="rId1">
                          <a:extLst>
                            <a:ext uri="{28A0092B-C50C-407E-A947-70E740481C1C}">
                              <a14:useLocalDpi xmlns:a14="http://schemas.microsoft.com/office/drawing/2010/main" val="0"/>
                            </a:ext>
                          </a:extLst>
                        </a:blip>
                        <a:srcRect l="23264" t="1195" r="22243" b="46216"/>
                        <a:stretch/>
                      </pic:blipFill>
                      <pic:spPr bwMode="auto">
                        <a:xfrm>
                          <a:off x="1381125" y="114300"/>
                          <a:ext cx="4105275" cy="4191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Picture 3"/>
                        <pic:cNvPicPr>
                          <a:picLocks noChangeAspect="1"/>
                        </pic:cNvPicPr>
                      </pic:nvPicPr>
                      <pic:blipFill rotWithShape="1">
                        <a:blip r:embed="rId1">
                          <a:extLst>
                            <a:ext uri="{28A0092B-C50C-407E-A947-70E740481C1C}">
                              <a14:useLocalDpi xmlns:a14="http://schemas.microsoft.com/office/drawing/2010/main" val="0"/>
                            </a:ext>
                          </a:extLst>
                        </a:blip>
                        <a:srcRect l="78263" r="5169" b="23506"/>
                        <a:stretch/>
                      </pic:blipFill>
                      <pic:spPr bwMode="auto">
                        <a:xfrm>
                          <a:off x="5476875" y="-28575"/>
                          <a:ext cx="1247775" cy="6096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420C1EC9" id="Group 5" o:spid="_x0000_s1026" style="position:absolute;margin-left:-48pt;margin-top:-12.3pt;width:540pt;height:51pt;z-index:-251656192;mso-position-horizontal-relative:margin;mso-width-relative:margin;mso-height-relative:margin" coordorigin="-1333,-285" coordsize="68580,647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333;top:-190;width:11715;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">
                <v:imagedata r:id="rId2" o:title="" cropbottom="13055f" cropleft="3396f" cropright="51948f"/>
                <v:path arrowok="t"/>
              </v:shape>
              <v:shape id="Picture 2" o:spid="_x0000_s1028" type="#_x0000_t75" style="position:absolute;left:13811;top:1143;width:41053;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">
                <v:imagedata r:id="rId2" o:title="" croptop="783f" cropbottom="30288f" cropleft="15246f" cropright="14577f"/>
                <v:path arrowok="t"/>
              </v:shape>
              <v:shape id="Picture 3" o:spid="_x0000_s1029" type="#_x0000_t75" style="position:absolute;left:54768;top:-285;width:12478;height:6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">
                <v:imagedata r:id="rId2" o:title="" cropbottom="15405f" cropleft="51290f" cropright="3388f"/>
                <v:path arrowok="t"/>
              </v:shape>
              <w10:wrap anchorx="margin"/>
            </v:group>
          </w:pict>
        </mc:Fallback>
      </mc:AlternateContent>
    </w:r>
  </w:p>
  <w:p w:rsidR="00B52539" w:rsidRDefault="003E208B" w:rsidP="003E208B">
    <w:pPr>
      <w:pStyle w:val="Footer"/>
      <w:tabs>
        <w:tab w:val="clear" w:pos="4680"/>
        <w:tab w:val="clear" w:pos="9360"/>
        <w:tab w:val="left" w:pos="8265"/>
        <w:tab w:val="right" w:pos="9020"/>
      </w:tabs>
    </w:pPr>
    <w:r>
      <w:tab/>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338D" w:rsidRDefault="00E1338D" w:rsidP="00C85B46">
      <w:r>
        <w:separator/>
      </w:r>
    </w:p>
  </w:footnote>
  <w:footnote w:type="continuationSeparator" w:id="0">
    <w:p w:rsidR="00E1338D" w:rsidRDefault="00E1338D" w:rsidP="00C85B4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08B" w:rsidRDefault="00EA7032">
    <w:pPr>
      <w:pStyle w:val="Header"/>
      <w:rPr>
        <w:noProof/>
        <w:lang w:eastAsia="en-GB"/>
      </w:rPr>
    </w:pPr>
    <w:r>
      <w:rPr>
        <w:noProof/>
        <w:lang w:eastAsia="en-GB"/>
      </w:rPr>
      <w:drawing>
        <wp:anchor distT="0" distB="0" distL="114300" distR="114300" simplePos="0" relativeHeight="251659264" behindDoc="0" locked="0" layoutInCell="1" allowOverlap="1" wp14:anchorId="2D42E4D5" wp14:editId="7A51998D">
          <wp:simplePos x="0" y="0"/>
          <wp:positionH relativeFrom="margin">
            <wp:align>right</wp:align>
          </wp:positionH>
          <wp:positionV relativeFrom="page">
            <wp:align>top</wp:align>
          </wp:positionV>
          <wp:extent cx="5440680" cy="136207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pdf"/>
                  <pic:cNvPicPr/>
                </pic:nvPicPr>
                <pic:blipFill>
                  <a:blip r:embed="rId1">
                    <a:extLst>
                      <a:ext uri="{28A0092B-C50C-407E-A947-70E740481C1C}">
                        <a14:useLocalDpi xmlns:a14="http://schemas.microsoft.com/office/drawing/2010/main" val="0"/>
                      </a:ext>
                    </a:extLst>
                  </a:blip>
                  <a:stretch>
                    <a:fillRect/>
                  </a:stretch>
                </pic:blipFill>
                <pic:spPr>
                  <a:xfrm>
                    <a:off x="0" y="0"/>
                    <a:ext cx="5440680" cy="1362075"/>
                  </a:xfrm>
                  <a:prstGeom prst="rect">
                    <a:avLst/>
                  </a:prstGeom>
                </pic:spPr>
              </pic:pic>
            </a:graphicData>
          </a:graphic>
          <wp14:sizeRelH relativeFrom="margin">
            <wp14:pctWidth>0</wp14:pctWidth>
          </wp14:sizeRelH>
          <wp14:sizeRelV relativeFrom="margin">
            <wp14:pctHeight>0</wp14:pctHeight>
          </wp14:sizeRelV>
        </wp:anchor>
      </w:drawing>
    </w:r>
  </w:p>
  <w:p w:rsidR="003E208B" w:rsidRDefault="003E208B">
    <w:pPr>
      <w:pStyle w:val="Header"/>
      <w:rPr>
        <w:noProof/>
        <w:lang w:eastAsia="en-GB"/>
      </w:rPr>
    </w:pPr>
  </w:p>
  <w:p w:rsidR="00C85B46" w:rsidRDefault="00C85B4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09C4"/>
    <w:multiLevelType w:val="hybridMultilevel"/>
    <w:tmpl w:val="BC28DA4C"/>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42C23"/>
    <w:multiLevelType w:val="hybridMultilevel"/>
    <w:tmpl w:val="F04C2F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DB2BC6"/>
    <w:multiLevelType w:val="hybridMultilevel"/>
    <w:tmpl w:val="2E942C28"/>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E227A5"/>
    <w:multiLevelType w:val="hybridMultilevel"/>
    <w:tmpl w:val="526C4F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99F14F7"/>
    <w:multiLevelType w:val="hybridMultilevel"/>
    <w:tmpl w:val="E6EA2C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0784C5A"/>
    <w:multiLevelType w:val="hybridMultilevel"/>
    <w:tmpl w:val="D95406F6"/>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55442D"/>
    <w:multiLevelType w:val="hybridMultilevel"/>
    <w:tmpl w:val="44608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050776"/>
    <w:multiLevelType w:val="hybridMultilevel"/>
    <w:tmpl w:val="B2E46E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7822FBA"/>
    <w:multiLevelType w:val="hybridMultilevel"/>
    <w:tmpl w:val="7042FF2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3F5C7688"/>
    <w:multiLevelType w:val="hybridMultilevel"/>
    <w:tmpl w:val="37AC4228"/>
    <w:lvl w:ilvl="0" w:tplc="95C6389C">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DB296D"/>
    <w:multiLevelType w:val="hybridMultilevel"/>
    <w:tmpl w:val="C6982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F66E03"/>
    <w:multiLevelType w:val="hybridMultilevel"/>
    <w:tmpl w:val="922C4C5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4A0306F0"/>
    <w:multiLevelType w:val="hybridMultilevel"/>
    <w:tmpl w:val="B45246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A4B6C5F"/>
    <w:multiLevelType w:val="multilevel"/>
    <w:tmpl w:val="4A4B6C5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0D2544E"/>
    <w:multiLevelType w:val="hybridMultilevel"/>
    <w:tmpl w:val="F3CA46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0C58B8"/>
    <w:multiLevelType w:val="hybridMultilevel"/>
    <w:tmpl w:val="2580ED98"/>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934644C"/>
    <w:multiLevelType w:val="hybridMultilevel"/>
    <w:tmpl w:val="28583E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A9C7F8C"/>
    <w:multiLevelType w:val="hybridMultilevel"/>
    <w:tmpl w:val="02722556"/>
    <w:lvl w:ilvl="0" w:tplc="0409001B">
      <w:start w:val="1"/>
      <w:numFmt w:val="lowerRoman"/>
      <w:lvlText w:val="%1."/>
      <w:lvlJc w:val="righ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7F147238"/>
    <w:multiLevelType w:val="hybridMultilevel"/>
    <w:tmpl w:val="2580ED9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1"/>
  </w:num>
  <w:num w:numId="2">
    <w:abstractNumId w:val="17"/>
  </w:num>
  <w:num w:numId="3">
    <w:abstractNumId w:val="8"/>
  </w:num>
  <w:num w:numId="4">
    <w:abstractNumId w:val="16"/>
  </w:num>
  <w:num w:numId="5">
    <w:abstractNumId w:val="1"/>
  </w:num>
  <w:num w:numId="6">
    <w:abstractNumId w:val="2"/>
  </w:num>
  <w:num w:numId="7">
    <w:abstractNumId w:val="5"/>
  </w:num>
  <w:num w:numId="8">
    <w:abstractNumId w:val="0"/>
  </w:num>
  <w:num w:numId="9">
    <w:abstractNumId w:val="13"/>
  </w:num>
  <w:num w:numId="10">
    <w:abstractNumId w:val="12"/>
  </w:num>
  <w:num w:numId="11">
    <w:abstractNumId w:val="7"/>
  </w:num>
  <w:num w:numId="12">
    <w:abstractNumId w:val="4"/>
  </w:num>
  <w:num w:numId="13">
    <w:abstractNumId w:val="3"/>
  </w:num>
  <w:num w:numId="14">
    <w:abstractNumId w:val="6"/>
  </w:num>
  <w:num w:numId="15">
    <w:abstractNumId w:val="14"/>
  </w:num>
  <w:num w:numId="16">
    <w:abstractNumId w:val="10"/>
  </w:num>
  <w:num w:numId="17">
    <w:abstractNumId w:val="18"/>
  </w:num>
  <w:num w:numId="18">
    <w:abstractNumId w:val="15"/>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B46"/>
    <w:rsid w:val="00096567"/>
    <w:rsid w:val="00111A5B"/>
    <w:rsid w:val="00160B04"/>
    <w:rsid w:val="00200AD1"/>
    <w:rsid w:val="00240EE0"/>
    <w:rsid w:val="00273140"/>
    <w:rsid w:val="002A64E7"/>
    <w:rsid w:val="002C0F23"/>
    <w:rsid w:val="00354C6D"/>
    <w:rsid w:val="00382457"/>
    <w:rsid w:val="003864D3"/>
    <w:rsid w:val="003D3B19"/>
    <w:rsid w:val="003D474B"/>
    <w:rsid w:val="003E208B"/>
    <w:rsid w:val="00403D52"/>
    <w:rsid w:val="004466FF"/>
    <w:rsid w:val="004A4E9B"/>
    <w:rsid w:val="0054582E"/>
    <w:rsid w:val="005F47F0"/>
    <w:rsid w:val="005F6523"/>
    <w:rsid w:val="006402E9"/>
    <w:rsid w:val="00660346"/>
    <w:rsid w:val="006739DB"/>
    <w:rsid w:val="00675187"/>
    <w:rsid w:val="00680D44"/>
    <w:rsid w:val="006B2001"/>
    <w:rsid w:val="006E5BC5"/>
    <w:rsid w:val="00737324"/>
    <w:rsid w:val="00745C06"/>
    <w:rsid w:val="007A780E"/>
    <w:rsid w:val="007C75BB"/>
    <w:rsid w:val="00805A4C"/>
    <w:rsid w:val="008F324F"/>
    <w:rsid w:val="009043B3"/>
    <w:rsid w:val="00944D03"/>
    <w:rsid w:val="009524C7"/>
    <w:rsid w:val="009B2A16"/>
    <w:rsid w:val="009E629E"/>
    <w:rsid w:val="00A03696"/>
    <w:rsid w:val="00A1588F"/>
    <w:rsid w:val="00A556FB"/>
    <w:rsid w:val="00A748BE"/>
    <w:rsid w:val="00A815E4"/>
    <w:rsid w:val="00AB551B"/>
    <w:rsid w:val="00B05BF0"/>
    <w:rsid w:val="00B06D93"/>
    <w:rsid w:val="00B14DD9"/>
    <w:rsid w:val="00B52539"/>
    <w:rsid w:val="00BA7580"/>
    <w:rsid w:val="00C51DF1"/>
    <w:rsid w:val="00C529AA"/>
    <w:rsid w:val="00C76C13"/>
    <w:rsid w:val="00C81CC6"/>
    <w:rsid w:val="00C85B46"/>
    <w:rsid w:val="00D00F7F"/>
    <w:rsid w:val="00D46278"/>
    <w:rsid w:val="00DE5B85"/>
    <w:rsid w:val="00E1338D"/>
    <w:rsid w:val="00EA7032"/>
    <w:rsid w:val="00EE370F"/>
    <w:rsid w:val="00F24D32"/>
    <w:rsid w:val="00F93B15"/>
    <w:rsid w:val="00F95A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ecimalSymbol w:val="."/>
  <w:listSeparator w:val=","/>
  <w14:docId w14:val="4E26C751"/>
  <w15:chartTrackingRefBased/>
  <w15:docId w15:val="{91B0DCFC-9102-4C4C-91C4-9ADD711D7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54582E"/>
    <w:pPr>
      <w:keepNext/>
      <w:outlineLvl w:val="0"/>
    </w:pPr>
    <w:rPr>
      <w:rFonts w:ascii="Times New Roman" w:eastAsia="Times New Roman" w:hAnsi="Times New Roman" w:cs="Times New Roman"/>
      <w:b/>
      <w:bCs/>
      <w:lang w:val="en-US"/>
    </w:rPr>
  </w:style>
  <w:style w:type="paragraph" w:styleId="Heading3">
    <w:name w:val="heading 3"/>
    <w:basedOn w:val="Normal"/>
    <w:next w:val="Normal"/>
    <w:link w:val="Heading3Char"/>
    <w:qFormat/>
    <w:rsid w:val="0054582E"/>
    <w:pPr>
      <w:keepNext/>
      <w:outlineLvl w:val="2"/>
    </w:pPr>
    <w:rPr>
      <w:rFonts w:ascii="Times New Roman" w:eastAsia="Times New Roman" w:hAnsi="Times New Roman" w:cs="Times New Roman"/>
      <w:b/>
      <w:sz w:val="28"/>
      <w:szCs w:val="20"/>
    </w:rPr>
  </w:style>
  <w:style w:type="paragraph" w:styleId="Heading4">
    <w:name w:val="heading 4"/>
    <w:basedOn w:val="Normal"/>
    <w:next w:val="Normal"/>
    <w:link w:val="Heading4Char"/>
    <w:qFormat/>
    <w:rsid w:val="0054582E"/>
    <w:pPr>
      <w:keepNext/>
      <w:outlineLvl w:val="3"/>
    </w:pPr>
    <w:rPr>
      <w:rFonts w:ascii="Arial" w:eastAsia="Times New Roman" w:hAnsi="Arial" w:cs="Times New Roman"/>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85B46"/>
    <w:pPr>
      <w:tabs>
        <w:tab w:val="center" w:pos="4680"/>
        <w:tab w:val="right" w:pos="9360"/>
      </w:tabs>
    </w:pPr>
  </w:style>
  <w:style w:type="character" w:customStyle="1" w:styleId="HeaderChar">
    <w:name w:val="Header Char"/>
    <w:basedOn w:val="DefaultParagraphFont"/>
    <w:link w:val="Header"/>
    <w:uiPriority w:val="99"/>
    <w:rsid w:val="00C85B46"/>
  </w:style>
  <w:style w:type="paragraph" w:styleId="Footer">
    <w:name w:val="footer"/>
    <w:basedOn w:val="Normal"/>
    <w:link w:val="FooterChar"/>
    <w:uiPriority w:val="99"/>
    <w:unhideWhenUsed/>
    <w:rsid w:val="00C85B46"/>
    <w:pPr>
      <w:tabs>
        <w:tab w:val="center" w:pos="4680"/>
        <w:tab w:val="right" w:pos="9360"/>
      </w:tabs>
    </w:pPr>
  </w:style>
  <w:style w:type="character" w:customStyle="1" w:styleId="FooterChar">
    <w:name w:val="Footer Char"/>
    <w:basedOn w:val="DefaultParagraphFont"/>
    <w:link w:val="Footer"/>
    <w:uiPriority w:val="99"/>
    <w:rsid w:val="00C85B46"/>
  </w:style>
  <w:style w:type="character" w:customStyle="1" w:styleId="Heading1Char">
    <w:name w:val="Heading 1 Char"/>
    <w:basedOn w:val="DefaultParagraphFont"/>
    <w:link w:val="Heading1"/>
    <w:rsid w:val="0054582E"/>
    <w:rPr>
      <w:rFonts w:ascii="Times New Roman" w:eastAsia="Times New Roman" w:hAnsi="Times New Roman" w:cs="Times New Roman"/>
      <w:b/>
      <w:bCs/>
      <w:lang w:val="en-US"/>
    </w:rPr>
  </w:style>
  <w:style w:type="character" w:customStyle="1" w:styleId="Heading3Char">
    <w:name w:val="Heading 3 Char"/>
    <w:basedOn w:val="DefaultParagraphFont"/>
    <w:link w:val="Heading3"/>
    <w:rsid w:val="0054582E"/>
    <w:rPr>
      <w:rFonts w:ascii="Times New Roman" w:eastAsia="Times New Roman" w:hAnsi="Times New Roman" w:cs="Times New Roman"/>
      <w:b/>
      <w:sz w:val="28"/>
      <w:szCs w:val="20"/>
    </w:rPr>
  </w:style>
  <w:style w:type="character" w:customStyle="1" w:styleId="Heading4Char">
    <w:name w:val="Heading 4 Char"/>
    <w:basedOn w:val="DefaultParagraphFont"/>
    <w:link w:val="Heading4"/>
    <w:rsid w:val="0054582E"/>
    <w:rPr>
      <w:rFonts w:ascii="Arial" w:eastAsia="Times New Roman" w:hAnsi="Arial" w:cs="Times New Roman"/>
      <w:b/>
      <w:bCs/>
      <w:sz w:val="22"/>
      <w:szCs w:val="20"/>
    </w:rPr>
  </w:style>
  <w:style w:type="paragraph" w:styleId="Title">
    <w:name w:val="Title"/>
    <w:basedOn w:val="Normal"/>
    <w:link w:val="TitleChar"/>
    <w:qFormat/>
    <w:rsid w:val="0054582E"/>
    <w:pPr>
      <w:jc w:val="center"/>
    </w:pPr>
    <w:rPr>
      <w:rFonts w:ascii="Times New Roman" w:eastAsia="Times New Roman" w:hAnsi="Times New Roman" w:cs="Times New Roman"/>
      <w:i/>
      <w:iCs/>
      <w:lang w:val="en-US"/>
    </w:rPr>
  </w:style>
  <w:style w:type="character" w:customStyle="1" w:styleId="TitleChar">
    <w:name w:val="Title Char"/>
    <w:basedOn w:val="DefaultParagraphFont"/>
    <w:link w:val="Title"/>
    <w:rsid w:val="0054582E"/>
    <w:rPr>
      <w:rFonts w:ascii="Times New Roman" w:eastAsia="Times New Roman" w:hAnsi="Times New Roman" w:cs="Times New Roman"/>
      <w:i/>
      <w:iCs/>
      <w:lang w:val="en-US"/>
    </w:rPr>
  </w:style>
  <w:style w:type="paragraph" w:customStyle="1" w:styleId="Default">
    <w:name w:val="Default"/>
    <w:rsid w:val="00354C6D"/>
    <w:pPr>
      <w:autoSpaceDE w:val="0"/>
      <w:autoSpaceDN w:val="0"/>
      <w:adjustRightInd w:val="0"/>
    </w:pPr>
    <w:rPr>
      <w:rFonts w:ascii="Arial" w:hAnsi="Arial" w:cs="Arial"/>
      <w:color w:val="000000"/>
    </w:rPr>
  </w:style>
  <w:style w:type="paragraph" w:styleId="NoSpacing">
    <w:name w:val="No Spacing"/>
    <w:uiPriority w:val="1"/>
    <w:qFormat/>
    <w:rsid w:val="00944D03"/>
    <w:rPr>
      <w:sz w:val="22"/>
      <w:szCs w:val="22"/>
    </w:rPr>
  </w:style>
  <w:style w:type="paragraph" w:customStyle="1" w:styleId="ListParagraph1">
    <w:name w:val="List Paragraph1"/>
    <w:basedOn w:val="Normal"/>
    <w:uiPriority w:val="34"/>
    <w:qFormat/>
    <w:rsid w:val="00403D52"/>
    <w:pPr>
      <w:spacing w:after="160" w:line="259" w:lineRule="auto"/>
      <w:ind w:left="720"/>
      <w:contextualSpacing/>
    </w:pPr>
    <w:rPr>
      <w:sz w:val="22"/>
      <w:szCs w:val="22"/>
    </w:rPr>
  </w:style>
  <w:style w:type="paragraph" w:styleId="ListParagraph">
    <w:name w:val="List Paragraph"/>
    <w:basedOn w:val="Normal"/>
    <w:uiPriority w:val="34"/>
    <w:unhideWhenUsed/>
    <w:qFormat/>
    <w:rsid w:val="00403D52"/>
    <w:pPr>
      <w:spacing w:after="160" w:line="259" w:lineRule="auto"/>
      <w:ind w:left="720"/>
      <w:contextualSpacing/>
    </w:pPr>
    <w:rPr>
      <w:sz w:val="22"/>
      <w:szCs w:val="22"/>
    </w:rPr>
  </w:style>
  <w:style w:type="character" w:styleId="Hyperlink">
    <w:name w:val="Hyperlink"/>
    <w:basedOn w:val="DefaultParagraphFont"/>
    <w:uiPriority w:val="99"/>
    <w:unhideWhenUsed/>
    <w:rsid w:val="00C76C13"/>
    <w:rPr>
      <w:color w:val="0563C1" w:themeColor="hyperlink"/>
      <w:u w:val="single"/>
    </w:rPr>
  </w:style>
  <w:style w:type="table" w:styleId="TableGrid">
    <w:name w:val="Table Grid"/>
    <w:basedOn w:val="TableNormal"/>
    <w:rsid w:val="00AB551B"/>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A748BE"/>
    <w:pPr>
      <w:jc w:val="center"/>
    </w:pPr>
    <w:rPr>
      <w:rFonts w:ascii="Arial" w:eastAsia="Times New Roman" w:hAnsi="Arial" w:cs="Arial"/>
      <w:b/>
      <w:szCs w:val="32"/>
      <w:lang w:val="en-US"/>
    </w:rPr>
  </w:style>
  <w:style w:type="character" w:customStyle="1" w:styleId="SubtitleChar">
    <w:name w:val="Subtitle Char"/>
    <w:basedOn w:val="DefaultParagraphFont"/>
    <w:link w:val="Subtitle"/>
    <w:rsid w:val="00A748BE"/>
    <w:rPr>
      <w:rFonts w:ascii="Arial" w:eastAsia="Times New Roman" w:hAnsi="Arial" w:cs="Arial"/>
      <w:b/>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0250047">
      <w:bodyDiv w:val="1"/>
      <w:marLeft w:val="0"/>
      <w:marRight w:val="0"/>
      <w:marTop w:val="0"/>
      <w:marBottom w:val="0"/>
      <w:divBdr>
        <w:top w:val="none" w:sz="0" w:space="0" w:color="auto"/>
        <w:left w:val="none" w:sz="0" w:space="0" w:color="auto"/>
        <w:bottom w:val="none" w:sz="0" w:space="0" w:color="auto"/>
        <w:right w:val="none" w:sz="0" w:space="0" w:color="auto"/>
      </w:divBdr>
    </w:div>
    <w:div w:id="1897623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tes.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0.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A8D060A4</Template>
  <TotalTime>2</TotalTime>
  <Pages>1</Pages>
  <Words>317</Words>
  <Characters>1812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ACoulibaly</cp:lastModifiedBy>
  <cp:revision>7</cp:revision>
  <cp:lastPrinted>2024-05-02T08:53:00Z</cp:lastPrinted>
  <dcterms:created xsi:type="dcterms:W3CDTF">2024-12-17T10:05:00Z</dcterms:created>
  <dcterms:modified xsi:type="dcterms:W3CDTF">2025-03-05T10:29:00Z</dcterms:modified>
</cp:coreProperties>
</file>