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762C4B" w:rsidRPr="00762C4B" w:rsidRDefault="00762C4B" w:rsidP="00762C4B">
      <w:pPr>
        <w:rPr>
          <w:rFonts w:ascii="Gill Sans MT" w:hAnsi="Gill Sans MT"/>
        </w:rPr>
      </w:pPr>
    </w:p>
    <w:p w14:paraId="369E6D6D" w14:textId="392411FE" w:rsidR="004410F4" w:rsidRPr="0077442B" w:rsidRDefault="00156451" w:rsidP="00762C4B">
      <w:pPr>
        <w:rPr>
          <w:rFonts w:cstheme="minorHAnsi"/>
          <w:b/>
          <w:sz w:val="22"/>
          <w:szCs w:val="22"/>
        </w:rPr>
      </w:pPr>
      <w:r w:rsidRPr="0077442B">
        <w:rPr>
          <w:rFonts w:cstheme="minorHAnsi"/>
          <w:b/>
          <w:sz w:val="22"/>
          <w:szCs w:val="22"/>
        </w:rPr>
        <w:t>Job</w:t>
      </w:r>
      <w:r w:rsidR="00762C4B" w:rsidRPr="0077442B">
        <w:rPr>
          <w:rFonts w:cstheme="minorHAnsi"/>
          <w:b/>
          <w:sz w:val="22"/>
          <w:szCs w:val="22"/>
        </w:rPr>
        <w:t xml:space="preserve"> Title:</w:t>
      </w:r>
      <w:r w:rsidR="00762C4B" w:rsidRPr="0077442B">
        <w:rPr>
          <w:rFonts w:cstheme="minorHAnsi"/>
          <w:b/>
          <w:sz w:val="22"/>
          <w:szCs w:val="22"/>
        </w:rPr>
        <w:tab/>
      </w:r>
      <w:r w:rsidR="004410F4" w:rsidRPr="0077442B">
        <w:rPr>
          <w:rFonts w:cstheme="minorHAnsi"/>
          <w:b/>
          <w:sz w:val="22"/>
          <w:szCs w:val="22"/>
        </w:rPr>
        <w:tab/>
      </w:r>
      <w:r w:rsidR="00171021" w:rsidRPr="00171021">
        <w:rPr>
          <w:rFonts w:cstheme="minorHAnsi"/>
          <w:b/>
          <w:sz w:val="22"/>
          <w:szCs w:val="22"/>
        </w:rPr>
        <w:t>Reset Room Supervisor</w:t>
      </w:r>
    </w:p>
    <w:p w14:paraId="4F1DB993" w14:textId="77777777" w:rsidR="002B4126" w:rsidRPr="0077442B" w:rsidRDefault="004410F4" w:rsidP="004410F4">
      <w:pPr>
        <w:ind w:left="2160" w:hanging="2160"/>
        <w:rPr>
          <w:rFonts w:cstheme="minorHAnsi"/>
          <w:b/>
          <w:sz w:val="22"/>
          <w:szCs w:val="22"/>
        </w:rPr>
      </w:pPr>
      <w:r w:rsidRPr="0077442B">
        <w:rPr>
          <w:rFonts w:cstheme="minorHAnsi"/>
          <w:b/>
          <w:sz w:val="22"/>
          <w:szCs w:val="22"/>
        </w:rPr>
        <w:t xml:space="preserve">Responsible to: </w:t>
      </w:r>
      <w:r w:rsidRPr="0077442B">
        <w:rPr>
          <w:rFonts w:cstheme="minorHAnsi"/>
          <w:b/>
          <w:sz w:val="22"/>
          <w:szCs w:val="22"/>
        </w:rPr>
        <w:tab/>
        <w:t>The Assistant Headteacher with responsibility for Systems and Standards and the Assistant Headteacher with responsibility for Student Welfare</w:t>
      </w:r>
    </w:p>
    <w:p w14:paraId="29890776" w14:textId="77777777" w:rsidR="00762C4B" w:rsidRPr="0077442B" w:rsidRDefault="002B4126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b/>
          <w:sz w:val="22"/>
          <w:szCs w:val="22"/>
        </w:rPr>
        <w:t>Staff Managed:</w:t>
      </w:r>
      <w:r w:rsidRPr="0077442B">
        <w:rPr>
          <w:rFonts w:cstheme="minorHAnsi"/>
          <w:b/>
          <w:sz w:val="22"/>
          <w:szCs w:val="22"/>
        </w:rPr>
        <w:tab/>
      </w:r>
      <w:r w:rsidRPr="0077442B">
        <w:rPr>
          <w:rFonts w:cstheme="minorHAnsi"/>
          <w:b/>
          <w:sz w:val="22"/>
          <w:szCs w:val="22"/>
        </w:rPr>
        <w:tab/>
        <w:t>None</w:t>
      </w:r>
    </w:p>
    <w:p w14:paraId="11DC2398" w14:textId="77777777" w:rsidR="00762C4B" w:rsidRPr="0077442B" w:rsidRDefault="00762C4B" w:rsidP="00762C4B">
      <w:pPr>
        <w:rPr>
          <w:rFonts w:cstheme="minorHAnsi"/>
          <w:b/>
          <w:sz w:val="22"/>
          <w:szCs w:val="22"/>
        </w:rPr>
      </w:pPr>
      <w:r w:rsidRPr="0077442B">
        <w:rPr>
          <w:rFonts w:cstheme="minorHAnsi"/>
          <w:b/>
          <w:sz w:val="22"/>
          <w:szCs w:val="22"/>
        </w:rPr>
        <w:t>Grade:</w:t>
      </w:r>
      <w:r w:rsidRPr="0077442B">
        <w:rPr>
          <w:rFonts w:cstheme="minorHAnsi"/>
          <w:b/>
          <w:sz w:val="22"/>
          <w:szCs w:val="22"/>
        </w:rPr>
        <w:tab/>
      </w:r>
      <w:r w:rsidR="002B4126" w:rsidRPr="0077442B">
        <w:rPr>
          <w:rFonts w:cstheme="minorHAnsi"/>
          <w:b/>
          <w:sz w:val="22"/>
          <w:szCs w:val="22"/>
        </w:rPr>
        <w:tab/>
      </w:r>
      <w:r w:rsidR="002B4126" w:rsidRPr="0077442B">
        <w:rPr>
          <w:rFonts w:cstheme="minorHAnsi"/>
          <w:b/>
          <w:sz w:val="22"/>
          <w:szCs w:val="22"/>
        </w:rPr>
        <w:tab/>
        <w:t xml:space="preserve">APTC </w:t>
      </w:r>
      <w:r w:rsidR="008266D9">
        <w:rPr>
          <w:rFonts w:cstheme="minorHAnsi"/>
          <w:b/>
          <w:sz w:val="22"/>
          <w:szCs w:val="22"/>
        </w:rPr>
        <w:t xml:space="preserve">4 </w:t>
      </w:r>
      <w:r w:rsidR="002B4126" w:rsidRPr="0077442B">
        <w:rPr>
          <w:rFonts w:cstheme="minorHAnsi"/>
          <w:b/>
          <w:sz w:val="22"/>
          <w:szCs w:val="22"/>
        </w:rPr>
        <w:t xml:space="preserve">Points </w:t>
      </w:r>
      <w:r w:rsidR="008266D9">
        <w:rPr>
          <w:rFonts w:cstheme="minorHAnsi"/>
          <w:b/>
          <w:sz w:val="22"/>
          <w:szCs w:val="22"/>
        </w:rPr>
        <w:t>7 - 10</w:t>
      </w:r>
    </w:p>
    <w:p w14:paraId="0A37501D" w14:textId="77777777" w:rsidR="00F46EDB" w:rsidRPr="0077442B" w:rsidRDefault="00F46EDB" w:rsidP="00762C4B">
      <w:pPr>
        <w:rPr>
          <w:rFonts w:cstheme="minorHAnsi"/>
          <w:sz w:val="22"/>
          <w:szCs w:val="22"/>
        </w:rPr>
      </w:pPr>
    </w:p>
    <w:p w14:paraId="2AA0C30A" w14:textId="77777777" w:rsidR="005D46A0" w:rsidRPr="0077442B" w:rsidRDefault="005D46A0" w:rsidP="005D46A0">
      <w:pPr>
        <w:rPr>
          <w:rFonts w:cstheme="minorHAnsi"/>
          <w:b/>
          <w:bCs/>
          <w:sz w:val="22"/>
          <w:szCs w:val="22"/>
        </w:rPr>
      </w:pPr>
      <w:r w:rsidRPr="0077442B">
        <w:rPr>
          <w:rFonts w:cstheme="minorHAnsi"/>
          <w:b/>
          <w:bCs/>
          <w:sz w:val="22"/>
          <w:szCs w:val="22"/>
        </w:rPr>
        <w:t>JOB PURPOSE</w:t>
      </w:r>
    </w:p>
    <w:p w14:paraId="5DAB6C7B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</w:p>
    <w:p w14:paraId="160E5311" w14:textId="66D040FF" w:rsidR="00762C4B" w:rsidRPr="0077442B" w:rsidRDefault="00762C4B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The core purpose of the role is to manage,</w:t>
      </w:r>
      <w:r w:rsidR="00171021">
        <w:rPr>
          <w:rFonts w:cstheme="minorHAnsi"/>
          <w:sz w:val="22"/>
          <w:szCs w:val="22"/>
        </w:rPr>
        <w:t xml:space="preserve"> organise and run an effective Reset</w:t>
      </w:r>
      <w:r w:rsidRPr="0077442B">
        <w:rPr>
          <w:rFonts w:cstheme="minorHAnsi"/>
          <w:sz w:val="22"/>
          <w:szCs w:val="22"/>
        </w:rPr>
        <w:t xml:space="preserve"> Room and provide support to identified students who need behaviour support and intervention in order to successfully engage them in learning and integration into school life.</w:t>
      </w:r>
    </w:p>
    <w:p w14:paraId="02EB378F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</w:p>
    <w:p w14:paraId="21357863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Our ideal candidate will:</w:t>
      </w:r>
    </w:p>
    <w:p w14:paraId="106EEFBF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Demonstrate excellent communication skills.</w:t>
      </w:r>
    </w:p>
    <w:p w14:paraId="5F296A17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Have previous pastoral experience.</w:t>
      </w:r>
    </w:p>
    <w:p w14:paraId="6B570923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Excellent interpersonal and organisational skills</w:t>
      </w:r>
    </w:p>
    <w:p w14:paraId="52C2009F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Form strong relationships with students/parents/carers.</w:t>
      </w:r>
    </w:p>
    <w:p w14:paraId="68C51415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Have the ability to work effectively as part of a team.</w:t>
      </w:r>
    </w:p>
    <w:p w14:paraId="6A05A809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</w:p>
    <w:p w14:paraId="2D51610A" w14:textId="77777777" w:rsidR="00FD2AC0" w:rsidRPr="0077442B" w:rsidRDefault="00FD2AC0" w:rsidP="00FD2AC0">
      <w:pPr>
        <w:rPr>
          <w:rFonts w:cstheme="minorHAnsi"/>
          <w:b/>
          <w:bCs/>
          <w:sz w:val="22"/>
          <w:szCs w:val="22"/>
        </w:rPr>
      </w:pPr>
      <w:r w:rsidRPr="0077442B">
        <w:rPr>
          <w:rFonts w:cstheme="minorHAnsi"/>
          <w:b/>
          <w:bCs/>
          <w:sz w:val="22"/>
          <w:szCs w:val="22"/>
        </w:rPr>
        <w:t>KEY RESPONSIBILITIES</w:t>
      </w:r>
    </w:p>
    <w:p w14:paraId="41C8F396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</w:p>
    <w:p w14:paraId="18A34FF6" w14:textId="346E813F" w:rsidR="00762C4B" w:rsidRPr="0077442B" w:rsidRDefault="00762C4B" w:rsidP="007E1FC7">
      <w:pPr>
        <w:ind w:left="720" w:hanging="720"/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 xml:space="preserve">Organise, run and manage the </w:t>
      </w:r>
      <w:r w:rsidR="00171021">
        <w:rPr>
          <w:rFonts w:cstheme="minorHAnsi"/>
          <w:sz w:val="22"/>
          <w:szCs w:val="22"/>
        </w:rPr>
        <w:t xml:space="preserve">Reset </w:t>
      </w:r>
      <w:r w:rsidRPr="0077442B">
        <w:rPr>
          <w:rFonts w:cstheme="minorHAnsi"/>
          <w:sz w:val="22"/>
          <w:szCs w:val="22"/>
        </w:rPr>
        <w:t>Room, ensuring it is organised and resourced each day.</w:t>
      </w:r>
    </w:p>
    <w:p w14:paraId="15650D7B" w14:textId="0C3505BD" w:rsidR="00762C4B" w:rsidRPr="0077442B" w:rsidRDefault="00762C4B" w:rsidP="007E1FC7">
      <w:pPr>
        <w:ind w:left="720" w:hanging="720"/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 xml:space="preserve">To operate the day-to-day supervision of the </w:t>
      </w:r>
      <w:r w:rsidR="00171021">
        <w:rPr>
          <w:rFonts w:cstheme="minorHAnsi"/>
          <w:sz w:val="22"/>
          <w:szCs w:val="22"/>
        </w:rPr>
        <w:t>Reset</w:t>
      </w:r>
      <w:r w:rsidRPr="0077442B">
        <w:rPr>
          <w:rFonts w:cstheme="minorHAnsi"/>
          <w:sz w:val="22"/>
          <w:szCs w:val="22"/>
        </w:rPr>
        <w:t xml:space="preserve"> Room and play a significant part in fulfilling this rota.</w:t>
      </w:r>
    </w:p>
    <w:p w14:paraId="16195D45" w14:textId="064BBE96" w:rsidR="00762C4B" w:rsidRPr="0077442B" w:rsidRDefault="00762C4B" w:rsidP="007E1FC7">
      <w:pPr>
        <w:ind w:left="720" w:hanging="720"/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 xml:space="preserve">To ensure suitable intervention and support is available for students who access the </w:t>
      </w:r>
      <w:r w:rsidR="00171021">
        <w:rPr>
          <w:rFonts w:cstheme="minorHAnsi"/>
          <w:sz w:val="22"/>
          <w:szCs w:val="22"/>
        </w:rPr>
        <w:t>Reset</w:t>
      </w:r>
      <w:r w:rsidRPr="0077442B">
        <w:rPr>
          <w:rFonts w:cstheme="minorHAnsi"/>
          <w:sz w:val="22"/>
          <w:szCs w:val="22"/>
        </w:rPr>
        <w:t xml:space="preserve"> Room</w:t>
      </w:r>
      <w:r w:rsidR="00330632">
        <w:rPr>
          <w:rFonts w:cstheme="minorHAnsi"/>
          <w:sz w:val="22"/>
          <w:szCs w:val="22"/>
        </w:rPr>
        <w:t>.</w:t>
      </w:r>
    </w:p>
    <w:p w14:paraId="33025D31" w14:textId="77777777" w:rsidR="00762C4B" w:rsidRPr="0077442B" w:rsidRDefault="00762C4B" w:rsidP="007E1FC7">
      <w:pPr>
        <w:ind w:left="720" w:hanging="720"/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Work with</w:t>
      </w:r>
      <w:r w:rsidR="00C8534B">
        <w:rPr>
          <w:rFonts w:cstheme="minorHAnsi"/>
          <w:sz w:val="22"/>
          <w:szCs w:val="22"/>
        </w:rPr>
        <w:t>,</w:t>
      </w:r>
      <w:r w:rsidRPr="0077442B">
        <w:rPr>
          <w:rFonts w:cstheme="minorHAnsi"/>
          <w:sz w:val="22"/>
          <w:szCs w:val="22"/>
        </w:rPr>
        <w:t xml:space="preserve"> support and champion the needs of an identified group of students to ensure their successful engagement in learning and integration into school life.</w:t>
      </w:r>
    </w:p>
    <w:p w14:paraId="3F6D9CF5" w14:textId="77777777" w:rsidR="00762C4B" w:rsidRPr="0077442B" w:rsidRDefault="00762C4B" w:rsidP="007E1FC7">
      <w:pPr>
        <w:ind w:left="720" w:hanging="720"/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Be a member of the pastoral team supporting selected students in achieving successful outcomes by ensuring they access a full education.</w:t>
      </w:r>
    </w:p>
    <w:p w14:paraId="72A3D3EC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</w:p>
    <w:p w14:paraId="24987C65" w14:textId="77777777" w:rsidR="00762C4B" w:rsidRPr="0077442B" w:rsidRDefault="00F037DE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b/>
          <w:sz w:val="22"/>
          <w:szCs w:val="22"/>
        </w:rPr>
        <w:t xml:space="preserve">SPECIFIC RESPONSIBILITIES </w:t>
      </w:r>
    </w:p>
    <w:p w14:paraId="0D0B940D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</w:p>
    <w:p w14:paraId="5C31FA77" w14:textId="28D7517E" w:rsidR="00762C4B" w:rsidRPr="0077442B" w:rsidRDefault="00171021" w:rsidP="007E1FC7">
      <w:pPr>
        <w:ind w:left="720" w:hanging="72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•</w:t>
      </w:r>
      <w:r>
        <w:rPr>
          <w:rFonts w:cstheme="minorHAnsi"/>
          <w:sz w:val="22"/>
          <w:szCs w:val="22"/>
        </w:rPr>
        <w:tab/>
        <w:t>Manage and oversee a</w:t>
      </w:r>
      <w:bookmarkStart w:id="0" w:name="_GoBack"/>
      <w:bookmarkEnd w:id="0"/>
      <w:r w:rsidR="00762C4B" w:rsidRPr="0077442B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Reset</w:t>
      </w:r>
      <w:r w:rsidR="00762C4B" w:rsidRPr="0077442B">
        <w:rPr>
          <w:rFonts w:cstheme="minorHAnsi"/>
          <w:sz w:val="22"/>
          <w:szCs w:val="22"/>
        </w:rPr>
        <w:t xml:space="preserve"> Room programme designed to enable students to reflect on their behaviours.</w:t>
      </w:r>
    </w:p>
    <w:p w14:paraId="475C9479" w14:textId="0F6BB426" w:rsidR="00762C4B" w:rsidRPr="0077442B" w:rsidRDefault="00762C4B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Organise</w:t>
      </w:r>
      <w:r w:rsidR="00C77223">
        <w:rPr>
          <w:rFonts w:cstheme="minorHAnsi"/>
          <w:sz w:val="22"/>
          <w:szCs w:val="22"/>
        </w:rPr>
        <w:t xml:space="preserve"> reflection</w:t>
      </w:r>
      <w:r w:rsidRPr="0077442B">
        <w:rPr>
          <w:rFonts w:cstheme="minorHAnsi"/>
          <w:sz w:val="22"/>
          <w:szCs w:val="22"/>
        </w:rPr>
        <w:t xml:space="preserve"> sessions with students within the </w:t>
      </w:r>
      <w:r w:rsidR="00171021">
        <w:rPr>
          <w:rFonts w:cstheme="minorHAnsi"/>
          <w:sz w:val="22"/>
          <w:szCs w:val="22"/>
        </w:rPr>
        <w:t>Reset</w:t>
      </w:r>
      <w:r w:rsidRPr="0077442B">
        <w:rPr>
          <w:rFonts w:cstheme="minorHAnsi"/>
          <w:sz w:val="22"/>
          <w:szCs w:val="22"/>
        </w:rPr>
        <w:t xml:space="preserve"> Room.</w:t>
      </w:r>
    </w:p>
    <w:p w14:paraId="05F8929A" w14:textId="17527FAB" w:rsidR="00762C4B" w:rsidRPr="0077442B" w:rsidRDefault="00762C4B" w:rsidP="007E1FC7">
      <w:pPr>
        <w:ind w:left="720" w:hanging="720"/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 xml:space="preserve">Ensure the </w:t>
      </w:r>
      <w:r w:rsidR="00171021">
        <w:rPr>
          <w:rFonts w:cstheme="minorHAnsi"/>
          <w:sz w:val="22"/>
          <w:szCs w:val="22"/>
        </w:rPr>
        <w:t>Reset</w:t>
      </w:r>
      <w:r w:rsidRPr="0077442B">
        <w:rPr>
          <w:rFonts w:cstheme="minorHAnsi"/>
          <w:sz w:val="22"/>
          <w:szCs w:val="22"/>
        </w:rPr>
        <w:t xml:space="preserve"> Room is resourced to provide work that is challenging and motivating to students to ensure a calm working environment.</w:t>
      </w:r>
    </w:p>
    <w:p w14:paraId="5C0C8961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Maintain high standards and expectations in line with our school ethos and values.</w:t>
      </w:r>
    </w:p>
    <w:p w14:paraId="4D90D591" w14:textId="77777777" w:rsidR="00762C4B" w:rsidRPr="0077442B" w:rsidRDefault="00762C4B" w:rsidP="007E1FC7">
      <w:pPr>
        <w:ind w:left="720" w:hanging="720"/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Ensure registers are updated and completed daily. Meet and greet identified students daily to set them up for a successful day.</w:t>
      </w:r>
    </w:p>
    <w:p w14:paraId="7D641DED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Ensure all logs are kept up to date and school records reflect this.</w:t>
      </w:r>
    </w:p>
    <w:p w14:paraId="2116290F" w14:textId="77777777" w:rsidR="00762C4B" w:rsidRPr="0077442B" w:rsidRDefault="00762C4B" w:rsidP="007E1FC7">
      <w:pPr>
        <w:ind w:left="720" w:hanging="720"/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To work in collaboration with other staff members to design and coordinate interventions to support identified students. This will include the Head of Year, SENDCO and DSL.</w:t>
      </w:r>
    </w:p>
    <w:p w14:paraId="7F1AA371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Support teaching staff with managing the behaviour of key students.</w:t>
      </w:r>
    </w:p>
    <w:p w14:paraId="5A06729B" w14:textId="77777777" w:rsidR="00762C4B" w:rsidRPr="0077442B" w:rsidRDefault="00762C4B" w:rsidP="00762C4B">
      <w:pPr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lastRenderedPageBreak/>
        <w:t>•</w:t>
      </w:r>
      <w:r w:rsidRPr="0077442B">
        <w:rPr>
          <w:rFonts w:cstheme="minorHAnsi"/>
          <w:sz w:val="22"/>
          <w:szCs w:val="22"/>
        </w:rPr>
        <w:tab/>
        <w:t>To work with families of key students to help engage them with school.</w:t>
      </w:r>
    </w:p>
    <w:p w14:paraId="2DBBC3A9" w14:textId="77777777" w:rsidR="00762C4B" w:rsidRPr="0077442B" w:rsidRDefault="00762C4B" w:rsidP="007E1FC7">
      <w:pPr>
        <w:ind w:left="720" w:hanging="720"/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Liaise and work with external agencies who work with the child to ensure that the school is supporting and complementing this work.</w:t>
      </w:r>
    </w:p>
    <w:p w14:paraId="376301D1" w14:textId="77777777" w:rsidR="00762C4B" w:rsidRPr="0077442B" w:rsidRDefault="00762C4B" w:rsidP="007E1FC7">
      <w:pPr>
        <w:ind w:left="720" w:hanging="720"/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Know identified student’s SEND needs and which strategies could be used to support the student and their behaviour.</w:t>
      </w:r>
    </w:p>
    <w:p w14:paraId="04727110" w14:textId="77777777" w:rsidR="00762C4B" w:rsidRPr="0077442B" w:rsidRDefault="00762C4B" w:rsidP="00C77223">
      <w:pPr>
        <w:ind w:left="720" w:hanging="720"/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 xml:space="preserve">To be part of the school’s </w:t>
      </w:r>
      <w:r w:rsidR="00C77223">
        <w:rPr>
          <w:rFonts w:cstheme="minorHAnsi"/>
          <w:sz w:val="22"/>
          <w:szCs w:val="22"/>
        </w:rPr>
        <w:t>on-call</w:t>
      </w:r>
      <w:r w:rsidRPr="0077442B">
        <w:rPr>
          <w:rFonts w:cstheme="minorHAnsi"/>
          <w:sz w:val="22"/>
          <w:szCs w:val="22"/>
        </w:rPr>
        <w:t xml:space="preserve"> system, supporting </w:t>
      </w:r>
      <w:r w:rsidR="00C77223">
        <w:rPr>
          <w:rFonts w:cstheme="minorHAnsi"/>
          <w:sz w:val="22"/>
          <w:szCs w:val="22"/>
        </w:rPr>
        <w:t>staff in dealing with students w</w:t>
      </w:r>
      <w:r w:rsidRPr="0077442B">
        <w:rPr>
          <w:rFonts w:cstheme="minorHAnsi"/>
          <w:sz w:val="22"/>
          <w:szCs w:val="22"/>
        </w:rPr>
        <w:t>here necessary.</w:t>
      </w:r>
    </w:p>
    <w:p w14:paraId="6069FD49" w14:textId="77777777" w:rsidR="00762C4B" w:rsidRPr="0077442B" w:rsidRDefault="00762C4B" w:rsidP="007E1FC7">
      <w:pPr>
        <w:ind w:left="720" w:hanging="720"/>
        <w:rPr>
          <w:rFonts w:cstheme="minorHAnsi"/>
          <w:sz w:val="22"/>
          <w:szCs w:val="22"/>
        </w:rPr>
      </w:pPr>
      <w:r w:rsidRPr="0077442B">
        <w:rPr>
          <w:rFonts w:cstheme="minorHAnsi"/>
          <w:sz w:val="22"/>
          <w:szCs w:val="22"/>
        </w:rPr>
        <w:t>•</w:t>
      </w:r>
      <w:r w:rsidRPr="0077442B">
        <w:rPr>
          <w:rFonts w:cstheme="minorHAnsi"/>
          <w:sz w:val="22"/>
          <w:szCs w:val="22"/>
        </w:rPr>
        <w:tab/>
        <w:t>To carry out duties around the school at social times, engaging positively with students at these times</w:t>
      </w:r>
    </w:p>
    <w:p w14:paraId="0E27B00A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4F903F9A" w14:textId="77777777" w:rsidR="00790C89" w:rsidRPr="0077442B" w:rsidRDefault="00C77223" w:rsidP="00762C4B">
      <w:pPr>
        <w:rPr>
          <w:rFonts w:cstheme="minorHAnsi"/>
          <w:i/>
          <w:sz w:val="22"/>
          <w:szCs w:val="22"/>
        </w:rPr>
      </w:pPr>
      <w:r>
        <w:rPr>
          <w:rFonts w:cstheme="minorHAnsi"/>
          <w:i/>
          <w:sz w:val="22"/>
          <w:szCs w:val="22"/>
        </w:rPr>
        <w:t>December</w:t>
      </w:r>
      <w:r w:rsidR="008266D9">
        <w:rPr>
          <w:rFonts w:cstheme="minorHAnsi"/>
          <w:i/>
          <w:sz w:val="22"/>
          <w:szCs w:val="22"/>
        </w:rPr>
        <w:t xml:space="preserve"> 2024</w:t>
      </w:r>
    </w:p>
    <w:p w14:paraId="60061E4C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44EAFD9C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4B94D5A5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3DEEC669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3656B9AB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45FB0818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049F31CB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53128261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62486C05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4101652C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4B99056E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1299C43A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4DDBEF00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3461D779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3CF2D8B6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0FB78278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1FC39945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0562CB0E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34CE0A41" w14:textId="77777777" w:rsidR="00FE0D77" w:rsidRDefault="00FE0D77" w:rsidP="00762C4B">
      <w:pPr>
        <w:rPr>
          <w:rFonts w:cstheme="minorHAnsi"/>
          <w:sz w:val="22"/>
          <w:szCs w:val="22"/>
        </w:rPr>
      </w:pPr>
    </w:p>
    <w:p w14:paraId="62EBF3C5" w14:textId="77777777" w:rsidR="00C77223" w:rsidRDefault="00C77223" w:rsidP="00762C4B">
      <w:pPr>
        <w:rPr>
          <w:rFonts w:cstheme="minorHAnsi"/>
          <w:sz w:val="22"/>
          <w:szCs w:val="22"/>
        </w:rPr>
      </w:pPr>
    </w:p>
    <w:p w14:paraId="6D98A12B" w14:textId="77777777" w:rsidR="00C77223" w:rsidRDefault="00C77223" w:rsidP="00762C4B">
      <w:pPr>
        <w:rPr>
          <w:rFonts w:cstheme="minorHAnsi"/>
          <w:sz w:val="22"/>
          <w:szCs w:val="22"/>
        </w:rPr>
      </w:pPr>
    </w:p>
    <w:p w14:paraId="2946DB82" w14:textId="77777777" w:rsidR="00C77223" w:rsidRDefault="00C77223" w:rsidP="00762C4B">
      <w:pPr>
        <w:rPr>
          <w:rFonts w:cstheme="minorHAnsi"/>
          <w:sz w:val="22"/>
          <w:szCs w:val="22"/>
        </w:rPr>
      </w:pPr>
    </w:p>
    <w:p w14:paraId="5997CC1D" w14:textId="77777777" w:rsidR="00C77223" w:rsidRPr="0077442B" w:rsidRDefault="00C77223" w:rsidP="00762C4B">
      <w:pPr>
        <w:rPr>
          <w:rFonts w:cstheme="minorHAnsi"/>
          <w:sz w:val="22"/>
          <w:szCs w:val="22"/>
        </w:rPr>
      </w:pPr>
    </w:p>
    <w:p w14:paraId="110FFD37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6B699379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3FE9F23F" w14:textId="77777777" w:rsidR="00FE0D77" w:rsidRPr="0077442B" w:rsidRDefault="00FE0D77" w:rsidP="00762C4B">
      <w:pPr>
        <w:rPr>
          <w:rFonts w:cstheme="minorHAnsi"/>
          <w:sz w:val="22"/>
          <w:szCs w:val="22"/>
        </w:rPr>
      </w:pPr>
    </w:p>
    <w:p w14:paraId="52E56223" w14:textId="41BF8AAE" w:rsidR="00FE0D77" w:rsidRPr="0077442B" w:rsidRDefault="00FE0D77" w:rsidP="13F222C1">
      <w:pPr>
        <w:rPr>
          <w:sz w:val="22"/>
          <w:szCs w:val="22"/>
        </w:rPr>
      </w:pPr>
    </w:p>
    <w:p w14:paraId="07EA2AF5" w14:textId="7821EA17" w:rsidR="13F222C1" w:rsidRDefault="13F222C1" w:rsidP="13F222C1">
      <w:pPr>
        <w:rPr>
          <w:sz w:val="22"/>
          <w:szCs w:val="22"/>
        </w:rPr>
      </w:pPr>
    </w:p>
    <w:p w14:paraId="3BA8F181" w14:textId="114BAA50" w:rsidR="13F222C1" w:rsidRDefault="13F222C1" w:rsidP="13F222C1">
      <w:pPr>
        <w:rPr>
          <w:sz w:val="22"/>
          <w:szCs w:val="22"/>
        </w:rPr>
      </w:pPr>
    </w:p>
    <w:p w14:paraId="5F1E9F3A" w14:textId="15686E1B" w:rsidR="13F222C1" w:rsidRDefault="13F222C1" w:rsidP="13F222C1">
      <w:pPr>
        <w:rPr>
          <w:sz w:val="22"/>
          <w:szCs w:val="22"/>
        </w:rPr>
      </w:pPr>
    </w:p>
    <w:p w14:paraId="19CCBAB3" w14:textId="01DB87BC" w:rsidR="13F222C1" w:rsidRDefault="13F222C1" w:rsidP="13F222C1">
      <w:pPr>
        <w:rPr>
          <w:sz w:val="22"/>
          <w:szCs w:val="22"/>
        </w:rPr>
      </w:pPr>
    </w:p>
    <w:p w14:paraId="009D7FF7" w14:textId="55A31F37" w:rsidR="13F222C1" w:rsidRDefault="13F222C1" w:rsidP="13F222C1">
      <w:pPr>
        <w:rPr>
          <w:sz w:val="22"/>
          <w:szCs w:val="22"/>
        </w:rPr>
      </w:pPr>
    </w:p>
    <w:p w14:paraId="2B9EF038" w14:textId="27F6E6EF" w:rsidR="13F222C1" w:rsidRDefault="13F222C1" w:rsidP="13F222C1">
      <w:pPr>
        <w:rPr>
          <w:sz w:val="22"/>
          <w:szCs w:val="22"/>
        </w:rPr>
      </w:pPr>
    </w:p>
    <w:p w14:paraId="7620C1C7" w14:textId="06EF581F" w:rsidR="13F222C1" w:rsidRDefault="13F222C1" w:rsidP="13F222C1">
      <w:pPr>
        <w:rPr>
          <w:sz w:val="22"/>
          <w:szCs w:val="22"/>
        </w:rPr>
      </w:pPr>
    </w:p>
    <w:p w14:paraId="53846202" w14:textId="50B6D3F0" w:rsidR="13F222C1" w:rsidRDefault="13F222C1" w:rsidP="13F222C1">
      <w:pPr>
        <w:rPr>
          <w:sz w:val="22"/>
          <w:szCs w:val="22"/>
        </w:rPr>
      </w:pPr>
    </w:p>
    <w:p w14:paraId="3B00FD9F" w14:textId="7E6FA1D9" w:rsidR="13F222C1" w:rsidRDefault="13F222C1" w:rsidP="13F222C1">
      <w:pPr>
        <w:jc w:val="center"/>
        <w:rPr>
          <w:b/>
          <w:bCs/>
          <w:sz w:val="22"/>
          <w:szCs w:val="22"/>
        </w:rPr>
      </w:pPr>
    </w:p>
    <w:p w14:paraId="0436A59A" w14:textId="042D29EA" w:rsidR="13F222C1" w:rsidRDefault="13F222C1" w:rsidP="13F222C1">
      <w:pPr>
        <w:jc w:val="center"/>
        <w:rPr>
          <w:b/>
          <w:bCs/>
          <w:sz w:val="22"/>
          <w:szCs w:val="22"/>
        </w:rPr>
      </w:pPr>
    </w:p>
    <w:p w14:paraId="557565B0" w14:textId="210A3BD5" w:rsidR="00FE0D77" w:rsidRPr="0077442B" w:rsidRDefault="00FE0D77" w:rsidP="00FE0D77">
      <w:pPr>
        <w:jc w:val="center"/>
        <w:rPr>
          <w:rFonts w:cstheme="minorHAnsi"/>
          <w:b/>
          <w:sz w:val="22"/>
          <w:szCs w:val="22"/>
        </w:rPr>
      </w:pPr>
      <w:r w:rsidRPr="13F222C1">
        <w:rPr>
          <w:b/>
          <w:bCs/>
          <w:sz w:val="22"/>
          <w:szCs w:val="22"/>
        </w:rPr>
        <w:t xml:space="preserve">Hornchurch High School: </w:t>
      </w:r>
      <w:r w:rsidR="00171021">
        <w:rPr>
          <w:b/>
          <w:bCs/>
          <w:sz w:val="22"/>
          <w:szCs w:val="22"/>
        </w:rPr>
        <w:t>Reset</w:t>
      </w:r>
      <w:r w:rsidRPr="13F222C1">
        <w:rPr>
          <w:b/>
          <w:bCs/>
          <w:sz w:val="22"/>
          <w:szCs w:val="22"/>
        </w:rPr>
        <w:t xml:space="preserve"> Room Supervisor - Person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502"/>
      </w:tblGrid>
      <w:tr w:rsidR="005812F1" w:rsidRPr="0077442B" w14:paraId="046FF704" w14:textId="77777777" w:rsidTr="00396B88">
        <w:tc>
          <w:tcPr>
            <w:tcW w:w="7508" w:type="dxa"/>
          </w:tcPr>
          <w:p w14:paraId="1FBC61D6" w14:textId="221186D2" w:rsidR="005812F1" w:rsidRPr="0077442B" w:rsidRDefault="00171021" w:rsidP="005812F1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Reset</w:t>
            </w:r>
            <w:r w:rsidR="00396B88" w:rsidRPr="0077442B">
              <w:rPr>
                <w:rFonts w:cstheme="minorHAnsi"/>
                <w:sz w:val="22"/>
                <w:szCs w:val="22"/>
              </w:rPr>
              <w:t xml:space="preserve"> Room Supervisor</w:t>
            </w:r>
          </w:p>
        </w:tc>
        <w:tc>
          <w:tcPr>
            <w:tcW w:w="1502" w:type="dxa"/>
          </w:tcPr>
          <w:p w14:paraId="3AE0890F" w14:textId="77777777" w:rsidR="005812F1" w:rsidRPr="0077442B" w:rsidRDefault="00396B88" w:rsidP="00396B88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 xml:space="preserve">Essential </w:t>
            </w:r>
            <w:r w:rsidR="000E5122" w:rsidRPr="0077442B">
              <w:rPr>
                <w:rFonts w:cstheme="minorHAnsi"/>
                <w:sz w:val="22"/>
                <w:szCs w:val="22"/>
              </w:rPr>
              <w:t xml:space="preserve">E </w:t>
            </w:r>
            <w:r w:rsidRPr="0077442B">
              <w:rPr>
                <w:rFonts w:cstheme="minorHAnsi"/>
                <w:sz w:val="22"/>
                <w:szCs w:val="22"/>
              </w:rPr>
              <w:t>Desirable D</w:t>
            </w:r>
          </w:p>
        </w:tc>
      </w:tr>
      <w:tr w:rsidR="005812F1" w:rsidRPr="0077442B" w14:paraId="3AD69336" w14:textId="77777777" w:rsidTr="00472BD4">
        <w:tc>
          <w:tcPr>
            <w:tcW w:w="7508" w:type="dxa"/>
            <w:shd w:val="clear" w:color="auto" w:fill="D9D9D9" w:themeFill="background1" w:themeFillShade="D9"/>
          </w:tcPr>
          <w:p w14:paraId="7EAA7694" w14:textId="77777777" w:rsidR="005812F1" w:rsidRPr="0077442B" w:rsidRDefault="00472BD4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  <w:lang w:val="en-US"/>
              </w:rPr>
              <w:t>Qualifications &amp; Experience</w:t>
            </w:r>
          </w:p>
        </w:tc>
        <w:tc>
          <w:tcPr>
            <w:tcW w:w="1502" w:type="dxa"/>
            <w:shd w:val="clear" w:color="auto" w:fill="D9D9D9" w:themeFill="background1" w:themeFillShade="D9"/>
          </w:tcPr>
          <w:p w14:paraId="5043CB0F" w14:textId="77777777" w:rsidR="005812F1" w:rsidRPr="0077442B" w:rsidRDefault="005812F1" w:rsidP="005812F1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812F1" w:rsidRPr="0077442B" w14:paraId="67835273" w14:textId="77777777" w:rsidTr="00396B88">
        <w:tc>
          <w:tcPr>
            <w:tcW w:w="7508" w:type="dxa"/>
          </w:tcPr>
          <w:p w14:paraId="1F752E4F" w14:textId="77777777" w:rsidR="00FA0940" w:rsidRPr="0077442B" w:rsidRDefault="00FA0940" w:rsidP="009B6AA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Experience of supervising whole groups of students</w:t>
            </w:r>
          </w:p>
          <w:p w14:paraId="07FF4431" w14:textId="77777777" w:rsidR="00FA0940" w:rsidRPr="0077442B" w:rsidRDefault="00FA0940" w:rsidP="009B6AA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Educated to GCSE standard or equivalent.</w:t>
            </w:r>
          </w:p>
          <w:p w14:paraId="4990733B" w14:textId="77777777" w:rsidR="00FA0940" w:rsidRPr="0077442B" w:rsidRDefault="00FA0940" w:rsidP="009B6AA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Knowledge of SIMS &amp; CPOMS</w:t>
            </w:r>
          </w:p>
          <w:p w14:paraId="497BD034" w14:textId="77777777" w:rsidR="00FA0940" w:rsidRDefault="00FA0940" w:rsidP="009B6AA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Recent experience in a similar post</w:t>
            </w:r>
          </w:p>
          <w:p w14:paraId="77817F17" w14:textId="77777777" w:rsidR="00C77223" w:rsidRPr="0077442B" w:rsidRDefault="00C77223" w:rsidP="009B6AA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Know how to monitor data and identify gaps</w:t>
            </w:r>
          </w:p>
          <w:p w14:paraId="46A9DDD8" w14:textId="77777777" w:rsidR="00FA0940" w:rsidRPr="0077442B" w:rsidRDefault="00FA0940" w:rsidP="009B6AA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Understanding processes relating to exclusions</w:t>
            </w:r>
          </w:p>
          <w:p w14:paraId="3304C920" w14:textId="77777777" w:rsidR="005812F1" w:rsidRPr="0077442B" w:rsidRDefault="00FA0940" w:rsidP="009B6AA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Knowledge of LA School exclusions policy</w:t>
            </w:r>
          </w:p>
        </w:tc>
        <w:tc>
          <w:tcPr>
            <w:tcW w:w="1502" w:type="dxa"/>
          </w:tcPr>
          <w:p w14:paraId="7F60E2EE" w14:textId="77777777" w:rsidR="005812F1" w:rsidRPr="0077442B" w:rsidRDefault="00FA0940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 xml:space="preserve">E                      E                         E                           E                      E                      E                   </w:t>
            </w:r>
          </w:p>
        </w:tc>
      </w:tr>
      <w:tr w:rsidR="005812F1" w:rsidRPr="0077442B" w14:paraId="0985A215" w14:textId="77777777" w:rsidTr="003377C6">
        <w:tc>
          <w:tcPr>
            <w:tcW w:w="7508" w:type="dxa"/>
            <w:shd w:val="clear" w:color="auto" w:fill="D9D9D9" w:themeFill="background1" w:themeFillShade="D9"/>
          </w:tcPr>
          <w:p w14:paraId="3233F2C4" w14:textId="77777777" w:rsidR="005812F1" w:rsidRPr="0077442B" w:rsidRDefault="003377C6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  <w:lang w:val="en-US"/>
              </w:rPr>
              <w:t>Skills and Abilities</w:t>
            </w:r>
          </w:p>
        </w:tc>
        <w:tc>
          <w:tcPr>
            <w:tcW w:w="1502" w:type="dxa"/>
            <w:shd w:val="clear" w:color="auto" w:fill="D9D9D9" w:themeFill="background1" w:themeFillShade="D9"/>
          </w:tcPr>
          <w:p w14:paraId="07459315" w14:textId="77777777" w:rsidR="005812F1" w:rsidRPr="0077442B" w:rsidRDefault="005812F1" w:rsidP="005812F1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812F1" w:rsidRPr="0077442B" w14:paraId="4CEC89E7" w14:textId="77777777" w:rsidTr="00396B88">
        <w:tc>
          <w:tcPr>
            <w:tcW w:w="7508" w:type="dxa"/>
          </w:tcPr>
          <w:p w14:paraId="7928B37E" w14:textId="35DCFC9F" w:rsidR="009B6AA9" w:rsidRPr="0077442B" w:rsidRDefault="009B6AA9" w:rsidP="001827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 xml:space="preserve">The ability to maintain silence and high expectations in the </w:t>
            </w:r>
            <w:r w:rsidR="00171021">
              <w:rPr>
                <w:rFonts w:asciiTheme="minorHAnsi" w:hAnsiTheme="minorHAnsi" w:cstheme="minorHAnsi"/>
                <w:lang w:val="en-US"/>
              </w:rPr>
              <w:t>Reset</w:t>
            </w:r>
            <w:r w:rsidRPr="0077442B">
              <w:rPr>
                <w:rFonts w:asciiTheme="minorHAnsi" w:hAnsiTheme="minorHAnsi" w:cstheme="minorHAnsi"/>
                <w:lang w:val="en-US"/>
              </w:rPr>
              <w:t xml:space="preserve"> room, through assertive and positive behavior management.</w:t>
            </w:r>
          </w:p>
          <w:p w14:paraId="5C5CDF6F" w14:textId="77777777" w:rsidR="009B6AA9" w:rsidRPr="0077442B" w:rsidRDefault="009B6AA9" w:rsidP="001827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The experience and ability to deal positively with staff, children, and parents.</w:t>
            </w:r>
          </w:p>
          <w:p w14:paraId="34009726" w14:textId="77777777" w:rsidR="009B6AA9" w:rsidRPr="0077442B" w:rsidRDefault="009B6AA9" w:rsidP="001827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Excellent organisational and time management skills.</w:t>
            </w:r>
          </w:p>
          <w:p w14:paraId="5A490751" w14:textId="77777777" w:rsidR="009B6AA9" w:rsidRPr="0077442B" w:rsidRDefault="009B6AA9" w:rsidP="001827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The ability to manage own time and workload, and work on their own as well as part of a wider team.</w:t>
            </w:r>
          </w:p>
          <w:p w14:paraId="1B6819E7" w14:textId="77777777" w:rsidR="009B6AA9" w:rsidRPr="0077442B" w:rsidRDefault="009B6AA9" w:rsidP="001827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Excellent communication and interpersonal skills</w:t>
            </w:r>
          </w:p>
          <w:p w14:paraId="324C679A" w14:textId="77777777" w:rsidR="009B6AA9" w:rsidRPr="0077442B" w:rsidRDefault="009B6AA9" w:rsidP="001827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Decision making and initiative.</w:t>
            </w:r>
          </w:p>
          <w:p w14:paraId="06916193" w14:textId="77777777" w:rsidR="009B6AA9" w:rsidRPr="0077442B" w:rsidRDefault="009B6AA9" w:rsidP="001827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Attention to detail including regarding school procedures and policies.</w:t>
            </w:r>
          </w:p>
          <w:p w14:paraId="56491D68" w14:textId="77777777" w:rsidR="009B6AA9" w:rsidRPr="0077442B" w:rsidRDefault="009B6AA9" w:rsidP="001827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Good standards of literacy, both verbal and written</w:t>
            </w:r>
          </w:p>
          <w:p w14:paraId="64392AD3" w14:textId="77777777" w:rsidR="009B6AA9" w:rsidRPr="0077442B" w:rsidRDefault="009B6AA9" w:rsidP="001827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Ability to work calmly and effectively under pressure.</w:t>
            </w:r>
          </w:p>
          <w:p w14:paraId="65E536A8" w14:textId="77777777" w:rsidR="009B6AA9" w:rsidRPr="0077442B" w:rsidRDefault="009B6AA9" w:rsidP="001827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n-US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Experience of working with multi-agencies</w:t>
            </w:r>
          </w:p>
          <w:p w14:paraId="6D08AEFE" w14:textId="77777777" w:rsidR="005812F1" w:rsidRPr="0077442B" w:rsidRDefault="009B6AA9" w:rsidP="001827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  <w:lang w:val="en-US"/>
              </w:rPr>
              <w:t>Experience of working with managed move systems and agencies</w:t>
            </w:r>
          </w:p>
        </w:tc>
        <w:tc>
          <w:tcPr>
            <w:tcW w:w="1502" w:type="dxa"/>
          </w:tcPr>
          <w:p w14:paraId="0CD67DD8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 xml:space="preserve">E </w:t>
            </w:r>
          </w:p>
          <w:p w14:paraId="6537F28F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</w:p>
          <w:p w14:paraId="6DFB9E20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</w:p>
          <w:p w14:paraId="65AEDD99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70DF9E56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</w:p>
          <w:p w14:paraId="33B80983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061D6CA7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44E871BC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</w:p>
          <w:p w14:paraId="3D6DC322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21402596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2F0E185F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34CC6B09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52438149" w14:textId="77777777" w:rsidR="000E18F3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61740529" w14:textId="77777777" w:rsidR="000E18F3" w:rsidRPr="0077442B" w:rsidRDefault="0051050F" w:rsidP="000E18F3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D</w:t>
            </w:r>
          </w:p>
          <w:p w14:paraId="4BF7EC95" w14:textId="77777777" w:rsidR="000E18F3" w:rsidRPr="0077442B" w:rsidRDefault="0051050F" w:rsidP="000E18F3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D</w:t>
            </w:r>
          </w:p>
          <w:p w14:paraId="6085E83D" w14:textId="77777777" w:rsidR="005812F1" w:rsidRPr="0077442B" w:rsidRDefault="000E18F3" w:rsidP="000E18F3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 xml:space="preserve">                                                                                                                       </w:t>
            </w:r>
          </w:p>
        </w:tc>
      </w:tr>
      <w:tr w:rsidR="005812F1" w:rsidRPr="0077442B" w14:paraId="71DC2A9F" w14:textId="77777777" w:rsidTr="00AD271A">
        <w:tc>
          <w:tcPr>
            <w:tcW w:w="7508" w:type="dxa"/>
            <w:shd w:val="clear" w:color="auto" w:fill="D9D9D9" w:themeFill="background1" w:themeFillShade="D9"/>
          </w:tcPr>
          <w:p w14:paraId="5B4AAB04" w14:textId="77777777" w:rsidR="005812F1" w:rsidRPr="0077442B" w:rsidRDefault="00AD271A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  <w:lang w:val="en-US"/>
              </w:rPr>
              <w:t>Other Attributes</w:t>
            </w:r>
          </w:p>
        </w:tc>
        <w:tc>
          <w:tcPr>
            <w:tcW w:w="1502" w:type="dxa"/>
            <w:shd w:val="clear" w:color="auto" w:fill="D9D9D9" w:themeFill="background1" w:themeFillShade="D9"/>
          </w:tcPr>
          <w:p w14:paraId="144A5D23" w14:textId="77777777" w:rsidR="005812F1" w:rsidRPr="0077442B" w:rsidRDefault="005812F1" w:rsidP="005812F1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812F1" w:rsidRPr="0077442B" w14:paraId="521D2A15" w14:textId="77777777" w:rsidTr="00396B88">
        <w:tc>
          <w:tcPr>
            <w:tcW w:w="7508" w:type="dxa"/>
          </w:tcPr>
          <w:p w14:paraId="65ED9614" w14:textId="77777777" w:rsidR="005812F1" w:rsidRPr="0077442B" w:rsidRDefault="00815F71" w:rsidP="00815F7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</w:rPr>
              <w:t>Alignment to school values and ethos</w:t>
            </w:r>
          </w:p>
          <w:p w14:paraId="077505BB" w14:textId="77777777" w:rsidR="00815F71" w:rsidRPr="0077442B" w:rsidRDefault="00815F71" w:rsidP="00815F7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</w:rPr>
              <w:t>Ability to establish and develop positive relationships throughout the school</w:t>
            </w:r>
          </w:p>
          <w:p w14:paraId="63F06CA2" w14:textId="77777777" w:rsidR="00815F71" w:rsidRPr="0077442B" w:rsidRDefault="00815F71" w:rsidP="00815F7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</w:rPr>
              <w:t>Genuine passion and belief in</w:t>
            </w:r>
            <w:r w:rsidR="003744D7" w:rsidRPr="0077442B">
              <w:rPr>
                <w:rFonts w:asciiTheme="minorHAnsi" w:hAnsiTheme="minorHAnsi" w:cstheme="minorHAnsi"/>
              </w:rPr>
              <w:t xml:space="preserve"> the potential of every student</w:t>
            </w:r>
          </w:p>
          <w:p w14:paraId="068BFFF9" w14:textId="77777777" w:rsidR="00815F71" w:rsidRPr="0077442B" w:rsidRDefault="00815F71" w:rsidP="00815F7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</w:rPr>
              <w:t>Confidentiality and discretion</w:t>
            </w:r>
          </w:p>
          <w:p w14:paraId="67D274FE" w14:textId="77777777" w:rsidR="00815F71" w:rsidRPr="0077442B" w:rsidRDefault="00FF20FE" w:rsidP="00815F7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</w:rPr>
              <w:t>Common sense and a sense of proportion</w:t>
            </w:r>
          </w:p>
          <w:p w14:paraId="57C2E42F" w14:textId="77777777" w:rsidR="00FF20FE" w:rsidRPr="0077442B" w:rsidRDefault="00616AC5" w:rsidP="00815F7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</w:rPr>
              <w:t>Good attendance and punctuality</w:t>
            </w:r>
          </w:p>
          <w:p w14:paraId="76A87318" w14:textId="77777777" w:rsidR="00616AC5" w:rsidRPr="0077442B" w:rsidRDefault="00CF2D83" w:rsidP="00815F7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</w:rPr>
              <w:t>Professional integrity</w:t>
            </w:r>
          </w:p>
          <w:p w14:paraId="75937AE8" w14:textId="77777777" w:rsidR="00CF2D83" w:rsidRPr="0077442B" w:rsidRDefault="00CF2D83" w:rsidP="00815F7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</w:rPr>
              <w:t>Flexibility</w:t>
            </w:r>
          </w:p>
          <w:p w14:paraId="559B8D5C" w14:textId="77777777" w:rsidR="00CF2D83" w:rsidRPr="0077442B" w:rsidRDefault="00CF2D83" w:rsidP="00815F7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</w:rPr>
              <w:t>Energy and enthusiasm</w:t>
            </w:r>
          </w:p>
          <w:p w14:paraId="582224CE" w14:textId="77777777" w:rsidR="00CF2D83" w:rsidRPr="0077442B" w:rsidRDefault="00130260" w:rsidP="00815F7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</w:rPr>
              <w:t>Enhanced DBS clearance</w:t>
            </w:r>
          </w:p>
          <w:p w14:paraId="5B0C933B" w14:textId="77777777" w:rsidR="00130260" w:rsidRPr="0077442B" w:rsidRDefault="00130260" w:rsidP="00815F7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</w:rPr>
              <w:t>A commitment to safeguarding the welfare of children</w:t>
            </w:r>
          </w:p>
          <w:p w14:paraId="6960D660" w14:textId="77777777" w:rsidR="00130260" w:rsidRPr="0077442B" w:rsidRDefault="00130260" w:rsidP="00815F7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77442B">
              <w:rPr>
                <w:rFonts w:asciiTheme="minorHAnsi" w:hAnsiTheme="minorHAnsi" w:cstheme="minorHAnsi"/>
              </w:rPr>
              <w:t>A commitment to equal opportunities</w:t>
            </w:r>
          </w:p>
        </w:tc>
        <w:tc>
          <w:tcPr>
            <w:tcW w:w="1502" w:type="dxa"/>
          </w:tcPr>
          <w:p w14:paraId="15C2F6B5" w14:textId="77777777" w:rsidR="005812F1" w:rsidRPr="0077442B" w:rsidRDefault="00815F71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738610EB" w14:textId="77777777" w:rsidR="00815F71" w:rsidRPr="0077442B" w:rsidRDefault="00815F71" w:rsidP="005812F1">
            <w:pPr>
              <w:rPr>
                <w:rFonts w:cstheme="minorHAnsi"/>
                <w:sz w:val="22"/>
                <w:szCs w:val="22"/>
              </w:rPr>
            </w:pPr>
          </w:p>
          <w:p w14:paraId="2D7B4CDA" w14:textId="77777777" w:rsidR="00815F71" w:rsidRPr="0077442B" w:rsidRDefault="00815F71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1CCAE64F" w14:textId="77777777" w:rsidR="00815F71" w:rsidRPr="0077442B" w:rsidRDefault="00815F71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1ED56744" w14:textId="77777777" w:rsidR="00815F71" w:rsidRPr="0077442B" w:rsidRDefault="00815F71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1F6420C5" w14:textId="77777777" w:rsidR="00815F71" w:rsidRPr="0077442B" w:rsidRDefault="00FF20FE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11A37311" w14:textId="77777777" w:rsidR="00815F71" w:rsidRPr="0077442B" w:rsidRDefault="00616AC5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620ED7DC" w14:textId="77777777" w:rsidR="00CF2D83" w:rsidRPr="0077442B" w:rsidRDefault="00CF2D83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6C12945D" w14:textId="77777777" w:rsidR="00CF2D83" w:rsidRPr="0077442B" w:rsidRDefault="00CF2D83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5B22BE1D" w14:textId="77777777" w:rsidR="00CF2D83" w:rsidRPr="0077442B" w:rsidRDefault="00CF2D83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13EA801B" w14:textId="77777777" w:rsidR="00130260" w:rsidRPr="0077442B" w:rsidRDefault="00130260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320E92BE" w14:textId="77777777" w:rsidR="00130260" w:rsidRPr="0077442B" w:rsidRDefault="00130260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  <w:p w14:paraId="4448EBFB" w14:textId="77777777" w:rsidR="00130260" w:rsidRPr="0077442B" w:rsidRDefault="00130260" w:rsidP="005812F1">
            <w:pPr>
              <w:rPr>
                <w:rFonts w:cstheme="minorHAnsi"/>
                <w:sz w:val="22"/>
                <w:szCs w:val="22"/>
              </w:rPr>
            </w:pPr>
            <w:r w:rsidRPr="0077442B">
              <w:rPr>
                <w:rFonts w:cstheme="minorHAnsi"/>
                <w:sz w:val="22"/>
                <w:szCs w:val="22"/>
              </w:rPr>
              <w:t>E</w:t>
            </w:r>
          </w:p>
        </w:tc>
      </w:tr>
    </w:tbl>
    <w:p w14:paraId="637805D2" w14:textId="77777777" w:rsidR="00762C4B" w:rsidRPr="0077442B" w:rsidRDefault="00762C4B" w:rsidP="007E3C4B">
      <w:pPr>
        <w:rPr>
          <w:rFonts w:cstheme="minorHAnsi"/>
          <w:sz w:val="22"/>
          <w:szCs w:val="22"/>
        </w:rPr>
      </w:pPr>
    </w:p>
    <w:sectPr w:rsidR="00762C4B" w:rsidRPr="0077442B" w:rsidSect="00C85B46">
      <w:headerReference w:type="default" r:id="rId7"/>
      <w:footerReference w:type="default" r:id="rId8"/>
      <w:pgSz w:w="11900" w:h="16840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7B4B86" w14:textId="77777777" w:rsidR="00115B19" w:rsidRDefault="00115B19" w:rsidP="00C85B46">
      <w:r>
        <w:separator/>
      </w:r>
    </w:p>
  </w:endnote>
  <w:endnote w:type="continuationSeparator" w:id="0">
    <w:p w14:paraId="3A0FF5F2" w14:textId="77777777" w:rsidR="00115B19" w:rsidRDefault="00115B19" w:rsidP="00C8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9C5FC" w14:textId="77777777" w:rsidR="003E208B" w:rsidRDefault="003E208B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720DD64" wp14:editId="07777777">
              <wp:simplePos x="0" y="0"/>
              <wp:positionH relativeFrom="margin">
                <wp:posOffset>-609600</wp:posOffset>
              </wp:positionH>
              <wp:positionV relativeFrom="paragraph">
                <wp:posOffset>-156210</wp:posOffset>
              </wp:positionV>
              <wp:extent cx="6858000" cy="64770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47700"/>
                        <a:chOff x="-133350" y="-28575"/>
                        <a:chExt cx="6858000" cy="64770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82" r="79267" b="19921"/>
                        <a:stretch/>
                      </pic:blipFill>
                      <pic:spPr bwMode="auto">
                        <a:xfrm>
                          <a:off x="-133350" y="-19050"/>
                          <a:ext cx="1171575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264" t="1195" r="22243" b="46216"/>
                        <a:stretch/>
                      </pic:blipFill>
                      <pic:spPr bwMode="auto">
                        <a:xfrm>
                          <a:off x="1381125" y="114300"/>
                          <a:ext cx="4105275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263" r="5169" b="23506"/>
                        <a:stretch/>
                      </pic:blipFill>
                      <pic:spPr bwMode="auto">
                        <a:xfrm>
                          <a:off x="5476875" y="-28575"/>
                          <a:ext cx="124777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89DE4F2">
            <v:group id="Group 5" style="position:absolute;margin-left:-48pt;margin-top:-12.3pt;width:540pt;height:51pt;z-index:-251656192;mso-position-horizontal-relative:margin;mso-width-relative:margin;mso-height-relative:margin" coordsize="68580,6477" coordorigin="-1333,-285" o:spid="_x0000_s1026" w14:anchorId="0D15D4EF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-1333;top:-190;width:11715;height:638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">
                <v:imagedata cropleft="3396f" cropright="51948f" cropbottom="13055f" o:title="" r:id="rId2"/>
                <v:path arrowok="t"/>
              </v:shape>
              <v:shape id="Picture 2" style="position:absolute;left:13811;top:1143;width:41053;height:419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">
                <v:imagedata cropleft="15246f" croptop="783f" cropright="14577f" cropbottom="30288f" o:title="" r:id="rId2"/>
                <v:path arrowok="t"/>
              </v:shape>
              <v:shape id="Picture 3" style="position:absolute;left:54768;top:-285;width:12478;height:609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">
                <v:imagedata cropleft="51290f" cropright="3388f" cropbottom="15405f" o:title="" r:id="rId2"/>
                <v:path arrowok="t"/>
              </v:shape>
              <w10:wrap anchorx="margin"/>
            </v:group>
          </w:pict>
        </mc:Fallback>
      </mc:AlternateContent>
    </w:r>
  </w:p>
  <w:p w14:paraId="463F29E8" w14:textId="77777777" w:rsidR="00B52539" w:rsidRDefault="003E208B" w:rsidP="003E208B">
    <w:pPr>
      <w:pStyle w:val="Footer"/>
      <w:tabs>
        <w:tab w:val="clear" w:pos="4680"/>
        <w:tab w:val="clear" w:pos="9360"/>
        <w:tab w:val="left" w:pos="8265"/>
        <w:tab w:val="right" w:pos="902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0AD66" w14:textId="77777777" w:rsidR="00115B19" w:rsidRDefault="00115B19" w:rsidP="00C85B46">
      <w:r>
        <w:separator/>
      </w:r>
    </w:p>
  </w:footnote>
  <w:footnote w:type="continuationSeparator" w:id="0">
    <w:p w14:paraId="61829076" w14:textId="77777777" w:rsidR="00115B19" w:rsidRDefault="00115B19" w:rsidP="00C85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8AD3A" w14:textId="77777777" w:rsidR="00C85B46" w:rsidRDefault="00C529A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1210DB9" wp14:editId="07777777">
          <wp:simplePos x="0" y="0"/>
          <wp:positionH relativeFrom="margin">
            <wp:posOffset>123190</wp:posOffset>
          </wp:positionH>
          <wp:positionV relativeFrom="page">
            <wp:posOffset>123825</wp:posOffset>
          </wp:positionV>
          <wp:extent cx="5469255" cy="142430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9255" cy="142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F19FC"/>
    <w:multiLevelType w:val="hybridMultilevel"/>
    <w:tmpl w:val="2B06D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41DAD"/>
    <w:multiLevelType w:val="multilevel"/>
    <w:tmpl w:val="3D80D8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8F07AE"/>
    <w:multiLevelType w:val="multilevel"/>
    <w:tmpl w:val="C13480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DA07F7"/>
    <w:multiLevelType w:val="hybridMultilevel"/>
    <w:tmpl w:val="9CC6C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40128"/>
    <w:multiLevelType w:val="multilevel"/>
    <w:tmpl w:val="35FC5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365877"/>
    <w:multiLevelType w:val="hybridMultilevel"/>
    <w:tmpl w:val="275EC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1C2B34"/>
    <w:multiLevelType w:val="multilevel"/>
    <w:tmpl w:val="68D094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F36CB4"/>
    <w:multiLevelType w:val="hybridMultilevel"/>
    <w:tmpl w:val="207C80DC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7A613945"/>
    <w:multiLevelType w:val="hybridMultilevel"/>
    <w:tmpl w:val="A7A4B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B46"/>
    <w:rsid w:val="00036345"/>
    <w:rsid w:val="0006062D"/>
    <w:rsid w:val="000921E5"/>
    <w:rsid w:val="000E18F3"/>
    <w:rsid w:val="000E5122"/>
    <w:rsid w:val="00111A5B"/>
    <w:rsid w:val="00115B19"/>
    <w:rsid w:val="001238A9"/>
    <w:rsid w:val="00130260"/>
    <w:rsid w:val="00137A2F"/>
    <w:rsid w:val="00156451"/>
    <w:rsid w:val="00171021"/>
    <w:rsid w:val="00182757"/>
    <w:rsid w:val="00200AD1"/>
    <w:rsid w:val="00225441"/>
    <w:rsid w:val="00273140"/>
    <w:rsid w:val="002B4126"/>
    <w:rsid w:val="002D39E5"/>
    <w:rsid w:val="003142FB"/>
    <w:rsid w:val="00330632"/>
    <w:rsid w:val="003377C6"/>
    <w:rsid w:val="0034131D"/>
    <w:rsid w:val="003464A3"/>
    <w:rsid w:val="003744D7"/>
    <w:rsid w:val="003828DF"/>
    <w:rsid w:val="003864D3"/>
    <w:rsid w:val="00396B88"/>
    <w:rsid w:val="003C575E"/>
    <w:rsid w:val="003E208B"/>
    <w:rsid w:val="004410F4"/>
    <w:rsid w:val="00472BD4"/>
    <w:rsid w:val="0049088A"/>
    <w:rsid w:val="0051050F"/>
    <w:rsid w:val="0051657C"/>
    <w:rsid w:val="00577FE5"/>
    <w:rsid w:val="005812F1"/>
    <w:rsid w:val="005D46A0"/>
    <w:rsid w:val="00616AC5"/>
    <w:rsid w:val="00624F2A"/>
    <w:rsid w:val="006402E9"/>
    <w:rsid w:val="00652403"/>
    <w:rsid w:val="00660346"/>
    <w:rsid w:val="00667F1A"/>
    <w:rsid w:val="00707C89"/>
    <w:rsid w:val="00745C06"/>
    <w:rsid w:val="00756365"/>
    <w:rsid w:val="00762C4B"/>
    <w:rsid w:val="0077442B"/>
    <w:rsid w:val="00787BE4"/>
    <w:rsid w:val="00790C89"/>
    <w:rsid w:val="007B41E8"/>
    <w:rsid w:val="007E1FC7"/>
    <w:rsid w:val="007E3C4B"/>
    <w:rsid w:val="00805A4C"/>
    <w:rsid w:val="00815F71"/>
    <w:rsid w:val="008266D9"/>
    <w:rsid w:val="008C39E0"/>
    <w:rsid w:val="008E733C"/>
    <w:rsid w:val="008F2596"/>
    <w:rsid w:val="00984A36"/>
    <w:rsid w:val="009B2A16"/>
    <w:rsid w:val="009B6AA9"/>
    <w:rsid w:val="00A173CC"/>
    <w:rsid w:val="00AD271A"/>
    <w:rsid w:val="00AF11A9"/>
    <w:rsid w:val="00B01EC4"/>
    <w:rsid w:val="00B05BF0"/>
    <w:rsid w:val="00B52539"/>
    <w:rsid w:val="00BD0847"/>
    <w:rsid w:val="00C27525"/>
    <w:rsid w:val="00C32778"/>
    <w:rsid w:val="00C529AA"/>
    <w:rsid w:val="00C63CB2"/>
    <w:rsid w:val="00C77223"/>
    <w:rsid w:val="00C8534B"/>
    <w:rsid w:val="00C85B46"/>
    <w:rsid w:val="00CE2CEA"/>
    <w:rsid w:val="00CF2D83"/>
    <w:rsid w:val="00E1338D"/>
    <w:rsid w:val="00E249A6"/>
    <w:rsid w:val="00EA1194"/>
    <w:rsid w:val="00ED2810"/>
    <w:rsid w:val="00F037DE"/>
    <w:rsid w:val="00F26888"/>
    <w:rsid w:val="00F46EDB"/>
    <w:rsid w:val="00F93B15"/>
    <w:rsid w:val="00FA0940"/>
    <w:rsid w:val="00FD2AC0"/>
    <w:rsid w:val="00FE0D77"/>
    <w:rsid w:val="00FE4030"/>
    <w:rsid w:val="00FF20FE"/>
    <w:rsid w:val="13F222C1"/>
    <w:rsid w:val="3B71DC9F"/>
    <w:rsid w:val="4C5D8E72"/>
    <w:rsid w:val="6DC4F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851F64"/>
  <w15:chartTrackingRefBased/>
  <w15:docId w15:val="{91B0DCFC-9102-4C4C-91C4-9ADD711D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CB2"/>
    <w:pPr>
      <w:keepNext/>
      <w:keepLines/>
      <w:spacing w:before="40" w:line="259" w:lineRule="auto"/>
      <w:outlineLvl w:val="1"/>
    </w:pPr>
    <w:rPr>
      <w:rFonts w:ascii="Century Gothic" w:eastAsiaTheme="majorEastAsia" w:hAnsi="Century Gothic" w:cstheme="majorBidi"/>
      <w:sz w:val="28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38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B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B46"/>
  </w:style>
  <w:style w:type="paragraph" w:styleId="Footer">
    <w:name w:val="footer"/>
    <w:basedOn w:val="Normal"/>
    <w:link w:val="FooterChar"/>
    <w:uiPriority w:val="99"/>
    <w:unhideWhenUsed/>
    <w:rsid w:val="00C85B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B46"/>
  </w:style>
  <w:style w:type="paragraph" w:styleId="NormalWeb">
    <w:name w:val="Normal (Web)"/>
    <w:basedOn w:val="Normal"/>
    <w:uiPriority w:val="99"/>
    <w:unhideWhenUsed/>
    <w:rsid w:val="00667F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paragraph">
    <w:name w:val="paragraph"/>
    <w:basedOn w:val="Normal"/>
    <w:rsid w:val="00AF11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AF11A9"/>
  </w:style>
  <w:style w:type="character" w:customStyle="1" w:styleId="eop">
    <w:name w:val="eop"/>
    <w:basedOn w:val="DefaultParagraphFont"/>
    <w:rsid w:val="00AF11A9"/>
  </w:style>
  <w:style w:type="paragraph" w:styleId="BalloonText">
    <w:name w:val="Balloon Text"/>
    <w:basedOn w:val="Normal"/>
    <w:link w:val="BalloonTextChar"/>
    <w:uiPriority w:val="99"/>
    <w:semiHidden/>
    <w:unhideWhenUsed/>
    <w:rsid w:val="008F25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596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63CB2"/>
    <w:rPr>
      <w:rFonts w:ascii="Century Gothic" w:eastAsiaTheme="majorEastAsia" w:hAnsi="Century Gothic" w:cstheme="majorBidi"/>
      <w:sz w:val="28"/>
      <w:szCs w:val="26"/>
    </w:rPr>
  </w:style>
  <w:style w:type="paragraph" w:styleId="ListParagraph">
    <w:name w:val="List Paragraph"/>
    <w:basedOn w:val="Normal"/>
    <w:uiPriority w:val="34"/>
    <w:qFormat/>
    <w:rsid w:val="00C63CB2"/>
    <w:pPr>
      <w:spacing w:after="160" w:line="259" w:lineRule="auto"/>
      <w:ind w:left="720"/>
      <w:contextualSpacing/>
    </w:pPr>
    <w:rPr>
      <w:rFonts w:ascii="Century Gothic" w:hAnsi="Century Gothic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38A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BodyText2">
    <w:name w:val="Body Text 2"/>
    <w:basedOn w:val="Normal"/>
    <w:link w:val="BodyText2Char"/>
    <w:semiHidden/>
    <w:rsid w:val="001238A9"/>
    <w:rPr>
      <w:rFonts w:ascii="Arial" w:eastAsia="Times New Roman" w:hAnsi="Arial" w:cs="Times New Roman"/>
      <w:color w:val="000080"/>
      <w:sz w:val="18"/>
      <w:szCs w:val="20"/>
      <w:lang w:eastAsia="en-GB"/>
    </w:rPr>
  </w:style>
  <w:style w:type="character" w:customStyle="1" w:styleId="BodyText2Char">
    <w:name w:val="Body Text 2 Char"/>
    <w:basedOn w:val="DefaultParagraphFont"/>
    <w:link w:val="BodyText2"/>
    <w:semiHidden/>
    <w:rsid w:val="001238A9"/>
    <w:rPr>
      <w:rFonts w:ascii="Arial" w:eastAsia="Times New Roman" w:hAnsi="Arial" w:cs="Times New Roman"/>
      <w:color w:val="000080"/>
      <w:sz w:val="18"/>
      <w:szCs w:val="20"/>
      <w:lang w:eastAsia="en-GB"/>
    </w:rPr>
  </w:style>
  <w:style w:type="table" w:styleId="TableGrid">
    <w:name w:val="Table Grid"/>
    <w:basedOn w:val="TableNormal"/>
    <w:uiPriority w:val="39"/>
    <w:rsid w:val="005812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4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6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DF4C8A60</Template>
  <TotalTime>0</TotalTime>
  <Pages>3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ACoulibaly</cp:lastModifiedBy>
  <cp:revision>2</cp:revision>
  <cp:lastPrinted>2023-11-21T12:05:00Z</cp:lastPrinted>
  <dcterms:created xsi:type="dcterms:W3CDTF">2024-12-17T10:03:00Z</dcterms:created>
  <dcterms:modified xsi:type="dcterms:W3CDTF">2024-12-17T10:03:00Z</dcterms:modified>
</cp:coreProperties>
</file>