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0282" w:type="dxa"/>
        <w:tblInd w:w="-617" w:type="dxa"/>
        <w:tblLayout w:type="fixed"/>
        <w:tblLook w:val="0000" w:firstRow="0" w:lastRow="0" w:firstColumn="0" w:lastColumn="0" w:noHBand="0" w:noVBand="0"/>
      </w:tblPr>
      <w:tblGrid>
        <w:gridCol w:w="2689"/>
        <w:gridCol w:w="4924"/>
        <w:gridCol w:w="2669"/>
      </w:tblGrid>
      <w:tr w:rsidR="00206336" w:rsidTr="472EDE95" w14:paraId="14D2F042" w14:textId="77777777">
        <w:trPr>
          <w:cantSplit/>
          <w:trHeight w:val="2454"/>
        </w:trPr>
        <w:tc>
          <w:tcPr>
            <w:tcW w:w="2689" w:type="dxa"/>
            <w:vAlign w:val="center"/>
          </w:tcPr>
          <w:p w:rsidR="00206336" w:rsidP="00D65FC6" w:rsidRDefault="00321ECF" w14:paraId="657FB0CC" w14:textId="77777777">
            <w:pPr>
              <w:jc w:val="center"/>
            </w:pPr>
            <w:r w:rsidRPr="00192324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5F4BAD8E" wp14:editId="754DFF4B">
                  <wp:simplePos x="0" y="0"/>
                  <wp:positionH relativeFrom="column">
                    <wp:posOffset>521970</wp:posOffset>
                  </wp:positionH>
                  <wp:positionV relativeFrom="paragraph">
                    <wp:posOffset>-652780</wp:posOffset>
                  </wp:positionV>
                  <wp:extent cx="4981575" cy="885825"/>
                  <wp:effectExtent l="0" t="0" r="9525" b="952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157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24" w:type="dxa"/>
          </w:tcPr>
          <w:p w:rsidR="00206336" w:rsidP="004563D3" w:rsidRDefault="00206336" w14:paraId="6EAE7259" w14:textId="77777777">
            <w:pPr>
              <w:ind w:right="-61"/>
              <w:jc w:val="center"/>
            </w:pPr>
          </w:p>
          <w:p w:rsidR="00206336" w:rsidP="004563D3" w:rsidRDefault="00206336" w14:paraId="3565C448" w14:textId="77777777">
            <w:pPr>
              <w:ind w:right="-61"/>
              <w:jc w:val="center"/>
            </w:pPr>
          </w:p>
          <w:p w:rsidR="00206336" w:rsidP="004563D3" w:rsidRDefault="00206336" w14:paraId="1C27D30D" w14:textId="77777777">
            <w:pPr>
              <w:ind w:right="-61"/>
            </w:pPr>
          </w:p>
          <w:p w:rsidR="00D65FC6" w:rsidP="004563D3" w:rsidRDefault="00D65FC6" w14:paraId="3ED86BD8" w14:textId="77777777">
            <w:pPr>
              <w:ind w:left="-332" w:right="-61"/>
              <w:jc w:val="center"/>
            </w:pPr>
          </w:p>
          <w:p w:rsidR="00D65FC6" w:rsidP="004563D3" w:rsidRDefault="00D65FC6" w14:paraId="0FAE1A4F" w14:textId="77777777">
            <w:pPr>
              <w:ind w:left="-332" w:right="-61"/>
            </w:pPr>
          </w:p>
          <w:p w:rsidRPr="00786388" w:rsidR="00206336" w:rsidP="004563D3" w:rsidRDefault="00206336" w14:paraId="2533FE33" w14:textId="77777777">
            <w:pPr>
              <w:tabs>
                <w:tab w:val="left" w:pos="2361"/>
              </w:tabs>
              <w:ind w:left="-332" w:right="-61"/>
              <w:jc w:val="center"/>
              <w:rPr>
                <w:rFonts w:ascii="Verdana" w:hAnsi="Verdana"/>
                <w:i/>
              </w:rPr>
            </w:pPr>
          </w:p>
        </w:tc>
        <w:tc>
          <w:tcPr>
            <w:tcW w:w="2669" w:type="dxa"/>
            <w:vAlign w:val="center"/>
          </w:tcPr>
          <w:p w:rsidR="00206336" w:rsidP="00FB2576" w:rsidRDefault="00206336" w14:paraId="56ABB887" w14:textId="77777777"/>
        </w:tc>
      </w:tr>
    </w:tbl>
    <w:p w:rsidR="000E20E0" w:rsidP="000E20E0" w:rsidRDefault="00321ECF" w14:paraId="7B57C5F3" w14:textId="77777777">
      <w:pPr>
        <w:rPr>
          <w:rFonts w:asciiTheme="minorHAnsi" w:hAnsiTheme="minorHAnsi" w:cstheme="minorHAnsi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B302BFA" wp14:editId="765D7D95">
                <wp:simplePos x="0" y="0"/>
                <wp:positionH relativeFrom="margin">
                  <wp:align>center</wp:align>
                </wp:positionH>
                <wp:positionV relativeFrom="paragraph">
                  <wp:posOffset>-352425</wp:posOffset>
                </wp:positionV>
                <wp:extent cx="8677275" cy="457200"/>
                <wp:effectExtent l="0" t="0" r="9525" b="0"/>
                <wp:wrapNone/>
                <wp:docPr id="1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77275" cy="457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Pr="00937D24" w:rsidR="00AA72D1" w:rsidP="00321ECF" w:rsidRDefault="00AA72D1" w14:paraId="04BCB0C0" w14:textId="7777777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GillSans-Light" w:hAnsi="GillSans-Light" w:cs="GillSans-Light"/>
                                <w:b/>
                                <w:color w:val="FFFFFF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GillSans-Light" w:hAnsi="GillSans-Light" w:cs="GillSans-Light"/>
                                <w:b/>
                                <w:color w:val="FFFFFF" w:themeColor="background1"/>
                                <w:sz w:val="44"/>
                                <w:szCs w:val="44"/>
                                <w:lang w:val="en-US"/>
                              </w:rPr>
                              <w:t>JOB DESCRIPTION</w:t>
                            </w:r>
                          </w:p>
                          <w:p w:rsidRPr="002A488E" w:rsidR="00AA72D1" w:rsidP="00321ECF" w:rsidRDefault="00AA72D1" w14:paraId="55D57B6F" w14:textId="777777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GillSans-Light" w:hAnsi="GillSans-Light" w:cs="GillSans-Light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:rsidRPr="00E074FC" w:rsidR="00AA72D1" w:rsidP="00321ECF" w:rsidRDefault="00AA72D1" w14:paraId="79ED2850" w14:textId="77777777">
                            <w:pPr>
                              <w:jc w:val="center"/>
                              <w:rPr>
                                <w:rFonts w:ascii="GillSans Light" w:hAnsi="Gill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302BFA">
                <v:stroke joinstyle="miter"/>
                <v:path gradientshapeok="t" o:connecttype="rect"/>
              </v:shapetype>
              <v:shape id="Text Box 58" style="position:absolute;margin-left:0;margin-top:-27.75pt;width:683.25pt;height:36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spid="_x0000_s1026" o:allowincell="f" fillcolor="#205867 [1608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">
                <v:textbox>
                  <w:txbxContent>
                    <w:p w:rsidRPr="00937D24" w:rsidR="00AA72D1" w:rsidP="00321ECF" w:rsidRDefault="00AA72D1" w14:paraId="04BCB0C0" w14:textId="7777777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GillSans-Light" w:hAnsi="GillSans-Light" w:cs="GillSans-Light"/>
                          <w:b/>
                          <w:color w:val="FFFFFF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GillSans-Light" w:hAnsi="GillSans-Light" w:cs="GillSans-Light"/>
                          <w:b/>
                          <w:color w:val="FFFFFF" w:themeColor="background1"/>
                          <w:sz w:val="44"/>
                          <w:szCs w:val="44"/>
                          <w:lang w:val="en-US"/>
                        </w:rPr>
                        <w:t>JOB DESCRIPTION</w:t>
                      </w:r>
                    </w:p>
                    <w:p w:rsidRPr="002A488E" w:rsidR="00AA72D1" w:rsidP="00321ECF" w:rsidRDefault="00AA72D1" w14:paraId="55D57B6F" w14:textId="77777777">
                      <w:pPr>
                        <w:autoSpaceDE w:val="0"/>
                        <w:autoSpaceDN w:val="0"/>
                        <w:adjustRightInd w:val="0"/>
                        <w:rPr>
                          <w:rFonts w:ascii="GillSans-Light" w:hAnsi="GillSans-Light" w:cs="GillSans-Light"/>
                          <w:b/>
                          <w:sz w:val="40"/>
                          <w:szCs w:val="40"/>
                          <w:lang w:val="en-US"/>
                        </w:rPr>
                      </w:pPr>
                    </w:p>
                    <w:p w:rsidRPr="00E074FC" w:rsidR="00AA72D1" w:rsidP="00321ECF" w:rsidRDefault="00AA72D1" w14:paraId="79ED2850" w14:textId="77777777">
                      <w:pPr>
                        <w:jc w:val="center"/>
                        <w:rPr>
                          <w:rFonts w:ascii="GillSans Light" w:hAnsi="GillSans Ligh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F2550" w:rsidP="003F2550" w:rsidRDefault="003F2550" w14:paraId="1A3080D9" w14:textId="77777777">
      <w:pPr>
        <w:jc w:val="both"/>
        <w:outlineLvl w:val="0"/>
        <w:rPr>
          <w:rFonts w:ascii="Arial" w:hAnsi="Arial" w:cs="Arial"/>
          <w:b/>
          <w:sz w:val="22"/>
          <w:szCs w:val="22"/>
        </w:rPr>
      </w:pPr>
    </w:p>
    <w:p w:rsidRPr="00A50FCA" w:rsidR="004D0476" w:rsidP="00CC46D5" w:rsidRDefault="004D0476" w14:paraId="51CBBB01" w14:textId="6C191C66">
      <w:pPr>
        <w:ind w:left="3600" w:hanging="3600"/>
        <w:jc w:val="both"/>
        <w:outlineLvl w:val="0"/>
        <w:rPr>
          <w:rFonts w:asciiTheme="minorHAnsi" w:hAnsiTheme="minorHAnsi" w:cstheme="minorHAnsi"/>
          <w:bCs/>
          <w:sz w:val="28"/>
          <w:szCs w:val="28"/>
        </w:rPr>
      </w:pPr>
      <w:r w:rsidRPr="00D90255">
        <w:rPr>
          <w:rFonts w:asciiTheme="minorHAnsi" w:hAnsiTheme="minorHAnsi" w:cstheme="minorHAnsi"/>
          <w:b/>
          <w:sz w:val="28"/>
          <w:szCs w:val="28"/>
        </w:rPr>
        <w:t>POST TITLE:</w:t>
      </w:r>
      <w:r w:rsidRPr="00D90255">
        <w:rPr>
          <w:rFonts w:asciiTheme="minorHAnsi" w:hAnsiTheme="minorHAnsi" w:cstheme="minorHAnsi"/>
          <w:b/>
          <w:sz w:val="28"/>
          <w:szCs w:val="28"/>
        </w:rPr>
        <w:tab/>
      </w:r>
      <w:r w:rsidR="00775BF5">
        <w:rPr>
          <w:rFonts w:asciiTheme="minorHAnsi" w:hAnsiTheme="minorHAnsi" w:cstheme="minorHAnsi"/>
          <w:bCs/>
          <w:sz w:val="28"/>
          <w:szCs w:val="28"/>
        </w:rPr>
        <w:t>Site</w:t>
      </w:r>
      <w:r w:rsidR="00B66311">
        <w:rPr>
          <w:rFonts w:asciiTheme="minorHAnsi" w:hAnsiTheme="minorHAnsi" w:cstheme="minorHAnsi"/>
          <w:bCs/>
          <w:sz w:val="28"/>
          <w:szCs w:val="28"/>
        </w:rPr>
        <w:t xml:space="preserve"> Maintenance</w:t>
      </w:r>
      <w:r w:rsidR="00775BF5">
        <w:rPr>
          <w:rFonts w:asciiTheme="minorHAnsi" w:hAnsiTheme="minorHAnsi" w:cstheme="minorHAnsi"/>
          <w:bCs/>
          <w:sz w:val="28"/>
          <w:szCs w:val="28"/>
        </w:rPr>
        <w:t xml:space="preserve"> Officer</w:t>
      </w:r>
    </w:p>
    <w:p w:rsidRPr="00D90255" w:rsidR="004D0476" w:rsidP="004D0476" w:rsidRDefault="004D0476" w14:paraId="0FD1FBB8" w14:textId="77777777">
      <w:pPr>
        <w:jc w:val="both"/>
        <w:rPr>
          <w:rFonts w:asciiTheme="minorHAnsi" w:hAnsiTheme="minorHAnsi" w:cstheme="minorHAnsi"/>
          <w:sz w:val="28"/>
          <w:szCs w:val="28"/>
        </w:rPr>
      </w:pPr>
    </w:p>
    <w:p w:rsidRPr="00D90255" w:rsidR="004D0476" w:rsidP="004D0476" w:rsidRDefault="004D0476" w14:paraId="05B279F8" w14:textId="68A8BCD1">
      <w:pPr>
        <w:jc w:val="both"/>
        <w:rPr>
          <w:rFonts w:asciiTheme="minorHAnsi" w:hAnsiTheme="minorHAnsi" w:cstheme="minorHAnsi"/>
          <w:bCs/>
          <w:iCs/>
          <w:sz w:val="28"/>
          <w:szCs w:val="28"/>
        </w:rPr>
      </w:pPr>
      <w:r w:rsidRPr="00D90255">
        <w:rPr>
          <w:rFonts w:asciiTheme="minorHAnsi" w:hAnsiTheme="minorHAnsi" w:cstheme="minorHAnsi"/>
          <w:b/>
          <w:bCs/>
          <w:iCs/>
          <w:sz w:val="28"/>
          <w:szCs w:val="28"/>
        </w:rPr>
        <w:t>RE</w:t>
      </w:r>
      <w:r w:rsidRPr="00D90255" w:rsidR="005814BF">
        <w:rPr>
          <w:rFonts w:asciiTheme="minorHAnsi" w:hAnsiTheme="minorHAnsi" w:cstheme="minorHAnsi"/>
          <w:b/>
          <w:bCs/>
          <w:iCs/>
          <w:sz w:val="28"/>
          <w:szCs w:val="28"/>
        </w:rPr>
        <w:t>PORTING</w:t>
      </w:r>
      <w:r w:rsidRPr="00D90255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 TO:</w:t>
      </w:r>
      <w:r w:rsidRPr="00D90255">
        <w:rPr>
          <w:rFonts w:asciiTheme="minorHAnsi" w:hAnsiTheme="minorHAnsi" w:cstheme="minorHAnsi"/>
          <w:b/>
          <w:bCs/>
          <w:iCs/>
          <w:sz w:val="28"/>
          <w:szCs w:val="28"/>
        </w:rPr>
        <w:tab/>
      </w:r>
      <w:r w:rsidRPr="00D90255">
        <w:rPr>
          <w:rFonts w:asciiTheme="minorHAnsi" w:hAnsiTheme="minorHAnsi" w:cstheme="minorHAnsi"/>
          <w:b/>
          <w:bCs/>
          <w:iCs/>
          <w:sz w:val="28"/>
          <w:szCs w:val="28"/>
        </w:rPr>
        <w:tab/>
      </w:r>
      <w:r w:rsidR="00D90255">
        <w:rPr>
          <w:rFonts w:asciiTheme="minorHAnsi" w:hAnsiTheme="minorHAnsi" w:cstheme="minorHAnsi"/>
          <w:b/>
          <w:bCs/>
          <w:iCs/>
          <w:sz w:val="28"/>
          <w:szCs w:val="28"/>
        </w:rPr>
        <w:tab/>
      </w:r>
      <w:r w:rsidR="00FD01BC">
        <w:rPr>
          <w:rFonts w:asciiTheme="minorHAnsi" w:hAnsiTheme="minorHAnsi" w:cstheme="minorHAnsi"/>
          <w:iCs/>
          <w:sz w:val="28"/>
          <w:szCs w:val="28"/>
        </w:rPr>
        <w:t>Site Team Leader</w:t>
      </w:r>
    </w:p>
    <w:p w:rsidRPr="00D90255" w:rsidR="004D0476" w:rsidP="004D0476" w:rsidRDefault="004D0476" w14:paraId="2AFDD472" w14:textId="77777777">
      <w:pPr>
        <w:jc w:val="both"/>
        <w:rPr>
          <w:rFonts w:asciiTheme="minorHAnsi" w:hAnsiTheme="minorHAnsi" w:cstheme="minorHAnsi"/>
          <w:sz w:val="28"/>
          <w:szCs w:val="28"/>
        </w:rPr>
      </w:pPr>
    </w:p>
    <w:p w:rsidRPr="00D90255" w:rsidR="004D0476" w:rsidP="004D0476" w:rsidRDefault="005814BF" w14:paraId="66CBD97A" w14:textId="180F0027">
      <w:pPr>
        <w:jc w:val="both"/>
        <w:outlineLvl w:val="0"/>
        <w:rPr>
          <w:rFonts w:asciiTheme="minorHAnsi" w:hAnsiTheme="minorHAnsi" w:cstheme="minorHAnsi"/>
          <w:sz w:val="28"/>
          <w:szCs w:val="28"/>
        </w:rPr>
      </w:pPr>
      <w:r w:rsidRPr="00D90255">
        <w:rPr>
          <w:rFonts w:asciiTheme="minorHAnsi" w:hAnsiTheme="minorHAnsi" w:cstheme="minorHAnsi"/>
          <w:b/>
          <w:sz w:val="28"/>
          <w:szCs w:val="28"/>
        </w:rPr>
        <w:t>SALARY GRADE RANGE</w:t>
      </w:r>
      <w:r w:rsidRPr="00D90255" w:rsidR="004D0476">
        <w:rPr>
          <w:rFonts w:asciiTheme="minorHAnsi" w:hAnsiTheme="minorHAnsi" w:cstheme="minorHAnsi"/>
          <w:b/>
          <w:sz w:val="28"/>
          <w:szCs w:val="28"/>
        </w:rPr>
        <w:t>:</w:t>
      </w:r>
      <w:r w:rsidRPr="00D90255" w:rsidR="004D0476">
        <w:rPr>
          <w:rFonts w:asciiTheme="minorHAnsi" w:hAnsiTheme="minorHAnsi" w:cstheme="minorHAnsi"/>
          <w:sz w:val="28"/>
          <w:szCs w:val="28"/>
        </w:rPr>
        <w:tab/>
      </w:r>
      <w:r w:rsidRPr="00D90255" w:rsidR="004D0476">
        <w:rPr>
          <w:rFonts w:asciiTheme="minorHAnsi" w:hAnsiTheme="minorHAnsi" w:cstheme="minorHAnsi"/>
          <w:sz w:val="28"/>
          <w:szCs w:val="28"/>
        </w:rPr>
        <w:tab/>
      </w:r>
      <w:r w:rsidR="00A33D83">
        <w:rPr>
          <w:rFonts w:asciiTheme="minorHAnsi" w:hAnsiTheme="minorHAnsi" w:cstheme="minorHAnsi"/>
          <w:sz w:val="28"/>
          <w:szCs w:val="28"/>
        </w:rPr>
        <w:t xml:space="preserve">Cornerstone Support Scale </w:t>
      </w:r>
    </w:p>
    <w:p w:rsidRPr="00DB3F30" w:rsidR="005814BF" w:rsidP="3509E591" w:rsidRDefault="005814BF" w14:paraId="7671C7CC" w14:textId="060AE6AE">
      <w:pPr>
        <w:jc w:val="both"/>
        <w:outlineLvl w:val="0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Pr="00DB3F30" w:rsidR="005814BF" w:rsidP="3509E591" w:rsidRDefault="005814BF" w14:paraId="6B406791" w14:textId="11EB1075">
      <w:pPr>
        <w:jc w:val="both"/>
        <w:outlineLvl w:val="0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Pr="003242EF" w:rsidR="00DB3F30" w:rsidP="3509E591" w:rsidRDefault="00DB3F30" w14:paraId="01E32383" w14:textId="5CB3D8A2">
      <w:pPr>
        <w:jc w:val="both"/>
        <w:outlineLvl w:val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u w:val="single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u w:val="single"/>
        </w:rPr>
        <w:t>Main purpose</w:t>
      </w:r>
    </w:p>
    <w:p w:rsidRPr="003242EF" w:rsidR="00DB3F30" w:rsidP="3509E591" w:rsidRDefault="00DB3F30" w14:paraId="7A8AA0EE" w14:textId="334CC1BF">
      <w:pPr>
        <w:jc w:val="both"/>
        <w:outlineLvl w:val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Pr="003242EF" w:rsidR="00DB3F30" w:rsidP="3509E591" w:rsidRDefault="00DB3F30" w14:paraId="22B19CD2" w14:textId="688203D7">
      <w:pPr>
        <w:jc w:val="both"/>
        <w:outlineLvl w:val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The </w:t>
      </w:r>
      <w:r w:rsidRPr="3509E591" w:rsidR="00827FB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Site Maintenance O</w:t>
      </w:r>
      <w:r w:rsidRPr="3509E591" w:rsidR="00CF16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fficer</w:t>
      </w:r>
      <w:r w:rsidRPr="3509E591" w:rsidR="000A6C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will: </w:t>
      </w:r>
    </w:p>
    <w:p w:rsidRPr="003242EF" w:rsidR="00D23285" w:rsidP="3509E591" w:rsidRDefault="00D23285" w14:paraId="52EBD4AF" w14:textId="71A601F0">
      <w:pPr>
        <w:pStyle w:val="ListParagraph"/>
        <w:numPr>
          <w:ilvl w:val="0"/>
          <w:numId w:val="36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3509E591" w:rsidR="00D2328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Work with the 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Trust Business Manager, Team Leader, Project Manager</w:t>
      </w:r>
      <w:r w:rsidRPr="3509E591" w:rsidR="00D2328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and 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colleagues</w:t>
      </w:r>
      <w:r w:rsidRPr="3509E591" w:rsidR="00D2328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to provide a well maintained and safe environment for users of the school buildings and grounds.</w:t>
      </w:r>
    </w:p>
    <w:p w:rsidRPr="003242EF" w:rsidR="00A50FCA" w:rsidP="3509E591" w:rsidRDefault="00A50FCA" w14:paraId="753EEE70" w14:textId="77777777">
      <w:pPr>
        <w:pStyle w:val="Text"/>
        <w:ind w:left="720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u w:val="single"/>
          <w:lang w:val="en-GB"/>
        </w:rPr>
      </w:pPr>
    </w:p>
    <w:p w:rsidRPr="003242EF" w:rsidR="007767BE" w:rsidP="3509E591" w:rsidRDefault="00DB3F30" w14:paraId="06DFEFCA" w14:textId="77777777">
      <w:pPr>
        <w:pStyle w:val="Text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u w:val="single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u w:val="single"/>
          <w:lang w:val="en-GB"/>
        </w:rPr>
        <w:t xml:space="preserve">Duties and responsibilities </w:t>
      </w:r>
    </w:p>
    <w:p w:rsidRPr="003242EF" w:rsidR="00A0522E" w:rsidP="3509E591" w:rsidRDefault="00B77A30" w14:paraId="51DBF9DD" w14:textId="77777777">
      <w:pPr>
        <w:pStyle w:val="Text"/>
        <w:numPr>
          <w:ilvl w:val="0"/>
          <w:numId w:val="36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B77A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Safeguarding is paramount</w:t>
      </w:r>
      <w:r w:rsidRPr="3509E591" w:rsidR="0008441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and we must ensure that </w:t>
      </w:r>
      <w:r w:rsidRPr="3509E591" w:rsidR="007767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we </w:t>
      </w:r>
      <w:r w:rsidRPr="3509E591" w:rsidR="007767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prioritise </w:t>
      </w:r>
      <w:r w:rsidRPr="3509E591" w:rsidR="00F31B3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safeguarding and Health and Safety concerns at all times</w:t>
      </w:r>
      <w:r w:rsidRPr="3509E591" w:rsidR="00F31B3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and report issues to the safeguarding lead/Team Leader where </w:t>
      </w:r>
      <w:r w:rsidRPr="3509E591" w:rsidR="00F31B3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appropriate</w:t>
      </w:r>
      <w:r w:rsidRPr="3509E591" w:rsidR="00F31B3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.</w:t>
      </w:r>
    </w:p>
    <w:p w:rsidRPr="003242EF" w:rsidR="00A0522E" w:rsidP="3509E591" w:rsidRDefault="00FD01BC" w14:paraId="0A645164" w14:textId="77777777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Work closely with the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Site Team Lead</w:t>
      </w:r>
      <w:r w:rsidRPr="3509E591" w:rsidR="00775FC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er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maintenance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team, and cleaning staff to ensure the smooth running of all site operations.</w:t>
      </w:r>
    </w:p>
    <w:p w:rsidRPr="003242EF" w:rsidR="00A0522E" w:rsidP="3509E591" w:rsidRDefault="006229FB" w14:paraId="24823401" w14:textId="77777777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Undertake regular grounds maintenance, including leaf blowing, mowing, hedge cutting, minor tree works and ensure that the grounds are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maintained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to a high standard</w:t>
      </w:r>
    </w:p>
    <w:p w:rsidRPr="003242EF" w:rsidR="00581D31" w:rsidP="3509E591" w:rsidRDefault="00FD01BC" w14:paraId="19A65A6B" w14:textId="77777777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Carry out routine and emergency maintenance, minor repairs, and improvements to buildings, grounds, and equipment.</w:t>
      </w:r>
    </w:p>
    <w:p w:rsidRPr="003242EF" w:rsidR="00581D31" w:rsidP="3509E591" w:rsidRDefault="006229FB" w14:paraId="7E53B44D" w14:textId="77777777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Moving and transporting staging, chairs for events.</w:t>
      </w:r>
    </w:p>
    <w:p w:rsidRPr="003242EF" w:rsidR="00581D31" w:rsidP="3509E591" w:rsidRDefault="006229FB" w14:paraId="7608646C" w14:textId="77777777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Undertake project work with the team including fencing, building sheds,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painting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and decorating.</w:t>
      </w:r>
    </w:p>
    <w:p w:rsidRPr="003242EF" w:rsidR="00581D31" w:rsidP="3509E591" w:rsidRDefault="00FD01BC" w14:paraId="588D6A17" w14:textId="77777777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Undertake regular compliance checks, including health and safety inspections, fire safety, security systems, and legionella risk assessments. Record and report findings, taking prompt action to address any issues.</w:t>
      </w:r>
    </w:p>
    <w:p w:rsidRPr="003242EF" w:rsidR="00581D31" w:rsidP="3509E591" w:rsidRDefault="00FD01BC" w14:paraId="0D3F744C" w14:textId="77777777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Ensure all work is carried out 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in accordance with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statutory regulations, school policies, and best practice guidelines.</w:t>
      </w:r>
    </w:p>
    <w:p w:rsidRPr="003242EF" w:rsidR="00581D31" w:rsidP="3509E591" w:rsidRDefault="00FD01BC" w14:paraId="279D8588" w14:textId="77777777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Supervise contractors and visitors to ensure compliance with site rules and health and safety requirements.</w:t>
      </w:r>
    </w:p>
    <w:p w:rsidRPr="003242EF" w:rsidR="00581D31" w:rsidP="3509E591" w:rsidRDefault="00FD01BC" w14:paraId="11A5581B" w14:textId="77777777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Act as a key holder, responsible for site security, including locking/unlocking premises and responding to 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call-outs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Pr="003242EF" w:rsidR="00581D31" w:rsidP="3509E591" w:rsidRDefault="00FD01BC" w14:paraId="155F5447" w14:textId="77777777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Maintain and 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monitor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security systems, alarms, and CCTV, reporting any breaches or concerns.</w:t>
      </w:r>
    </w:p>
    <w:p w:rsidRPr="003242EF" w:rsidR="00581D31" w:rsidP="3509E591" w:rsidRDefault="00FD01BC" w14:paraId="06CC7775" w14:textId="77777777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Promote a safe working and learning 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environment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for all users of the school.</w:t>
      </w:r>
    </w:p>
    <w:p w:rsidRPr="003242EF" w:rsidR="00581D31" w:rsidP="3509E591" w:rsidRDefault="006229FB" w14:paraId="391A2068" w14:textId="77777777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Monitoring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and 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support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cleaning operations, ensuring 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high standards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of cleanliness and hygiene throughout the site.</w:t>
      </w:r>
    </w:p>
    <w:p w:rsidRPr="003242EF" w:rsidR="00FD01BC" w:rsidP="3509E591" w:rsidRDefault="00FD01BC" w14:paraId="5C6F592C" w14:textId="16F110B1">
      <w:pPr>
        <w:pStyle w:val="Text"/>
        <w:numPr>
          <w:ilvl w:val="0"/>
          <w:numId w:val="36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Carry out emergency cleaning as 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required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(e.g., spillages, gritting in icy weather).</w:t>
      </w:r>
    </w:p>
    <w:p w:rsidRPr="003242EF" w:rsidR="00FD01BC" w:rsidP="3509E591" w:rsidRDefault="00FD01BC" w14:paraId="29CC26CD" w14:textId="77777777">
      <w:pPr>
        <w:pStyle w:val="ListBullet"/>
        <w:numPr>
          <w:ilvl w:val="0"/>
          <w:numId w:val="0"/>
        </w:numPr>
        <w:tabs>
          <w:tab w:val="num" w:pos="360"/>
        </w:tabs>
        <w:ind w:left="360"/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3242EF" w:rsidR="00F31B3B" w:rsidP="3509E591" w:rsidRDefault="00FD01BC" w14:paraId="4A5D4227" w14:textId="77777777">
      <w:pPr>
        <w:pStyle w:val="ListBullet"/>
        <w:numPr>
          <w:ilvl w:val="0"/>
          <w:numId w:val="0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Communication &amp; Professional Conduct</w:t>
      </w:r>
    </w:p>
    <w:p w:rsidRPr="003242EF" w:rsidR="00F31B3B" w:rsidP="3509E591" w:rsidRDefault="00FD01BC" w14:paraId="44E2238C" w14:textId="77777777">
      <w:pPr>
        <w:pStyle w:val="ListBulle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</w:rPr>
        <w:t>Communicate effectively with staff, pupils, and external partners.</w:t>
      </w:r>
    </w:p>
    <w:p w:rsidRPr="003242EF" w:rsidR="00FD01BC" w:rsidP="3509E591" w:rsidRDefault="00FD01BC" w14:paraId="7874D4F1" w14:textId="3E365185">
      <w:pPr>
        <w:pStyle w:val="ListBulle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</w:rPr>
        <w:t>Demonstrate professionalism, integrity, and pride in all aspects of the role.</w:t>
      </w:r>
    </w:p>
    <w:p w:rsidRPr="003242EF" w:rsidR="006229FB" w:rsidP="3509E591" w:rsidRDefault="00FD01BC" w14:paraId="605E8737" w14:textId="781A395E">
      <w:pPr>
        <w:pStyle w:val="ListBullet"/>
        <w:rPr>
          <w:rFonts w:ascii="Calibri" w:hAnsi="Calibri" w:eastAsia="Calibri" w:cs="Calibri" w:asciiTheme="minorAscii" w:hAnsiTheme="minorAscii" w:eastAsiaTheme="minorAscii" w:cstheme="minorAscii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</w:rPr>
        <w:t>Uphold the school’s values, policies, and commitment to safeguarding and equality.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 xml:space="preserve"> Foster a culture of mutual respect, open communication, and shared responsibility within the team.</w:t>
      </w:r>
    </w:p>
    <w:p w:rsidRPr="003242EF" w:rsidR="00F31B3B" w:rsidP="3509E591" w:rsidRDefault="006229FB" w14:paraId="244A6292" w14:textId="77777777">
      <w:pPr>
        <w:pStyle w:val="ListBullet"/>
        <w:rPr>
          <w:rFonts w:ascii="Calibri" w:hAnsi="Calibri" w:eastAsia="Calibri" w:cs="Calibri" w:asciiTheme="minorAscii" w:hAnsiTheme="minorAscii" w:eastAsiaTheme="minorAscii" w:cstheme="minorAscii"/>
        </w:rPr>
      </w:pP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 xml:space="preserve">Support colleagues, share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>expertise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 xml:space="preserve">, and contribute to a positive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>team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 xml:space="preserve"> ethos.</w:t>
      </w:r>
    </w:p>
    <w:p w:rsidRPr="003242EF" w:rsidR="00FD01BC" w:rsidP="3509E591" w:rsidRDefault="00FD01BC" w14:paraId="3C88C771" w14:textId="3EAD956E">
      <w:pPr>
        <w:pStyle w:val="ListBullet"/>
        <w:rPr>
          <w:rFonts w:ascii="Calibri" w:hAnsi="Calibri" w:eastAsia="Calibri" w:cs="Calibri" w:asciiTheme="minorAscii" w:hAnsiTheme="minorAscii" w:eastAsiaTheme="minorAscii" w:cstheme="minorAscii"/>
        </w:rPr>
      </w:pPr>
      <w:r w:rsidRPr="3509E591" w:rsidR="00FD01BC">
        <w:rPr>
          <w:rFonts w:ascii="Calibri" w:hAnsi="Calibri" w:eastAsia="Calibri" w:cs="Calibri" w:asciiTheme="minorAscii" w:hAnsiTheme="minorAscii" w:eastAsiaTheme="minorAscii" w:cstheme="minorAscii"/>
        </w:rPr>
        <w:t xml:space="preserve">Undertake any other duties 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</w:rPr>
        <w:t>appropriate to</w:t>
      </w:r>
      <w:r w:rsidRPr="3509E591" w:rsidR="00FD01BC">
        <w:rPr>
          <w:rFonts w:ascii="Calibri" w:hAnsi="Calibri" w:eastAsia="Calibri" w:cs="Calibri" w:asciiTheme="minorAscii" w:hAnsiTheme="minorAscii" w:eastAsiaTheme="minorAscii" w:cstheme="minorAscii"/>
        </w:rPr>
        <w:t xml:space="preserve"> the role, as directed by the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 xml:space="preserve">Team Leader, Trust Business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>Manager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 xml:space="preserve"> or CEO.</w:t>
      </w:r>
    </w:p>
    <w:p w:rsidRPr="003242EF" w:rsidR="000068D8" w:rsidP="3509E591" w:rsidRDefault="000068D8" w14:paraId="0053DF78" w14:textId="77777777">
      <w:pPr>
        <w:pStyle w:val="4Bulletedcopyblue"/>
        <w:numPr>
          <w:ilvl w:val="0"/>
          <w:numId w:val="0"/>
        </w:numPr>
        <w:ind w:left="72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Pr="003242EF" w:rsidR="00DB3F30" w:rsidP="3509E591" w:rsidRDefault="00DB3F30" w14:paraId="47F890B0" w14:textId="7B823FC7">
      <w:pPr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Whole-school organisation, strategy</w:t>
      </w:r>
      <w:r w:rsidRPr="3509E591" w:rsidR="00FD7D2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,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and development</w:t>
      </w:r>
    </w:p>
    <w:p w:rsidRPr="003242EF" w:rsidR="00FD7D26" w:rsidP="3509E591" w:rsidRDefault="00FD7D26" w14:paraId="4ED5B8F1" w14:textId="77777777">
      <w:pPr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Pr="003242EF" w:rsidR="00365730" w:rsidP="3509E591" w:rsidRDefault="00B74151" w14:paraId="5C2BDCAD" w14:textId="3B0BD5CE">
      <w:pPr>
        <w:numPr>
          <w:ilvl w:val="0"/>
          <w:numId w:val="26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3509E591" w:rsidR="00B7415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Support the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Team Leader</w:t>
      </w:r>
      <w:r w:rsidRPr="3509E591" w:rsidR="00D2328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3509E591" w:rsidR="00B7415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to ensure an efficient </w:t>
      </w:r>
      <w:r w:rsidRPr="3509E591" w:rsidR="0023442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service </w:t>
      </w:r>
      <w:r w:rsidRPr="3509E591" w:rsidR="00E24D3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is </w:t>
      </w:r>
      <w:r w:rsidRPr="3509E591" w:rsidR="00E24D3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maintained</w:t>
      </w:r>
      <w:r w:rsidRPr="3509E591" w:rsidR="00E24D3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3509E591" w:rsidR="00B7415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and </w:t>
      </w:r>
      <w:r w:rsidRPr="3509E591" w:rsidR="0023442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support </w:t>
      </w:r>
      <w:r w:rsidRPr="3509E591" w:rsidR="00D2328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is p</w:t>
      </w:r>
      <w:r w:rsidRPr="3509E591" w:rsidR="002964F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rovide</w:t>
      </w:r>
      <w:r w:rsidRPr="3509E591" w:rsidR="00D2328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d to ensure the site(s) is </w:t>
      </w:r>
      <w:r w:rsidRPr="3509E591" w:rsidR="00E24D3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kept at</w:t>
      </w:r>
      <w:r w:rsidRPr="3509E591" w:rsidR="00D2328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 high standard and meets health and safety </w:t>
      </w:r>
      <w:r w:rsidRPr="3509E591" w:rsidR="00E24D3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requirements</w:t>
      </w:r>
      <w:r w:rsidRPr="3509E591" w:rsidR="00B7415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. </w:t>
      </w:r>
      <w:r w:rsidRPr="3509E591" w:rsidR="003657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</w:p>
    <w:p w:rsidRPr="003242EF" w:rsidR="00365730" w:rsidP="3509E591" w:rsidRDefault="00365730" w14:paraId="07168682" w14:textId="56B7490F">
      <w:pPr>
        <w:ind w:left="720"/>
        <w:jc w:val="both"/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sz w:val="24"/>
          <w:szCs w:val="24"/>
        </w:rPr>
      </w:pPr>
    </w:p>
    <w:p w:rsidRPr="003242EF" w:rsidR="00DB3F30" w:rsidP="3509E591" w:rsidRDefault="00DB3F30" w14:paraId="498A3F8D" w14:textId="100D7739">
      <w:pPr>
        <w:pStyle w:val="Text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  <w:t xml:space="preserve">Health, </w:t>
      </w:r>
      <w:r w:rsidRPr="3509E591" w:rsidR="005E6EC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  <w:t>safety,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  <w:t xml:space="preserve"> and discipline</w:t>
      </w:r>
    </w:p>
    <w:p w:rsidRPr="003242EF" w:rsidR="00DB3F30" w:rsidP="3509E591" w:rsidRDefault="00DB3F30" w14:paraId="76545788" w14:textId="46820EB7">
      <w:pPr>
        <w:pStyle w:val="Text"/>
        <w:numPr>
          <w:ilvl w:val="0"/>
          <w:numId w:val="27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Promote the safety and wellbeing of pupils</w:t>
      </w:r>
      <w:r w:rsidRPr="3509E591" w:rsidR="00D464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and staff and report any concerns to the </w:t>
      </w:r>
      <w:r w:rsidRPr="3509E591" w:rsidR="00D464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appropriate person</w:t>
      </w:r>
      <w:r w:rsidRPr="3509E591" w:rsidR="00D464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. </w:t>
      </w:r>
    </w:p>
    <w:p w:rsidRPr="003242EF" w:rsidR="00342A99" w:rsidP="3509E591" w:rsidRDefault="00342A99" w14:paraId="23E5DDDA" w14:textId="39042C48">
      <w:pPr>
        <w:pStyle w:val="Text"/>
        <w:numPr>
          <w:ilvl w:val="0"/>
          <w:numId w:val="27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bookmarkStart w:name="_Hlk59183356" w:id="0"/>
      <w:r w:rsidRPr="3509E591" w:rsidR="00342A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Be aware of and ensure good hygiene practices and </w:t>
      </w:r>
      <w:r w:rsidRPr="3509E591" w:rsidR="00342A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high standards</w:t>
      </w:r>
      <w:r w:rsidRPr="3509E591" w:rsidR="00342A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of: </w:t>
      </w:r>
    </w:p>
    <w:p w:rsidRPr="003242EF" w:rsidR="00342A99" w:rsidP="3509E591" w:rsidRDefault="00342A99" w14:paraId="3FC7B161" w14:textId="2EB38EEA">
      <w:pPr>
        <w:pStyle w:val="Text"/>
        <w:numPr>
          <w:ilvl w:val="1"/>
          <w:numId w:val="27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342A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Personal Hygiene</w:t>
      </w:r>
    </w:p>
    <w:p w:rsidRPr="003242EF" w:rsidR="002B4B84" w:rsidP="3509E591" w:rsidRDefault="002B4B84" w14:paraId="6549BEB5" w14:textId="4C8C32A1">
      <w:pPr>
        <w:pStyle w:val="Text"/>
        <w:numPr>
          <w:ilvl w:val="1"/>
          <w:numId w:val="27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2B4B8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Wear the correct</w:t>
      </w:r>
      <w:r w:rsidRPr="3509E591" w:rsidR="00E8516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/clean</w:t>
      </w:r>
      <w:r w:rsidRPr="3509E591" w:rsidR="002B4B8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uniform and PPE </w:t>
      </w:r>
    </w:p>
    <w:p w:rsidRPr="003242EF" w:rsidR="00342A99" w:rsidP="3509E591" w:rsidRDefault="00342A99" w14:paraId="0A0E0357" w14:textId="40C8FDF6">
      <w:pPr>
        <w:pStyle w:val="Text"/>
        <w:numPr>
          <w:ilvl w:val="1"/>
          <w:numId w:val="27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342A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Cleanliness of equipment and premises. </w:t>
      </w:r>
    </w:p>
    <w:bookmarkEnd w:id="0"/>
    <w:p w:rsidRPr="003242EF" w:rsidR="00342A99" w:rsidP="3509E591" w:rsidRDefault="00342A99" w14:paraId="2FDE265A" w14:textId="78720A02">
      <w:pPr>
        <w:pStyle w:val="Text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</w:p>
    <w:p w:rsidRPr="003242EF" w:rsidR="00DB3F30" w:rsidP="3509E591" w:rsidRDefault="00DB3F30" w14:paraId="52B3FD48" w14:textId="6ED11CA4">
      <w:pPr>
        <w:pStyle w:val="Text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  <w:t>Professional development</w:t>
      </w:r>
    </w:p>
    <w:p w:rsidRPr="003242EF" w:rsidR="00DB3F30" w:rsidP="3509E591" w:rsidRDefault="00DB3F30" w14:paraId="3A34BE8E" w14:textId="04280552">
      <w:pPr>
        <w:pStyle w:val="Text"/>
        <w:numPr>
          <w:ilvl w:val="0"/>
          <w:numId w:val="28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Take part in the school’s appraisal procedures</w:t>
      </w:r>
      <w:r w:rsidRPr="3509E591" w:rsidR="0079722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.</w:t>
      </w:r>
    </w:p>
    <w:p w:rsidRPr="003242EF" w:rsidR="00DB3F30" w:rsidP="3509E591" w:rsidRDefault="00DB3F30" w14:paraId="147F3225" w14:textId="48C4D4E6">
      <w:pPr>
        <w:pStyle w:val="Text"/>
        <w:numPr>
          <w:ilvl w:val="0"/>
          <w:numId w:val="28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Take part in further training and development </w:t>
      </w:r>
      <w:r w:rsidRPr="3509E591" w:rsidR="005E6EC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to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improve own </w:t>
      </w:r>
      <w:r w:rsidRPr="3509E591" w:rsidR="00AC244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professional development and personal effectiveness</w:t>
      </w:r>
      <w:r w:rsidRPr="3509E591" w:rsidR="0079722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.</w:t>
      </w:r>
    </w:p>
    <w:p w:rsidRPr="003242EF" w:rsidR="002964FA" w:rsidP="3509E591" w:rsidRDefault="002964FA" w14:paraId="3F2C69AE" w14:textId="77777777">
      <w:pPr>
        <w:pStyle w:val="Text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</w:p>
    <w:p w:rsidRPr="003242EF" w:rsidR="00DB3F30" w:rsidP="3509E591" w:rsidRDefault="00DB3F30" w14:paraId="31947ABF" w14:textId="696E0CF7">
      <w:pPr>
        <w:pStyle w:val="Text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  <w:t>Communication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  <w:t xml:space="preserve"> and IT</w:t>
      </w:r>
    </w:p>
    <w:p w:rsidRPr="003242EF" w:rsidR="00DB3F30" w:rsidP="3509E591" w:rsidRDefault="00DB3F30" w14:paraId="454BA6C3" w14:textId="499EAE4C">
      <w:pPr>
        <w:pStyle w:val="Text"/>
        <w:numPr>
          <w:ilvl w:val="0"/>
          <w:numId w:val="29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Communicate effectively with </w:t>
      </w:r>
      <w:r w:rsidRPr="3509E591" w:rsidR="00AC244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other staff members</w:t>
      </w:r>
      <w:r w:rsidRPr="3509E591" w:rsidR="002964F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and </w:t>
      </w:r>
      <w:r w:rsidRPr="3509E591" w:rsidR="0079189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children,</w:t>
      </w:r>
      <w:r w:rsidRPr="3509E591" w:rsidR="002964F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</w:t>
      </w:r>
      <w:r w:rsidRPr="3509E591" w:rsidR="00D464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as necessary. </w:t>
      </w:r>
      <w:r w:rsidRPr="3509E591" w:rsidR="00FD7D2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</w:t>
      </w:r>
    </w:p>
    <w:p w:rsidRPr="003242EF" w:rsidR="006229FB" w:rsidP="3509E591" w:rsidRDefault="006229FB" w14:paraId="5B44CAD4" w14:textId="77777777">
      <w:pPr>
        <w:pStyle w:val="ListBullet"/>
        <w:rPr>
          <w:rFonts w:ascii="Calibri" w:hAnsi="Calibri" w:eastAsia="Calibri" w:cs="Calibri" w:asciiTheme="minorAscii" w:hAnsiTheme="minorAscii" w:eastAsiaTheme="minorAscii" w:cstheme="minorAscii"/>
        </w:rPr>
      </w:pP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>Foster a culture of mutual respect, open communication, and shared responsibility within the team.</w:t>
      </w:r>
    </w:p>
    <w:p w:rsidRPr="003242EF" w:rsidR="006229FB" w:rsidP="3509E591" w:rsidRDefault="006229FB" w14:paraId="7925FB02" w14:textId="77777777">
      <w:pPr>
        <w:pStyle w:val="ListBullet"/>
        <w:rPr>
          <w:rFonts w:ascii="Calibri" w:hAnsi="Calibri" w:eastAsia="Calibri" w:cs="Calibri" w:asciiTheme="minorAscii" w:hAnsiTheme="minorAscii" w:eastAsiaTheme="minorAscii" w:cstheme="minorAscii"/>
        </w:rPr>
      </w:pP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 xml:space="preserve">Support colleagues, share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>expertise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 xml:space="preserve">, and contribute to a positive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>team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</w:rPr>
        <w:t xml:space="preserve"> ethos.</w:t>
      </w:r>
    </w:p>
    <w:p w:rsidRPr="003242EF" w:rsidR="006229FB" w:rsidP="6942AA1F" w:rsidRDefault="006229FB" w14:paraId="5DFB0014" w14:textId="1490D565">
      <w:pPr>
        <w:pStyle w:val="Text"/>
        <w:numPr>
          <w:ilvl w:val="0"/>
          <w:numId w:val="29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US"/>
        </w:rPr>
      </w:pPr>
      <w:r w:rsidRPr="6942AA1F" w:rsidR="6942AA1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US"/>
        </w:rPr>
        <w:t xml:space="preserve">Use of Teams, planner and phone (provided) are </w:t>
      </w:r>
      <w:r w:rsidRPr="6942AA1F" w:rsidR="6942AA1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US"/>
        </w:rPr>
        <w:t>required</w:t>
      </w:r>
      <w:r w:rsidRPr="6942AA1F" w:rsidR="6942AA1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US"/>
        </w:rPr>
        <w:t xml:space="preserve"> as part of your role</w:t>
      </w:r>
      <w:r w:rsidRPr="6942AA1F" w:rsidR="6942AA1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US"/>
        </w:rPr>
        <w:t xml:space="preserve">.  </w:t>
      </w:r>
    </w:p>
    <w:p w:rsidRPr="003242EF" w:rsidR="00FD7D26" w:rsidP="3509E591" w:rsidRDefault="00FD7D26" w14:paraId="4CCBFF5B" w14:textId="77777777">
      <w:pPr>
        <w:pStyle w:val="Text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</w:p>
    <w:p w:rsidRPr="003242EF" w:rsidR="00DB3F30" w:rsidP="3509E591" w:rsidRDefault="00DB3F30" w14:paraId="00611306" w14:textId="797D08EA">
      <w:pPr>
        <w:pStyle w:val="Text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  <w:t>Working with colleagues and other relevant professionals</w:t>
      </w:r>
    </w:p>
    <w:p w:rsidRPr="003242EF" w:rsidR="002964FA" w:rsidP="3509E591" w:rsidRDefault="00DB3F30" w14:paraId="4C417D3B" w14:textId="5DC30C4E">
      <w:pPr>
        <w:pStyle w:val="Text"/>
        <w:numPr>
          <w:ilvl w:val="0"/>
          <w:numId w:val="29"/>
        </w:numPr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Develop effective </w:t>
      </w:r>
      <w:r w:rsidRPr="3509E591" w:rsidR="002964F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relationships with the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Maintenance</w:t>
      </w:r>
      <w:r w:rsidRPr="3509E591" w:rsidR="00E24D3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team. </w:t>
      </w:r>
      <w:r w:rsidRPr="3509E591" w:rsidR="002964F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</w:t>
      </w:r>
    </w:p>
    <w:p w:rsidRPr="003242EF" w:rsidR="006229FB" w:rsidP="3509E591" w:rsidRDefault="006229FB" w14:paraId="378B4A8A" w14:textId="77777777">
      <w:pPr>
        <w:pStyle w:val="Text"/>
        <w:ind w:left="720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</w:p>
    <w:p w:rsidRPr="003242EF" w:rsidR="00DB3F30" w:rsidP="3509E591" w:rsidRDefault="00DB3F30" w14:paraId="40A29B6E" w14:textId="2F3B70F3">
      <w:pPr>
        <w:pStyle w:val="Text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  <w:t>Personal and professional conduct</w:t>
      </w:r>
    </w:p>
    <w:p w:rsidRPr="003242EF" w:rsidR="00DB3F30" w:rsidP="3509E591" w:rsidRDefault="00DB3F30" w14:paraId="3931A03B" w14:textId="1101499C">
      <w:pPr>
        <w:pStyle w:val="Text"/>
        <w:numPr>
          <w:ilvl w:val="0"/>
          <w:numId w:val="41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Uphold public trust in the profession and 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maintain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high standards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of ethics and behaviour, within and outside school</w:t>
      </w:r>
      <w:r w:rsidRPr="3509E591" w:rsidR="00FD7D2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.</w:t>
      </w:r>
    </w:p>
    <w:p w:rsidRPr="003242EF" w:rsidR="00DB3F30" w:rsidP="3509E591" w:rsidRDefault="00DB3F30" w14:paraId="3FDCC609" w14:textId="0D9B5375">
      <w:pPr>
        <w:pStyle w:val="Text"/>
        <w:numPr>
          <w:ilvl w:val="0"/>
          <w:numId w:val="41"/>
        </w:numPr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Have proper and professional regard for the ethos, </w:t>
      </w:r>
      <w:r w:rsidRPr="3509E591" w:rsidR="005E6EC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policies,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and practices of the school, and 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maintain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high standards</w:t>
      </w: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of attendance and punctuality</w:t>
      </w:r>
      <w:r w:rsidRPr="3509E591" w:rsidR="00FD7D2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.</w:t>
      </w:r>
    </w:p>
    <w:p w:rsidRPr="003242EF" w:rsidR="00AC2445" w:rsidP="3509E591" w:rsidRDefault="00AC2445" w14:paraId="7C7185E0" w14:textId="59F8C311">
      <w:pPr>
        <w:pStyle w:val="Text"/>
        <w:numPr>
          <w:ilvl w:val="0"/>
          <w:numId w:val="41"/>
        </w:numPr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  <w:r w:rsidRPr="3509E591" w:rsidR="00AC244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Demonstrate positive attitudes, </w:t>
      </w:r>
      <w:r w:rsidRPr="3509E591" w:rsidR="0098007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values,</w:t>
      </w:r>
      <w:r w:rsidRPr="3509E591" w:rsidR="00AC244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and behaviours to develop and sustain effective relationships with the school community. </w:t>
      </w:r>
    </w:p>
    <w:p w:rsidRPr="003242EF" w:rsidR="00FD7D26" w:rsidP="3509E591" w:rsidRDefault="00AC2445" w14:paraId="1EDA5C39" w14:textId="07AF0C56">
      <w:pPr>
        <w:pStyle w:val="Text"/>
        <w:numPr>
          <w:ilvl w:val="0"/>
          <w:numId w:val="41"/>
        </w:numPr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  <w:r w:rsidRPr="3509E591" w:rsidR="00AC244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Respect individual differences and cultural diversity. </w:t>
      </w:r>
    </w:p>
    <w:p w:rsidRPr="003242EF" w:rsidR="00FD7D26" w:rsidP="3509E591" w:rsidRDefault="00FD7D26" w14:paraId="2DDF2143" w14:textId="77777777">
      <w:pPr>
        <w:pStyle w:val="Text"/>
        <w:ind w:left="720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</w:p>
    <w:p w:rsidRPr="003242EF" w:rsidR="00E3229A" w:rsidP="3509E591" w:rsidRDefault="00DB3F30" w14:paraId="66D82D2A" w14:textId="77777777">
      <w:pPr>
        <w:pStyle w:val="Text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  <w:t xml:space="preserve">Management of staff and resources </w:t>
      </w:r>
    </w:p>
    <w:p w:rsidRPr="003242EF" w:rsidR="00E3229A" w:rsidP="3509E591" w:rsidRDefault="00B776E9" w14:paraId="30808495" w14:textId="77777777">
      <w:pPr>
        <w:pStyle w:val="Text"/>
        <w:numPr>
          <w:ilvl w:val="0"/>
          <w:numId w:val="42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  <w:r w:rsidRPr="3509E591" w:rsidR="00B776E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Use resources in an effective and efficient way </w:t>
      </w:r>
      <w:r w:rsidRPr="3509E591" w:rsidR="0098007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ensuring they are </w:t>
      </w:r>
      <w:r w:rsidRPr="3509E591" w:rsidR="0098007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>maintained</w:t>
      </w:r>
      <w:r w:rsidRPr="3509E591" w:rsidR="0098007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 to a high standard and looked after responsibly. </w:t>
      </w:r>
    </w:p>
    <w:p w:rsidRPr="003242EF" w:rsidR="006229FB" w:rsidP="3509E591" w:rsidRDefault="006229FB" w14:paraId="1F81B772" w14:textId="38911287">
      <w:pPr>
        <w:pStyle w:val="Text"/>
        <w:numPr>
          <w:ilvl w:val="0"/>
          <w:numId w:val="42"/>
        </w:numPr>
        <w:tabs>
          <w:tab w:val="num" w:pos="360"/>
        </w:tabs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val="en-GB"/>
        </w:rPr>
      </w:pP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Manage stock levels of consumables and arrange for replacements as needed.</w:t>
      </w:r>
    </w:p>
    <w:p w:rsidRPr="003242EF" w:rsidR="00C90C30" w:rsidP="3509E591" w:rsidRDefault="00C90C30" w14:paraId="4D795669" w14:textId="77777777">
      <w:pPr>
        <w:pStyle w:val="Sub-heading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</w:p>
    <w:p w:rsidRPr="003242EF" w:rsidR="00DB3F30" w:rsidP="3509E591" w:rsidRDefault="00DB3F30" w14:paraId="44BAAE88" w14:textId="6184C69D">
      <w:pPr>
        <w:pStyle w:val="Sub-heading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</w:pPr>
      <w:r w:rsidRPr="3509E591" w:rsidR="00DB3F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Other </w:t>
      </w:r>
      <w:r w:rsidRPr="3509E591" w:rsidR="0079189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val="en-GB"/>
        </w:rPr>
        <w:t xml:space="preserve">information </w:t>
      </w:r>
    </w:p>
    <w:p w:rsidRPr="003242EF" w:rsidR="00791897" w:rsidP="3509E591" w:rsidRDefault="00791897" w14:paraId="1E959AAA" w14:textId="4D6B232B">
      <w:pPr>
        <w:pStyle w:val="ColorfulList-Accent11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3509E591" w:rsidR="0079189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Hours and times of work may be varied at any time </w:t>
      </w:r>
      <w:r w:rsidRPr="3509E591" w:rsidR="0079189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in accordance with</w:t>
      </w:r>
      <w:r w:rsidRPr="3509E591" w:rsidR="0079189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pupil numbers to meet the needs of the school. </w:t>
      </w:r>
    </w:p>
    <w:p w:rsidRPr="003242EF" w:rsidR="00F31B3B" w:rsidP="3509E591" w:rsidRDefault="00791897" w14:paraId="3A5F8D68" w14:textId="77777777">
      <w:pPr>
        <w:pStyle w:val="ColorfulList-Accent11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3509E591" w:rsidR="0079189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On occasions, you may </w:t>
      </w:r>
      <w:r w:rsidRPr="3509E591" w:rsidR="0079189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be required</w:t>
      </w:r>
      <w:r w:rsidRPr="3509E591" w:rsidR="0079189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to work overtime</w:t>
      </w:r>
      <w:r w:rsidRPr="3509E591" w:rsidR="00BC0EF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or to </w:t>
      </w:r>
      <w:r w:rsidRPr="3509E591" w:rsidR="00342A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work at any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school in the Trust</w:t>
      </w:r>
      <w:r w:rsidRPr="3509E591" w:rsidR="00342A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where cover is </w:t>
      </w:r>
      <w:r w:rsidRPr="3509E591" w:rsidR="00342A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required</w:t>
      </w:r>
      <w:r w:rsidRPr="3509E591" w:rsidR="00342A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. </w:t>
      </w:r>
    </w:p>
    <w:p w:rsidRPr="003242EF" w:rsidR="00342A99" w:rsidP="3509E591" w:rsidRDefault="00E3229A" w14:paraId="0DABB6F3" w14:textId="7C988820">
      <w:pPr>
        <w:pStyle w:val="ColorfulList-Accent11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3509E591" w:rsidR="00E3229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Y</w:t>
      </w:r>
      <w:r w:rsidRPr="3509E591" w:rsidR="00342A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ou 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will</w:t>
      </w:r>
      <w:r w:rsidRPr="3509E591" w:rsidR="00342A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need to attend school events</w:t>
      </w:r>
      <w:r w:rsidRPr="3509E591" w:rsidR="006229F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that are out of hours.</w:t>
      </w:r>
    </w:p>
    <w:p w:rsidRPr="003242EF" w:rsidR="00342A99" w:rsidP="3509E591" w:rsidRDefault="00342A99" w14:paraId="40151A49" w14:textId="77777777">
      <w:pPr>
        <w:pStyle w:val="ColorfulList-Accent11"/>
        <w:numPr>
          <w:ilvl w:val="0"/>
          <w:numId w:val="0"/>
        </w:numPr>
        <w:ind w:left="720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Pr="003242EF" w:rsidR="00FD7D26" w:rsidP="3509E591" w:rsidRDefault="00FD7D26" w14:paraId="4CE961D8" w14:textId="0B3DF681">
      <w:pPr>
        <w:pStyle w:val="1bodycopy10pt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3509E591" w:rsidR="00FD7D2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Please note that this job description is illustrative of the general nature and level of responsibility of the work to be undertaken, </w:t>
      </w:r>
      <w:r w:rsidRPr="3509E591" w:rsidR="00FD7D2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commensurate</w:t>
      </w:r>
      <w:r w:rsidRPr="3509E591" w:rsidR="00FD7D2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with the grade. It is not a comprehensive list of all tasks that the postholder will carry out. The postholder may be </w:t>
      </w:r>
      <w:r w:rsidRPr="3509E591" w:rsidR="00FD7D2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required</w:t>
      </w:r>
      <w:r w:rsidRPr="3509E591" w:rsidR="00FD7D2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to do other duties </w:t>
      </w:r>
      <w:r w:rsidRPr="3509E591" w:rsidR="00FD7D2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appropriate to</w:t>
      </w:r>
      <w:r w:rsidRPr="3509E591" w:rsidR="00FD7D2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the level of the role, as directed by the Headteacher or</w:t>
      </w:r>
      <w:r w:rsidRPr="3509E591" w:rsidR="0079722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your</w:t>
      </w:r>
      <w:r w:rsidRPr="3509E591" w:rsidR="00FD7D2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line manager. </w:t>
      </w:r>
    </w:p>
    <w:p w:rsidRPr="003242EF" w:rsidR="001E0268" w:rsidP="3509E591" w:rsidRDefault="001E0268" w14:paraId="387F0C1C" w14:textId="77777777">
      <w:pPr>
        <w:pStyle w:val="Heading4"/>
        <w:jc w:val="both"/>
        <w:rPr>
          <w:rFonts w:ascii="Calibri" w:hAnsi="Calibri" w:eastAsia="Calibri" w:cs="Calibri" w:asciiTheme="minorAscii" w:hAnsiTheme="minorAscii" w:eastAsiaTheme="minorAscii" w:cstheme="minorAscii"/>
          <w:i w:val="0"/>
          <w:iCs w:val="0"/>
          <w:color w:val="auto"/>
          <w:sz w:val="24"/>
          <w:szCs w:val="24"/>
        </w:rPr>
      </w:pPr>
    </w:p>
    <w:p w:rsidRPr="003242EF" w:rsidR="00D90255" w:rsidP="3509E591" w:rsidRDefault="00D90255" w14:paraId="37978E5E" w14:textId="2EA78F2B">
      <w:pPr>
        <w:pStyle w:val="1bodycopy10pt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3509E591" w:rsidR="00D9025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The post requires you to </w:t>
      </w:r>
      <w:r w:rsidRPr="3509E591" w:rsidR="0040721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safeguard and promote the welfare of children in the age </w:t>
      </w:r>
      <w:r w:rsidRPr="3509E591" w:rsidR="0040721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range</w:t>
      </w:r>
      <w:r w:rsidRPr="3509E591" w:rsidR="0040721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2 to 11 years as consistent with the ages of students attending this Academy Trust and follow school policies and the staff code of conduct. </w:t>
      </w:r>
      <w:r w:rsidRPr="3509E591" w:rsidR="00D9025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This job description is not your contract of employment or any part of it. It has been prepared only for the purpose of school </w:t>
      </w:r>
      <w:r w:rsidRPr="3509E591" w:rsidR="00D9025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organisation</w:t>
      </w:r>
      <w:r w:rsidRPr="3509E591" w:rsidR="00D9025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and may change. It may be amended at any time after </w:t>
      </w:r>
      <w:r w:rsidRPr="3509E591" w:rsidR="00D9025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consultation</w:t>
      </w:r>
      <w:r w:rsidRPr="3509E591" w:rsidR="00D9025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with you. </w:t>
      </w:r>
    </w:p>
    <w:p w:rsidRPr="003242EF" w:rsidR="005E6EC1" w:rsidP="3509E591" w:rsidRDefault="005E6EC1" w14:paraId="6C58DE29" w14:textId="1535176E">
      <w:pPr>
        <w:pStyle w:val="1bodycopy10pt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Pr="003242EF" w:rsidR="005E6EC1" w:rsidP="3509E591" w:rsidRDefault="005E6EC1" w14:paraId="62127D19" w14:textId="77777777">
      <w:pPr>
        <w:pStyle w:val="Heading"/>
        <w:rPr>
          <w:rFonts w:ascii="Calibri" w:hAnsi="Calibri" w:eastAsia="Calibri" w:cs="Calibri" w:asciiTheme="minorAscii" w:hAnsiTheme="minorAscii" w:eastAsiaTheme="minorAscii" w:cstheme="minorAscii"/>
          <w:lang w:val="en-GB"/>
        </w:rPr>
      </w:pPr>
      <w:r w:rsidRPr="3509E591" w:rsidR="005E6EC1">
        <w:rPr>
          <w:rFonts w:ascii="Calibri" w:hAnsi="Calibri" w:eastAsia="Calibri" w:cs="Calibri" w:asciiTheme="minorAscii" w:hAnsiTheme="minorAscii" w:eastAsiaTheme="minorAscii" w:cstheme="minorAscii"/>
          <w:lang w:val="en-GB"/>
        </w:rPr>
        <w:t>Person specification</w:t>
      </w:r>
    </w:p>
    <w:tbl>
      <w:tblPr>
        <w:tblW w:w="0" w:type="auto"/>
        <w:tblInd w:w="108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9"/>
        <w:gridCol w:w="6459"/>
      </w:tblGrid>
      <w:tr w:rsidRPr="003242EF" w:rsidR="00E24D34" w:rsidTr="3509E591" w14:paraId="1EFC0B3C" w14:textId="77777777">
        <w:trPr>
          <w:trHeight w:val="432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868" w:themeFill="accent5" w:themeFillShade="80"/>
            <w:tcMar/>
            <w:vAlign w:val="center"/>
            <w:hideMark/>
          </w:tcPr>
          <w:p w:rsidRPr="003242EF" w:rsidR="005E6EC1" w:rsidP="3509E591" w:rsidRDefault="005E6EC1" w14:paraId="7A56060A" w14:textId="77777777">
            <w:pPr>
              <w:pStyle w:val="TableHeading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val="en-GB"/>
              </w:rPr>
            </w:pPr>
            <w:r w:rsidRPr="3509E591" w:rsidR="005E6EC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val="en-GB"/>
              </w:rPr>
              <w:t>Criteria</w:t>
            </w:r>
          </w:p>
        </w:tc>
        <w:tc>
          <w:tcPr>
            <w:tcW w:w="6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868" w:themeFill="accent5" w:themeFillShade="80"/>
            <w:tcMar/>
            <w:vAlign w:val="center"/>
            <w:hideMark/>
          </w:tcPr>
          <w:p w:rsidRPr="003242EF" w:rsidR="005E6EC1" w:rsidP="3509E591" w:rsidRDefault="005E6EC1" w14:paraId="5132A54B" w14:textId="77777777">
            <w:pPr>
              <w:pStyle w:val="TableHeading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val="en-GB"/>
              </w:rPr>
            </w:pPr>
            <w:r w:rsidRPr="3509E591" w:rsidR="005E6EC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val="en-GB"/>
              </w:rPr>
              <w:t>Qualities</w:t>
            </w:r>
          </w:p>
        </w:tc>
      </w:tr>
      <w:tr w:rsidRPr="003242EF" w:rsidR="0000707E" w:rsidTr="3509E591" w14:paraId="65D738E1" w14:textId="77777777">
        <w:trPr>
          <w:trHeight w:val="486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  <w:hideMark/>
          </w:tcPr>
          <w:p w:rsidRPr="003242EF" w:rsidR="0000707E" w:rsidP="3509E591" w:rsidRDefault="0000707E" w14:paraId="4647C03B" w14:textId="10E2368B">
            <w:pPr>
              <w:pStyle w:val="Tex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val="en-GB"/>
              </w:rPr>
            </w:pP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Qualifications</w:t>
            </w:r>
          </w:p>
        </w:tc>
        <w:tc>
          <w:tcPr>
            <w:tcW w:w="6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  <w:hideMark/>
          </w:tcPr>
          <w:p w:rsidRPr="003242EF" w:rsidR="0000707E" w:rsidP="3509E591" w:rsidRDefault="0000707E" w14:paraId="185A9372" w14:textId="7FD8BC9F">
            <w:pPr>
              <w:pStyle w:val="ColorfulList-Accent11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Experience in site maintenance/caretaking; Health &amp; Safety training or willingness to undertake training; relevant compliance or facilities certifications desirable</w:t>
            </w:r>
          </w:p>
        </w:tc>
      </w:tr>
      <w:tr w:rsidRPr="003242EF" w:rsidR="0000707E" w:rsidTr="3509E591" w14:paraId="69888960" w14:textId="77777777">
        <w:trPr>
          <w:trHeight w:val="486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  <w:hideMark/>
          </w:tcPr>
          <w:p w:rsidRPr="003242EF" w:rsidR="0000707E" w:rsidP="3509E591" w:rsidRDefault="0000707E" w14:paraId="0CADFFFC" w14:textId="51171128">
            <w:pPr>
              <w:pStyle w:val="Tex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  <w:lang w:val="en-GB"/>
              </w:rPr>
            </w:pP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Experience</w:t>
            </w:r>
          </w:p>
        </w:tc>
        <w:tc>
          <w:tcPr>
            <w:tcW w:w="6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  <w:hideMark/>
          </w:tcPr>
          <w:p w:rsidRPr="003242EF" w:rsidR="0000707E" w:rsidP="3509E591" w:rsidRDefault="0000707E" w14:paraId="2FCD1417" w14:textId="20730AC1">
            <w:pPr>
              <w:pStyle w:val="ColorfulList-Accent11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val="en-US"/>
              </w:rPr>
            </w:pP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Proven experience in building and grounds maintenance, compliance checks, and working as part of a team; experience supervising contractors or supporting cleaning operations; experience in </w:t>
            </w: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maintaining</w:t>
            </w: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security and safety systems</w:t>
            </w:r>
          </w:p>
        </w:tc>
      </w:tr>
      <w:tr w:rsidRPr="003242EF" w:rsidR="0000707E" w:rsidTr="3509E591" w14:paraId="0CF3F458" w14:textId="77777777">
        <w:trPr>
          <w:trHeight w:val="486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  <w:hideMark/>
          </w:tcPr>
          <w:p w:rsidRPr="003242EF" w:rsidR="0000707E" w:rsidP="3509E591" w:rsidRDefault="0000707E" w14:paraId="360B0B9B" w14:textId="33A178B1">
            <w:pPr>
              <w:pStyle w:val="Tex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  <w:lang w:val="en-GB"/>
              </w:rPr>
            </w:pP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Skills &amp; Knowledge</w:t>
            </w:r>
          </w:p>
        </w:tc>
        <w:tc>
          <w:tcPr>
            <w:tcW w:w="6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  <w:hideMark/>
          </w:tcPr>
          <w:p w:rsidRPr="003242EF" w:rsidR="0000707E" w:rsidP="3509E591" w:rsidRDefault="0000707E" w14:paraId="1310F782" w14:textId="17053A01">
            <w:pPr>
              <w:pStyle w:val="ColorfulList-Accent11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Strong understanding of health &amp; safety, safeguarding, and compliance requirements; ability to carry out and record compliance checks; effective communication skills with staff, pupils, and external partners; ability to work independently and collaboratively; basic DIY and repair skills; ability to prioritise and manage resources efficiently; IT literacy for record-keeping and compliance documentation</w:t>
            </w:r>
          </w:p>
        </w:tc>
      </w:tr>
      <w:tr w:rsidRPr="003242EF" w:rsidR="0000707E" w:rsidTr="3509E591" w14:paraId="2FB63653" w14:textId="77777777">
        <w:trPr>
          <w:trHeight w:val="486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3242EF" w:rsidR="0000707E" w:rsidP="3509E591" w:rsidRDefault="0000707E" w14:paraId="499B2EFC" w14:textId="5023D44C">
            <w:pPr>
              <w:pStyle w:val="Tex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Personal Qualities</w:t>
            </w:r>
          </w:p>
        </w:tc>
        <w:tc>
          <w:tcPr>
            <w:tcW w:w="6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3242EF" w:rsidR="0000707E" w:rsidP="3509E591" w:rsidRDefault="0000707E" w14:paraId="61666178" w14:textId="099444F9">
            <w:pPr>
              <w:pStyle w:val="ColorfulList-Accent11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Demonstrates pride in their work and the school environment; proactive, reliable, and flexible; committed to teamwork and supporting others; upholds </w:t>
            </w: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high standards</w:t>
            </w: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of professionalism, integrity, and confidentiality; </w:t>
            </w: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remains</w:t>
            </w: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calm under pressure and responds positively to challenges; takes responsibility for own professional development</w:t>
            </w:r>
          </w:p>
        </w:tc>
      </w:tr>
      <w:tr w:rsidRPr="003242EF" w:rsidR="0000707E" w:rsidTr="3509E591" w14:paraId="6C4099D2" w14:textId="77777777">
        <w:trPr>
          <w:trHeight w:val="486"/>
        </w:trPr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3242EF" w:rsidR="0000707E" w:rsidP="3509E591" w:rsidRDefault="0000707E" w14:paraId="146960E5" w14:textId="1826C460">
            <w:pPr>
              <w:pStyle w:val="Tex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Physical Requirements</w:t>
            </w:r>
          </w:p>
        </w:tc>
        <w:tc>
          <w:tcPr>
            <w:tcW w:w="6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3242EF" w:rsidR="0000707E" w:rsidP="3509E591" w:rsidRDefault="0000707E" w14:paraId="29B6FE25" w14:textId="22484808">
            <w:pPr>
              <w:pStyle w:val="ColorfulList-Accent11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Reasonable fitness for manual handling, lifting, and working at height; able to respond to </w:t>
            </w: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call-outs</w:t>
            </w: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and emergencies as </w:t>
            </w:r>
            <w:r w:rsidRPr="3509E591" w:rsidR="0000707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required</w:t>
            </w:r>
          </w:p>
        </w:tc>
      </w:tr>
    </w:tbl>
    <w:p w:rsidRPr="003242EF" w:rsidR="00A52DB9" w:rsidP="3509E591" w:rsidRDefault="00A52DB9" w14:paraId="56233A77" w14:textId="12571F53">
      <w:pPr>
        <w:pStyle w:val="1bodycopy10pt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Pr="003242EF" w:rsidR="004D0476" w:rsidP="3509E591" w:rsidRDefault="004D0476" w14:paraId="1804F8B1" w14:textId="68CCC9B1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both"/>
      </w:pPr>
      <w:r w:rsidRPr="3509E591" w:rsidR="264A94F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EMPLOYEE NAME </w:t>
      </w:r>
      <w:r w:rsidRPr="3509E591" w:rsidR="264A94F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.........................................................</w:t>
      </w:r>
    </w:p>
    <w:p w:rsidR="3509E591" w:rsidP="3509E591" w:rsidRDefault="3509E591" w14:paraId="15877A92" w14:textId="0CD00EB3">
      <w:pPr>
        <w:jc w:val="both"/>
        <w:outlineLvl w:val="0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Pr="003242EF" w:rsidR="004D0476" w:rsidP="3509E591" w:rsidRDefault="004D0476" w14:paraId="467B0DBA" w14:textId="571CB4F0">
      <w:pPr>
        <w:jc w:val="both"/>
        <w:outlineLvl w:val="0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3509E591" w:rsidR="004D047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SIGNED: </w:t>
      </w:r>
      <w:r w:rsidRPr="3509E591" w:rsidR="004D047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...............................................................................</w:t>
      </w:r>
      <w:r w:rsidRPr="3509E591" w:rsidR="00656CF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</w:p>
    <w:p w:rsidRPr="003242EF" w:rsidR="0000707E" w:rsidP="3509E591" w:rsidRDefault="0000707E" w14:paraId="1F7085DF" w14:textId="77777777">
      <w:pPr>
        <w:jc w:val="both"/>
        <w:outlineLvl w:val="0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Pr="003242EF" w:rsidR="004D0476" w:rsidP="3509E591" w:rsidRDefault="004D0476" w14:paraId="66EFF3AD" w14:textId="77777777">
      <w:pPr>
        <w:jc w:val="both"/>
        <w:outlineLvl w:val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Pr="003242EF" w:rsidR="004D0476" w:rsidP="3509E591" w:rsidRDefault="0079722E" w14:paraId="029E45E3" w14:textId="3BDB5414">
      <w:pPr>
        <w:jc w:val="both"/>
        <w:outlineLvl w:val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3509E591" w:rsidR="0079722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D</w:t>
      </w:r>
      <w:r w:rsidRPr="3509E591" w:rsidR="004D047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ATED: </w:t>
      </w:r>
      <w:r w:rsidRPr="3509E591" w:rsidR="004D047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………………………………………………</w:t>
      </w:r>
    </w:p>
    <w:sectPr w:rsidRPr="003242EF" w:rsidR="004D0476" w:rsidSect="00025089">
      <w:footerReference w:type="default" r:id="rId11"/>
      <w:pgSz w:w="11906" w:h="16838" w:orient="portrait"/>
      <w:pgMar w:top="426" w:right="1440" w:bottom="156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562B8" w:rsidP="00345FF8" w:rsidRDefault="002562B8" w14:paraId="05E8054C" w14:textId="77777777">
      <w:r>
        <w:separator/>
      </w:r>
    </w:p>
  </w:endnote>
  <w:endnote w:type="continuationSeparator" w:id="0">
    <w:p w:rsidR="002562B8" w:rsidP="00345FF8" w:rsidRDefault="002562B8" w14:paraId="315F16E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Sans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Sans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AA72D1" w:rsidP="00345FF8" w:rsidRDefault="00AA72D1" w14:paraId="498BF9A0" w14:textId="77777777">
    <w:pPr>
      <w:pStyle w:val="Footer"/>
      <w:jc w:val="center"/>
      <w:rPr>
        <w:rFonts w:ascii="Verdana" w:hAnsi="Verdana"/>
        <w:sz w:val="16"/>
      </w:rPr>
    </w:pPr>
  </w:p>
  <w:p w:rsidR="00AA72D1" w:rsidP="00345FF8" w:rsidRDefault="00AA72D1" w14:paraId="19F44F2D" w14:textId="77777777">
    <w:pPr>
      <w:pStyle w:val="Footer"/>
      <w:jc w:val="center"/>
      <w:rPr>
        <w:rFonts w:ascii="Verdana" w:hAnsi="Verdana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C20229F" wp14:editId="47DCD865">
              <wp:simplePos x="0" y="0"/>
              <wp:positionH relativeFrom="column">
                <wp:posOffset>-476250</wp:posOffset>
              </wp:positionH>
              <wp:positionV relativeFrom="paragraph">
                <wp:posOffset>40640</wp:posOffset>
              </wp:positionV>
              <wp:extent cx="6675120" cy="0"/>
              <wp:effectExtent l="0" t="0" r="11430" b="19050"/>
              <wp:wrapTopAndBottom/>
              <wp:docPr id="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751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color="blue" from="-37.5pt,3.2pt" to="488.1pt,3.2pt" w14:anchorId="098B97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">
              <w10:wrap type="topAndBottom"/>
            </v:line>
          </w:pict>
        </mc:Fallback>
      </mc:AlternateContent>
    </w:r>
  </w:p>
  <w:p w:rsidR="00AA72D1" w:rsidP="0090546A" w:rsidRDefault="00AA72D1" w14:paraId="4C8E36A8" w14:textId="77777777">
    <w:pPr>
      <w:pStyle w:val="Footer"/>
      <w:tabs>
        <w:tab w:val="clear" w:pos="9026"/>
        <w:tab w:val="right" w:pos="9498"/>
      </w:tabs>
      <w:ind w:left="-567" w:right="-472"/>
      <w:jc w:val="center"/>
      <w:rPr>
        <w:rFonts w:ascii="Verdana" w:hAnsi="Verdana"/>
        <w:b/>
        <w:sz w:val="12"/>
      </w:rPr>
    </w:pPr>
    <w:r>
      <w:rPr>
        <w:rFonts w:ascii="Verdana" w:hAnsi="Verdana"/>
        <w:b/>
        <w:sz w:val="12"/>
      </w:rPr>
      <w:t>Cornerstone Academy Trust is an exempt charity.</w:t>
    </w:r>
  </w:p>
  <w:p w:rsidRPr="005B1DD8" w:rsidR="00AA72D1" w:rsidP="0090546A" w:rsidRDefault="00AA72D1" w14:paraId="06D3A58C" w14:textId="77777777">
    <w:pPr>
      <w:pStyle w:val="Footer"/>
      <w:tabs>
        <w:tab w:val="clear" w:pos="9026"/>
        <w:tab w:val="right" w:pos="9498"/>
      </w:tabs>
      <w:ind w:left="-567" w:right="-472"/>
      <w:jc w:val="center"/>
      <w:rPr>
        <w:rFonts w:ascii="Verdana" w:hAnsi="Verdana"/>
        <w:b/>
        <w:sz w:val="12"/>
      </w:rPr>
    </w:pPr>
    <w:r>
      <w:rPr>
        <w:rFonts w:ascii="Verdana" w:hAnsi="Verdana"/>
        <w:b/>
        <w:sz w:val="12"/>
      </w:rPr>
      <w:t xml:space="preserve">Cornerstone Academy Trust </w:t>
    </w:r>
    <w:r w:rsidRPr="005B1DD8">
      <w:rPr>
        <w:rFonts w:ascii="Verdana" w:hAnsi="Verdana"/>
        <w:b/>
        <w:sz w:val="12"/>
      </w:rPr>
      <w:t>is a company limited by gua</w:t>
    </w:r>
    <w:r>
      <w:rPr>
        <w:rFonts w:ascii="Verdana" w:hAnsi="Verdana"/>
        <w:b/>
        <w:sz w:val="12"/>
      </w:rPr>
      <w:t>rantee registered in England at:</w:t>
    </w:r>
  </w:p>
  <w:p w:rsidRPr="005B1DD8" w:rsidR="00AA72D1" w:rsidP="0090546A" w:rsidRDefault="00AA72D1" w14:paraId="0082AF86" w14:textId="77777777">
    <w:pPr>
      <w:pStyle w:val="Footer"/>
      <w:tabs>
        <w:tab w:val="clear" w:pos="9026"/>
        <w:tab w:val="right" w:pos="9498"/>
      </w:tabs>
      <w:ind w:left="-567" w:right="-472"/>
      <w:jc w:val="center"/>
      <w:rPr>
        <w:rFonts w:ascii="Verdana" w:hAnsi="Verdana"/>
        <w:b/>
        <w:sz w:val="12"/>
      </w:rPr>
    </w:pPr>
    <w:r w:rsidRPr="005B1DD8">
      <w:rPr>
        <w:rFonts w:ascii="Verdana" w:hAnsi="Verdana"/>
        <w:b/>
        <w:sz w:val="12"/>
      </w:rPr>
      <w:t>Broadclyst Community Primary S</w:t>
    </w:r>
    <w:r>
      <w:rPr>
        <w:rFonts w:ascii="Verdana" w:hAnsi="Verdana"/>
        <w:b/>
        <w:sz w:val="12"/>
      </w:rPr>
      <w:t>chool, School Lane, Broadclyst, Devon.</w:t>
    </w:r>
    <w:r w:rsidRPr="005B1DD8">
      <w:rPr>
        <w:rFonts w:ascii="Verdana" w:hAnsi="Verdana"/>
        <w:b/>
        <w:sz w:val="12"/>
      </w:rPr>
      <w:t xml:space="preserve"> EX5 3JG. </w:t>
    </w:r>
  </w:p>
  <w:p w:rsidRPr="005B1DD8" w:rsidR="00AA72D1" w:rsidP="0090546A" w:rsidRDefault="00AA72D1" w14:paraId="30945BFB" w14:textId="77777777">
    <w:pPr>
      <w:pStyle w:val="Footer"/>
      <w:tabs>
        <w:tab w:val="clear" w:pos="9026"/>
        <w:tab w:val="right" w:pos="9498"/>
      </w:tabs>
      <w:ind w:left="-567" w:right="-472"/>
      <w:jc w:val="center"/>
      <w:rPr>
        <w:rFonts w:ascii="Verdana" w:hAnsi="Verdana"/>
        <w:b/>
        <w:sz w:val="12"/>
      </w:rPr>
    </w:pPr>
    <w:r w:rsidRPr="005B1DD8">
      <w:rPr>
        <w:rFonts w:ascii="Verdana" w:hAnsi="Verdana"/>
        <w:b/>
        <w:sz w:val="12"/>
      </w:rPr>
      <w:t>Company No: 07339625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562B8" w:rsidP="00345FF8" w:rsidRDefault="002562B8" w14:paraId="0B87ED8D" w14:textId="77777777">
      <w:r>
        <w:separator/>
      </w:r>
    </w:p>
  </w:footnote>
  <w:footnote w:type="continuationSeparator" w:id="0">
    <w:p w:rsidR="002562B8" w:rsidP="00345FF8" w:rsidRDefault="002562B8" w14:paraId="34B033D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 w14:anchorId="5F4BAD8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209.4pt;height:332.1pt" o:bullet="t" type="#_x0000_t75">
        <v:imagedata o:title="clip_image001" r:id="rId1"/>
      </v:shape>
    </w:pict>
  </w:numPicBullet>
  <w:abstractNum w:abstractNumId="0" w15:restartNumberingAfterBreak="0">
    <w:nsid w:val="FFFFFF89"/>
    <w:multiLevelType w:val="singleLevel"/>
    <w:tmpl w:val="397A4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0501AF9"/>
    <w:multiLevelType w:val="hybridMultilevel"/>
    <w:tmpl w:val="05308674"/>
    <w:lvl w:ilvl="0" w:tplc="08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" w15:restartNumberingAfterBreak="0">
    <w:nsid w:val="00514D2F"/>
    <w:multiLevelType w:val="hybridMultilevel"/>
    <w:tmpl w:val="73D637E4"/>
    <w:lvl w:ilvl="0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hint="default" w:ascii="Wingdings" w:hAnsi="Wingdings"/>
      </w:rPr>
    </w:lvl>
  </w:abstractNum>
  <w:abstractNum w:abstractNumId="3" w15:restartNumberingAfterBreak="0">
    <w:nsid w:val="0E515A1C"/>
    <w:multiLevelType w:val="hybridMultilevel"/>
    <w:tmpl w:val="51B60E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5855F7"/>
    <w:multiLevelType w:val="hybridMultilevel"/>
    <w:tmpl w:val="49BC24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F73715A"/>
    <w:multiLevelType w:val="hybridMultilevel"/>
    <w:tmpl w:val="C19C3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0C100ED"/>
    <w:multiLevelType w:val="hybridMultilevel"/>
    <w:tmpl w:val="90BE34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62F31E1"/>
    <w:multiLevelType w:val="hybridMultilevel"/>
    <w:tmpl w:val="7D42BC4A"/>
    <w:lvl w:ilvl="0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hint="default" w:ascii="Wingdings" w:hAnsi="Wingdings"/>
      </w:rPr>
    </w:lvl>
  </w:abstractNum>
  <w:abstractNum w:abstractNumId="8" w15:restartNumberingAfterBreak="0">
    <w:nsid w:val="1C9544BC"/>
    <w:multiLevelType w:val="hybridMultilevel"/>
    <w:tmpl w:val="9D1A81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DE2C71"/>
    <w:multiLevelType w:val="hybridMultilevel"/>
    <w:tmpl w:val="6876CD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D9460C3"/>
    <w:multiLevelType w:val="hybridMultilevel"/>
    <w:tmpl w:val="A28ED4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F2F0F19"/>
    <w:multiLevelType w:val="hybridMultilevel"/>
    <w:tmpl w:val="DE5636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301093D"/>
    <w:multiLevelType w:val="hybridMultilevel"/>
    <w:tmpl w:val="EA80F798"/>
    <w:lvl w:ilvl="0" w:tplc="08090007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hint="default" w:ascii="Wingdings" w:hAnsi="Wingdings"/>
      </w:rPr>
    </w:lvl>
  </w:abstractNum>
  <w:abstractNum w:abstractNumId="13" w15:restartNumberingAfterBreak="0">
    <w:nsid w:val="29666DE9"/>
    <w:multiLevelType w:val="hybridMultilevel"/>
    <w:tmpl w:val="8E3AD5B0"/>
    <w:lvl w:ilvl="0" w:tplc="7A7E9086">
      <w:start w:val="1"/>
      <w:numFmt w:val="bullet"/>
      <w:pStyle w:val="ColorfulList-Accent11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9C0586E"/>
    <w:multiLevelType w:val="hybridMultilevel"/>
    <w:tmpl w:val="541636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FA17DA6"/>
    <w:multiLevelType w:val="hybridMultilevel"/>
    <w:tmpl w:val="3D3EFE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7FF7D82"/>
    <w:multiLevelType w:val="multilevel"/>
    <w:tmpl w:val="6F685E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17" w15:restartNumberingAfterBreak="0">
    <w:nsid w:val="3AF4713F"/>
    <w:multiLevelType w:val="hybridMultilevel"/>
    <w:tmpl w:val="436E4E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CA72504"/>
    <w:multiLevelType w:val="hybridMultilevel"/>
    <w:tmpl w:val="35DC8D7C"/>
    <w:lvl w:ilvl="0" w:tplc="385473E2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9" w15:restartNumberingAfterBreak="0">
    <w:nsid w:val="402351C6"/>
    <w:multiLevelType w:val="hybridMultilevel"/>
    <w:tmpl w:val="AE3EF6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65276B1"/>
    <w:multiLevelType w:val="hybridMultilevel"/>
    <w:tmpl w:val="520C26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6C24DFF"/>
    <w:multiLevelType w:val="hybridMultilevel"/>
    <w:tmpl w:val="AFE8E2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7B37226"/>
    <w:multiLevelType w:val="hybridMultilevel"/>
    <w:tmpl w:val="F970FE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82B6BF0"/>
    <w:multiLevelType w:val="hybridMultilevel"/>
    <w:tmpl w:val="432C46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D173BE8"/>
    <w:multiLevelType w:val="hybridMultilevel"/>
    <w:tmpl w:val="E4A8AB14"/>
    <w:lvl w:ilvl="0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hint="default" w:ascii="Wingdings" w:hAnsi="Wingdings"/>
      </w:rPr>
    </w:lvl>
  </w:abstractNum>
  <w:abstractNum w:abstractNumId="25" w15:restartNumberingAfterBreak="0">
    <w:nsid w:val="4ED51567"/>
    <w:multiLevelType w:val="hybridMultilevel"/>
    <w:tmpl w:val="A94A24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8660590"/>
    <w:multiLevelType w:val="hybridMultilevel"/>
    <w:tmpl w:val="3F003D70"/>
    <w:lvl w:ilvl="0" w:tplc="08090007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hint="default" w:ascii="Wingdings" w:hAnsi="Wingdings"/>
      </w:rPr>
    </w:lvl>
  </w:abstractNum>
  <w:abstractNum w:abstractNumId="27" w15:restartNumberingAfterBreak="0">
    <w:nsid w:val="58D94132"/>
    <w:multiLevelType w:val="hybridMultilevel"/>
    <w:tmpl w:val="2E1A23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C224546"/>
    <w:multiLevelType w:val="hybridMultilevel"/>
    <w:tmpl w:val="AA1EB0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0F60C84"/>
    <w:multiLevelType w:val="hybridMultilevel"/>
    <w:tmpl w:val="8B84C6A6"/>
    <w:lvl w:ilvl="0" w:tplc="0809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0" w15:restartNumberingAfterBreak="0">
    <w:nsid w:val="612F0B94"/>
    <w:multiLevelType w:val="hybridMultilevel"/>
    <w:tmpl w:val="C10453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15667CC"/>
    <w:multiLevelType w:val="hybridMultilevel"/>
    <w:tmpl w:val="77CA15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20B00B7"/>
    <w:multiLevelType w:val="hybridMultilevel"/>
    <w:tmpl w:val="58182C3E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3" w15:restartNumberingAfterBreak="0">
    <w:nsid w:val="69135182"/>
    <w:multiLevelType w:val="hybridMultilevel"/>
    <w:tmpl w:val="709C81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9606802"/>
    <w:multiLevelType w:val="hybridMultilevel"/>
    <w:tmpl w:val="59B4DB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C1A728C"/>
    <w:multiLevelType w:val="hybridMultilevel"/>
    <w:tmpl w:val="81ECB1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1360125"/>
    <w:multiLevelType w:val="hybridMultilevel"/>
    <w:tmpl w:val="235E3088"/>
    <w:lvl w:ilvl="0" w:tplc="EF762F66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Times New Roman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Times New Roman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Times New Roman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37" w15:restartNumberingAfterBreak="0">
    <w:nsid w:val="72810963"/>
    <w:multiLevelType w:val="hybridMultilevel"/>
    <w:tmpl w:val="A6163C5E"/>
    <w:lvl w:ilvl="0" w:tplc="08090001">
      <w:start w:val="1"/>
      <w:numFmt w:val="bullet"/>
      <w:lvlText w:val=""/>
      <w:lvlJc w:val="left"/>
      <w:pPr>
        <w:ind w:left="13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2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9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40" w:hanging="360"/>
      </w:pPr>
      <w:rPr>
        <w:rFonts w:hint="default" w:ascii="Wingdings" w:hAnsi="Wingdings"/>
      </w:rPr>
    </w:lvl>
  </w:abstractNum>
  <w:abstractNum w:abstractNumId="38" w15:restartNumberingAfterBreak="0">
    <w:nsid w:val="742C202D"/>
    <w:multiLevelType w:val="multilevel"/>
    <w:tmpl w:val="69D47C60"/>
    <w:lvl w:ilvl="0">
      <w:start w:val="1"/>
      <w:numFmt w:val="decimal"/>
      <w:pStyle w:val="Level1"/>
      <w:lvlText w:val="%1."/>
      <w:lvlJc w:val="left"/>
      <w:pPr>
        <w:tabs>
          <w:tab w:val="num" w:pos="1800"/>
        </w:tabs>
        <w:ind w:left="1800" w:hanging="1800"/>
      </w:pPr>
    </w:lvl>
    <w:lvl w:ilvl="1">
      <w:start w:val="1"/>
      <w:numFmt w:val="decimal"/>
      <w:pStyle w:val="Level2"/>
      <w:lvlText w:val="%1.%2."/>
      <w:lvlJc w:val="left"/>
      <w:pPr>
        <w:tabs>
          <w:tab w:val="num" w:pos="1800"/>
        </w:tabs>
        <w:ind w:left="1800" w:hanging="1800"/>
      </w:pPr>
      <w:rPr>
        <w:b w:val="0"/>
      </w:rPr>
    </w:lvl>
    <w:lvl w:ilvl="2">
      <w:start w:val="1"/>
      <w:numFmt w:val="decimal"/>
      <w:pStyle w:val="Level3"/>
      <w:lvlText w:val="%1.%2.%3."/>
      <w:lvlJc w:val="left"/>
      <w:pPr>
        <w:tabs>
          <w:tab w:val="num" w:pos="1800"/>
        </w:tabs>
        <w:ind w:left="1800" w:hanging="1800"/>
      </w:pPr>
    </w:lvl>
    <w:lvl w:ilvl="3">
      <w:start w:val="1"/>
      <w:numFmt w:val="decimal"/>
      <w:pStyle w:val="Level4"/>
      <w:lvlText w:val="%1.%2.%3.%4."/>
      <w:lvlJc w:val="left"/>
      <w:pPr>
        <w:tabs>
          <w:tab w:val="num" w:pos="1800"/>
        </w:tabs>
        <w:ind w:left="1800" w:hanging="1800"/>
      </w:pPr>
    </w:lvl>
    <w:lvl w:ilvl="4">
      <w:start w:val="1"/>
      <w:numFmt w:val="decimal"/>
      <w:pStyle w:val="Level5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pStyle w:val="Level6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pStyle w:val="Level7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pStyle w:val="Level8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pStyle w:val="Level9"/>
      <w:lvlText w:val="%1.%2.%3.%4.%5.%6.%7.%8.%9."/>
      <w:lvlJc w:val="left"/>
      <w:pPr>
        <w:tabs>
          <w:tab w:val="num" w:pos="2160"/>
        </w:tabs>
        <w:ind w:left="1800" w:hanging="1800"/>
      </w:pPr>
    </w:lvl>
  </w:abstractNum>
  <w:abstractNum w:abstractNumId="39" w15:restartNumberingAfterBreak="0">
    <w:nsid w:val="74A07457"/>
    <w:multiLevelType w:val="hybridMultilevel"/>
    <w:tmpl w:val="D7F20FB2"/>
    <w:lvl w:ilvl="0" w:tplc="08090001">
      <w:start w:val="1"/>
      <w:numFmt w:val="bullet"/>
      <w:lvlText w:val=""/>
      <w:lvlJc w:val="left"/>
      <w:pPr>
        <w:ind w:left="10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hint="default" w:ascii="Wingdings" w:hAnsi="Wingdings"/>
      </w:rPr>
    </w:lvl>
  </w:abstractNum>
  <w:abstractNum w:abstractNumId="40" w15:restartNumberingAfterBreak="0">
    <w:nsid w:val="77926FAF"/>
    <w:multiLevelType w:val="hybridMultilevel"/>
    <w:tmpl w:val="B5F4F7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hint="default" w:ascii="Symbol" w:hAnsi="Symbol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99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71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43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15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87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59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310" w:hanging="360"/>
      </w:pPr>
      <w:rPr>
        <w:rFonts w:hint="default" w:ascii="Wingdings" w:hAnsi="Wingdings"/>
      </w:rPr>
    </w:lvl>
  </w:abstractNum>
  <w:abstractNum w:abstractNumId="42" w15:restartNumberingAfterBreak="0">
    <w:nsid w:val="7D4D58AF"/>
    <w:multiLevelType w:val="hybridMultilevel"/>
    <w:tmpl w:val="122807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535121569">
    <w:abstractNumId w:val="7"/>
  </w:num>
  <w:num w:numId="2" w16cid:durableId="1886674837">
    <w:abstractNumId w:val="24"/>
  </w:num>
  <w:num w:numId="3" w16cid:durableId="1750426989">
    <w:abstractNumId w:val="12"/>
  </w:num>
  <w:num w:numId="4" w16cid:durableId="916938798">
    <w:abstractNumId w:val="2"/>
  </w:num>
  <w:num w:numId="5" w16cid:durableId="1351564910">
    <w:abstractNumId w:val="1"/>
  </w:num>
  <w:num w:numId="6" w16cid:durableId="1558970857">
    <w:abstractNumId w:val="3"/>
  </w:num>
  <w:num w:numId="7" w16cid:durableId="515850895">
    <w:abstractNumId w:val="22"/>
  </w:num>
  <w:num w:numId="8" w16cid:durableId="305403886">
    <w:abstractNumId w:val="30"/>
  </w:num>
  <w:num w:numId="9" w16cid:durableId="2003699068">
    <w:abstractNumId w:val="20"/>
  </w:num>
  <w:num w:numId="10" w16cid:durableId="5792194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5199789">
    <w:abstractNumId w:val="26"/>
  </w:num>
  <w:num w:numId="12" w16cid:durableId="1616205838">
    <w:abstractNumId w:val="37"/>
  </w:num>
  <w:num w:numId="13" w16cid:durableId="1085807941">
    <w:abstractNumId w:val="39"/>
  </w:num>
  <w:num w:numId="14" w16cid:durableId="2082100054">
    <w:abstractNumId w:val="16"/>
  </w:num>
  <w:num w:numId="15" w16cid:durableId="1662195811">
    <w:abstractNumId w:val="5"/>
  </w:num>
  <w:num w:numId="16" w16cid:durableId="1891185641">
    <w:abstractNumId w:val="10"/>
  </w:num>
  <w:num w:numId="17" w16cid:durableId="799617362">
    <w:abstractNumId w:val="4"/>
  </w:num>
  <w:num w:numId="18" w16cid:durableId="1069032496">
    <w:abstractNumId w:val="42"/>
  </w:num>
  <w:num w:numId="19" w16cid:durableId="853886380">
    <w:abstractNumId w:val="11"/>
  </w:num>
  <w:num w:numId="20" w16cid:durableId="702555044">
    <w:abstractNumId w:val="19"/>
  </w:num>
  <w:num w:numId="21" w16cid:durableId="669716861">
    <w:abstractNumId w:val="31"/>
  </w:num>
  <w:num w:numId="22" w16cid:durableId="2137602210">
    <w:abstractNumId w:val="28"/>
  </w:num>
  <w:num w:numId="23" w16cid:durableId="1107771127">
    <w:abstractNumId w:val="8"/>
  </w:num>
  <w:num w:numId="24" w16cid:durableId="326443016">
    <w:abstractNumId w:val="14"/>
  </w:num>
  <w:num w:numId="25" w16cid:durableId="2128887397">
    <w:abstractNumId w:val="15"/>
  </w:num>
  <w:num w:numId="26" w16cid:durableId="2053799232">
    <w:abstractNumId w:val="21"/>
  </w:num>
  <w:num w:numId="27" w16cid:durableId="950824266">
    <w:abstractNumId w:val="6"/>
  </w:num>
  <w:num w:numId="28" w16cid:durableId="816385854">
    <w:abstractNumId w:val="33"/>
  </w:num>
  <w:num w:numId="29" w16cid:durableId="1299922302">
    <w:abstractNumId w:val="17"/>
  </w:num>
  <w:num w:numId="30" w16cid:durableId="2103799561">
    <w:abstractNumId w:val="36"/>
  </w:num>
  <w:num w:numId="31" w16cid:durableId="591209197">
    <w:abstractNumId w:val="25"/>
  </w:num>
  <w:num w:numId="32" w16cid:durableId="1765959184">
    <w:abstractNumId w:val="27"/>
  </w:num>
  <w:num w:numId="33" w16cid:durableId="1221400369">
    <w:abstractNumId w:val="40"/>
  </w:num>
  <w:num w:numId="34" w16cid:durableId="1514879156">
    <w:abstractNumId w:val="36"/>
  </w:num>
  <w:num w:numId="35" w16cid:durableId="580219348">
    <w:abstractNumId w:val="41"/>
  </w:num>
  <w:num w:numId="36" w16cid:durableId="1356692329">
    <w:abstractNumId w:val="34"/>
  </w:num>
  <w:num w:numId="37" w16cid:durableId="1567960367">
    <w:abstractNumId w:val="0"/>
  </w:num>
  <w:num w:numId="38" w16cid:durableId="1431966756">
    <w:abstractNumId w:val="35"/>
  </w:num>
  <w:num w:numId="39" w16cid:durableId="523715797">
    <w:abstractNumId w:val="29"/>
  </w:num>
  <w:num w:numId="40" w16cid:durableId="1193762237">
    <w:abstractNumId w:val="32"/>
  </w:num>
  <w:num w:numId="41" w16cid:durableId="342247132">
    <w:abstractNumId w:val="9"/>
  </w:num>
  <w:num w:numId="42" w16cid:durableId="2117092631">
    <w:abstractNumId w:val="23"/>
  </w:num>
  <w:num w:numId="43" w16cid:durableId="245768085">
    <w:abstractNumId w:val="18"/>
  </w:num>
  <w:num w:numId="44" w16cid:durableId="15573998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oNotDisplayPageBoundaries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0E0"/>
    <w:rsid w:val="000068D8"/>
    <w:rsid w:val="0000707E"/>
    <w:rsid w:val="0001655A"/>
    <w:rsid w:val="00024C95"/>
    <w:rsid w:val="00025089"/>
    <w:rsid w:val="000409DF"/>
    <w:rsid w:val="00043638"/>
    <w:rsid w:val="00046402"/>
    <w:rsid w:val="00067154"/>
    <w:rsid w:val="00072B12"/>
    <w:rsid w:val="00084412"/>
    <w:rsid w:val="0008753D"/>
    <w:rsid w:val="00087B8A"/>
    <w:rsid w:val="00087DD5"/>
    <w:rsid w:val="000A4A96"/>
    <w:rsid w:val="000A6C03"/>
    <w:rsid w:val="000E20E0"/>
    <w:rsid w:val="000F4B4D"/>
    <w:rsid w:val="00100656"/>
    <w:rsid w:val="00111F7B"/>
    <w:rsid w:val="00120E6D"/>
    <w:rsid w:val="00157428"/>
    <w:rsid w:val="001602AF"/>
    <w:rsid w:val="001872BE"/>
    <w:rsid w:val="001A7BC9"/>
    <w:rsid w:val="001B57DF"/>
    <w:rsid w:val="001E0268"/>
    <w:rsid w:val="001E0591"/>
    <w:rsid w:val="001F3A5E"/>
    <w:rsid w:val="00206336"/>
    <w:rsid w:val="00212FCA"/>
    <w:rsid w:val="00214DC0"/>
    <w:rsid w:val="00214FD7"/>
    <w:rsid w:val="0022742C"/>
    <w:rsid w:val="00231FFC"/>
    <w:rsid w:val="00234428"/>
    <w:rsid w:val="0025530B"/>
    <w:rsid w:val="002562B8"/>
    <w:rsid w:val="00256F45"/>
    <w:rsid w:val="0027171E"/>
    <w:rsid w:val="0029119B"/>
    <w:rsid w:val="00293216"/>
    <w:rsid w:val="002964FA"/>
    <w:rsid w:val="002B2F67"/>
    <w:rsid w:val="002B4B84"/>
    <w:rsid w:val="002D45E2"/>
    <w:rsid w:val="002F1B38"/>
    <w:rsid w:val="003155D0"/>
    <w:rsid w:val="00321B79"/>
    <w:rsid w:val="00321ECF"/>
    <w:rsid w:val="003242EF"/>
    <w:rsid w:val="003426CD"/>
    <w:rsid w:val="00342A99"/>
    <w:rsid w:val="00345FF8"/>
    <w:rsid w:val="00356DA6"/>
    <w:rsid w:val="00365730"/>
    <w:rsid w:val="003719EB"/>
    <w:rsid w:val="00383C48"/>
    <w:rsid w:val="003A4D4C"/>
    <w:rsid w:val="003D03CE"/>
    <w:rsid w:val="003D054C"/>
    <w:rsid w:val="003D2237"/>
    <w:rsid w:val="003E37AE"/>
    <w:rsid w:val="003E6728"/>
    <w:rsid w:val="003F2550"/>
    <w:rsid w:val="00407217"/>
    <w:rsid w:val="00417A26"/>
    <w:rsid w:val="0042402D"/>
    <w:rsid w:val="00432274"/>
    <w:rsid w:val="00437BD1"/>
    <w:rsid w:val="00442F0F"/>
    <w:rsid w:val="004563D3"/>
    <w:rsid w:val="004D0476"/>
    <w:rsid w:val="004D427E"/>
    <w:rsid w:val="004E67B8"/>
    <w:rsid w:val="00515F5F"/>
    <w:rsid w:val="00527DB2"/>
    <w:rsid w:val="00540F49"/>
    <w:rsid w:val="0054432B"/>
    <w:rsid w:val="00566F90"/>
    <w:rsid w:val="00576CE1"/>
    <w:rsid w:val="00577FA0"/>
    <w:rsid w:val="005814BF"/>
    <w:rsid w:val="00581D31"/>
    <w:rsid w:val="00582A5D"/>
    <w:rsid w:val="00586C27"/>
    <w:rsid w:val="005931D7"/>
    <w:rsid w:val="005A3D6A"/>
    <w:rsid w:val="005B1DD8"/>
    <w:rsid w:val="005C7D53"/>
    <w:rsid w:val="005E6EC1"/>
    <w:rsid w:val="005F75FF"/>
    <w:rsid w:val="00620B31"/>
    <w:rsid w:val="006229FB"/>
    <w:rsid w:val="00637127"/>
    <w:rsid w:val="006515DE"/>
    <w:rsid w:val="00656CFD"/>
    <w:rsid w:val="006612C7"/>
    <w:rsid w:val="0069593A"/>
    <w:rsid w:val="006A5CB1"/>
    <w:rsid w:val="006A5DAF"/>
    <w:rsid w:val="006B0541"/>
    <w:rsid w:val="006B11D9"/>
    <w:rsid w:val="006C0E6C"/>
    <w:rsid w:val="006C52F3"/>
    <w:rsid w:val="00717610"/>
    <w:rsid w:val="00734A4C"/>
    <w:rsid w:val="00755A3D"/>
    <w:rsid w:val="00772120"/>
    <w:rsid w:val="00775BF5"/>
    <w:rsid w:val="00775FC1"/>
    <w:rsid w:val="007767BE"/>
    <w:rsid w:val="00786388"/>
    <w:rsid w:val="00787B46"/>
    <w:rsid w:val="007910DC"/>
    <w:rsid w:val="00791897"/>
    <w:rsid w:val="00792FD9"/>
    <w:rsid w:val="0079722E"/>
    <w:rsid w:val="007B2833"/>
    <w:rsid w:val="007B6C1A"/>
    <w:rsid w:val="007C22C6"/>
    <w:rsid w:val="007E09F9"/>
    <w:rsid w:val="007F07E5"/>
    <w:rsid w:val="007F4F7B"/>
    <w:rsid w:val="007F5733"/>
    <w:rsid w:val="00803D03"/>
    <w:rsid w:val="00813AA1"/>
    <w:rsid w:val="0082214D"/>
    <w:rsid w:val="00827FB5"/>
    <w:rsid w:val="0084187F"/>
    <w:rsid w:val="0087097C"/>
    <w:rsid w:val="00881BFB"/>
    <w:rsid w:val="008A28F2"/>
    <w:rsid w:val="0090546A"/>
    <w:rsid w:val="00924ABC"/>
    <w:rsid w:val="009646C2"/>
    <w:rsid w:val="0098007D"/>
    <w:rsid w:val="009A23F8"/>
    <w:rsid w:val="009A5FAA"/>
    <w:rsid w:val="009C59C9"/>
    <w:rsid w:val="009D5413"/>
    <w:rsid w:val="009D6EC5"/>
    <w:rsid w:val="009E5617"/>
    <w:rsid w:val="009F774E"/>
    <w:rsid w:val="00A0522E"/>
    <w:rsid w:val="00A33D83"/>
    <w:rsid w:val="00A50FCA"/>
    <w:rsid w:val="00A51D90"/>
    <w:rsid w:val="00A52DB9"/>
    <w:rsid w:val="00A73A91"/>
    <w:rsid w:val="00A76009"/>
    <w:rsid w:val="00A85DC8"/>
    <w:rsid w:val="00AA72D1"/>
    <w:rsid w:val="00AB080D"/>
    <w:rsid w:val="00AB0A47"/>
    <w:rsid w:val="00AB7DFE"/>
    <w:rsid w:val="00AC2445"/>
    <w:rsid w:val="00AC6642"/>
    <w:rsid w:val="00B207DE"/>
    <w:rsid w:val="00B34569"/>
    <w:rsid w:val="00B35778"/>
    <w:rsid w:val="00B43E23"/>
    <w:rsid w:val="00B45839"/>
    <w:rsid w:val="00B66311"/>
    <w:rsid w:val="00B74151"/>
    <w:rsid w:val="00B776E9"/>
    <w:rsid w:val="00B77A30"/>
    <w:rsid w:val="00B80EDA"/>
    <w:rsid w:val="00B9356E"/>
    <w:rsid w:val="00B93E9E"/>
    <w:rsid w:val="00BA187D"/>
    <w:rsid w:val="00BB74DB"/>
    <w:rsid w:val="00BC0EFA"/>
    <w:rsid w:val="00BC7F50"/>
    <w:rsid w:val="00BD2680"/>
    <w:rsid w:val="00BD6167"/>
    <w:rsid w:val="00C013AE"/>
    <w:rsid w:val="00C247AA"/>
    <w:rsid w:val="00C36CA7"/>
    <w:rsid w:val="00C4346F"/>
    <w:rsid w:val="00C514DE"/>
    <w:rsid w:val="00C84377"/>
    <w:rsid w:val="00C90C30"/>
    <w:rsid w:val="00CA4ABE"/>
    <w:rsid w:val="00CB7A2B"/>
    <w:rsid w:val="00CC46D5"/>
    <w:rsid w:val="00CE488F"/>
    <w:rsid w:val="00CF16F6"/>
    <w:rsid w:val="00D03FF7"/>
    <w:rsid w:val="00D23285"/>
    <w:rsid w:val="00D35C1D"/>
    <w:rsid w:val="00D464BF"/>
    <w:rsid w:val="00D526A2"/>
    <w:rsid w:val="00D547E6"/>
    <w:rsid w:val="00D60F91"/>
    <w:rsid w:val="00D65FC6"/>
    <w:rsid w:val="00D679AB"/>
    <w:rsid w:val="00D70221"/>
    <w:rsid w:val="00D90255"/>
    <w:rsid w:val="00DA2FD7"/>
    <w:rsid w:val="00DB3F30"/>
    <w:rsid w:val="00DC0901"/>
    <w:rsid w:val="00DC5F0E"/>
    <w:rsid w:val="00DE5237"/>
    <w:rsid w:val="00E1709E"/>
    <w:rsid w:val="00E24D34"/>
    <w:rsid w:val="00E24F97"/>
    <w:rsid w:val="00E2774A"/>
    <w:rsid w:val="00E3229A"/>
    <w:rsid w:val="00E41698"/>
    <w:rsid w:val="00E579D8"/>
    <w:rsid w:val="00E71DB7"/>
    <w:rsid w:val="00E73675"/>
    <w:rsid w:val="00E85165"/>
    <w:rsid w:val="00EA0B79"/>
    <w:rsid w:val="00EB5E40"/>
    <w:rsid w:val="00EF0CFF"/>
    <w:rsid w:val="00F00D00"/>
    <w:rsid w:val="00F05692"/>
    <w:rsid w:val="00F05CAC"/>
    <w:rsid w:val="00F243DB"/>
    <w:rsid w:val="00F31B3B"/>
    <w:rsid w:val="00F46F90"/>
    <w:rsid w:val="00F5056A"/>
    <w:rsid w:val="00F56C35"/>
    <w:rsid w:val="00F5730B"/>
    <w:rsid w:val="00F7561D"/>
    <w:rsid w:val="00F76225"/>
    <w:rsid w:val="00F83535"/>
    <w:rsid w:val="00FB2576"/>
    <w:rsid w:val="00FD01BC"/>
    <w:rsid w:val="00FD7D26"/>
    <w:rsid w:val="00FE16B7"/>
    <w:rsid w:val="00FE1F62"/>
    <w:rsid w:val="00FF7CE2"/>
    <w:rsid w:val="0B2EEF2D"/>
    <w:rsid w:val="0C81B95F"/>
    <w:rsid w:val="0D3A408F"/>
    <w:rsid w:val="14D0B0F9"/>
    <w:rsid w:val="1609DCB7"/>
    <w:rsid w:val="1CCC2413"/>
    <w:rsid w:val="264A94F8"/>
    <w:rsid w:val="289D38EC"/>
    <w:rsid w:val="2C9A3671"/>
    <w:rsid w:val="3509E591"/>
    <w:rsid w:val="472EDE95"/>
    <w:rsid w:val="4F1991A8"/>
    <w:rsid w:val="53BEB23A"/>
    <w:rsid w:val="5BDAE47D"/>
    <w:rsid w:val="665F4DD8"/>
    <w:rsid w:val="6942AA1F"/>
    <w:rsid w:val="75B6FD8A"/>
    <w:rsid w:val="7CCD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477D4E"/>
  <w15:docId w15:val="{82BA386E-2FAF-416A-A66A-F85317DA3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0E20E0"/>
    <w:pPr>
      <w:keepNext/>
      <w:spacing w:before="240" w:after="60"/>
      <w:outlineLvl w:val="0"/>
    </w:pPr>
    <w:rPr>
      <w:rFonts w:ascii="Arial" w:hAnsi="Arial" w:cs="Arial"/>
      <w:b/>
      <w:bCs/>
      <w:kern w:val="32"/>
      <w:sz w:val="2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53D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53D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53D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Tahoma" w:hAnsi="Tahoma" w:eastAsia="Times New Roman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45FF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45FF8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45FF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45FF8"/>
    <w:rPr>
      <w:rFonts w:ascii="Times New Roman" w:hAnsi="Times New Roman" w:eastAsia="Times New Roman" w:cs="Times New Roman"/>
      <w:sz w:val="20"/>
      <w:szCs w:val="20"/>
      <w:lang w:eastAsia="en-GB"/>
    </w:rPr>
  </w:style>
  <w:style w:type="character" w:styleId="Heading1Char" w:customStyle="1">
    <w:name w:val="Heading 1 Char"/>
    <w:basedOn w:val="DefaultParagraphFont"/>
    <w:link w:val="Heading1"/>
    <w:rsid w:val="000E20E0"/>
    <w:rPr>
      <w:rFonts w:ascii="Arial" w:hAnsi="Arial" w:eastAsia="Times New Roman" w:cs="Arial"/>
      <w:b/>
      <w:bCs/>
      <w:kern w:val="32"/>
      <w:szCs w:val="32"/>
    </w:rPr>
  </w:style>
  <w:style w:type="paragraph" w:styleId="ListParagraph">
    <w:name w:val="List Paragraph"/>
    <w:basedOn w:val="Normal"/>
    <w:uiPriority w:val="34"/>
    <w:qFormat/>
    <w:rsid w:val="000E20E0"/>
    <w:pPr>
      <w:ind w:left="720"/>
      <w:contextualSpacing/>
    </w:pPr>
  </w:style>
  <w:style w:type="paragraph" w:styleId="Level1" w:customStyle="1">
    <w:name w:val="Level1"/>
    <w:basedOn w:val="Normal"/>
    <w:next w:val="Normal"/>
    <w:rsid w:val="003F2550"/>
    <w:pPr>
      <w:numPr>
        <w:numId w:val="10"/>
      </w:numPr>
      <w:tabs>
        <w:tab w:val="left" w:pos="992"/>
      </w:tabs>
      <w:outlineLvl w:val="0"/>
    </w:pPr>
  </w:style>
  <w:style w:type="paragraph" w:styleId="Level2" w:customStyle="1">
    <w:name w:val="Level2"/>
    <w:basedOn w:val="Level1"/>
    <w:next w:val="Normal"/>
    <w:rsid w:val="003F2550"/>
    <w:pPr>
      <w:numPr>
        <w:ilvl w:val="1"/>
      </w:numPr>
      <w:outlineLvl w:val="1"/>
    </w:pPr>
  </w:style>
  <w:style w:type="paragraph" w:styleId="Level3" w:customStyle="1">
    <w:name w:val="Level3"/>
    <w:basedOn w:val="Level2"/>
    <w:next w:val="Normal"/>
    <w:rsid w:val="003F2550"/>
    <w:pPr>
      <w:numPr>
        <w:ilvl w:val="2"/>
      </w:numPr>
      <w:outlineLvl w:val="2"/>
    </w:pPr>
  </w:style>
  <w:style w:type="paragraph" w:styleId="Level4" w:customStyle="1">
    <w:name w:val="Level4"/>
    <w:basedOn w:val="Level3"/>
    <w:next w:val="Normal"/>
    <w:rsid w:val="003F2550"/>
    <w:pPr>
      <w:numPr>
        <w:ilvl w:val="3"/>
      </w:numPr>
      <w:outlineLvl w:val="3"/>
    </w:pPr>
  </w:style>
  <w:style w:type="paragraph" w:styleId="Level5" w:customStyle="1">
    <w:name w:val="Level5"/>
    <w:basedOn w:val="Level4"/>
    <w:next w:val="Normal"/>
    <w:rsid w:val="003F2550"/>
    <w:pPr>
      <w:numPr>
        <w:ilvl w:val="4"/>
      </w:numPr>
      <w:outlineLvl w:val="4"/>
    </w:pPr>
  </w:style>
  <w:style w:type="paragraph" w:styleId="Level6" w:customStyle="1">
    <w:name w:val="Level6"/>
    <w:basedOn w:val="Level5"/>
    <w:next w:val="Normal"/>
    <w:rsid w:val="003F2550"/>
    <w:pPr>
      <w:numPr>
        <w:ilvl w:val="5"/>
      </w:numPr>
      <w:outlineLvl w:val="5"/>
    </w:pPr>
  </w:style>
  <w:style w:type="paragraph" w:styleId="Level7" w:customStyle="1">
    <w:name w:val="Level7"/>
    <w:basedOn w:val="Level6"/>
    <w:next w:val="Normal"/>
    <w:rsid w:val="003F2550"/>
    <w:pPr>
      <w:numPr>
        <w:ilvl w:val="6"/>
      </w:numPr>
      <w:outlineLvl w:val="6"/>
    </w:pPr>
  </w:style>
  <w:style w:type="paragraph" w:styleId="Level8" w:customStyle="1">
    <w:name w:val="Level8"/>
    <w:basedOn w:val="Level7"/>
    <w:next w:val="Normal"/>
    <w:rsid w:val="003F2550"/>
    <w:pPr>
      <w:numPr>
        <w:ilvl w:val="7"/>
      </w:numPr>
      <w:outlineLvl w:val="7"/>
    </w:pPr>
  </w:style>
  <w:style w:type="paragraph" w:styleId="Level9" w:customStyle="1">
    <w:name w:val="Level9"/>
    <w:basedOn w:val="Level8"/>
    <w:next w:val="Normal"/>
    <w:rsid w:val="003F2550"/>
    <w:pPr>
      <w:numPr>
        <w:ilvl w:val="8"/>
      </w:numPr>
      <w:outlineLvl w:val="8"/>
    </w:pPr>
  </w:style>
  <w:style w:type="character" w:styleId="Heading2Char" w:customStyle="1">
    <w:name w:val="Heading 2 Char"/>
    <w:basedOn w:val="DefaultParagraphFont"/>
    <w:link w:val="Heading2"/>
    <w:uiPriority w:val="9"/>
    <w:semiHidden/>
    <w:rsid w:val="0008753D"/>
    <w:rPr>
      <w:rFonts w:asciiTheme="majorHAnsi" w:hAnsiTheme="majorHAnsi" w:eastAsiaTheme="majorEastAsia" w:cstheme="majorBidi"/>
      <w:color w:val="365F91" w:themeColor="accent1" w:themeShade="BF"/>
      <w:sz w:val="26"/>
      <w:szCs w:val="26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8753D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en-GB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8753D"/>
    <w:rPr>
      <w:rFonts w:asciiTheme="majorHAnsi" w:hAnsiTheme="majorHAnsi" w:eastAsiaTheme="majorEastAsia" w:cstheme="majorBidi"/>
      <w:i/>
      <w:iCs/>
      <w:color w:val="365F91" w:themeColor="accent1" w:themeShade="BF"/>
      <w:sz w:val="20"/>
      <w:szCs w:val="20"/>
      <w:lang w:eastAsia="en-GB"/>
    </w:rPr>
  </w:style>
  <w:style w:type="character" w:styleId="1bodycopy10ptChar" w:customStyle="1">
    <w:name w:val="1 body copy 10pt Char"/>
    <w:link w:val="1bodycopy10pt"/>
    <w:locked/>
    <w:rsid w:val="005814BF"/>
    <w:rPr>
      <w:rFonts w:ascii="MS Mincho" w:hAnsi="MS Mincho" w:eastAsia="MS Mincho"/>
      <w:szCs w:val="24"/>
      <w:lang w:val="en-US"/>
    </w:rPr>
  </w:style>
  <w:style w:type="paragraph" w:styleId="1bodycopy10pt" w:customStyle="1">
    <w:name w:val="1 body copy 10pt"/>
    <w:basedOn w:val="Normal"/>
    <w:link w:val="1bodycopy10ptChar"/>
    <w:qFormat/>
    <w:rsid w:val="005814BF"/>
    <w:pPr>
      <w:spacing w:after="120"/>
    </w:pPr>
    <w:rPr>
      <w:rFonts w:ascii="MS Mincho" w:hAnsi="MS Mincho" w:eastAsia="MS Mincho" w:cstheme="minorBidi"/>
      <w:sz w:val="22"/>
      <w:szCs w:val="24"/>
      <w:lang w:val="en-US" w:eastAsia="en-US"/>
    </w:rPr>
  </w:style>
  <w:style w:type="character" w:styleId="TextChar" w:customStyle="1">
    <w:name w:val="Text Char"/>
    <w:link w:val="Text"/>
    <w:locked/>
    <w:rsid w:val="00DB3F30"/>
    <w:rPr>
      <w:rFonts w:ascii="Arial" w:hAnsi="Arial" w:cs="Arial"/>
      <w:lang w:val="en-US"/>
    </w:rPr>
  </w:style>
  <w:style w:type="paragraph" w:styleId="Text" w:customStyle="1">
    <w:name w:val="Text"/>
    <w:basedOn w:val="BodyText"/>
    <w:link w:val="TextChar"/>
    <w:qFormat/>
    <w:rsid w:val="00DB3F30"/>
    <w:rPr>
      <w:rFonts w:ascii="Arial" w:hAnsi="Arial" w:cs="Arial" w:eastAsiaTheme="minorHAnsi"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DB3F30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DB3F30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lorfulList-Accent11" w:customStyle="1">
    <w:name w:val="Colorful List - Accent 11"/>
    <w:basedOn w:val="Normal"/>
    <w:autoRedefine/>
    <w:uiPriority w:val="34"/>
    <w:qFormat/>
    <w:rsid w:val="00E3229A"/>
    <w:pPr>
      <w:numPr>
        <w:numId w:val="44"/>
      </w:numPr>
      <w:spacing w:before="120" w:after="120"/>
      <w:jc w:val="both"/>
    </w:pPr>
    <w:rPr>
      <w:rFonts w:eastAsia="MS Mincho" w:asciiTheme="minorHAnsi" w:hAnsiTheme="minorHAnsi" w:cstheme="minorHAnsi"/>
      <w:iCs/>
      <w:sz w:val="22"/>
      <w:szCs w:val="22"/>
      <w:lang w:eastAsia="en-US"/>
    </w:rPr>
  </w:style>
  <w:style w:type="paragraph" w:styleId="Caption1" w:customStyle="1">
    <w:name w:val="Caption 1"/>
    <w:basedOn w:val="Normal"/>
    <w:qFormat/>
    <w:rsid w:val="00DB3F30"/>
    <w:pPr>
      <w:spacing w:before="120" w:after="120"/>
    </w:pPr>
    <w:rPr>
      <w:rFonts w:ascii="Arial" w:hAnsi="Arial" w:eastAsia="MS Mincho"/>
      <w:i/>
      <w:color w:val="F15F22"/>
      <w:szCs w:val="24"/>
      <w:lang w:val="en-US" w:eastAsia="en-US"/>
    </w:rPr>
  </w:style>
  <w:style w:type="character" w:styleId="Sub-headingChar" w:customStyle="1">
    <w:name w:val="Sub-heading Char"/>
    <w:link w:val="Sub-heading"/>
    <w:locked/>
    <w:rsid w:val="00DB3F30"/>
    <w:rPr>
      <w:rFonts w:ascii="Arial" w:hAnsi="Arial" w:cs="Arial"/>
      <w:b/>
      <w:lang w:val="en-US"/>
    </w:rPr>
  </w:style>
  <w:style w:type="paragraph" w:styleId="Sub-heading" w:customStyle="1">
    <w:name w:val="Sub-heading"/>
    <w:basedOn w:val="BodyText"/>
    <w:link w:val="Sub-headingChar"/>
    <w:qFormat/>
    <w:rsid w:val="00DB3F30"/>
    <w:rPr>
      <w:rFonts w:ascii="Arial" w:hAnsi="Arial" w:cs="Arial" w:eastAsiaTheme="minorHAnsi"/>
      <w:b/>
      <w:sz w:val="22"/>
      <w:szCs w:val="22"/>
      <w:lang w:val="en-US" w:eastAsia="en-US"/>
    </w:rPr>
  </w:style>
  <w:style w:type="character" w:styleId="HeadingChar" w:customStyle="1">
    <w:name w:val="Heading Char"/>
    <w:link w:val="Heading"/>
    <w:locked/>
    <w:rsid w:val="005E6EC1"/>
    <w:rPr>
      <w:rFonts w:ascii="Arial" w:hAnsi="Arial" w:cs="Arial"/>
      <w:b/>
      <w:sz w:val="24"/>
      <w:szCs w:val="24"/>
      <w:lang w:val="en-US"/>
    </w:rPr>
  </w:style>
  <w:style w:type="paragraph" w:styleId="Heading" w:customStyle="1">
    <w:name w:val="Heading"/>
    <w:basedOn w:val="BodyText"/>
    <w:link w:val="HeadingChar"/>
    <w:autoRedefine/>
    <w:qFormat/>
    <w:rsid w:val="005E6EC1"/>
    <w:pPr>
      <w:spacing w:line="360" w:lineRule="auto"/>
    </w:pPr>
    <w:rPr>
      <w:rFonts w:ascii="Arial" w:hAnsi="Arial" w:cs="Arial" w:eastAsiaTheme="minorHAnsi"/>
      <w:b/>
      <w:sz w:val="24"/>
      <w:szCs w:val="24"/>
      <w:lang w:val="en-US" w:eastAsia="en-US"/>
    </w:rPr>
  </w:style>
  <w:style w:type="character" w:styleId="TableHeadingChar" w:customStyle="1">
    <w:name w:val="TableHeading Char"/>
    <w:link w:val="TableHeading"/>
    <w:locked/>
    <w:rsid w:val="005E6EC1"/>
    <w:rPr>
      <w:rFonts w:ascii="Arial" w:hAnsi="Arial" w:cs="Arial"/>
      <w:b/>
      <w:color w:val="FFFFFF"/>
      <w:lang w:val="en-US"/>
    </w:rPr>
  </w:style>
  <w:style w:type="paragraph" w:styleId="TableHeading" w:customStyle="1">
    <w:name w:val="TableHeading"/>
    <w:basedOn w:val="Text"/>
    <w:link w:val="TableHeadingChar"/>
    <w:qFormat/>
    <w:rsid w:val="005E6EC1"/>
    <w:pPr>
      <w:jc w:val="center"/>
    </w:pPr>
    <w:rPr>
      <w:b/>
      <w:color w:val="FFFFFF"/>
    </w:rPr>
  </w:style>
  <w:style w:type="paragraph" w:styleId="4Bulletedcopyblue" w:customStyle="1">
    <w:name w:val="4 Bulleted copy blue"/>
    <w:basedOn w:val="Normal"/>
    <w:qFormat/>
    <w:rsid w:val="00755A3D"/>
    <w:pPr>
      <w:numPr>
        <w:numId w:val="35"/>
      </w:numPr>
      <w:spacing w:after="60"/>
    </w:pPr>
    <w:rPr>
      <w:rFonts w:ascii="Arial" w:hAnsi="Arial" w:eastAsia="MS Mincho" w:cs="Arial"/>
      <w:lang w:val="en-US" w:eastAsia="en-US"/>
    </w:rPr>
  </w:style>
  <w:style w:type="paragraph" w:styleId="ListBullet">
    <w:name w:val="List Bullet"/>
    <w:basedOn w:val="Normal"/>
    <w:uiPriority w:val="99"/>
    <w:unhideWhenUsed/>
    <w:rsid w:val="00FD01BC"/>
    <w:pPr>
      <w:numPr>
        <w:numId w:val="37"/>
      </w:numPr>
      <w:tabs>
        <w:tab w:val="clear" w:pos="360"/>
      </w:tabs>
      <w:spacing w:after="160" w:line="278" w:lineRule="auto"/>
      <w:ind w:left="0" w:firstLine="0"/>
      <w:contextualSpacing/>
    </w:pPr>
    <w:rPr>
      <w:rFonts w:asciiTheme="minorHAnsi" w:hAnsiTheme="minorHAnsi" w:eastAsiaTheme="minorEastAsia" w:cstheme="minorBidi"/>
      <w:kern w:val="2"/>
      <w:sz w:val="24"/>
      <w:szCs w:val="24"/>
      <w:lang w:val="en-US" w:eastAsia="zh-CN"/>
      <w14:ligatures w14:val="standardContextual"/>
    </w:rPr>
  </w:style>
  <w:style w:type="character" w:styleId="Strong">
    <w:name w:val="Strong"/>
    <w:basedOn w:val="DefaultParagraphFont"/>
    <w:uiPriority w:val="22"/>
    <w:qFormat/>
    <w:rsid w:val="000070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2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Stationery\WCPS\Head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alIdentificationData xmlns="d94ffee8-39cf-4111-a57a-ea10f87a25e7" xsi:nil="true"/>
    <TaxCatchAll xmlns="d94ffee8-39cf-4111-a57a-ea10f87a25e7" xsi:nil="true"/>
    <h44954e490b04b3c8b4d688d5c7d2b4f xmlns="d94ffee8-39cf-4111-a57a-ea10f87a25e7">
      <Terms xmlns="http://schemas.microsoft.com/office/infopath/2007/PartnerControls"/>
    </h44954e490b04b3c8b4d688d5c7d2b4f>
    <lcf76f155ced4ddcb4097134ff3c332f xmlns="26b59c96-ab16-4681-9491-2daae67b043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C48B7D165E384A881BBEB0976552E0" ma:contentTypeVersion="20" ma:contentTypeDescription="Create a new document." ma:contentTypeScope="" ma:versionID="7e030d3260b90aa5c54dc5211d6124ef">
  <xsd:schema xmlns:xsd="http://www.w3.org/2001/XMLSchema" xmlns:xs="http://www.w3.org/2001/XMLSchema" xmlns:p="http://schemas.microsoft.com/office/2006/metadata/properties" xmlns:ns2="d94ffee8-39cf-4111-a57a-ea10f87a25e7" xmlns:ns3="26b59c96-ab16-4681-9491-2daae67b043e" targetNamespace="http://schemas.microsoft.com/office/2006/metadata/properties" ma:root="true" ma:fieldsID="33e181dade7bab719260f1a94f1a3c3e" ns2:_="" ns3:_="">
    <xsd:import namespace="d94ffee8-39cf-4111-a57a-ea10f87a25e7"/>
    <xsd:import namespace="26b59c96-ab16-4681-9491-2daae67b043e"/>
    <xsd:element name="properties">
      <xsd:complexType>
        <xsd:sequence>
          <xsd:element name="documentManagement">
            <xsd:complexType>
              <xsd:all>
                <xsd:element ref="ns2:h44954e490b04b3c8b4d688d5c7d2b4f" minOccurs="0"/>
                <xsd:element ref="ns2:TaxCatchAll" minOccurs="0"/>
                <xsd:element ref="ns2:PersonalIdentificationData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4ffee8-39cf-4111-a57a-ea10f87a25e7" elementFormDefault="qualified">
    <xsd:import namespace="http://schemas.microsoft.com/office/2006/documentManagement/types"/>
    <xsd:import namespace="http://schemas.microsoft.com/office/infopath/2007/PartnerControls"/>
    <xsd:element name="h44954e490b04b3c8b4d688d5c7d2b4f" ma:index="9" nillable="true" ma:taxonomy="true" ma:internalName="h44954e490b04b3c8b4d688d5c7d2b4f" ma:taxonomyFieldName="Staff_x0020_Category" ma:displayName="Staff Category" ma:default="" ma:fieldId="{144954e4-90b0-4b3c-8b4d-688d5c7d2b4f}" ma:sspId="1880f6a1-3ecc-40ac-87bf-821aae4f0ad7" ma:termSetId="97534cd6-1702-47e0-a0c6-27f4ad0e51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b7feb4-0a28-478f-b770-eac1d880cdd7}" ma:internalName="TaxCatchAll" ma:showField="CatchAllData" ma:web="d94ffee8-39cf-4111-a57a-ea10f87a25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ersonalIdentificationData" ma:index="11" nillable="true" ma:displayName="Personal Identification Data" ma:default="" ma:internalName="PersonalIdentificationData">
      <xsd:simpleType>
        <xsd:restriction base="dms:Choice">
          <xsd:enumeration value="No"/>
          <xsd:enumeration value="Yes"/>
        </xsd:restriction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59c96-ab16-4681-9491-2daae67b0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880f6a1-3ecc-40ac-87bf-821aae4f0a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67D72E-68CD-4B78-A896-828B5D43BE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8EA714-E877-4F44-8A44-D20FB885B848}">
  <ds:schemaRefs>
    <ds:schemaRef ds:uri="http://schemas.microsoft.com/office/2006/metadata/properties"/>
    <ds:schemaRef ds:uri="http://schemas.microsoft.com/office/infopath/2007/PartnerControls"/>
    <ds:schemaRef ds:uri="d94ffee8-39cf-4111-a57a-ea10f87a25e7"/>
    <ds:schemaRef ds:uri="26b59c96-ab16-4681-9491-2daae67b043e"/>
  </ds:schemaRefs>
</ds:datastoreItem>
</file>

<file path=customXml/itemProps3.xml><?xml version="1.0" encoding="utf-8"?>
<ds:datastoreItem xmlns:ds="http://schemas.openxmlformats.org/officeDocument/2006/customXml" ds:itemID="{03266EF3-D574-4958-A697-09CDAFD61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4ffee8-39cf-4111-a57a-ea10f87a25e7"/>
    <ds:schemaRef ds:uri="26b59c96-ab16-4681-9491-2daae67b0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Headed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Graham Newbery</dc:creator>
  <keywords/>
  <dc:description/>
  <lastModifiedBy>Guest User</lastModifiedBy>
  <revision>24</revision>
  <lastPrinted>2021-05-06T09:13:00.0000000Z</lastPrinted>
  <dcterms:created xsi:type="dcterms:W3CDTF">2026-01-13T09:27:00.0000000Z</dcterms:created>
  <dcterms:modified xsi:type="dcterms:W3CDTF">2026-07-21T15:11:30.1512416Z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0x01010072C48B7D165E384A881BBEB0976552E0</vt:lpwstr>
  </property>
  <property fmtid="{D5CDD505-2E9C-101B-9397-08002B2CF9AE}" pid="3" name="Staff Category">
    <vt:lpwstr/>
  </property>
  <property fmtid="{D5CDD505-2E9C-101B-9397-08002B2CF9AE}" pid="4" name="Staff_x0020_Category">
    <vt:lpwstr/>
  </property>
</Properties>
</file>