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8FF8" w14:textId="77777777" w:rsidR="00D91E53" w:rsidRPr="003C6101" w:rsidRDefault="00D74BDA">
      <w:pPr>
        <w:jc w:val="right"/>
        <w:rPr>
          <w:rFonts w:ascii="Arial" w:hAnsi="Arial" w:cs="Arial"/>
          <w:b/>
          <w:sz w:val="40"/>
          <w:szCs w:val="40"/>
          <w:lang w:val="en-GB"/>
        </w:rPr>
      </w:pPr>
      <w:r w:rsidRPr="003C6101">
        <w:rPr>
          <w:rFonts w:ascii="Arial" w:hAnsi="Arial" w:cs="Arial"/>
          <w:noProof/>
          <w:lang w:val="en-GB" w:eastAsia="en-GB"/>
        </w:rPr>
        <w:drawing>
          <wp:anchor distT="0" distB="0" distL="114300" distR="114300" simplePos="0" relativeHeight="251657728" behindDoc="1" locked="0" layoutInCell="1" allowOverlap="1" wp14:anchorId="52F2FCA9" wp14:editId="4ED3BD47">
            <wp:simplePos x="0" y="0"/>
            <wp:positionH relativeFrom="column">
              <wp:posOffset>172085</wp:posOffset>
            </wp:positionH>
            <wp:positionV relativeFrom="paragraph">
              <wp:posOffset>92075</wp:posOffset>
            </wp:positionV>
            <wp:extent cx="1457325" cy="1457325"/>
            <wp:effectExtent l="0" t="0" r="9525" b="9525"/>
            <wp:wrapSquare wrapText="bothSides"/>
            <wp:docPr id="7" name="Picture 2" descr="Grange%20Primary%20School%2001-0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nge%20Primary%20School%2001-08C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698E" w:rsidRPr="003C6101">
        <w:rPr>
          <w:rFonts w:ascii="Arial" w:hAnsi="Arial" w:cs="Arial"/>
          <w:b/>
          <w:sz w:val="40"/>
          <w:szCs w:val="40"/>
          <w:lang w:val="en-GB"/>
        </w:rPr>
        <w:t>Grange Primary School</w:t>
      </w:r>
    </w:p>
    <w:p w14:paraId="3C950B04"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Church Gardens</w:t>
      </w:r>
    </w:p>
    <w:p w14:paraId="3CD45DEA"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Ealing</w:t>
      </w:r>
    </w:p>
    <w:p w14:paraId="3A239C18"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London</w:t>
      </w:r>
    </w:p>
    <w:p w14:paraId="0328268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W5 4HN</w:t>
      </w:r>
    </w:p>
    <w:p w14:paraId="3659D7EA" w14:textId="77777777" w:rsidR="00D91E53" w:rsidRPr="003C6101" w:rsidRDefault="00D91E53">
      <w:pPr>
        <w:jc w:val="right"/>
        <w:rPr>
          <w:rFonts w:ascii="Arial" w:hAnsi="Arial" w:cs="Arial"/>
          <w:sz w:val="16"/>
          <w:szCs w:val="16"/>
          <w:lang w:val="en-GB"/>
        </w:rPr>
      </w:pPr>
    </w:p>
    <w:p w14:paraId="2FBCF69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0208 567</w:t>
      </w:r>
      <w:r w:rsidR="00D74BDA" w:rsidRPr="003C6101">
        <w:rPr>
          <w:rFonts w:ascii="Arial" w:hAnsi="Arial" w:cs="Arial"/>
          <w:sz w:val="20"/>
          <w:szCs w:val="20"/>
          <w:lang w:val="en-GB"/>
        </w:rPr>
        <w:t xml:space="preserve"> </w:t>
      </w:r>
      <w:r w:rsidRPr="003C6101">
        <w:rPr>
          <w:rFonts w:ascii="Arial" w:hAnsi="Arial" w:cs="Arial"/>
          <w:sz w:val="20"/>
          <w:szCs w:val="20"/>
          <w:lang w:val="en-GB"/>
        </w:rPr>
        <w:t>1432</w:t>
      </w:r>
    </w:p>
    <w:p w14:paraId="7F4BD8E3" w14:textId="77777777" w:rsidR="00D91E53" w:rsidRPr="003C6101" w:rsidRDefault="00D91E53">
      <w:pPr>
        <w:jc w:val="center"/>
        <w:rPr>
          <w:rFonts w:ascii="Arial" w:hAnsi="Arial" w:cs="Arial"/>
          <w:sz w:val="16"/>
          <w:szCs w:val="16"/>
          <w:lang w:val="en-GB"/>
        </w:rPr>
      </w:pPr>
    </w:p>
    <w:p w14:paraId="1BCC6FDB"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Head</w:t>
      </w:r>
      <w:r w:rsidR="00F6698E" w:rsidRPr="003C6101">
        <w:rPr>
          <w:rFonts w:ascii="Arial" w:hAnsi="Arial" w:cs="Arial"/>
          <w:sz w:val="20"/>
          <w:szCs w:val="20"/>
          <w:lang w:val="en-GB"/>
        </w:rPr>
        <w:t xml:space="preserve">teacher: </w:t>
      </w:r>
      <w:r w:rsidR="007363A9" w:rsidRPr="003C6101">
        <w:rPr>
          <w:rFonts w:ascii="Arial" w:hAnsi="Arial" w:cs="Arial"/>
          <w:sz w:val="20"/>
          <w:szCs w:val="20"/>
          <w:lang w:val="en-GB"/>
        </w:rPr>
        <w:t>Jamie Maloy</w:t>
      </w:r>
    </w:p>
    <w:p w14:paraId="0CEBF3E9"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 xml:space="preserve">teacher: </w:t>
      </w:r>
      <w:r w:rsidR="00874A0E" w:rsidRPr="003C6101">
        <w:rPr>
          <w:rFonts w:ascii="Arial" w:hAnsi="Arial" w:cs="Arial"/>
          <w:sz w:val="20"/>
          <w:szCs w:val="20"/>
          <w:lang w:val="en-GB"/>
        </w:rPr>
        <w:t>Sarah Mea</w:t>
      </w:r>
      <w:r w:rsidR="00FC4517" w:rsidRPr="003C6101">
        <w:rPr>
          <w:rFonts w:ascii="Arial" w:hAnsi="Arial" w:cs="Arial"/>
          <w:sz w:val="20"/>
          <w:szCs w:val="20"/>
          <w:lang w:val="en-GB"/>
        </w:rPr>
        <w:t>rs</w:t>
      </w:r>
    </w:p>
    <w:p w14:paraId="52F8F2D5"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teacher: Sabina Sidhu</w:t>
      </w:r>
    </w:p>
    <w:p w14:paraId="3388B045" w14:textId="76B4FA4D" w:rsidR="00D91E53" w:rsidRPr="003C6101" w:rsidRDefault="00C244C6">
      <w:pPr>
        <w:jc w:val="right"/>
        <w:rPr>
          <w:rFonts w:ascii="Arial" w:hAnsi="Arial" w:cs="Arial"/>
          <w:sz w:val="20"/>
          <w:szCs w:val="20"/>
          <w:lang w:val="en-GB"/>
        </w:rPr>
      </w:pPr>
      <w:r>
        <w:rPr>
          <w:rFonts w:ascii="Arial" w:hAnsi="Arial" w:cs="Arial"/>
          <w:sz w:val="20"/>
          <w:szCs w:val="20"/>
          <w:lang w:val="en-GB"/>
        </w:rPr>
        <w:t>Office Manager: Karina Oliveira</w:t>
      </w:r>
    </w:p>
    <w:p w14:paraId="1DDF0735" w14:textId="77777777" w:rsidR="00436C49" w:rsidRPr="003C6101" w:rsidRDefault="00FD74F4" w:rsidP="00203972">
      <w:pPr>
        <w:jc w:val="right"/>
        <w:rPr>
          <w:rStyle w:val="Hyperlink"/>
          <w:rFonts w:ascii="Arial" w:hAnsi="Arial" w:cs="Arial"/>
          <w:sz w:val="20"/>
          <w:szCs w:val="20"/>
          <w:lang w:val="en-GB"/>
        </w:rPr>
      </w:pPr>
      <w:hyperlink r:id="rId9" w:history="1">
        <w:r w:rsidR="00F6698E" w:rsidRPr="003C6101">
          <w:rPr>
            <w:rStyle w:val="Hyperlink"/>
            <w:rFonts w:ascii="Arial" w:hAnsi="Arial" w:cs="Arial"/>
            <w:sz w:val="20"/>
            <w:szCs w:val="20"/>
            <w:lang w:val="en-GB"/>
          </w:rPr>
          <w:t>admin@grange.ealing.sch.uk</w:t>
        </w:r>
      </w:hyperlink>
    </w:p>
    <w:p w14:paraId="10244251" w14:textId="17F34673" w:rsidR="006C437D" w:rsidRDefault="006C437D" w:rsidP="006C437D">
      <w:pPr>
        <w:rPr>
          <w:rFonts w:ascii="Arial" w:hAnsi="Arial" w:cs="Arial"/>
        </w:rPr>
      </w:pPr>
    </w:p>
    <w:p w14:paraId="6AE26199" w14:textId="5B3745BA" w:rsidR="00C244C6" w:rsidRDefault="009B08B2" w:rsidP="00C244C6">
      <w:pPr>
        <w:jc w:val="right"/>
        <w:rPr>
          <w:rFonts w:ascii="Arial" w:hAnsi="Arial" w:cs="Arial"/>
        </w:rPr>
      </w:pPr>
      <w:r>
        <w:rPr>
          <w:rFonts w:ascii="Arial" w:hAnsi="Arial" w:cs="Arial"/>
        </w:rPr>
        <w:t>January 2026</w:t>
      </w:r>
    </w:p>
    <w:p w14:paraId="0D7E9F3E" w14:textId="77777777" w:rsidR="009B08B2" w:rsidRDefault="009B08B2" w:rsidP="009B08B2">
      <w:pPr>
        <w:jc w:val="center"/>
        <w:rPr>
          <w:rFonts w:ascii="Arial" w:hAnsi="Arial" w:cs="Arial"/>
          <w:b/>
          <w:bCs/>
        </w:rPr>
      </w:pPr>
    </w:p>
    <w:p w14:paraId="727AD57F" w14:textId="0F6414CC" w:rsidR="009B08B2" w:rsidRPr="009B08B2" w:rsidRDefault="009B08B2" w:rsidP="009B08B2">
      <w:pPr>
        <w:jc w:val="center"/>
        <w:rPr>
          <w:rFonts w:ascii="Arial" w:hAnsi="Arial" w:cs="Arial"/>
          <w:b/>
          <w:bCs/>
        </w:rPr>
      </w:pPr>
      <w:r w:rsidRPr="009B08B2">
        <w:rPr>
          <w:rFonts w:ascii="Arial" w:hAnsi="Arial" w:cs="Arial"/>
          <w:b/>
          <w:bCs/>
        </w:rPr>
        <w:t>Do you have a passion for working with children with SEND?</w:t>
      </w:r>
    </w:p>
    <w:p w14:paraId="5A10CA88" w14:textId="77777777" w:rsidR="006C437D" w:rsidRPr="00C84A62" w:rsidRDefault="006C437D" w:rsidP="00F34570">
      <w:pPr>
        <w:rPr>
          <w:rFonts w:ascii="Arial" w:hAnsi="Arial" w:cs="Arial"/>
          <w:b/>
        </w:rPr>
      </w:pPr>
    </w:p>
    <w:p w14:paraId="5136AA95" w14:textId="5BD53FD9" w:rsidR="00F34570" w:rsidRPr="00C84A62" w:rsidRDefault="009B08B2" w:rsidP="00F34570">
      <w:pPr>
        <w:rPr>
          <w:rFonts w:ascii="Arial" w:hAnsi="Arial" w:cs="Arial"/>
          <w:b/>
        </w:rPr>
      </w:pPr>
      <w:r>
        <w:rPr>
          <w:rFonts w:ascii="Arial" w:hAnsi="Arial" w:cs="Arial"/>
          <w:b/>
        </w:rPr>
        <w:t>LEAD TEACHER for our new SRP (Specialist Resourced Provision)</w:t>
      </w:r>
    </w:p>
    <w:p w14:paraId="393AF48A" w14:textId="60E0C1B5" w:rsidR="00C84A62" w:rsidRPr="00C84A62" w:rsidRDefault="009B08B2" w:rsidP="00F34570">
      <w:pPr>
        <w:rPr>
          <w:rFonts w:ascii="Arial" w:hAnsi="Arial" w:cs="Arial"/>
          <w:b/>
        </w:rPr>
      </w:pPr>
      <w:r>
        <w:rPr>
          <w:rFonts w:ascii="Arial" w:hAnsi="Arial" w:cs="Arial"/>
          <w:b/>
        </w:rPr>
        <w:t>Main/Upper Pay scale</w:t>
      </w:r>
      <w:r w:rsidR="003F711F">
        <w:rPr>
          <w:rFonts w:ascii="Arial" w:hAnsi="Arial" w:cs="Arial"/>
          <w:b/>
        </w:rPr>
        <w:t>,</w:t>
      </w:r>
      <w:r>
        <w:rPr>
          <w:rFonts w:ascii="Arial" w:hAnsi="Arial" w:cs="Arial"/>
          <w:b/>
        </w:rPr>
        <w:t xml:space="preserve"> PLUS SEND point</w:t>
      </w:r>
      <w:r w:rsidR="003F711F">
        <w:rPr>
          <w:rFonts w:ascii="Arial" w:hAnsi="Arial" w:cs="Arial"/>
          <w:b/>
        </w:rPr>
        <w:t>,</w:t>
      </w:r>
      <w:r>
        <w:rPr>
          <w:rFonts w:ascii="Arial" w:hAnsi="Arial" w:cs="Arial"/>
          <w:b/>
        </w:rPr>
        <w:t xml:space="preserve"> PLUS TLR2 </w:t>
      </w:r>
      <w:r w:rsidR="000C285B">
        <w:rPr>
          <w:rFonts w:ascii="Arial" w:hAnsi="Arial" w:cs="Arial"/>
          <w:b/>
        </w:rPr>
        <w:t>(</w:t>
      </w:r>
      <w:r>
        <w:rPr>
          <w:rFonts w:ascii="Arial" w:hAnsi="Arial" w:cs="Arial"/>
          <w:b/>
        </w:rPr>
        <w:t>middle</w:t>
      </w:r>
      <w:r w:rsidR="000C285B">
        <w:rPr>
          <w:rFonts w:ascii="Arial" w:hAnsi="Arial" w:cs="Arial"/>
          <w:b/>
        </w:rPr>
        <w:t>)</w:t>
      </w:r>
    </w:p>
    <w:p w14:paraId="25C426E1" w14:textId="2028219C" w:rsidR="00C84A62" w:rsidRPr="00C84A62" w:rsidRDefault="009B08B2" w:rsidP="00F34570">
      <w:pPr>
        <w:rPr>
          <w:rFonts w:ascii="Arial" w:hAnsi="Arial" w:cs="Arial"/>
          <w:b/>
        </w:rPr>
      </w:pPr>
      <w:r>
        <w:rPr>
          <w:rFonts w:ascii="Arial" w:hAnsi="Arial" w:cs="Arial"/>
          <w:b/>
        </w:rPr>
        <w:t>Full time and permanent</w:t>
      </w:r>
    </w:p>
    <w:p w14:paraId="711449EC" w14:textId="77777777" w:rsidR="00C84A62" w:rsidRPr="009B08B2" w:rsidRDefault="00C84A62" w:rsidP="00F34570">
      <w:pPr>
        <w:rPr>
          <w:rFonts w:ascii="Arial" w:hAnsi="Arial" w:cs="Arial"/>
        </w:rPr>
      </w:pPr>
    </w:p>
    <w:p w14:paraId="6C29DC0C" w14:textId="45E2A75C" w:rsidR="009B08B2" w:rsidRDefault="009B08B2" w:rsidP="003F711F">
      <w:pPr>
        <w:shd w:val="clear" w:color="auto" w:fill="FFFFFF"/>
        <w:spacing w:before="100" w:beforeAutospacing="1" w:after="100" w:afterAutospacing="1" w:line="360" w:lineRule="atLeast"/>
        <w:jc w:val="both"/>
        <w:rPr>
          <w:rFonts w:ascii="Arial" w:hAnsi="Arial" w:cs="Arial"/>
          <w:color w:val="333333"/>
          <w:lang w:val="en-GB" w:eastAsia="en-GB"/>
        </w:rPr>
      </w:pPr>
      <w:r>
        <w:rPr>
          <w:rFonts w:ascii="Arial" w:hAnsi="Arial" w:cs="Arial"/>
          <w:color w:val="333333"/>
          <w:lang w:val="en-GB" w:eastAsia="en-GB"/>
        </w:rPr>
        <w:t xml:space="preserve">As a part of Ealing’s strategy to ensure local SEND provision for its children, Grange Primary will be opening an SRP from September 2026. Initially, we will open two classes for </w:t>
      </w:r>
      <w:r w:rsidR="003F711F">
        <w:rPr>
          <w:rFonts w:ascii="Arial" w:hAnsi="Arial" w:cs="Arial"/>
          <w:color w:val="333333"/>
          <w:lang w:val="en-GB" w:eastAsia="en-GB"/>
        </w:rPr>
        <w:t xml:space="preserve">16 </w:t>
      </w:r>
      <w:r>
        <w:rPr>
          <w:rFonts w:ascii="Arial" w:hAnsi="Arial" w:cs="Arial"/>
          <w:color w:val="333333"/>
          <w:lang w:val="en-GB" w:eastAsia="en-GB"/>
        </w:rPr>
        <w:t xml:space="preserve">children </w:t>
      </w:r>
      <w:r w:rsidR="000C285B">
        <w:rPr>
          <w:rFonts w:ascii="Arial" w:hAnsi="Arial" w:cs="Arial"/>
          <w:color w:val="333333"/>
          <w:lang w:val="en-GB" w:eastAsia="en-GB"/>
        </w:rPr>
        <w:t xml:space="preserve">primarily </w:t>
      </w:r>
      <w:r>
        <w:rPr>
          <w:rFonts w:ascii="Arial" w:hAnsi="Arial" w:cs="Arial"/>
          <w:color w:val="333333"/>
          <w:lang w:val="en-GB" w:eastAsia="en-GB"/>
        </w:rPr>
        <w:t>with</w:t>
      </w:r>
      <w:r w:rsidR="000C285B">
        <w:rPr>
          <w:rFonts w:ascii="Arial" w:hAnsi="Arial" w:cs="Arial"/>
          <w:color w:val="333333"/>
          <w:lang w:val="en-GB" w:eastAsia="en-GB"/>
        </w:rPr>
        <w:t xml:space="preserve"> a diagnosis of Speech, Language and Communication needs or Autism. </w:t>
      </w:r>
      <w:r>
        <w:rPr>
          <w:rFonts w:ascii="Arial" w:hAnsi="Arial" w:cs="Arial"/>
          <w:color w:val="333333"/>
          <w:lang w:val="en-GB" w:eastAsia="en-GB"/>
        </w:rPr>
        <w:t xml:space="preserve">This will rise in September 2027 to three classes, with a maximum of 35 children spread according to need across the classes. We are recruiting for our Lead Teacher, who will teach one of the classes in the SRP as well as having </w:t>
      </w:r>
      <w:r w:rsidR="000C285B">
        <w:rPr>
          <w:rFonts w:ascii="Arial" w:hAnsi="Arial" w:cs="Arial"/>
          <w:color w:val="333333"/>
          <w:lang w:val="en-GB" w:eastAsia="en-GB"/>
        </w:rPr>
        <w:t xml:space="preserve">organisational responsibility for the daily running of the SRP and its classes (under the direction of our whole-school Inclusion Lead). </w:t>
      </w:r>
    </w:p>
    <w:p w14:paraId="17511DE0" w14:textId="11C3A11B" w:rsidR="009B08B2" w:rsidRDefault="000C285B" w:rsidP="003F711F">
      <w:pPr>
        <w:shd w:val="clear" w:color="auto" w:fill="FFFFFF"/>
        <w:spacing w:before="100" w:beforeAutospacing="1" w:after="100" w:afterAutospacing="1" w:line="360" w:lineRule="atLeast"/>
        <w:jc w:val="both"/>
        <w:rPr>
          <w:rFonts w:ascii="Arial" w:hAnsi="Arial" w:cs="Arial"/>
          <w:color w:val="333333"/>
          <w:lang w:val="en-GB" w:eastAsia="en-GB"/>
        </w:rPr>
      </w:pPr>
      <w:r>
        <w:rPr>
          <w:rFonts w:ascii="Arial" w:hAnsi="Arial" w:cs="Arial"/>
          <w:color w:val="333333"/>
          <w:lang w:val="en-GB" w:eastAsia="en-GB"/>
        </w:rPr>
        <w:t xml:space="preserve">We need a Lead teacher from April 2026 to assist us in planning for the opening of the SRP; helping to recruit staff, planning the curriculum, setting timetables, and working with families to prepare them for joining. The successful candidate will have SEND teaching experience and an understanding of the practicalities of delivering excellent differentiated curricula to children with high levels of need in an SRP/ARP setting. </w:t>
      </w:r>
    </w:p>
    <w:p w14:paraId="3264C7D0" w14:textId="19084F65" w:rsidR="00C84A62" w:rsidRDefault="00E13615"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Grange is</w:t>
      </w:r>
      <w:r w:rsidR="00C84A62" w:rsidRPr="009B08B2">
        <w:rPr>
          <w:rFonts w:ascii="Arial" w:hAnsi="Arial" w:cs="Arial"/>
          <w:color w:val="333333"/>
          <w:lang w:val="en-GB" w:eastAsia="en-GB"/>
        </w:rPr>
        <w:t xml:space="preserve"> located 2 minutes’ walk from South Ealing tube station. We are a diverse school and have a committed, friendly work force where everyone is valued and appreciated for their hard work.</w:t>
      </w:r>
      <w:r w:rsidR="009B08B2">
        <w:rPr>
          <w:rFonts w:ascii="Arial" w:hAnsi="Arial" w:cs="Arial"/>
          <w:color w:val="333333"/>
          <w:lang w:val="en-GB" w:eastAsia="en-GB"/>
        </w:rPr>
        <w:t xml:space="preserve"> We have a wellbeing committee, opportunities to take PPA from home, an amazing parental community and supportive Governors. Grange is also a leading school for race equity and anti-racist practices, and actively welcomes applications from global majority applicants. </w:t>
      </w:r>
    </w:p>
    <w:p w14:paraId="7A66451D" w14:textId="77777777" w:rsidR="003F711F" w:rsidRDefault="003F711F" w:rsidP="003F711F">
      <w:pPr>
        <w:spacing w:line="360" w:lineRule="auto"/>
        <w:jc w:val="both"/>
        <w:rPr>
          <w:rFonts w:ascii="Arial" w:hAnsi="Arial" w:cs="Arial"/>
          <w:color w:val="333333"/>
          <w:lang w:val="en-GB" w:eastAsia="en-GB"/>
        </w:rPr>
      </w:pPr>
    </w:p>
    <w:p w14:paraId="1B8C54EC" w14:textId="77777777" w:rsidR="003F711F" w:rsidRDefault="003F711F" w:rsidP="003F711F">
      <w:pPr>
        <w:spacing w:line="360" w:lineRule="auto"/>
        <w:jc w:val="both"/>
        <w:rPr>
          <w:rFonts w:ascii="Arial" w:hAnsi="Arial" w:cs="Arial"/>
          <w:color w:val="333333"/>
          <w:lang w:val="en-GB" w:eastAsia="en-GB"/>
        </w:rPr>
      </w:pPr>
    </w:p>
    <w:p w14:paraId="06D29851" w14:textId="77777777" w:rsidR="003F711F" w:rsidRDefault="003F711F" w:rsidP="003F711F">
      <w:pPr>
        <w:spacing w:line="360" w:lineRule="auto"/>
        <w:jc w:val="both"/>
        <w:rPr>
          <w:rFonts w:ascii="Arial" w:hAnsi="Arial" w:cs="Arial"/>
          <w:color w:val="333333"/>
          <w:lang w:val="en-GB" w:eastAsia="en-GB"/>
        </w:rPr>
      </w:pPr>
    </w:p>
    <w:p w14:paraId="6966ED9A" w14:textId="77777777" w:rsidR="003F711F" w:rsidRDefault="003F711F" w:rsidP="003F711F">
      <w:pPr>
        <w:spacing w:line="360" w:lineRule="auto"/>
        <w:jc w:val="both"/>
        <w:rPr>
          <w:rFonts w:ascii="Arial" w:hAnsi="Arial" w:cs="Arial"/>
          <w:color w:val="333333"/>
          <w:lang w:val="en-GB" w:eastAsia="en-GB"/>
        </w:rPr>
      </w:pPr>
    </w:p>
    <w:p w14:paraId="339E2AC7" w14:textId="6167E271" w:rsidR="00C84A62" w:rsidRPr="009B08B2" w:rsidRDefault="00C84A62" w:rsidP="003F711F">
      <w:pPr>
        <w:spacing w:line="360" w:lineRule="auto"/>
        <w:jc w:val="both"/>
        <w:rPr>
          <w:rFonts w:ascii="Arial" w:hAnsi="Arial" w:cs="Arial"/>
          <w:color w:val="333333"/>
          <w:lang w:val="en-GB" w:eastAsia="en-GB"/>
        </w:rPr>
      </w:pPr>
      <w:r w:rsidRPr="009B08B2">
        <w:rPr>
          <w:rFonts w:ascii="Arial" w:hAnsi="Arial" w:cs="Arial"/>
          <w:color w:val="333333"/>
          <w:lang w:val="en-GB" w:eastAsia="en-GB"/>
        </w:rPr>
        <w:t>We are committed to safeguarding and promoting the welfare of children and young people and expect all staff and volunteers to share this commitment. The successful applicant will be required to apply for an Enhanced Disclosure from the DBS (Disclosure &amp; Barring Service). Further information can be found at:</w:t>
      </w:r>
    </w:p>
    <w:p w14:paraId="55DBE956" w14:textId="77777777" w:rsidR="00C84A62" w:rsidRPr="009B08B2" w:rsidRDefault="00FD74F4" w:rsidP="003F711F">
      <w:pPr>
        <w:jc w:val="both"/>
        <w:rPr>
          <w:rFonts w:ascii="Arial" w:hAnsi="Arial" w:cs="Arial"/>
          <w:spacing w:val="-1"/>
          <w:lang w:val="en-GB" w:eastAsia="en-GB"/>
        </w:rPr>
      </w:pPr>
      <w:hyperlink r:id="rId10" w:history="1">
        <w:r w:rsidR="00C84A62" w:rsidRPr="009B08B2">
          <w:rPr>
            <w:rStyle w:val="Hyperlink"/>
            <w:rFonts w:ascii="Arial" w:hAnsi="Arial" w:cs="Arial"/>
            <w:spacing w:val="-1"/>
            <w:lang w:val="en-GB" w:eastAsia="en-GB"/>
          </w:rPr>
          <w:t>https://www.gov.uk/government/organisations/disclosure-and-barring-service</w:t>
        </w:r>
      </w:hyperlink>
    </w:p>
    <w:p w14:paraId="7093684C" w14:textId="77777777" w:rsidR="00C84A62" w:rsidRPr="009B08B2" w:rsidRDefault="00C84A62" w:rsidP="003F711F">
      <w:pPr>
        <w:jc w:val="both"/>
        <w:rPr>
          <w:rFonts w:ascii="Arial" w:hAnsi="Arial" w:cs="Arial"/>
        </w:rPr>
      </w:pPr>
    </w:p>
    <w:p w14:paraId="2EAA125C" w14:textId="0C4254E9"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Please </w:t>
      </w:r>
      <w:r w:rsidR="0010296B" w:rsidRPr="009B08B2">
        <w:rPr>
          <w:rFonts w:ascii="Arial" w:hAnsi="Arial" w:cs="Arial"/>
          <w:color w:val="333333"/>
          <w:lang w:val="en-GB" w:eastAsia="en-GB"/>
        </w:rPr>
        <w:t xml:space="preserve">email </w:t>
      </w:r>
      <w:r w:rsidR="009B08B2">
        <w:rPr>
          <w:rFonts w:ascii="Arial" w:hAnsi="Arial" w:cs="Arial"/>
          <w:color w:val="333333"/>
          <w:lang w:val="en-GB" w:eastAsia="en-GB"/>
        </w:rPr>
        <w:t>Jamie Maloy, Headteacher</w:t>
      </w:r>
      <w:r w:rsidR="007700A7" w:rsidRPr="009B08B2">
        <w:rPr>
          <w:rFonts w:ascii="Arial" w:hAnsi="Arial" w:cs="Arial"/>
          <w:color w:val="333333"/>
          <w:lang w:val="en-GB" w:eastAsia="en-GB"/>
        </w:rPr>
        <w:t xml:space="preserve"> </w:t>
      </w:r>
      <w:r w:rsidRPr="009B08B2">
        <w:rPr>
          <w:rFonts w:ascii="Arial" w:hAnsi="Arial" w:cs="Arial"/>
          <w:color w:val="333333"/>
          <w:lang w:val="en-GB" w:eastAsia="en-GB"/>
        </w:rPr>
        <w:t>on</w:t>
      </w:r>
      <w:r w:rsidR="0010296B" w:rsidRPr="009B08B2">
        <w:rPr>
          <w:rFonts w:ascii="Arial" w:hAnsi="Arial" w:cs="Arial"/>
          <w:color w:val="333333"/>
          <w:lang w:val="en-GB" w:eastAsia="en-GB"/>
        </w:rPr>
        <w:t xml:space="preserve"> </w:t>
      </w:r>
      <w:hyperlink r:id="rId11" w:history="1">
        <w:r w:rsidR="009B08B2" w:rsidRPr="00FE3DE9">
          <w:rPr>
            <w:rStyle w:val="Hyperlink"/>
            <w:rFonts w:ascii="Arial" w:hAnsi="Arial" w:cs="Arial"/>
            <w:lang w:val="en-GB" w:eastAsia="en-GB"/>
          </w:rPr>
          <w:t>admin@grange.ealing.sch.uk</w:t>
        </w:r>
      </w:hyperlink>
      <w:r w:rsidR="00003C57" w:rsidRPr="009B08B2">
        <w:rPr>
          <w:rFonts w:ascii="Arial" w:hAnsi="Arial" w:cs="Arial"/>
          <w:color w:val="333333"/>
          <w:lang w:val="en-GB" w:eastAsia="en-GB"/>
        </w:rPr>
        <w:t xml:space="preserve"> </w:t>
      </w:r>
      <w:r w:rsidR="00003C57" w:rsidRPr="009B08B2" w:rsidDel="007700A7">
        <w:rPr>
          <w:rFonts w:ascii="Arial" w:hAnsi="Arial" w:cs="Arial"/>
          <w:color w:val="333333"/>
          <w:lang w:val="en-GB" w:eastAsia="en-GB"/>
        </w:rPr>
        <w:t xml:space="preserve"> </w:t>
      </w:r>
      <w:r w:rsidR="0010296B" w:rsidRPr="009B08B2">
        <w:rPr>
          <w:rFonts w:ascii="Arial" w:hAnsi="Arial" w:cs="Arial"/>
          <w:color w:val="333333"/>
          <w:lang w:val="en-GB" w:eastAsia="en-GB"/>
        </w:rPr>
        <w:t xml:space="preserve"> </w:t>
      </w:r>
      <w:r w:rsidRPr="009B08B2">
        <w:rPr>
          <w:rFonts w:ascii="Arial" w:hAnsi="Arial" w:cs="Arial"/>
          <w:color w:val="333333"/>
          <w:lang w:val="en-GB" w:eastAsia="en-GB"/>
        </w:rPr>
        <w:t>to enquire about the job</w:t>
      </w:r>
      <w:r w:rsidR="0010296B" w:rsidRPr="009B08B2">
        <w:rPr>
          <w:rFonts w:ascii="Arial" w:hAnsi="Arial" w:cs="Arial"/>
          <w:color w:val="333333"/>
          <w:lang w:val="en-GB" w:eastAsia="en-GB"/>
        </w:rPr>
        <w:t xml:space="preserve"> and </w:t>
      </w:r>
      <w:r w:rsidR="00E13615" w:rsidRPr="009B08B2">
        <w:rPr>
          <w:rFonts w:ascii="Arial" w:hAnsi="Arial" w:cs="Arial"/>
          <w:color w:val="333333"/>
          <w:lang w:val="en-GB" w:eastAsia="en-GB"/>
        </w:rPr>
        <w:t xml:space="preserve">to </w:t>
      </w:r>
      <w:r w:rsidR="0010296B" w:rsidRPr="009B08B2">
        <w:rPr>
          <w:rFonts w:ascii="Arial" w:hAnsi="Arial" w:cs="Arial"/>
          <w:color w:val="333333"/>
          <w:lang w:val="en-GB" w:eastAsia="en-GB"/>
        </w:rPr>
        <w:t>arrange a visit to the school.</w:t>
      </w:r>
    </w:p>
    <w:p w14:paraId="4D8F2FE2" w14:textId="77777777"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To apply </w:t>
      </w:r>
      <w:r w:rsidR="0010296B" w:rsidRPr="009B08B2">
        <w:rPr>
          <w:rFonts w:ascii="Arial" w:hAnsi="Arial" w:cs="Arial"/>
          <w:color w:val="333333"/>
          <w:lang w:val="en-GB" w:eastAsia="en-GB"/>
        </w:rPr>
        <w:t xml:space="preserve">for this position, </w:t>
      </w:r>
      <w:r w:rsidRPr="009B08B2">
        <w:rPr>
          <w:rFonts w:ascii="Arial" w:hAnsi="Arial" w:cs="Arial"/>
          <w:color w:val="333333"/>
          <w:lang w:val="en-GB" w:eastAsia="en-GB"/>
        </w:rPr>
        <w:t>please download the application form, job description, person specification</w:t>
      </w:r>
      <w:r w:rsidR="00E13615" w:rsidRPr="009B08B2">
        <w:rPr>
          <w:rFonts w:ascii="Arial" w:hAnsi="Arial" w:cs="Arial"/>
          <w:color w:val="333333"/>
          <w:lang w:val="en-GB" w:eastAsia="en-GB"/>
        </w:rPr>
        <w:t>,</w:t>
      </w:r>
      <w:r w:rsidRPr="009B08B2">
        <w:rPr>
          <w:rFonts w:ascii="Arial" w:hAnsi="Arial" w:cs="Arial"/>
          <w:color w:val="333333"/>
          <w:lang w:val="en-GB" w:eastAsia="en-GB"/>
        </w:rPr>
        <w:t xml:space="preserve"> guidance notes </w:t>
      </w:r>
      <w:r w:rsidR="00E13615" w:rsidRPr="009B08B2">
        <w:rPr>
          <w:rFonts w:ascii="Arial" w:hAnsi="Arial" w:cs="Arial"/>
          <w:color w:val="333333"/>
          <w:lang w:val="en-GB" w:eastAsia="en-GB"/>
        </w:rPr>
        <w:t xml:space="preserve">and privacy notice </w:t>
      </w:r>
      <w:r w:rsidRPr="009B08B2">
        <w:rPr>
          <w:rFonts w:ascii="Arial" w:hAnsi="Arial" w:cs="Arial"/>
          <w:color w:val="333333"/>
          <w:lang w:val="en-GB" w:eastAsia="en-GB"/>
        </w:rPr>
        <w:t xml:space="preserve">from our school website (Employment at Grange section): </w:t>
      </w:r>
      <w:hyperlink r:id="rId12" w:history="1">
        <w:r w:rsidRPr="009B08B2">
          <w:rPr>
            <w:rStyle w:val="Hyperlink"/>
            <w:rFonts w:ascii="Arial" w:hAnsi="Arial" w:cs="Arial"/>
            <w:lang w:val="en-GB" w:eastAsia="en-GB"/>
          </w:rPr>
          <w:t>http://www.grange.ealing.sch.uk/about-us/multiple-vacancies-page</w:t>
        </w:r>
      </w:hyperlink>
    </w:p>
    <w:p w14:paraId="092CD07D" w14:textId="637AE211" w:rsidR="00C84A62" w:rsidRPr="009B08B2" w:rsidRDefault="0010296B"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Completed </w:t>
      </w:r>
      <w:r w:rsidR="00C84A62" w:rsidRPr="009B08B2">
        <w:rPr>
          <w:rFonts w:ascii="Arial" w:hAnsi="Arial" w:cs="Arial"/>
          <w:color w:val="333333"/>
          <w:lang w:val="en-GB" w:eastAsia="en-GB"/>
        </w:rPr>
        <w:t>application form</w:t>
      </w:r>
      <w:r w:rsidRPr="009B08B2">
        <w:rPr>
          <w:rFonts w:ascii="Arial" w:hAnsi="Arial" w:cs="Arial"/>
          <w:color w:val="333333"/>
          <w:lang w:val="en-GB" w:eastAsia="en-GB"/>
        </w:rPr>
        <w:t>s should be sent</w:t>
      </w:r>
      <w:r w:rsidR="007700A7" w:rsidRPr="009B08B2">
        <w:rPr>
          <w:rFonts w:ascii="Arial" w:hAnsi="Arial" w:cs="Arial"/>
          <w:color w:val="333333"/>
          <w:lang w:val="en-GB" w:eastAsia="en-GB"/>
        </w:rPr>
        <w:t xml:space="preserve"> to </w:t>
      </w:r>
      <w:hyperlink r:id="rId13" w:history="1">
        <w:r w:rsidR="007700A7" w:rsidRPr="009B08B2">
          <w:rPr>
            <w:rStyle w:val="Hyperlink"/>
            <w:rFonts w:ascii="Arial" w:hAnsi="Arial" w:cs="Arial"/>
            <w:lang w:val="en-GB" w:eastAsia="en-GB"/>
          </w:rPr>
          <w:t>koliveira@grange.ealing.sch.uk</w:t>
        </w:r>
      </w:hyperlink>
      <w:r w:rsidR="007700A7" w:rsidRPr="009B08B2">
        <w:rPr>
          <w:rFonts w:ascii="Arial" w:hAnsi="Arial" w:cs="Arial"/>
          <w:color w:val="333333"/>
          <w:lang w:val="en-GB" w:eastAsia="en-GB"/>
        </w:rPr>
        <w:t xml:space="preserve"> </w:t>
      </w:r>
      <w:r w:rsidR="007700A7" w:rsidRPr="009B08B2" w:rsidDel="007700A7">
        <w:rPr>
          <w:rFonts w:ascii="Arial" w:hAnsi="Arial" w:cs="Arial"/>
          <w:color w:val="333333"/>
          <w:lang w:val="en-GB" w:eastAsia="en-GB"/>
        </w:rPr>
        <w:t xml:space="preserve"> </w:t>
      </w:r>
    </w:p>
    <w:p w14:paraId="174707A8" w14:textId="77777777"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sz w:val="28"/>
          <w:szCs w:val="28"/>
          <w:lang w:val="en-GB" w:eastAsia="en-GB"/>
        </w:rPr>
      </w:pPr>
      <w:r w:rsidRPr="009B08B2">
        <w:rPr>
          <w:rFonts w:ascii="Arial" w:hAnsi="Arial" w:cs="Arial"/>
          <w:color w:val="333333"/>
          <w:sz w:val="28"/>
          <w:szCs w:val="28"/>
          <w:u w:val="single"/>
          <w:lang w:val="en-GB" w:eastAsia="en-GB"/>
        </w:rPr>
        <w:t>CVs will not be accepted</w:t>
      </w:r>
      <w:r w:rsidRPr="009B08B2">
        <w:rPr>
          <w:rFonts w:ascii="Arial" w:hAnsi="Arial" w:cs="Arial"/>
          <w:color w:val="333333"/>
          <w:sz w:val="28"/>
          <w:szCs w:val="28"/>
          <w:lang w:val="en-GB" w:eastAsia="en-GB"/>
        </w:rPr>
        <w:t>.</w:t>
      </w:r>
    </w:p>
    <w:p w14:paraId="1AFD6D02" w14:textId="77777777" w:rsidR="00C84A62" w:rsidRPr="009B08B2" w:rsidRDefault="00C84A62" w:rsidP="00C84A62">
      <w:pPr>
        <w:shd w:val="clear" w:color="auto" w:fill="FFFFFF"/>
        <w:spacing w:line="360" w:lineRule="atLeast"/>
        <w:rPr>
          <w:rFonts w:ascii="Arial" w:hAnsi="Arial" w:cs="Arial"/>
          <w:color w:val="333333"/>
          <w:lang w:val="en-GB" w:eastAsia="en-GB"/>
        </w:rPr>
      </w:pPr>
    </w:p>
    <w:p w14:paraId="074BA951" w14:textId="279B5ECE" w:rsidR="00C84A62" w:rsidRPr="009B08B2" w:rsidRDefault="00C84A62" w:rsidP="00C84A62">
      <w:pPr>
        <w:shd w:val="clear" w:color="auto" w:fill="FFFFFF"/>
        <w:spacing w:line="360" w:lineRule="atLeast"/>
        <w:rPr>
          <w:rFonts w:ascii="Arial" w:hAnsi="Arial" w:cs="Arial"/>
          <w:color w:val="333333"/>
          <w:lang w:val="en-GB" w:eastAsia="en-GB"/>
        </w:rPr>
      </w:pPr>
      <w:r w:rsidRPr="009B08B2">
        <w:rPr>
          <w:rFonts w:ascii="Arial" w:hAnsi="Arial" w:cs="Arial"/>
          <w:color w:val="333333"/>
          <w:lang w:val="en-GB" w:eastAsia="en-GB"/>
        </w:rPr>
        <w:t>Closing date:  Noon</w:t>
      </w:r>
      <w:r w:rsidR="00C87C1A" w:rsidRPr="009B08B2">
        <w:rPr>
          <w:rFonts w:ascii="Arial" w:hAnsi="Arial" w:cs="Arial"/>
          <w:color w:val="333333"/>
          <w:lang w:val="en-GB" w:eastAsia="en-GB"/>
        </w:rPr>
        <w:t xml:space="preserve"> on </w:t>
      </w:r>
      <w:r w:rsidR="00FD74F4">
        <w:rPr>
          <w:rFonts w:ascii="Arial" w:hAnsi="Arial" w:cs="Arial"/>
          <w:color w:val="333333"/>
          <w:lang w:val="en-GB" w:eastAsia="en-GB"/>
        </w:rPr>
        <w:t>Friday 6</w:t>
      </w:r>
      <w:r w:rsidR="00FD74F4" w:rsidRPr="00FD74F4">
        <w:rPr>
          <w:rFonts w:ascii="Arial" w:hAnsi="Arial" w:cs="Arial"/>
          <w:color w:val="333333"/>
          <w:vertAlign w:val="superscript"/>
          <w:lang w:val="en-GB" w:eastAsia="en-GB"/>
        </w:rPr>
        <w:t>th</w:t>
      </w:r>
      <w:r w:rsidR="00FD74F4">
        <w:rPr>
          <w:rFonts w:ascii="Arial" w:hAnsi="Arial" w:cs="Arial"/>
          <w:color w:val="333333"/>
          <w:lang w:val="en-GB" w:eastAsia="en-GB"/>
        </w:rPr>
        <w:t xml:space="preserve"> February 2026</w:t>
      </w:r>
    </w:p>
    <w:p w14:paraId="7CAB35C1" w14:textId="77777777" w:rsidR="00A32946" w:rsidRPr="009B08B2" w:rsidRDefault="00A32946" w:rsidP="00C84A62">
      <w:pPr>
        <w:shd w:val="clear" w:color="auto" w:fill="FFFFFF"/>
        <w:spacing w:line="360" w:lineRule="atLeast"/>
        <w:rPr>
          <w:rFonts w:ascii="Arial" w:hAnsi="Arial" w:cs="Arial"/>
          <w:color w:val="333333"/>
          <w:lang w:val="en-GB" w:eastAsia="en-GB"/>
        </w:rPr>
      </w:pPr>
    </w:p>
    <w:p w14:paraId="4F3A2932" w14:textId="73D34ADC" w:rsidR="00A32946" w:rsidRPr="009B08B2" w:rsidRDefault="00A32946" w:rsidP="00C84A62">
      <w:pPr>
        <w:shd w:val="clear" w:color="auto" w:fill="FFFFFF"/>
        <w:spacing w:line="360" w:lineRule="atLeast"/>
        <w:rPr>
          <w:rFonts w:ascii="Arial" w:hAnsi="Arial" w:cs="Arial"/>
          <w:color w:val="333333"/>
          <w:lang w:val="en-GB" w:eastAsia="en-GB"/>
        </w:rPr>
      </w:pPr>
      <w:r w:rsidRPr="009B08B2">
        <w:rPr>
          <w:rFonts w:ascii="Arial" w:hAnsi="Arial" w:cs="Arial"/>
          <w:color w:val="333333"/>
          <w:lang w:val="en-GB" w:eastAsia="en-GB"/>
        </w:rPr>
        <w:t>T</w:t>
      </w:r>
      <w:r w:rsidR="009B08B2">
        <w:rPr>
          <w:rFonts w:ascii="Arial" w:hAnsi="Arial" w:cs="Arial"/>
          <w:color w:val="333333"/>
          <w:lang w:val="en-GB" w:eastAsia="en-GB"/>
        </w:rPr>
        <w:t>asks</w:t>
      </w:r>
      <w:r w:rsidRPr="009B08B2">
        <w:rPr>
          <w:rFonts w:ascii="Arial" w:hAnsi="Arial" w:cs="Arial"/>
          <w:color w:val="333333"/>
          <w:lang w:val="en-GB" w:eastAsia="en-GB"/>
        </w:rPr>
        <w:t xml:space="preserve"> &amp; Interviews: </w:t>
      </w:r>
      <w:r w:rsidR="00FD74F4">
        <w:rPr>
          <w:rFonts w:ascii="Arial" w:hAnsi="Arial" w:cs="Arial"/>
          <w:color w:val="333333"/>
          <w:lang w:val="en-GB" w:eastAsia="en-GB"/>
        </w:rPr>
        <w:t>Wednesday 11</w:t>
      </w:r>
      <w:r w:rsidR="00FD74F4" w:rsidRPr="00FD74F4">
        <w:rPr>
          <w:rFonts w:ascii="Arial" w:hAnsi="Arial" w:cs="Arial"/>
          <w:color w:val="333333"/>
          <w:vertAlign w:val="superscript"/>
          <w:lang w:val="en-GB" w:eastAsia="en-GB"/>
        </w:rPr>
        <w:t>th</w:t>
      </w:r>
      <w:r w:rsidR="00FD74F4">
        <w:rPr>
          <w:rFonts w:ascii="Arial" w:hAnsi="Arial" w:cs="Arial"/>
          <w:color w:val="333333"/>
          <w:lang w:val="en-GB" w:eastAsia="en-GB"/>
        </w:rPr>
        <w:t xml:space="preserve"> February 2026</w:t>
      </w:r>
    </w:p>
    <w:p w14:paraId="054B3537" w14:textId="5E8F5E6E" w:rsidR="00C84A62" w:rsidRPr="009B08B2" w:rsidRDefault="00C84A62" w:rsidP="00C84A62">
      <w:pPr>
        <w:shd w:val="clear" w:color="auto" w:fill="FFFFFF"/>
        <w:spacing w:line="360" w:lineRule="atLeast"/>
        <w:rPr>
          <w:rFonts w:ascii="Arial" w:hAnsi="Arial" w:cs="Arial"/>
          <w:lang w:val="en-GB" w:eastAsia="en-GB"/>
        </w:rPr>
      </w:pPr>
    </w:p>
    <w:p w14:paraId="3D269A85" w14:textId="3D08A30E" w:rsidR="000D2AEC" w:rsidRPr="009B08B2" w:rsidRDefault="000D2AEC" w:rsidP="00C84A62">
      <w:pPr>
        <w:shd w:val="clear" w:color="auto" w:fill="FFFFFF"/>
        <w:spacing w:line="360" w:lineRule="atLeast"/>
        <w:rPr>
          <w:rFonts w:ascii="Arial" w:hAnsi="Arial" w:cs="Arial"/>
          <w:color w:val="FF0000"/>
          <w:lang w:val="en-GB" w:eastAsia="en-GB"/>
        </w:rPr>
      </w:pPr>
      <w:r w:rsidRPr="009B08B2">
        <w:rPr>
          <w:rFonts w:ascii="Arial" w:hAnsi="Arial" w:cs="Arial"/>
          <w:color w:val="FF0000"/>
          <w:lang w:val="en-GB" w:eastAsia="en-GB"/>
        </w:rPr>
        <w:t xml:space="preserve">Job start date: </w:t>
      </w:r>
      <w:r w:rsidR="009B08B2">
        <w:rPr>
          <w:rFonts w:ascii="Arial" w:hAnsi="Arial" w:cs="Arial"/>
          <w:color w:val="FF0000"/>
          <w:lang w:val="en-GB" w:eastAsia="en-GB"/>
        </w:rPr>
        <w:t>Summer Term</w:t>
      </w:r>
      <w:r w:rsidR="002807B6" w:rsidRPr="009B08B2">
        <w:rPr>
          <w:rFonts w:ascii="Arial" w:hAnsi="Arial" w:cs="Arial"/>
          <w:color w:val="FF0000"/>
          <w:lang w:val="en-GB" w:eastAsia="en-GB"/>
        </w:rPr>
        <w:t xml:space="preserve"> 2026 </w:t>
      </w:r>
      <w:r w:rsidR="009B08B2">
        <w:rPr>
          <w:rFonts w:ascii="Arial" w:hAnsi="Arial" w:cs="Arial"/>
          <w:color w:val="FF0000"/>
          <w:lang w:val="en-GB" w:eastAsia="en-GB"/>
        </w:rPr>
        <w:t>(some flexibility may be possible)</w:t>
      </w:r>
    </w:p>
    <w:p w14:paraId="31452E7C" w14:textId="77777777" w:rsidR="00C84A62" w:rsidRDefault="00C84A62" w:rsidP="00F34570">
      <w:pPr>
        <w:rPr>
          <w:rFonts w:ascii="Arial" w:hAnsi="Arial" w:cs="Arial"/>
        </w:rPr>
      </w:pPr>
    </w:p>
    <w:p w14:paraId="46152B08" w14:textId="77777777" w:rsidR="00C84A62" w:rsidRPr="003C6101" w:rsidRDefault="00C84A62" w:rsidP="00F34570">
      <w:pPr>
        <w:rPr>
          <w:rFonts w:ascii="Arial" w:hAnsi="Arial" w:cs="Arial"/>
        </w:rPr>
      </w:pPr>
    </w:p>
    <w:p w14:paraId="35209F88" w14:textId="77777777" w:rsidR="006C437D" w:rsidRPr="003C6101" w:rsidRDefault="006C437D" w:rsidP="006C437D">
      <w:pPr>
        <w:jc w:val="right"/>
        <w:rPr>
          <w:rFonts w:ascii="Arial" w:hAnsi="Arial" w:cs="Arial"/>
          <w:sz w:val="20"/>
          <w:szCs w:val="20"/>
          <w:lang w:val="en-GB"/>
        </w:rPr>
      </w:pPr>
    </w:p>
    <w:p w14:paraId="3F950524" w14:textId="77777777" w:rsidR="003C6101" w:rsidRPr="003C6101" w:rsidRDefault="003C6101" w:rsidP="003C6101">
      <w:pPr>
        <w:rPr>
          <w:rFonts w:ascii="Arial" w:hAnsi="Arial" w:cs="Arial"/>
          <w:sz w:val="20"/>
          <w:szCs w:val="20"/>
          <w:lang w:val="en-GB"/>
        </w:rPr>
      </w:pPr>
    </w:p>
    <w:sectPr w:rsidR="003C6101" w:rsidRPr="003C6101" w:rsidSect="003C6101">
      <w:footerReference w:type="default" r:id="rId14"/>
      <w:pgSz w:w="12240" w:h="15840"/>
      <w:pgMar w:top="-851" w:right="900" w:bottom="567" w:left="1418"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09E93" w14:textId="77777777" w:rsidR="00D425D4" w:rsidRDefault="00D425D4">
      <w:r>
        <w:separator/>
      </w:r>
    </w:p>
  </w:endnote>
  <w:endnote w:type="continuationSeparator" w:id="0">
    <w:p w14:paraId="250FA6F0" w14:textId="77777777" w:rsidR="00D425D4" w:rsidRDefault="00D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B038" w14:textId="77777777" w:rsidR="00FC4517" w:rsidRPr="00B074BF" w:rsidRDefault="00D74BDA" w:rsidP="00FC4517">
    <w:pPr>
      <w:rPr>
        <w:rFonts w:ascii="Arial" w:hAnsi="Arial" w:cs="Arial"/>
        <w:color w:val="0000FF"/>
        <w:sz w:val="20"/>
        <w:szCs w:val="20"/>
        <w:u w:val="single"/>
        <w:lang w:val="en-GB"/>
      </w:rPr>
    </w:pPr>
    <w:r>
      <w:rPr>
        <w:noProof/>
        <w:lang w:val="en-GB" w:eastAsia="en-GB"/>
      </w:rPr>
      <mc:AlternateContent>
        <mc:Choice Requires="wpg">
          <w:drawing>
            <wp:anchor distT="0" distB="0" distL="114300" distR="114300" simplePos="0" relativeHeight="251657728" behindDoc="0" locked="0" layoutInCell="1" allowOverlap="1" wp14:anchorId="01E1816B" wp14:editId="432E8DE2">
              <wp:simplePos x="0" y="0"/>
              <wp:positionH relativeFrom="column">
                <wp:posOffset>481330</wp:posOffset>
              </wp:positionH>
              <wp:positionV relativeFrom="paragraph">
                <wp:posOffset>-890270</wp:posOffset>
              </wp:positionV>
              <wp:extent cx="6021705" cy="876300"/>
              <wp:effectExtent l="3175" t="4445" r="0" b="0"/>
              <wp:wrapNone/>
              <wp:docPr id="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1705" cy="876300"/>
                        <a:chOff x="1325" y="13702"/>
                        <a:chExt cx="9483" cy="1380"/>
                      </a:xfrm>
                    </wpg:grpSpPr>
                    <pic:pic xmlns:pic="http://schemas.openxmlformats.org/drawingml/2006/picture">
                      <pic:nvPicPr>
                        <pic:cNvPr id="2" name="Picture 3" descr="T:\Logos etc\ARTSMARKGOLD_RGB.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455" y="13702"/>
                          <a:ext cx="1353"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021" y="13979"/>
                          <a:ext cx="1105"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7" descr="C:\Users\mbyrne.GPS\AppData\Local\Microsoft\Windows\Temporary Internet Files\Content.IE5\2HWVZT77\RRSA-Level1-logo.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7504" y="13955"/>
                          <a:ext cx="1397" cy="1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325" y="13979"/>
                          <a:ext cx="88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5" descr="LGC_Accreditation_Logo_2014_15.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325" y="13955"/>
                          <a:ext cx="903" cy="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E63466" id="Group 27" o:spid="_x0000_s1026" style="position:absolute;margin-left:37.9pt;margin-top:-70.1pt;width:474.15pt;height:69pt;z-index:251657728" coordorigin="1325,13702" coordsize="9483,13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&#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q1/5m/Wz7n6cwHYNFTtLXdbbi&#10;ArnRATHtvdf22MrpGIBkPizdNjrf2VRnJ94l/e95SbeOQrbme3XVc7Tdd5A4QXOmNz64lWD5AFj1&#10;M3spvIsuYpdplNIr2Ht/5qRVZf2oZPzoOqFvfNbrKjr3v3Xuve/de6t7/lcduwUtZvXpPK1SRNk3&#10;/vztJJZFTz1tPT0+O3PjofI95aiShp6SpjijFxHT1DngEjOb7nPPEUM+4e3164BmP1lsCaVZVWO4&#10;QVOWKLFIqgfCkrHgesfffDl9njtuZYFJCDwJaeQJLRMfQai6knzZB1ct7z36xz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hjHY8VzZMUFGMk8MdO+QFLAK56eIyGKBqvR52hjMzlVLaRqN&#10;hyfbAtbUXBuxHH9WVCl9I1lRWg1UrQVNBWgqfXpzxpfC8HU3gg101Omp4mnCuBn5dTPb/Tf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&#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p/NRrxJ2x1v&#10;jLxXo+vJa8qGvOBkdyZanBkTUdMTfwo6DYXIbk2450ffNuQ3Ou02fbVNrL/PvnkXI9P08ep1emMn&#10;vYuKmw3s+e67C/LtjU/t7s/l1Vz7w56nDr3v3XujW/CDH/xP5UdQU3iEvizGayGkuY7fwjaefyvl&#10;1BkuYfstYW/q06bG9jNP3d7X6z3m2KKmqk8r8af2VtNJXy4aK086UzWnQE9zZvA5F3B60rGi/wC9&#10;yxrT860+XHrZk99dOsLO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a/38zbIit+RuPpg6&#10;v/B+tNs44qEZDEZcvubLaGZgBKxGU1ahcWYD6ggcx/ve3QuPdWKGtfA2i3ThSlZbiSnz/tK1HrTi&#10;OssfZSHwuT3en9peyN9tEjT8vh6rv94tdS71737r3R4/5dmPFZ8pdo1BEROJwO88gpkBLqZNuV2L&#10;vCbHTLpyRBPHoLD/AAORX3WLYT+8ljKaVgtrp88cwPHj5/qfsr1GPu/L4fI1wmf1JYV/ZIrZ+Xb+&#10;2nWxd76p9Yf9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tcj+YZkTW/KrfdMXdhiMVsrHAMqqsYl2hhstojK&#10;8uhOTLXPOpiPoB75T/ejuvqPefcoak+BBaJnyrbRSY9R+pXPmSOHWYftHD4XItq+P1JJm/ZK6Z/3&#10;nokvvHrqS+ve/de6sa/lg0H3fyGztUeBi+rNxVYJi1hpJtxbQxyxiS4ELmOtdgeSQpFrEkZWfc+t&#10;vH90bmY8IdmnbhXJntUpXyNHJr5gEedRD3vdL4fKMSeb30Y4+kcrfnwH7er9/fTHrFL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WR+alcch8o+4pz5&#10;Lx7hoqH9x9bWxm38PjRYm9o7UnoH9lbD8e+Qv3gbg3XvHv0pri6RMmv9nBFH+ztwPIUHWa3ttF4X&#10;I+3JjMLNj+lI7f5c/PornuHOhx1737r3VqP8qvHmTsntHK2l00ex8bjywA8IOSz0NSoka1xKRiTo&#10;F+QG/pxmb9zC2L82bzeZpHt0afL9SYNn5/p4+VeoL99ZabNYwYq1yzfPtQj9ndn8urwPfRDrGX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&#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jJuxdjU++KPrWbdWGj37kMTU5yj2qayP8Ai82LpCvmqftxfQShMiRsRLLFHJIiskUj&#10;KQSc08uRcxR8pSXtuOZZYGmW31DxTGvFtPlipANGZVdlBVHKmS7Puj7Y28rBIdqSQIZadgY8BX+R&#10;PAEgEgsAVn7P+i3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ZUEsDBAoAAAAAAAAAIQBeCf8X2zoAANs6&#10;AAAVAAAAZHJzL21lZGlhL2ltYWdlNS5qcGVn/9j/4AAQSkZJRgABAQEA3ADcAAD/2wBDAAIBAQEB&#10;AQIBAQECAgICAgQDAgICAgUEBAMEBgUGBgYFBgYGBwkIBgcJBwYGCAsICQoKCgoKBggLDAsKDAkK&#10;Cgr/2wBDAQICAgICAgUDAwUKBwYHCgoKCgoKCgoKCgoKCgoKCgoKCgoKCgoKCgoKCgoKCgoKCgoK&#10;CgoKCgoKCgoKCgoKCgr/wAARCACOAI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455;top:13702;width:1353;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">
                <v:imagedata r:id="rId6" o:title="ARTSMARKGOLD_RGB"/>
                <v:path arrowok="t"/>
              </v:shape>
              <v:shape id="Picture 3" o:spid="_x0000_s1028" type="#_x0000_t75" style="position:absolute;left:3021;top:13979;width:1105;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">
                <v:imagedata r:id="rId7" o:title=""/>
                <v:path arrowok="t"/>
              </v:shape>
              <v:shape id="Picture 7" o:spid="_x0000_s1029" type="#_x0000_t75" style="position:absolute;left:7504;top:13955;width:1397;height: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">
                <v:imagedata r:id="rId8" o:title="RRSA-Level1-logo"/>
                <v:path arrowok="t"/>
              </v:shape>
              <v:shape id="Picture 4" o:spid="_x0000_s1030" type="#_x0000_t75" style="position:absolute;left:5325;top:13979;width:88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">
                <v:imagedata r:id="rId9" o:title=""/>
                <v:path arrowok="t"/>
              </v:shape>
              <v:shape id="Picture 5" o:spid="_x0000_s1031" type="#_x0000_t75" alt="LGC_Accreditation_Logo_2014_15.jpg" style="position:absolute;left:1325;top:13955;width:903;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">
                <v:imagedata r:id="rId10" o:title="LGC_Accreditation_Logo_2014_15"/>
                <v:path arrowok="t"/>
              </v:shape>
            </v:group>
          </w:pict>
        </mc:Fallback>
      </mc:AlternateContent>
    </w:r>
    <w:r w:rsidR="00FC4517">
      <w:rPr>
        <w:rStyle w:val="Hyperlink"/>
        <w:rFonts w:ascii="Arial" w:hAnsi="Arial" w:cs="Arial"/>
        <w:sz w:val="20"/>
        <w:szCs w:val="20"/>
        <w:lang w:val="en-GB"/>
      </w:rPr>
      <w:t>Any personal data collected will be stored and processed in accordance with our GDPR policy found on the school website in the GDPR section</w:t>
    </w:r>
  </w:p>
  <w:p w14:paraId="1DCA190E" w14:textId="77777777" w:rsidR="00436C49" w:rsidRDefault="0043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13D7D" w14:textId="77777777" w:rsidR="00D425D4" w:rsidRDefault="00D425D4">
      <w:r>
        <w:separator/>
      </w:r>
    </w:p>
  </w:footnote>
  <w:footnote w:type="continuationSeparator" w:id="0">
    <w:p w14:paraId="7793A4B8" w14:textId="77777777" w:rsidR="00D425D4" w:rsidRDefault="00D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53"/>
    <w:rsid w:val="00003C57"/>
    <w:rsid w:val="000C285B"/>
    <w:rsid w:val="000D2AEC"/>
    <w:rsid w:val="0010296B"/>
    <w:rsid w:val="00165C59"/>
    <w:rsid w:val="00203972"/>
    <w:rsid w:val="002807B6"/>
    <w:rsid w:val="002B270D"/>
    <w:rsid w:val="002B5CEF"/>
    <w:rsid w:val="002D000D"/>
    <w:rsid w:val="00300ABC"/>
    <w:rsid w:val="003A2FD9"/>
    <w:rsid w:val="003B17F0"/>
    <w:rsid w:val="003C6101"/>
    <w:rsid w:val="003F711F"/>
    <w:rsid w:val="00406F39"/>
    <w:rsid w:val="00413C96"/>
    <w:rsid w:val="00436C49"/>
    <w:rsid w:val="004E5932"/>
    <w:rsid w:val="00515ECC"/>
    <w:rsid w:val="005B6C05"/>
    <w:rsid w:val="006047EF"/>
    <w:rsid w:val="00644BD1"/>
    <w:rsid w:val="00680AC3"/>
    <w:rsid w:val="00693C27"/>
    <w:rsid w:val="006C437D"/>
    <w:rsid w:val="00713B58"/>
    <w:rsid w:val="007363A9"/>
    <w:rsid w:val="007518F5"/>
    <w:rsid w:val="007700A7"/>
    <w:rsid w:val="00770599"/>
    <w:rsid w:val="007A43C0"/>
    <w:rsid w:val="007F11E0"/>
    <w:rsid w:val="0087211E"/>
    <w:rsid w:val="00874A0E"/>
    <w:rsid w:val="00880C44"/>
    <w:rsid w:val="008960E3"/>
    <w:rsid w:val="008B2051"/>
    <w:rsid w:val="009B08B2"/>
    <w:rsid w:val="009B7C16"/>
    <w:rsid w:val="00A32946"/>
    <w:rsid w:val="00A728C9"/>
    <w:rsid w:val="00AA14A8"/>
    <w:rsid w:val="00AB5AF1"/>
    <w:rsid w:val="00B141DB"/>
    <w:rsid w:val="00B458F7"/>
    <w:rsid w:val="00C06A8F"/>
    <w:rsid w:val="00C244C6"/>
    <w:rsid w:val="00C31388"/>
    <w:rsid w:val="00C63D9A"/>
    <w:rsid w:val="00C84A62"/>
    <w:rsid w:val="00C87C1A"/>
    <w:rsid w:val="00D405C8"/>
    <w:rsid w:val="00D425D4"/>
    <w:rsid w:val="00D74BDA"/>
    <w:rsid w:val="00D91E53"/>
    <w:rsid w:val="00E13615"/>
    <w:rsid w:val="00EB4698"/>
    <w:rsid w:val="00F34570"/>
    <w:rsid w:val="00F406BE"/>
    <w:rsid w:val="00F6698E"/>
    <w:rsid w:val="00FA4ED8"/>
    <w:rsid w:val="00FC4517"/>
    <w:rsid w:val="00FD7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AF3767C"/>
  <w15:docId w15:val="{D330DBF2-D02C-44AD-B1AD-A7861F9D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NoSpacing">
    <w:name w:val="No Spacing"/>
    <w:uiPriority w:val="1"/>
    <w:qFormat/>
    <w:rPr>
      <w:rFonts w:ascii="Calibri" w:eastAsia="Calibri" w:hAnsi="Calibri"/>
      <w:sz w:val="22"/>
      <w:szCs w:val="22"/>
      <w:lang w:eastAsia="en-US"/>
    </w:rPr>
  </w:style>
  <w:style w:type="paragraph" w:styleId="ListParagraph">
    <w:name w:val="List Paragraph"/>
    <w:basedOn w:val="Normal"/>
    <w:uiPriority w:val="34"/>
    <w:qFormat/>
    <w:rsid w:val="00C31388"/>
    <w:pPr>
      <w:spacing w:after="160" w:line="256" w:lineRule="auto"/>
      <w:ind w:left="720"/>
      <w:contextualSpacing/>
    </w:pPr>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770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367779">
      <w:bodyDiv w:val="1"/>
      <w:marLeft w:val="0"/>
      <w:marRight w:val="0"/>
      <w:marTop w:val="0"/>
      <w:marBottom w:val="0"/>
      <w:divBdr>
        <w:top w:val="none" w:sz="0" w:space="0" w:color="auto"/>
        <w:left w:val="none" w:sz="0" w:space="0" w:color="auto"/>
        <w:bottom w:val="none" w:sz="0" w:space="0" w:color="auto"/>
        <w:right w:val="none" w:sz="0" w:space="0" w:color="auto"/>
      </w:divBdr>
    </w:div>
    <w:div w:id="843932558">
      <w:bodyDiv w:val="1"/>
      <w:marLeft w:val="0"/>
      <w:marRight w:val="0"/>
      <w:marTop w:val="0"/>
      <w:marBottom w:val="0"/>
      <w:divBdr>
        <w:top w:val="none" w:sz="0" w:space="0" w:color="auto"/>
        <w:left w:val="none" w:sz="0" w:space="0" w:color="auto"/>
        <w:bottom w:val="none" w:sz="0" w:space="0" w:color="auto"/>
        <w:right w:val="none" w:sz="0" w:space="0" w:color="auto"/>
      </w:divBdr>
    </w:div>
    <w:div w:id="102035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koliveira@grange.ealing.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ge.ealing.sch.uk/about-us/multiple-vacancies-pa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grange.ealing.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organisations/disclosure-and-barring-service" TargetMode="External"/><Relationship Id="rId4" Type="http://schemas.openxmlformats.org/officeDocument/2006/relationships/settings" Target="settings.xml"/><Relationship Id="rId9" Type="http://schemas.openxmlformats.org/officeDocument/2006/relationships/hyperlink" Target="mailto:admin@grange.ealing.sch.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jpeg"/><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yrne.GPS\Desktop\New%20Letter%20Head%20template%20Oct%2015%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0B318-E5D1-477F-A9C2-A4F02826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template Oct 15 dotx</Template>
  <TotalTime>32</TotalTime>
  <Pages>2</Pages>
  <Words>446</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Grange Primary School</vt:lpstr>
    </vt:vector>
  </TitlesOfParts>
  <Company>Grange Primary School</Company>
  <LinksUpToDate>false</LinksUpToDate>
  <CharactersWithSpaces>3357</CharactersWithSpaces>
  <SharedDoc>false</SharedDoc>
  <HLinks>
    <vt:vector size="6" baseType="variant">
      <vt:variant>
        <vt:i4>5111930</vt:i4>
      </vt:variant>
      <vt:variant>
        <vt:i4>0</vt:i4>
      </vt:variant>
      <vt:variant>
        <vt:i4>0</vt:i4>
      </vt:variant>
      <vt:variant>
        <vt:i4>5</vt:i4>
      </vt:variant>
      <vt:variant>
        <vt:lpwstr>mailto:admin@grange.ealing.sch.uk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Grange Primary School</dc:title>
  <dc:subject/>
  <dc:creator>mbyrne</dc:creator>
  <cp:keywords/>
  <cp:lastModifiedBy>Jamie Maloy</cp:lastModifiedBy>
  <cp:revision>6</cp:revision>
  <cp:lastPrinted>2017-10-02T09:08:00Z</cp:lastPrinted>
  <dcterms:created xsi:type="dcterms:W3CDTF">2025-11-10T16:33:00Z</dcterms:created>
  <dcterms:modified xsi:type="dcterms:W3CDTF">2026-01-23T13:15:00Z</dcterms:modified>
</cp:coreProperties>
</file>