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0FBD74" w14:textId="363D0D25" w:rsidR="006B5D02" w:rsidRDefault="006B5D02" w:rsidP="002933D0">
      <w:pPr>
        <w:jc w:val="both"/>
        <w:rPr>
          <w:rFonts w:ascii="Arial" w:hAnsi="Arial" w:cs="Arial"/>
        </w:rPr>
      </w:pPr>
    </w:p>
    <w:p w14:paraId="5F2E173C" w14:textId="063E4DFD" w:rsidR="00D26ED3" w:rsidRDefault="00D26ED3" w:rsidP="002933D0">
      <w:pPr>
        <w:jc w:val="both"/>
        <w:rPr>
          <w:rFonts w:ascii="Arial" w:hAnsi="Arial" w:cs="Arial"/>
        </w:rPr>
      </w:pPr>
    </w:p>
    <w:p w14:paraId="1F4299AF" w14:textId="1DBAA230" w:rsidR="00D26ED3" w:rsidRDefault="00D26ED3" w:rsidP="002933D0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April 2022</w:t>
      </w:r>
    </w:p>
    <w:p w14:paraId="1BECD445" w14:textId="1CDA14E2" w:rsidR="00D26ED3" w:rsidRDefault="00D26ED3" w:rsidP="002933D0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Dear Applicant, </w:t>
      </w:r>
    </w:p>
    <w:p w14:paraId="755FF21F" w14:textId="5DF70BDB" w:rsidR="00D26ED3" w:rsidRDefault="00D26ED3" w:rsidP="002933D0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Thank you for your interest in the advertised post of Mathematics Leader with class responsibility working at Croft Church of England Primary School, which is part of EMBRACE multi academy. </w:t>
      </w:r>
    </w:p>
    <w:p w14:paraId="0CF6527B" w14:textId="1E4B9357" w:rsidR="00D26ED3" w:rsidRDefault="00D26ED3" w:rsidP="002933D0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This is an extremely exciting opportunity to join our wonderful and dedicated team at Croft. We are a small primary school with 135 on roll for next academic year. We are one form entry</w:t>
      </w:r>
      <w:r w:rsidR="000E3967">
        <w:rPr>
          <w:rFonts w:ascii="Arial" w:hAnsi="Arial" w:cs="Arial"/>
          <w:sz w:val="28"/>
          <w:szCs w:val="28"/>
        </w:rPr>
        <w:t xml:space="preserve"> and</w:t>
      </w:r>
      <w:r>
        <w:rPr>
          <w:rFonts w:ascii="Arial" w:hAnsi="Arial" w:cs="Arial"/>
          <w:sz w:val="28"/>
          <w:szCs w:val="28"/>
        </w:rPr>
        <w:t xml:space="preserve"> are have a Pre-School as part of our school. The successful candidate would be expected to lead maths throughout the whole school</w:t>
      </w:r>
      <w:r w:rsidR="000E3967">
        <w:rPr>
          <w:rFonts w:ascii="Arial" w:hAnsi="Arial" w:cs="Arial"/>
          <w:sz w:val="28"/>
          <w:szCs w:val="28"/>
        </w:rPr>
        <w:t xml:space="preserve"> and </w:t>
      </w:r>
      <w:r w:rsidR="002B5136">
        <w:rPr>
          <w:rFonts w:ascii="Arial" w:hAnsi="Arial" w:cs="Arial"/>
          <w:sz w:val="28"/>
          <w:szCs w:val="28"/>
        </w:rPr>
        <w:t xml:space="preserve">would have full time </w:t>
      </w:r>
      <w:bookmarkStart w:id="0" w:name="_GoBack"/>
      <w:bookmarkEnd w:id="0"/>
      <w:r w:rsidR="002B5136">
        <w:rPr>
          <w:rFonts w:ascii="Arial" w:hAnsi="Arial" w:cs="Arial"/>
          <w:sz w:val="28"/>
          <w:szCs w:val="28"/>
        </w:rPr>
        <w:t>responsibility for a class</w:t>
      </w:r>
      <w:r w:rsidR="00D2391F">
        <w:rPr>
          <w:rFonts w:ascii="Arial" w:hAnsi="Arial" w:cs="Arial"/>
          <w:sz w:val="28"/>
          <w:szCs w:val="28"/>
        </w:rPr>
        <w:t xml:space="preserve">. This is not a suitable post for an ECT. </w:t>
      </w:r>
    </w:p>
    <w:p w14:paraId="310ED743" w14:textId="7F2F68C6" w:rsidR="00D26ED3" w:rsidRDefault="00D26ED3" w:rsidP="002933D0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The closing date for applications is </w:t>
      </w:r>
      <w:r w:rsidR="000E3967">
        <w:rPr>
          <w:rFonts w:ascii="Arial" w:hAnsi="Arial" w:cs="Arial"/>
          <w:sz w:val="28"/>
          <w:szCs w:val="28"/>
        </w:rPr>
        <w:t>28</w:t>
      </w:r>
      <w:r w:rsidRPr="00D26ED3">
        <w:rPr>
          <w:rFonts w:ascii="Arial" w:hAnsi="Arial" w:cs="Arial"/>
          <w:sz w:val="28"/>
          <w:szCs w:val="28"/>
          <w:vertAlign w:val="superscript"/>
        </w:rPr>
        <w:t>th</w:t>
      </w:r>
      <w:r>
        <w:rPr>
          <w:rFonts w:ascii="Arial" w:hAnsi="Arial" w:cs="Arial"/>
          <w:sz w:val="28"/>
          <w:szCs w:val="28"/>
        </w:rPr>
        <w:t xml:space="preserve"> April. Interviews will take place the following week. </w:t>
      </w:r>
      <w:r w:rsidR="000E3967">
        <w:rPr>
          <w:rFonts w:ascii="Arial" w:hAnsi="Arial" w:cs="Arial"/>
          <w:sz w:val="28"/>
          <w:szCs w:val="28"/>
        </w:rPr>
        <w:t xml:space="preserve">If you would like to look round and have a chat, please phone the school on 01455282643 to book an appointment. Alternatively, please email on </w:t>
      </w:r>
      <w:hyperlink r:id="rId10" w:history="1">
        <w:r w:rsidR="000E3967" w:rsidRPr="00B13C2B">
          <w:rPr>
            <w:rStyle w:val="Hyperlink"/>
            <w:rFonts w:ascii="Arial" w:hAnsi="Arial" w:cs="Arial"/>
            <w:sz w:val="28"/>
            <w:szCs w:val="28"/>
          </w:rPr>
          <w:t>rroberts@croft.embracemat.org</w:t>
        </w:r>
      </w:hyperlink>
      <w:r w:rsidR="000E3967">
        <w:rPr>
          <w:rFonts w:ascii="Arial" w:hAnsi="Arial" w:cs="Arial"/>
          <w:sz w:val="28"/>
          <w:szCs w:val="28"/>
        </w:rPr>
        <w:t xml:space="preserve">. </w:t>
      </w:r>
    </w:p>
    <w:p w14:paraId="7ADD02BE" w14:textId="563EF973" w:rsidR="00D26ED3" w:rsidRDefault="00D26ED3" w:rsidP="002933D0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The successful candidate will be subject to satisfactory references, an Enhanced DBS, evidence of the right to work in the UK and</w:t>
      </w:r>
      <w:r w:rsidR="00D2391F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a Disqualification by Association check. Only applications submitted on the school’s application form will be considered. </w:t>
      </w:r>
    </w:p>
    <w:p w14:paraId="48F49063" w14:textId="406348A1" w:rsidR="000E3967" w:rsidRDefault="000E3967" w:rsidP="002933D0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Yours sincerely, </w:t>
      </w:r>
    </w:p>
    <w:p w14:paraId="3BE6160A" w14:textId="1F54E645" w:rsidR="000E3967" w:rsidRDefault="000E3967" w:rsidP="002933D0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Rachel Roberts</w:t>
      </w:r>
    </w:p>
    <w:p w14:paraId="1712A608" w14:textId="5C31335C" w:rsidR="000E3967" w:rsidRDefault="000E3967" w:rsidP="002933D0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Headteacher</w:t>
      </w:r>
    </w:p>
    <w:p w14:paraId="62ADC8BD" w14:textId="3FFAD626" w:rsidR="00C136C3" w:rsidRDefault="00C136C3" w:rsidP="002933D0">
      <w:pPr>
        <w:jc w:val="both"/>
      </w:pPr>
    </w:p>
    <w:p w14:paraId="6FAEA29A" w14:textId="77777777" w:rsidR="00C136C3" w:rsidRDefault="00C136C3" w:rsidP="002933D0">
      <w:pPr>
        <w:jc w:val="both"/>
      </w:pPr>
    </w:p>
    <w:sectPr w:rsidR="00C136C3" w:rsidSect="00686A9B">
      <w:headerReference w:type="default" r:id="rId11"/>
      <w:headerReference w:type="first" r:id="rId12"/>
      <w:footerReference w:type="first" r:id="rId13"/>
      <w:pgSz w:w="11906" w:h="16838" w:code="9"/>
      <w:pgMar w:top="2803" w:right="1440" w:bottom="1440" w:left="1440" w:header="899" w:footer="14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5B1EE64" w14:textId="77777777" w:rsidR="00012A02" w:rsidRDefault="00012A02">
      <w:r>
        <w:separator/>
      </w:r>
    </w:p>
  </w:endnote>
  <w:endnote w:type="continuationSeparator" w:id="0">
    <w:p w14:paraId="1BBA322D" w14:textId="77777777" w:rsidR="00012A02" w:rsidRDefault="00012A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Borders>
        <w:top w:val="single" w:sz="4" w:space="0" w:color="auto"/>
      </w:tblBorders>
      <w:tblLook w:val="01E0" w:firstRow="1" w:lastRow="1" w:firstColumn="1" w:lastColumn="1" w:noHBand="0" w:noVBand="0"/>
    </w:tblPr>
    <w:tblGrid>
      <w:gridCol w:w="9026"/>
    </w:tblGrid>
    <w:tr w:rsidR="00012A02" w14:paraId="1D5793EA" w14:textId="77777777">
      <w:tc>
        <w:tcPr>
          <w:tcW w:w="10656" w:type="dxa"/>
          <w:shd w:val="clear" w:color="auto" w:fill="auto"/>
        </w:tcPr>
        <w:p w14:paraId="430736F1" w14:textId="77777777" w:rsidR="00012A02" w:rsidRDefault="00012A02">
          <w:pPr>
            <w:pStyle w:val="Footer"/>
            <w:spacing w:after="0"/>
            <w:jc w:val="center"/>
            <w:rPr>
              <w:bCs/>
              <w:sz w:val="20"/>
              <w:szCs w:val="20"/>
            </w:rPr>
          </w:pPr>
          <w:r>
            <w:rPr>
              <w:bCs/>
              <w:sz w:val="20"/>
              <w:szCs w:val="20"/>
            </w:rPr>
            <w:t>Headteacher: Mrs Rachel Roberts.  Deputy Head teacher: Ms Sara Holden</w:t>
          </w:r>
        </w:p>
        <w:p w14:paraId="06D3A20E" w14:textId="77777777" w:rsidR="00012A02" w:rsidRDefault="00012A02">
          <w:pPr>
            <w:pStyle w:val="Footer"/>
            <w:spacing w:after="0"/>
            <w:jc w:val="center"/>
            <w:rPr>
              <w:sz w:val="20"/>
              <w:szCs w:val="20"/>
            </w:rPr>
          </w:pPr>
          <w:r>
            <w:rPr>
              <w:sz w:val="20"/>
              <w:szCs w:val="20"/>
            </w:rPr>
            <w:t>Brookes Avenue, Croft, Leicestershire, LE9 3GJ.</w:t>
          </w:r>
        </w:p>
        <w:p w14:paraId="7FFCB924" w14:textId="77777777" w:rsidR="00012A02" w:rsidRDefault="002B5136">
          <w:pPr>
            <w:pStyle w:val="Footer"/>
            <w:spacing w:after="0"/>
            <w:jc w:val="center"/>
            <w:rPr>
              <w:sz w:val="20"/>
              <w:szCs w:val="20"/>
            </w:rPr>
          </w:pPr>
          <w:hyperlink r:id="rId1" w:history="1">
            <w:r w:rsidR="00012A02">
              <w:rPr>
                <w:rStyle w:val="Hyperlink"/>
                <w:sz w:val="20"/>
                <w:szCs w:val="20"/>
              </w:rPr>
              <w:t>www.croft.leics.sch.uk</w:t>
            </w:r>
          </w:hyperlink>
          <w:r w:rsidR="00012A02">
            <w:rPr>
              <w:sz w:val="20"/>
              <w:szCs w:val="20"/>
            </w:rPr>
            <w:t xml:space="preserve"> ● Tel 01455 282643 ● </w:t>
          </w:r>
          <w:hyperlink r:id="rId2" w:history="1">
            <w:r w:rsidR="00012A02">
              <w:rPr>
                <w:rStyle w:val="Hyperlink"/>
                <w:sz w:val="20"/>
                <w:szCs w:val="20"/>
              </w:rPr>
              <w:t>admin@croft.leics.sch.uk</w:t>
            </w:r>
          </w:hyperlink>
          <w:r w:rsidR="00012A02">
            <w:rPr>
              <w:sz w:val="20"/>
              <w:szCs w:val="20"/>
            </w:rPr>
            <w:t xml:space="preserve"> </w:t>
          </w:r>
        </w:p>
      </w:tc>
    </w:tr>
    <w:tr w:rsidR="00012A02" w14:paraId="72E06E70" w14:textId="77777777">
      <w:tc>
        <w:tcPr>
          <w:tcW w:w="10656" w:type="dxa"/>
          <w:shd w:val="clear" w:color="auto" w:fill="auto"/>
        </w:tcPr>
        <w:p w14:paraId="43D238F9" w14:textId="77777777" w:rsidR="00012A02" w:rsidRDefault="00012A02">
          <w:pPr>
            <w:pStyle w:val="Footer"/>
            <w:spacing w:after="0"/>
            <w:jc w:val="center"/>
            <w:rPr>
              <w:bCs/>
              <w:sz w:val="20"/>
              <w:szCs w:val="20"/>
            </w:rPr>
          </w:pPr>
        </w:p>
      </w:tc>
    </w:tr>
  </w:tbl>
  <w:p w14:paraId="26F9B18E" w14:textId="77777777" w:rsidR="00012A02" w:rsidRDefault="00012A02">
    <w:pPr>
      <w:rPr>
        <w:sz w:val="8"/>
      </w:rPr>
    </w:pPr>
    <w:r>
      <w:rPr>
        <w:noProof/>
        <w:lang w:val="en-GB" w:eastAsia="zh-CN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5E83B5F3" wp14:editId="7DE816CC">
              <wp:simplePos x="0" y="0"/>
              <wp:positionH relativeFrom="column">
                <wp:posOffset>-828675</wp:posOffset>
              </wp:positionH>
              <wp:positionV relativeFrom="paragraph">
                <wp:posOffset>93345</wp:posOffset>
              </wp:positionV>
              <wp:extent cx="7191375" cy="800100"/>
              <wp:effectExtent l="0" t="0" r="0" b="0"/>
              <wp:wrapNone/>
              <wp:docPr id="8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191375" cy="8001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BF830D" w14:textId="77777777" w:rsidR="00012A02" w:rsidRDefault="00012A02">
                          <w:pPr>
                            <w:jc w:val="center"/>
                          </w:pPr>
                          <w:r>
                            <w:rPr>
                              <w:noProof/>
                              <w:lang w:val="en-GB" w:eastAsia="zh-CN"/>
                            </w:rPr>
                            <w:drawing>
                              <wp:inline distT="0" distB="0" distL="0" distR="0" wp14:anchorId="4062ED0E" wp14:editId="2E2D081B">
                                <wp:extent cx="708660" cy="708660"/>
                                <wp:effectExtent l="19050" t="0" r="0" b="0"/>
                                <wp:docPr id="3" name="Picture 2" descr="Ofsted_Good_GP_Colour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Ofsted_Good_GP_Colour.jpg"/>
                                        <pic:cNvPicPr/>
                                      </pic:nvPicPr>
                                      <pic:blipFill>
                                        <a:blip r:embed="rId3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08660" cy="70866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    </w:t>
                          </w:r>
                          <w:r>
                            <w:rPr>
                              <w:noProof/>
                              <w:lang w:val="en-GB" w:eastAsia="zh-CN"/>
                            </w:rPr>
                            <w:drawing>
                              <wp:inline distT="0" distB="0" distL="0" distR="0" wp14:anchorId="109CBB5E" wp14:editId="67CCCA88">
                                <wp:extent cx="1049020" cy="708660"/>
                                <wp:effectExtent l="19050" t="0" r="0" b="0"/>
                                <wp:docPr id="2" name="Picture 1" descr="ffl bronze award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ffl bronze award.jpg"/>
                                        <pic:cNvPicPr/>
                                      </pic:nvPicPr>
                                      <pic:blipFill>
                                        <a:blip r:embed="rId4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49020" cy="70866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      </w:t>
                          </w:r>
                          <w:r>
                            <w:rPr>
                              <w:noProof/>
                              <w:lang w:val="en-GB" w:eastAsia="zh-CN"/>
                            </w:rPr>
                            <w:drawing>
                              <wp:inline distT="0" distB="0" distL="0" distR="0" wp14:anchorId="3682A4E4" wp14:editId="4CFC7E5E">
                                <wp:extent cx="1534795" cy="708660"/>
                                <wp:effectExtent l="19050" t="0" r="8255" b="0"/>
                                <wp:docPr id="7" name="Picture 6" descr="OutstandingCOE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OutstandingCOE.jpg"/>
                                        <pic:cNvPicPr/>
                                      </pic:nvPicPr>
                                      <pic:blipFill>
                                        <a:blip r:embed="rId5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34795" cy="70866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 </w:t>
                          </w:r>
                          <w:r>
                            <w:rPr>
                              <w:noProof/>
                              <w:lang w:val="en-GB" w:eastAsia="zh-CN"/>
                            </w:rPr>
                            <w:drawing>
                              <wp:inline distT="0" distB="0" distL="0" distR="0" wp14:anchorId="0D88B731" wp14:editId="50E87A83">
                                <wp:extent cx="781050" cy="487229"/>
                                <wp:effectExtent l="19050" t="0" r="0" b="0"/>
                                <wp:docPr id="4" name="Picture 3" descr="nace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nace.jpg"/>
                                        <pic:cNvPicPr/>
                                      </pic:nvPicPr>
                                      <pic:blipFill>
                                        <a:blip r:embed="rId6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86767" cy="49079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</w:t>
                          </w:r>
                          <w:r>
                            <w:rPr>
                              <w:noProof/>
                              <w:lang w:val="en-GB" w:eastAsia="zh-CN"/>
                            </w:rPr>
                            <w:drawing>
                              <wp:inline distT="0" distB="0" distL="0" distR="0" wp14:anchorId="01B0D7C6" wp14:editId="785274C8">
                                <wp:extent cx="558979" cy="542925"/>
                                <wp:effectExtent l="19050" t="0" r="0" b="0"/>
                                <wp:docPr id="6" name="Picture 5" descr="school games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school games.jpg"/>
                                        <pic:cNvPicPr/>
                                      </pic:nvPicPr>
                                      <pic:blipFill>
                                        <a:blip r:embed="rId7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562001" cy="54586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      </w:t>
                          </w:r>
                          <w:r>
                            <w:rPr>
                              <w:noProof/>
                              <w:lang w:val="en-GB" w:eastAsia="zh-CN"/>
                            </w:rPr>
                            <w:drawing>
                              <wp:inline distT="0" distB="0" distL="0" distR="0" wp14:anchorId="0E572329" wp14:editId="3FEC81BC">
                                <wp:extent cx="1125025" cy="514350"/>
                                <wp:effectExtent l="19050" t="0" r="0" b="0"/>
                                <wp:docPr id="1" name="Picture 4" descr="Diocese SBG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Diocese SBG.png"/>
                                        <pic:cNvPicPr/>
                                      </pic:nvPicPr>
                                      <pic:blipFill>
                                        <a:blip r:embed="rId8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129499" cy="51639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E83B5F3" id="_x0000_t202" coordsize="21600,21600" o:spt="202" path="m,l,21600r21600,l21600,xe">
              <v:stroke joinstyle="miter"/>
              <v:path gradientshapeok="t" o:connecttype="rect"/>
            </v:shapetype>
            <v:shape id="Text Box 38" o:spid="_x0000_s1026" type="#_x0000_t202" style="position:absolute;margin-left:-65.25pt;margin-top:7.35pt;width:566.25pt;height:63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" stroked="f">
              <v:textbox>
                <w:txbxContent>
                  <w:p w14:paraId="4BBF830D" w14:textId="77777777" w:rsidR="00012A02" w:rsidRDefault="00012A02">
                    <w:pPr>
                      <w:jc w:val="center"/>
                    </w:pPr>
                    <w:r>
                      <w:rPr>
                        <w:noProof/>
                        <w:lang w:val="en-GB" w:eastAsia="zh-CN"/>
                      </w:rPr>
                      <w:drawing>
                        <wp:inline distT="0" distB="0" distL="0" distR="0" wp14:anchorId="4062ED0E" wp14:editId="2E2D081B">
                          <wp:extent cx="708660" cy="708660"/>
                          <wp:effectExtent l="19050" t="0" r="0" b="0"/>
                          <wp:docPr id="3" name="Picture 2" descr="Ofsted_Good_GP_Colour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Ofsted_Good_GP_Colour.jpg"/>
                                  <pic:cNvPicPr/>
                                </pic:nvPicPr>
                                <pic:blipFill>
                                  <a:blip r:embed="rId9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08660" cy="70866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    </w:t>
                    </w:r>
                    <w:r>
                      <w:rPr>
                        <w:noProof/>
                        <w:lang w:val="en-GB" w:eastAsia="zh-CN"/>
                      </w:rPr>
                      <w:drawing>
                        <wp:inline distT="0" distB="0" distL="0" distR="0" wp14:anchorId="109CBB5E" wp14:editId="67CCCA88">
                          <wp:extent cx="1049020" cy="708660"/>
                          <wp:effectExtent l="19050" t="0" r="0" b="0"/>
                          <wp:docPr id="2" name="Picture 1" descr="ffl bronze award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ffl bronze award.jpg"/>
                                  <pic:cNvPicPr/>
                                </pic:nvPicPr>
                                <pic:blipFill>
                                  <a:blip r:embed="rId10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049020" cy="70866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      </w:t>
                    </w:r>
                    <w:r>
                      <w:rPr>
                        <w:noProof/>
                        <w:lang w:val="en-GB" w:eastAsia="zh-CN"/>
                      </w:rPr>
                      <w:drawing>
                        <wp:inline distT="0" distB="0" distL="0" distR="0" wp14:anchorId="3682A4E4" wp14:editId="4CFC7E5E">
                          <wp:extent cx="1534795" cy="708660"/>
                          <wp:effectExtent l="19050" t="0" r="8255" b="0"/>
                          <wp:docPr id="7" name="Picture 6" descr="OutstandingCOE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OutstandingCOE.jpg"/>
                                  <pic:cNvPicPr/>
                                </pic:nvPicPr>
                                <pic:blipFill>
                                  <a:blip r:embed="rId1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534795" cy="70866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 </w:t>
                    </w:r>
                    <w:r>
                      <w:rPr>
                        <w:noProof/>
                        <w:lang w:val="en-GB" w:eastAsia="zh-CN"/>
                      </w:rPr>
                      <w:drawing>
                        <wp:inline distT="0" distB="0" distL="0" distR="0" wp14:anchorId="0D88B731" wp14:editId="50E87A83">
                          <wp:extent cx="781050" cy="487229"/>
                          <wp:effectExtent l="19050" t="0" r="0" b="0"/>
                          <wp:docPr id="4" name="Picture 3" descr="nace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nace.jpg"/>
                                  <pic:cNvPicPr/>
                                </pic:nvPicPr>
                                <pic:blipFill>
                                  <a:blip r:embed="rId1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86767" cy="49079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</w:t>
                    </w:r>
                    <w:r>
                      <w:rPr>
                        <w:noProof/>
                        <w:lang w:val="en-GB" w:eastAsia="zh-CN"/>
                      </w:rPr>
                      <w:drawing>
                        <wp:inline distT="0" distB="0" distL="0" distR="0" wp14:anchorId="01B0D7C6" wp14:editId="785274C8">
                          <wp:extent cx="558979" cy="542925"/>
                          <wp:effectExtent l="19050" t="0" r="0" b="0"/>
                          <wp:docPr id="6" name="Picture 5" descr="school games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school games.jpg"/>
                                  <pic:cNvPicPr/>
                                </pic:nvPicPr>
                                <pic:blipFill>
                                  <a:blip r:embed="rId13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562001" cy="54586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      </w:t>
                    </w:r>
                    <w:r>
                      <w:rPr>
                        <w:noProof/>
                        <w:lang w:val="en-GB" w:eastAsia="zh-CN"/>
                      </w:rPr>
                      <w:drawing>
                        <wp:inline distT="0" distB="0" distL="0" distR="0" wp14:anchorId="0E572329" wp14:editId="3FEC81BC">
                          <wp:extent cx="1125025" cy="514350"/>
                          <wp:effectExtent l="19050" t="0" r="0" b="0"/>
                          <wp:docPr id="1" name="Picture 4" descr="Diocese SBG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Diocese SBG.png"/>
                                  <pic:cNvPicPr/>
                                </pic:nvPicPr>
                                <pic:blipFill>
                                  <a:blip r:embed="rId1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129499" cy="51639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195290" w14:textId="77777777" w:rsidR="00012A02" w:rsidRDefault="00012A02">
      <w:r>
        <w:separator/>
      </w:r>
    </w:p>
  </w:footnote>
  <w:footnote w:type="continuationSeparator" w:id="0">
    <w:p w14:paraId="3470C08C" w14:textId="77777777" w:rsidR="00012A02" w:rsidRDefault="00012A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955466" w14:textId="77777777" w:rsidR="00012A02" w:rsidRDefault="00012A02">
    <w:pPr>
      <w:pStyle w:val="Header"/>
      <w:jc w:val="right"/>
    </w:pPr>
  </w:p>
  <w:p w14:paraId="79D37B22" w14:textId="77777777" w:rsidR="00012A02" w:rsidRDefault="00012A02">
    <w:pPr>
      <w:pStyle w:val="Header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7317AE" w14:textId="77777777" w:rsidR="00012A02" w:rsidRDefault="00012A02">
    <w:pPr>
      <w:pStyle w:val="Header"/>
      <w:jc w:val="center"/>
      <w:rPr>
        <w:color w:val="FF0000"/>
        <w:sz w:val="44"/>
        <w:szCs w:val="44"/>
      </w:rPr>
    </w:pPr>
    <w:r>
      <w:rPr>
        <w:noProof/>
        <w:lang w:val="en-GB" w:eastAsia="zh-CN"/>
      </w:rPr>
      <w:drawing>
        <wp:anchor distT="0" distB="0" distL="114300" distR="114300" simplePos="0" relativeHeight="251659776" behindDoc="1" locked="0" layoutInCell="1" allowOverlap="1" wp14:anchorId="5F52BBDA" wp14:editId="03FD735D">
          <wp:simplePos x="0" y="0"/>
          <wp:positionH relativeFrom="margin">
            <wp:align>right</wp:align>
          </wp:positionH>
          <wp:positionV relativeFrom="topMargin">
            <wp:align>bottom</wp:align>
          </wp:positionV>
          <wp:extent cx="1333500" cy="1514475"/>
          <wp:effectExtent l="0" t="0" r="0" b="9525"/>
          <wp:wrapSquare wrapText="bothSides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roftLogo-curved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3500" cy="15144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olor w:val="FF0000"/>
        <w:sz w:val="44"/>
        <w:szCs w:val="44"/>
      </w:rPr>
      <w:tab/>
    </w:r>
    <w:r w:rsidRPr="00BA000A">
      <w:rPr>
        <w:noProof/>
        <w:lang w:val="en-GB" w:eastAsia="zh-CN"/>
      </w:rPr>
      <w:drawing>
        <wp:inline distT="0" distB="0" distL="0" distR="0" wp14:anchorId="2D3F701B" wp14:editId="75BC93EC">
          <wp:extent cx="2254776" cy="798150"/>
          <wp:effectExtent l="0" t="0" r="0" b="2540"/>
          <wp:docPr id="9" name="Picture 9" descr="\\CROFT-DC\TeachingStaff$\RRobert\Downloads\Embrace Logo Comple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CROFT-DC\TeachingStaff$\RRobert\Downloads\Embrace Logo Complete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60317" cy="8709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color w:val="FF0000"/>
        <w:sz w:val="44"/>
        <w:szCs w:val="44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D777793"/>
    <w:multiLevelType w:val="hybridMultilevel"/>
    <w:tmpl w:val="461C1666"/>
    <w:lvl w:ilvl="0" w:tplc="0809000F">
      <w:start w:val="1"/>
      <w:numFmt w:val="decimal"/>
      <w:lvlText w:val="%1."/>
      <w:lvlJc w:val="left"/>
      <w:pPr>
        <w:tabs>
          <w:tab w:val="num" w:pos="1320"/>
        </w:tabs>
        <w:ind w:left="13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2040"/>
        </w:tabs>
        <w:ind w:left="20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760"/>
        </w:tabs>
        <w:ind w:left="27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480"/>
        </w:tabs>
        <w:ind w:left="34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4200"/>
        </w:tabs>
        <w:ind w:left="42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920"/>
        </w:tabs>
        <w:ind w:left="49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640"/>
        </w:tabs>
        <w:ind w:left="56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360"/>
        </w:tabs>
        <w:ind w:left="63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7080"/>
        </w:tabs>
        <w:ind w:left="7080" w:hanging="180"/>
      </w:pPr>
    </w:lvl>
  </w:abstractNum>
  <w:abstractNum w:abstractNumId="1" w15:restartNumberingAfterBreak="0">
    <w:nsid w:val="712F6E55"/>
    <w:multiLevelType w:val="hybridMultilevel"/>
    <w:tmpl w:val="0AFA7B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9B608FE"/>
    <w:multiLevelType w:val="hybridMultilevel"/>
    <w:tmpl w:val="5D40B9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5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6A9B"/>
    <w:rsid w:val="00012A02"/>
    <w:rsid w:val="000401F9"/>
    <w:rsid w:val="0004417E"/>
    <w:rsid w:val="000871C8"/>
    <w:rsid w:val="000C4109"/>
    <w:rsid w:val="000E3967"/>
    <w:rsid w:val="00244195"/>
    <w:rsid w:val="0027315E"/>
    <w:rsid w:val="002933D0"/>
    <w:rsid w:val="002B5136"/>
    <w:rsid w:val="002C759E"/>
    <w:rsid w:val="003552F9"/>
    <w:rsid w:val="003925B8"/>
    <w:rsid w:val="004C75AA"/>
    <w:rsid w:val="0052749F"/>
    <w:rsid w:val="00545E6A"/>
    <w:rsid w:val="00577E53"/>
    <w:rsid w:val="005E3E89"/>
    <w:rsid w:val="005E763F"/>
    <w:rsid w:val="00686A9B"/>
    <w:rsid w:val="006B5D02"/>
    <w:rsid w:val="00720552"/>
    <w:rsid w:val="00720F52"/>
    <w:rsid w:val="0073026A"/>
    <w:rsid w:val="00780386"/>
    <w:rsid w:val="00872CC2"/>
    <w:rsid w:val="00910A2A"/>
    <w:rsid w:val="009676BE"/>
    <w:rsid w:val="00980A34"/>
    <w:rsid w:val="009F165C"/>
    <w:rsid w:val="009F3BC6"/>
    <w:rsid w:val="00A11F72"/>
    <w:rsid w:val="00A513CB"/>
    <w:rsid w:val="00AD012F"/>
    <w:rsid w:val="00B0631A"/>
    <w:rsid w:val="00B95B29"/>
    <w:rsid w:val="00BE07BF"/>
    <w:rsid w:val="00C136C3"/>
    <w:rsid w:val="00C33ECF"/>
    <w:rsid w:val="00C93D3E"/>
    <w:rsid w:val="00D05282"/>
    <w:rsid w:val="00D2391F"/>
    <w:rsid w:val="00D26ED3"/>
    <w:rsid w:val="00D60BEE"/>
    <w:rsid w:val="00D700E5"/>
    <w:rsid w:val="00E12F55"/>
    <w:rsid w:val="00E33A33"/>
    <w:rsid w:val="00E46923"/>
    <w:rsid w:val="00F531C9"/>
    <w:rsid w:val="00FD11D1"/>
    <w:rsid w:val="00FE2460"/>
    <w:rsid w:val="00FE4246"/>
    <w:rsid w:val="00FF4F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."/>
  <w:listSeparator w:val=","/>
  <w14:docId w14:val="193BF95E"/>
  <w15:docId w15:val="{4C21E286-F140-4C82-914A-514B5466FF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pPr>
      <w:spacing w:after="200" w:line="276" w:lineRule="auto"/>
    </w:pPr>
    <w:rPr>
      <w:rFonts w:ascii="Calibri" w:eastAsia="Calibri" w:hAnsi="Calibri"/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character" w:styleId="Hyperlink">
    <w:name w:val="Hyperlink"/>
    <w:rPr>
      <w:color w:val="0000FF"/>
      <w:u w:val="single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semiHidden/>
    <w:unhideWhenUsed/>
    <w:pPr>
      <w:spacing w:before="100" w:beforeAutospacing="1" w:after="100" w:afterAutospacing="1"/>
    </w:pPr>
    <w:rPr>
      <w:rFonts w:ascii="Times New Roman" w:hAnsi="Times New Roman"/>
    </w:rPr>
  </w:style>
  <w:style w:type="paragraph" w:styleId="NoSpacing">
    <w:name w:val="No Spacing"/>
    <w:uiPriority w:val="1"/>
    <w:qFormat/>
    <w:rPr>
      <w:rFonts w:ascii="Calibri" w:eastAsia="Calibri" w:hAnsi="Calibri"/>
      <w:sz w:val="22"/>
      <w:szCs w:val="22"/>
      <w:lang w:val="en-US" w:eastAsia="en-US"/>
    </w:rPr>
  </w:style>
  <w:style w:type="paragraph" w:styleId="Date">
    <w:name w:val="Date"/>
    <w:basedOn w:val="Normal"/>
    <w:next w:val="Normal"/>
    <w:link w:val="DateChar"/>
    <w:semiHidden/>
    <w:unhideWhenUsed/>
    <w:rsid w:val="00F531C9"/>
  </w:style>
  <w:style w:type="character" w:customStyle="1" w:styleId="DateChar">
    <w:name w:val="Date Char"/>
    <w:basedOn w:val="DefaultParagraphFont"/>
    <w:link w:val="Date"/>
    <w:semiHidden/>
    <w:rsid w:val="00F531C9"/>
    <w:rPr>
      <w:rFonts w:ascii="Calibri" w:eastAsia="Calibri" w:hAnsi="Calibri"/>
      <w:sz w:val="22"/>
      <w:szCs w:val="22"/>
      <w:lang w:val="en-US" w:eastAsia="en-US"/>
    </w:rPr>
  </w:style>
  <w:style w:type="paragraph" w:styleId="ListParagraph">
    <w:name w:val="List Paragraph"/>
    <w:basedOn w:val="Normal"/>
    <w:uiPriority w:val="34"/>
    <w:qFormat/>
    <w:rsid w:val="00E33A33"/>
    <w:pPr>
      <w:snapToGrid w:val="0"/>
      <w:spacing w:after="0" w:line="240" w:lineRule="auto"/>
      <w:ind w:left="720"/>
      <w:contextualSpacing/>
    </w:pPr>
    <w:rPr>
      <w:rFonts w:ascii="Comic Sans MS" w:eastAsia="Times New Roman" w:hAnsi="Comic Sans MS"/>
      <w:szCs w:val="20"/>
      <w:lang w:val="en-GB"/>
    </w:rPr>
  </w:style>
  <w:style w:type="character" w:styleId="UnresolvedMention">
    <w:name w:val="Unresolved Mention"/>
    <w:basedOn w:val="DefaultParagraphFont"/>
    <w:rsid w:val="000E396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7806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rroberts@croft.embracemat.org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70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12" Type="http://schemas.openxmlformats.org/officeDocument/2006/relationships/image" Target="media/image60.jpeg"/><Relationship Id="rId2" Type="http://schemas.openxmlformats.org/officeDocument/2006/relationships/hyperlink" Target="mailto:admin@croft.leics.sch.uk" TargetMode="External"/><Relationship Id="rId1" Type="http://schemas.openxmlformats.org/officeDocument/2006/relationships/hyperlink" Target="http://www.croft.leics.sch.uk" TargetMode="External"/><Relationship Id="rId6" Type="http://schemas.openxmlformats.org/officeDocument/2006/relationships/image" Target="media/image6.jpeg"/><Relationship Id="rId11" Type="http://schemas.openxmlformats.org/officeDocument/2006/relationships/image" Target="media/image50.jpeg"/><Relationship Id="rId5" Type="http://schemas.openxmlformats.org/officeDocument/2006/relationships/image" Target="media/image5.jpeg"/><Relationship Id="rId10" Type="http://schemas.openxmlformats.org/officeDocument/2006/relationships/image" Target="media/image40.jpeg"/><Relationship Id="rId4" Type="http://schemas.openxmlformats.org/officeDocument/2006/relationships/image" Target="media/image4.jpeg"/><Relationship Id="rId9" Type="http://schemas.openxmlformats.org/officeDocument/2006/relationships/image" Target="media/image30.jpeg"/><Relationship Id="rId14" Type="http://schemas.openxmlformats.org/officeDocument/2006/relationships/image" Target="media/image80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esktop\Nikki%20Templates\Letterhead%20Oct%20201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80DC6AD2C4DBE4EB635B4A6D3170A76" ma:contentTypeVersion="14" ma:contentTypeDescription="Create a new document." ma:contentTypeScope="" ma:versionID="75f923f7002213ff18c3b2e084454f73">
  <xsd:schema xmlns:xsd="http://www.w3.org/2001/XMLSchema" xmlns:xs="http://www.w3.org/2001/XMLSchema" xmlns:p="http://schemas.microsoft.com/office/2006/metadata/properties" xmlns:ns2="3027224d-a016-4fe7-b6fa-0402330701fa" xmlns:ns3="742b7b5b-5a00-40ba-a98b-141f434c9233" targetNamespace="http://schemas.microsoft.com/office/2006/metadata/properties" ma:root="true" ma:fieldsID="de4b70ee7bf292b8a34ac38eed932cc6" ns2:_="" ns3:_="">
    <xsd:import namespace="3027224d-a016-4fe7-b6fa-0402330701fa"/>
    <xsd:import namespace="742b7b5b-5a00-40ba-a98b-141f434c923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OCR" minOccurs="0"/>
                <xsd:element ref="ns2:_Flow_SignoffStatus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27224d-a016-4fe7-b6fa-0402330701f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_Flow_SignoffStatus" ma:index="18" nillable="true" ma:displayName="Sign-off status" ma:internalName="Sign_x002d_off_x0020_status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2b7b5b-5a00-40ba-a98b-141f434c9233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3027224d-a016-4fe7-b6fa-0402330701fa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312E2B6-3898-44F4-8134-41EE80D93938}"/>
</file>

<file path=customXml/itemProps2.xml><?xml version="1.0" encoding="utf-8"?>
<ds:datastoreItem xmlns:ds="http://schemas.openxmlformats.org/officeDocument/2006/customXml" ds:itemID="{AD5BCEB1-E4F1-4F5A-A22F-78601E5A728A}">
  <ds:schemaRefs>
    <ds:schemaRef ds:uri="http://schemas.microsoft.com/office/2006/metadata/properties"/>
    <ds:schemaRef ds:uri="http://purl.org/dc/terms/"/>
    <ds:schemaRef ds:uri="http://purl.org/dc/elements/1.1/"/>
    <ds:schemaRef ds:uri="http://schemas.openxmlformats.org/package/2006/metadata/core-properties"/>
    <ds:schemaRef ds:uri="36abfde9-09a8-4b07-a187-5edb09100e8e"/>
    <ds:schemaRef ds:uri="http://schemas.microsoft.com/office/2006/documentManagement/types"/>
    <ds:schemaRef ds:uri="http://schemas.microsoft.com/office/infopath/2007/PartnerControls"/>
    <ds:schemaRef ds:uri="74914391-154f-45c1-a4cd-8812db662b05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B36C3846-7906-4F52-AAA5-6141AB9E3FA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Letterhead Oct 2012</Template>
  <TotalTime>2</TotalTime>
  <Pages>2</Pages>
  <Words>193</Words>
  <Characters>1066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Monday, 20 March 2006</vt:lpstr>
    </vt:vector>
  </TitlesOfParts>
  <Company>Croft C.E.</Company>
  <LinksUpToDate>false</LinksUpToDate>
  <CharactersWithSpaces>1257</CharactersWithSpaces>
  <SharedDoc>false</SharedDoc>
  <HLinks>
    <vt:vector size="12" baseType="variant">
      <vt:variant>
        <vt:i4>8126528</vt:i4>
      </vt:variant>
      <vt:variant>
        <vt:i4>3</vt:i4>
      </vt:variant>
      <vt:variant>
        <vt:i4>0</vt:i4>
      </vt:variant>
      <vt:variant>
        <vt:i4>5</vt:i4>
      </vt:variant>
      <vt:variant>
        <vt:lpwstr>mailto:office@croft.leics.sch.uk</vt:lpwstr>
      </vt:variant>
      <vt:variant>
        <vt:lpwstr/>
      </vt:variant>
      <vt:variant>
        <vt:i4>6553700</vt:i4>
      </vt:variant>
      <vt:variant>
        <vt:i4>0</vt:i4>
      </vt:variant>
      <vt:variant>
        <vt:i4>0</vt:i4>
      </vt:variant>
      <vt:variant>
        <vt:i4>5</vt:i4>
      </vt:variant>
      <vt:variant>
        <vt:lpwstr>http://www.croft.leics.sch.uk/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Monday, 20 March 2006</dc:title>
  <dc:creator>USER</dc:creator>
  <cp:lastModifiedBy>Rachel Robert</cp:lastModifiedBy>
  <cp:revision>3</cp:revision>
  <cp:lastPrinted>2020-11-06T11:07:00Z</cp:lastPrinted>
  <dcterms:created xsi:type="dcterms:W3CDTF">2022-04-07T16:43:00Z</dcterms:created>
  <dcterms:modified xsi:type="dcterms:W3CDTF">2022-04-08T08:19:00Z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0x010100C80DC6AD2C4DBE4EB635B4A6D3170A76</vt:lpwstr>
  </property>
</Properties>
</file>