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0D5F5" w14:textId="1C2D8DCB" w:rsidR="00B040F7" w:rsidRPr="00B040F7" w:rsidRDefault="00D277CC" w:rsidP="000136FB">
      <w:pPr>
        <w:pStyle w:val="Heading2Cover"/>
      </w:pPr>
      <w:r>
        <w:t xml:space="preserve">Teacher of Food </w:t>
      </w:r>
    </w:p>
    <w:p w14:paraId="1B8D0C98" w14:textId="77777777" w:rsidR="00097FA0" w:rsidRDefault="00097FA0" w:rsidP="00097FA0"/>
    <w:p w14:paraId="0D28EEFA" w14:textId="0A1D10ED" w:rsidR="00B040F7" w:rsidRPr="00097FA0" w:rsidRDefault="00EA00AF" w:rsidP="000136FB">
      <w:pPr>
        <w:pStyle w:val="SchoolNameCover"/>
      </w:pPr>
      <w:r>
        <w:t>Ellis Guilford</w:t>
      </w:r>
      <w:r w:rsidR="00780F20">
        <w:t xml:space="preserve"> </w:t>
      </w:r>
      <w:r w:rsidR="00C00E89">
        <w:t>School</w:t>
      </w:r>
      <w:r w:rsidR="00B040F7" w:rsidRPr="00097FA0">
        <w:t xml:space="preserve"> </w:t>
      </w:r>
    </w:p>
    <w:p w14:paraId="7664926E" w14:textId="6EA1EEFB" w:rsidR="00B040F7" w:rsidRPr="00097FA0" w:rsidRDefault="002906D1" w:rsidP="000136FB">
      <w:pPr>
        <w:pStyle w:val="PositionCover"/>
      </w:pPr>
      <w:r w:rsidRPr="00D277CC">
        <w:t xml:space="preserve">Start Date: </w:t>
      </w:r>
      <w:r w:rsidR="00D277CC">
        <w:t>ASAP</w:t>
      </w:r>
    </w:p>
    <w:p w14:paraId="0B528D36" w14:textId="77777777" w:rsidR="00097FA0" w:rsidRDefault="00097FA0"/>
    <w:p w14:paraId="78FFFED8" w14:textId="77777777" w:rsidR="00097FA0" w:rsidRDefault="00097FA0"/>
    <w:p w14:paraId="0FE0A772" w14:textId="77777777" w:rsidR="00B64841" w:rsidRDefault="00B64841">
      <w:pPr>
        <w:sectPr w:rsidR="00B64841" w:rsidSect="00097FA0">
          <w:headerReference w:type="default" r:id="rId10"/>
          <w:footerReference w:type="default" r:id="rId11"/>
          <w:pgSz w:w="11906" w:h="16838"/>
          <w:pgMar w:top="851" w:right="851" w:bottom="1021" w:left="851" w:header="624" w:footer="709" w:gutter="0"/>
          <w:cols w:space="708"/>
          <w:docGrid w:linePitch="360"/>
        </w:sectPr>
      </w:pPr>
    </w:p>
    <w:p w14:paraId="3884875F" w14:textId="67141272" w:rsidR="00B040F7" w:rsidRDefault="00B040F7" w:rsidP="009407A7">
      <w:pPr>
        <w:pStyle w:val="Spacer"/>
      </w:pPr>
    </w:p>
    <w:p w14:paraId="3730A12E" w14:textId="77777777" w:rsidR="00367117" w:rsidRDefault="00367117" w:rsidP="00367117">
      <w:pPr>
        <w:pStyle w:val="DearColleague"/>
      </w:pPr>
      <w:r>
        <w:rPr>
          <w:noProof/>
          <w:lang w:eastAsia="en-GB"/>
        </w:rPr>
        <w:drawing>
          <wp:anchor distT="0" distB="0" distL="114300" distR="114300" simplePos="0" relativeHeight="251681792" behindDoc="0" locked="0" layoutInCell="1" allowOverlap="1" wp14:anchorId="497D1075" wp14:editId="5DED29F3">
            <wp:simplePos x="0" y="0"/>
            <wp:positionH relativeFrom="margin">
              <wp:posOffset>466634</wp:posOffset>
            </wp:positionH>
            <wp:positionV relativeFrom="paragraph">
              <wp:posOffset>331470</wp:posOffset>
            </wp:positionV>
            <wp:extent cx="936625" cy="1311910"/>
            <wp:effectExtent l="323850" t="323850" r="320675" b="326390"/>
            <wp:wrapSquare wrapText="bothSides"/>
            <wp:docPr id="3" name="Picture 3"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suit and tie&#10;&#10;Description automatically generated"/>
                    <pic:cNvPicPr/>
                  </pic:nvPicPr>
                  <pic:blipFill>
                    <a:blip r:embed="rId12"/>
                    <a:stretch>
                      <a:fillRect/>
                    </a:stretch>
                  </pic:blipFill>
                  <pic:spPr bwMode="auto">
                    <a:xfrm>
                      <a:off x="0" y="0"/>
                      <a:ext cx="936625" cy="131191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Dear Candidate</w:t>
      </w:r>
    </w:p>
    <w:p w14:paraId="5FA43DA5" w14:textId="0FB8446E" w:rsidR="00367117" w:rsidRDefault="00367117" w:rsidP="00367117">
      <w:pPr>
        <w:pStyle w:val="BodyTextWhite"/>
        <w:spacing w:after="0"/>
        <w:jc w:val="both"/>
        <w:rPr>
          <w:sz w:val="24"/>
          <w:szCs w:val="24"/>
        </w:rPr>
      </w:pPr>
      <w:r w:rsidRPr="006D4DCF">
        <w:rPr>
          <w:sz w:val="24"/>
          <w:szCs w:val="24"/>
        </w:rPr>
        <w:t xml:space="preserve">Thank you for your interest in the vacancy for a </w:t>
      </w:r>
      <w:r>
        <w:rPr>
          <w:sz w:val="24"/>
          <w:szCs w:val="24"/>
        </w:rPr>
        <w:t>Teacher of Food</w:t>
      </w:r>
      <w:r w:rsidRPr="006D4DCF">
        <w:rPr>
          <w:sz w:val="24"/>
          <w:szCs w:val="24"/>
        </w:rPr>
        <w:t xml:space="preserve"> at Ellis Guilford School</w:t>
      </w:r>
      <w:r>
        <w:rPr>
          <w:sz w:val="24"/>
          <w:szCs w:val="24"/>
        </w:rPr>
        <w:t>.</w:t>
      </w:r>
    </w:p>
    <w:p w14:paraId="0D28AC8B" w14:textId="77777777" w:rsidR="008F5A0E" w:rsidRDefault="008F5A0E" w:rsidP="00367117">
      <w:pPr>
        <w:pStyle w:val="BodyTextWhite"/>
        <w:spacing w:after="0"/>
        <w:jc w:val="both"/>
        <w:rPr>
          <w:sz w:val="24"/>
          <w:szCs w:val="24"/>
        </w:rPr>
      </w:pPr>
    </w:p>
    <w:p w14:paraId="7459795A" w14:textId="2AD09DCB" w:rsidR="008F5A0E" w:rsidRPr="008F5A0E" w:rsidRDefault="008F5A0E" w:rsidP="008F5A0E">
      <w:pPr>
        <w:pStyle w:val="BodyTextWhite"/>
        <w:spacing w:after="0"/>
        <w:jc w:val="both"/>
        <w:rPr>
          <w:sz w:val="24"/>
          <w:szCs w:val="24"/>
        </w:rPr>
      </w:pPr>
      <w:r w:rsidRPr="008F5A0E">
        <w:rPr>
          <w:sz w:val="24"/>
          <w:szCs w:val="24"/>
        </w:rPr>
        <w:t>We are looking for a highly skilled individual, who is either an experienced classroom teacher or an NTQ looking for a challenging and rewarding position. Most importantly</w:t>
      </w:r>
      <w:r>
        <w:rPr>
          <w:sz w:val="24"/>
          <w:szCs w:val="24"/>
        </w:rPr>
        <w:t>,</w:t>
      </w:r>
      <w:r w:rsidRPr="008F5A0E">
        <w:rPr>
          <w:sz w:val="24"/>
          <w:szCs w:val="24"/>
        </w:rPr>
        <w:t xml:space="preserve"> the right candidate will be someone who wants a challenge to make a difference in our school. The successful candidate will be able to demonstrate that they have the knowledge, drive, and passion to be an outstanding Teacher of Food.</w:t>
      </w:r>
    </w:p>
    <w:p w14:paraId="224962A1" w14:textId="77777777" w:rsidR="008F5A0E" w:rsidRDefault="008F5A0E" w:rsidP="00367117">
      <w:pPr>
        <w:pStyle w:val="BodyTextWhite"/>
        <w:spacing w:after="0"/>
        <w:jc w:val="both"/>
        <w:rPr>
          <w:sz w:val="24"/>
          <w:szCs w:val="24"/>
        </w:rPr>
      </w:pPr>
    </w:p>
    <w:p w14:paraId="6CA4FC84" w14:textId="72FCCBE6" w:rsidR="00367117" w:rsidRPr="006D4DCF" w:rsidRDefault="003E646F" w:rsidP="008F5A0E">
      <w:pPr>
        <w:pStyle w:val="BodyTextWhite"/>
        <w:spacing w:after="0"/>
        <w:jc w:val="both"/>
        <w:rPr>
          <w:sz w:val="24"/>
          <w:szCs w:val="24"/>
        </w:rPr>
      </w:pPr>
      <w:r w:rsidRPr="006D4DCF">
        <w:rPr>
          <w:noProof/>
          <w:sz w:val="24"/>
          <w:szCs w:val="24"/>
          <w:lang w:eastAsia="en-GB"/>
        </w:rPr>
        <mc:AlternateContent>
          <mc:Choice Requires="wps">
            <w:drawing>
              <wp:anchor distT="45720" distB="45720" distL="114300" distR="114300" simplePos="0" relativeHeight="251678720" behindDoc="0" locked="0" layoutInCell="1" allowOverlap="1" wp14:anchorId="544554D7" wp14:editId="685AFBF3">
                <wp:simplePos x="0" y="0"/>
                <wp:positionH relativeFrom="column">
                  <wp:posOffset>4013836</wp:posOffset>
                </wp:positionH>
                <wp:positionV relativeFrom="paragraph">
                  <wp:posOffset>1045844</wp:posOffset>
                </wp:positionV>
                <wp:extent cx="597255" cy="639678"/>
                <wp:effectExtent l="38100" t="38100" r="0" b="4635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29726">
                          <a:off x="0" y="0"/>
                          <a:ext cx="597255" cy="639678"/>
                        </a:xfrm>
                        <a:prstGeom prst="rect">
                          <a:avLst/>
                        </a:prstGeom>
                        <a:noFill/>
                        <a:ln w="9525">
                          <a:noFill/>
                          <a:miter lim="800000"/>
                          <a:headEnd/>
                          <a:tailEnd/>
                        </a:ln>
                      </wps:spPr>
                      <wps:txbx>
                        <w:txbxContent>
                          <w:p w14:paraId="703C2D45" w14:textId="77777777" w:rsidR="00367117" w:rsidRPr="00B91844" w:rsidRDefault="00367117" w:rsidP="00367117">
                            <w:pPr>
                              <w:rPr>
                                <w:color w:val="00B0F0"/>
                                <w:sz w:val="144"/>
                                <w:szCs w:val="144"/>
                              </w:rPr>
                            </w:pPr>
                            <w:r w:rsidRPr="00B91844">
                              <w:rPr>
                                <w:color w:val="00B0F0"/>
                                <w:sz w:val="144"/>
                                <w:szCs w:val="1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4554D7" id="_x0000_t202" coordsize="21600,21600" o:spt="202" path="m,l,21600r21600,l21600,xe">
                <v:stroke joinstyle="miter"/>
                <v:path gradientshapeok="t" o:connecttype="rect"/>
              </v:shapetype>
              <v:shape id="Text Box 2" o:spid="_x0000_s1026" type="#_x0000_t202" style="position:absolute;left:0;text-align:left;margin-left:316.05pt;margin-top:82.35pt;width:47.05pt;height:50.35pt;rotation:-1387478fd;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" filled="f" stroked="f">
                <v:textbox>
                  <w:txbxContent>
                    <w:p w14:paraId="703C2D45" w14:textId="77777777" w:rsidR="00367117" w:rsidRPr="00B91844" w:rsidRDefault="00367117" w:rsidP="00367117">
                      <w:pPr>
                        <w:rPr>
                          <w:color w:val="00B0F0"/>
                          <w:sz w:val="144"/>
                          <w:szCs w:val="144"/>
                        </w:rPr>
                      </w:pPr>
                      <w:r w:rsidRPr="00B91844">
                        <w:rPr>
                          <w:color w:val="00B0F0"/>
                          <w:sz w:val="144"/>
                          <w:szCs w:val="144"/>
                        </w:rPr>
                        <w:t>“</w:t>
                      </w:r>
                    </w:p>
                  </w:txbxContent>
                </v:textbox>
                <w10:wrap type="square"/>
              </v:shape>
            </w:pict>
          </mc:Fallback>
        </mc:AlternateContent>
      </w:r>
      <w:r w:rsidRPr="006D4DCF">
        <w:rPr>
          <w:noProof/>
          <w:sz w:val="24"/>
          <w:szCs w:val="24"/>
          <w:lang w:eastAsia="en-GB"/>
        </w:rPr>
        <mc:AlternateContent>
          <mc:Choice Requires="wps">
            <w:drawing>
              <wp:anchor distT="45720" distB="45720" distL="114300" distR="114300" simplePos="0" relativeHeight="251680768" behindDoc="0" locked="0" layoutInCell="1" allowOverlap="1" wp14:anchorId="34B3A69B" wp14:editId="59D8519C">
                <wp:simplePos x="0" y="0"/>
                <wp:positionH relativeFrom="margin">
                  <wp:posOffset>4404359</wp:posOffset>
                </wp:positionH>
                <wp:positionV relativeFrom="margin">
                  <wp:posOffset>3533775</wp:posOffset>
                </wp:positionV>
                <wp:extent cx="2326005" cy="1082040"/>
                <wp:effectExtent l="57150" t="304800" r="55245" b="3086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63515">
                          <a:off x="0" y="0"/>
                          <a:ext cx="2326005" cy="1082040"/>
                        </a:xfrm>
                        <a:prstGeom prst="rect">
                          <a:avLst/>
                        </a:prstGeom>
                        <a:noFill/>
                        <a:ln w="9525">
                          <a:noFill/>
                          <a:miter lim="800000"/>
                          <a:headEnd/>
                          <a:tailEnd/>
                        </a:ln>
                      </wps:spPr>
                      <wps:txbx>
                        <w:txbxContent>
                          <w:p w14:paraId="4FA195D2" w14:textId="77777777" w:rsidR="00367117" w:rsidRPr="00540D91" w:rsidRDefault="00367117" w:rsidP="00367117">
                            <w:pPr>
                              <w:autoSpaceDE w:val="0"/>
                              <w:autoSpaceDN w:val="0"/>
                              <w:adjustRightInd w:val="0"/>
                              <w:spacing w:line="240" w:lineRule="auto"/>
                              <w:rPr>
                                <w:rFonts w:ascii="Tahoma" w:hAnsi="Tahoma" w:cs="Tahoma"/>
                                <w:b/>
                                <w:bCs/>
                                <w:color w:val="00B0F0"/>
                                <w:sz w:val="28"/>
                                <w:szCs w:val="28"/>
                              </w:rPr>
                            </w:pPr>
                            <w:r w:rsidRPr="0099075F">
                              <w:rPr>
                                <w:rFonts w:ascii="Tahoma" w:hAnsi="Tahoma" w:cs="Tahoma"/>
                                <w:b/>
                                <w:bCs/>
                                <w:color w:val="00B0F0"/>
                                <w:sz w:val="28"/>
                                <w:szCs w:val="28"/>
                              </w:rPr>
                              <w:t>This is a school where</w:t>
                            </w:r>
                            <w:r w:rsidRPr="00540D91">
                              <w:rPr>
                                <w:rFonts w:ascii="Tahoma" w:hAnsi="Tahoma" w:cs="Tahoma"/>
                                <w:b/>
                                <w:bCs/>
                                <w:color w:val="00B0F0"/>
                                <w:sz w:val="28"/>
                                <w:szCs w:val="28"/>
                              </w:rPr>
                              <w:t xml:space="preserve"> </w:t>
                            </w:r>
                            <w:r w:rsidRPr="0099075F">
                              <w:rPr>
                                <w:rFonts w:ascii="Tahoma" w:hAnsi="Tahoma" w:cs="Tahoma"/>
                                <w:b/>
                                <w:bCs/>
                                <w:color w:val="00B0F0"/>
                                <w:sz w:val="28"/>
                                <w:szCs w:val="28"/>
                              </w:rPr>
                              <w:t>everyone is given the chance</w:t>
                            </w:r>
                            <w:r w:rsidRPr="00540D91">
                              <w:rPr>
                                <w:rFonts w:ascii="Tahoma" w:hAnsi="Tahoma" w:cs="Tahoma"/>
                                <w:b/>
                                <w:bCs/>
                                <w:color w:val="00B0F0"/>
                                <w:sz w:val="28"/>
                                <w:szCs w:val="28"/>
                              </w:rPr>
                              <w:t xml:space="preserve"> </w:t>
                            </w:r>
                            <w:r w:rsidRPr="0099075F">
                              <w:rPr>
                                <w:rFonts w:ascii="Tahoma" w:hAnsi="Tahoma" w:cs="Tahoma"/>
                                <w:b/>
                                <w:bCs/>
                                <w:color w:val="00B0F0"/>
                                <w:sz w:val="28"/>
                                <w:szCs w:val="28"/>
                              </w:rPr>
                              <w:t>to belong and succeed.</w:t>
                            </w:r>
                          </w:p>
                          <w:p w14:paraId="04FD668B" w14:textId="77777777" w:rsidR="00367117" w:rsidRDefault="00367117" w:rsidP="00367117">
                            <w:pPr>
                              <w:rPr>
                                <w:b/>
                                <w:color w:val="00B0F0"/>
                                <w:sz w:val="28"/>
                                <w:szCs w:val="28"/>
                              </w:rPr>
                            </w:pPr>
                            <w:r>
                              <w:rPr>
                                <w:b/>
                                <w:color w:val="00B0F0"/>
                                <w:sz w:val="28"/>
                                <w:szCs w:val="28"/>
                              </w:rPr>
                              <w:t xml:space="preserve">.  </w:t>
                            </w:r>
                          </w:p>
                          <w:p w14:paraId="0853A064" w14:textId="77777777" w:rsidR="00367117" w:rsidRPr="00EE4D2A" w:rsidRDefault="00367117" w:rsidP="00367117">
                            <w:pPr>
                              <w:rPr>
                                <w:b/>
                                <w:color w:val="00B0F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3A69B" id="_x0000_s1027" type="#_x0000_t202" style="position:absolute;left:0;text-align:left;margin-left:346.8pt;margin-top:278.25pt;width:183.15pt;height:85.2pt;rotation:-1241345fd;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" filled="f" stroked="f">
                <v:textbox>
                  <w:txbxContent>
                    <w:p w14:paraId="4FA195D2" w14:textId="77777777" w:rsidR="00367117" w:rsidRPr="00540D91" w:rsidRDefault="00367117" w:rsidP="00367117">
                      <w:pPr>
                        <w:autoSpaceDE w:val="0"/>
                        <w:autoSpaceDN w:val="0"/>
                        <w:adjustRightInd w:val="0"/>
                        <w:spacing w:line="240" w:lineRule="auto"/>
                        <w:rPr>
                          <w:rFonts w:ascii="Tahoma" w:hAnsi="Tahoma" w:cs="Tahoma"/>
                          <w:b/>
                          <w:bCs/>
                          <w:color w:val="00B0F0"/>
                          <w:sz w:val="28"/>
                          <w:szCs w:val="28"/>
                        </w:rPr>
                      </w:pPr>
                      <w:r w:rsidRPr="0099075F">
                        <w:rPr>
                          <w:rFonts w:ascii="Tahoma" w:hAnsi="Tahoma" w:cs="Tahoma"/>
                          <w:b/>
                          <w:bCs/>
                          <w:color w:val="00B0F0"/>
                          <w:sz w:val="28"/>
                          <w:szCs w:val="28"/>
                        </w:rPr>
                        <w:t>This is a school where</w:t>
                      </w:r>
                      <w:r w:rsidRPr="00540D91">
                        <w:rPr>
                          <w:rFonts w:ascii="Tahoma" w:hAnsi="Tahoma" w:cs="Tahoma"/>
                          <w:b/>
                          <w:bCs/>
                          <w:color w:val="00B0F0"/>
                          <w:sz w:val="28"/>
                          <w:szCs w:val="28"/>
                        </w:rPr>
                        <w:t xml:space="preserve"> </w:t>
                      </w:r>
                      <w:r w:rsidRPr="0099075F">
                        <w:rPr>
                          <w:rFonts w:ascii="Tahoma" w:hAnsi="Tahoma" w:cs="Tahoma"/>
                          <w:b/>
                          <w:bCs/>
                          <w:color w:val="00B0F0"/>
                          <w:sz w:val="28"/>
                          <w:szCs w:val="28"/>
                        </w:rPr>
                        <w:t>everyone is given the chance</w:t>
                      </w:r>
                      <w:r w:rsidRPr="00540D91">
                        <w:rPr>
                          <w:rFonts w:ascii="Tahoma" w:hAnsi="Tahoma" w:cs="Tahoma"/>
                          <w:b/>
                          <w:bCs/>
                          <w:color w:val="00B0F0"/>
                          <w:sz w:val="28"/>
                          <w:szCs w:val="28"/>
                        </w:rPr>
                        <w:t xml:space="preserve"> </w:t>
                      </w:r>
                      <w:r w:rsidRPr="0099075F">
                        <w:rPr>
                          <w:rFonts w:ascii="Tahoma" w:hAnsi="Tahoma" w:cs="Tahoma"/>
                          <w:b/>
                          <w:bCs/>
                          <w:color w:val="00B0F0"/>
                          <w:sz w:val="28"/>
                          <w:szCs w:val="28"/>
                        </w:rPr>
                        <w:t>to belong and succeed.</w:t>
                      </w:r>
                    </w:p>
                    <w:p w14:paraId="04FD668B" w14:textId="77777777" w:rsidR="00367117" w:rsidRDefault="00367117" w:rsidP="00367117">
                      <w:pPr>
                        <w:rPr>
                          <w:b/>
                          <w:color w:val="00B0F0"/>
                          <w:sz w:val="28"/>
                          <w:szCs w:val="28"/>
                        </w:rPr>
                      </w:pPr>
                      <w:r>
                        <w:rPr>
                          <w:b/>
                          <w:color w:val="00B0F0"/>
                          <w:sz w:val="28"/>
                          <w:szCs w:val="28"/>
                        </w:rPr>
                        <w:t xml:space="preserve">.  </w:t>
                      </w:r>
                    </w:p>
                    <w:p w14:paraId="0853A064" w14:textId="77777777" w:rsidR="00367117" w:rsidRPr="00EE4D2A" w:rsidRDefault="00367117" w:rsidP="00367117">
                      <w:pPr>
                        <w:rPr>
                          <w:b/>
                          <w:color w:val="00B0F0"/>
                          <w:sz w:val="28"/>
                          <w:szCs w:val="28"/>
                        </w:rPr>
                      </w:pPr>
                    </w:p>
                  </w:txbxContent>
                </v:textbox>
                <w10:wrap type="square" anchorx="margin" anchory="margin"/>
              </v:shape>
            </w:pict>
          </mc:Fallback>
        </mc:AlternateContent>
      </w:r>
      <w:r w:rsidR="00367117" w:rsidRPr="006D4DCF">
        <w:rPr>
          <w:sz w:val="24"/>
          <w:szCs w:val="24"/>
        </w:rPr>
        <w:t>I joined Ellis Guilford School as Principal in September 2020, together with a new senior leadership team, determined and committed to improving the life chances of the young people at Ellis Guilford. It is a great honour and privilege to be asked to lead a school of over 1300 pupils. We are undergoing a period of rapid improvement and want to recruit only the very best people to help us on our journey.</w:t>
      </w:r>
    </w:p>
    <w:p w14:paraId="3627F3EC" w14:textId="2685A6BB" w:rsidR="00367117" w:rsidRPr="006D4DCF" w:rsidRDefault="00367117" w:rsidP="00367117">
      <w:pPr>
        <w:pStyle w:val="BodyTextWhite"/>
        <w:spacing w:after="0"/>
        <w:jc w:val="both"/>
        <w:rPr>
          <w:sz w:val="24"/>
          <w:szCs w:val="24"/>
        </w:rPr>
      </w:pPr>
      <w:r w:rsidRPr="006D4DCF">
        <w:rPr>
          <w:noProof/>
          <w:sz w:val="24"/>
          <w:szCs w:val="24"/>
          <w:lang w:eastAsia="en-GB"/>
        </w:rPr>
        <mc:AlternateContent>
          <mc:Choice Requires="wps">
            <w:drawing>
              <wp:anchor distT="45720" distB="45720" distL="114300" distR="114300" simplePos="0" relativeHeight="251679744" behindDoc="0" locked="0" layoutInCell="1" allowOverlap="1" wp14:anchorId="6E6F3A1F" wp14:editId="1B149E86">
                <wp:simplePos x="0" y="0"/>
                <wp:positionH relativeFrom="column">
                  <wp:posOffset>5229860</wp:posOffset>
                </wp:positionH>
                <wp:positionV relativeFrom="paragraph">
                  <wp:posOffset>71120</wp:posOffset>
                </wp:positionV>
                <wp:extent cx="596900" cy="639445"/>
                <wp:effectExtent l="38100" t="57150" r="0" b="4635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424457">
                          <a:off x="0" y="0"/>
                          <a:ext cx="596900" cy="639445"/>
                        </a:xfrm>
                        <a:prstGeom prst="rect">
                          <a:avLst/>
                        </a:prstGeom>
                        <a:noFill/>
                        <a:ln w="9525">
                          <a:noFill/>
                          <a:miter lim="800000"/>
                          <a:headEnd/>
                          <a:tailEnd/>
                        </a:ln>
                      </wps:spPr>
                      <wps:txbx>
                        <w:txbxContent>
                          <w:p w14:paraId="73E18CE4" w14:textId="77777777" w:rsidR="00367117" w:rsidRPr="00B91844" w:rsidRDefault="00367117" w:rsidP="00367117">
                            <w:pPr>
                              <w:rPr>
                                <w:color w:val="00B0F0"/>
                                <w:sz w:val="144"/>
                                <w:szCs w:val="144"/>
                              </w:rPr>
                            </w:pPr>
                            <w:r w:rsidRPr="00B91844">
                              <w:rPr>
                                <w:color w:val="00B0F0"/>
                                <w:sz w:val="144"/>
                                <w:szCs w:val="1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F3A1F" id="_x0000_s1028" type="#_x0000_t202" style="position:absolute;left:0;text-align:left;margin-left:411.8pt;margin-top:5.6pt;width:47pt;height:50.35pt;rotation:10294020fd;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" filled="f" stroked="f">
                <v:textbox>
                  <w:txbxContent>
                    <w:p w14:paraId="73E18CE4" w14:textId="77777777" w:rsidR="00367117" w:rsidRPr="00B91844" w:rsidRDefault="00367117" w:rsidP="00367117">
                      <w:pPr>
                        <w:rPr>
                          <w:color w:val="00B0F0"/>
                          <w:sz w:val="144"/>
                          <w:szCs w:val="144"/>
                        </w:rPr>
                      </w:pPr>
                      <w:r w:rsidRPr="00B91844">
                        <w:rPr>
                          <w:color w:val="00B0F0"/>
                          <w:sz w:val="144"/>
                          <w:szCs w:val="144"/>
                        </w:rPr>
                        <w:t>“</w:t>
                      </w:r>
                    </w:p>
                  </w:txbxContent>
                </v:textbox>
                <w10:wrap type="square"/>
              </v:shape>
            </w:pict>
          </mc:Fallback>
        </mc:AlternateContent>
      </w:r>
    </w:p>
    <w:p w14:paraId="35C56D7E" w14:textId="43F69462" w:rsidR="00367117" w:rsidRPr="006D4DCF" w:rsidRDefault="00367117" w:rsidP="00367117">
      <w:pPr>
        <w:pStyle w:val="BodyTextWhite"/>
        <w:spacing w:after="0"/>
        <w:jc w:val="both"/>
        <w:rPr>
          <w:sz w:val="24"/>
          <w:szCs w:val="24"/>
        </w:rPr>
      </w:pPr>
      <w:r w:rsidRPr="006D4DCF">
        <w:rPr>
          <w:noProof/>
          <w:sz w:val="24"/>
          <w:szCs w:val="24"/>
          <w:lang w:eastAsia="en-GB"/>
        </w:rPr>
        <mc:AlternateContent>
          <mc:Choice Requires="wps">
            <w:drawing>
              <wp:anchor distT="45720" distB="45720" distL="114300" distR="114300" simplePos="0" relativeHeight="251682816" behindDoc="0" locked="0" layoutInCell="1" allowOverlap="1" wp14:anchorId="2848E0B0" wp14:editId="5D4C852D">
                <wp:simplePos x="0" y="0"/>
                <wp:positionH relativeFrom="page">
                  <wp:align>right</wp:align>
                </wp:positionH>
                <wp:positionV relativeFrom="margin">
                  <wp:posOffset>4499610</wp:posOffset>
                </wp:positionV>
                <wp:extent cx="2360930" cy="254000"/>
                <wp:effectExtent l="0" t="342900" r="0" b="3556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53195">
                          <a:off x="0" y="0"/>
                          <a:ext cx="2360930" cy="254000"/>
                        </a:xfrm>
                        <a:prstGeom prst="rect">
                          <a:avLst/>
                        </a:prstGeom>
                        <a:noFill/>
                        <a:ln w="9525">
                          <a:noFill/>
                          <a:miter lim="800000"/>
                          <a:headEnd/>
                          <a:tailEnd/>
                        </a:ln>
                      </wps:spPr>
                      <wps:txbx>
                        <w:txbxContent>
                          <w:p w14:paraId="2EE70875" w14:textId="77777777" w:rsidR="00367117" w:rsidRPr="00B91844" w:rsidRDefault="00367117" w:rsidP="00367117">
                            <w:pPr>
                              <w:rPr>
                                <w:color w:val="FFFFFF" w:themeColor="background1"/>
                                <w:sz w:val="18"/>
                              </w:rPr>
                            </w:pPr>
                            <w:r w:rsidRPr="00B91844">
                              <w:rPr>
                                <w:color w:val="FFFFFF" w:themeColor="background1"/>
                                <w:sz w:val="18"/>
                              </w:rPr>
                              <w:t>Ofsted 20</w:t>
                            </w:r>
                            <w:r>
                              <w:rPr>
                                <w:color w:val="FFFFFF" w:themeColor="background1"/>
                                <w:sz w:val="18"/>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8E0B0" id="_x0000_s1029" type="#_x0000_t202" style="position:absolute;left:0;text-align:left;margin-left:134.7pt;margin-top:354.3pt;width:185.9pt;height:20pt;rotation:-1252617fd;z-index:251682816;visibility:visible;mso-wrap-style:square;mso-width-percent:0;mso-height-percent:0;mso-wrap-distance-left:9pt;mso-wrap-distance-top:3.6pt;mso-wrap-distance-right:9pt;mso-wrap-distance-bottom:3.6pt;mso-position-horizontal:righ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" filled="f" stroked="f">
                <v:textbox>
                  <w:txbxContent>
                    <w:p w14:paraId="2EE70875" w14:textId="77777777" w:rsidR="00367117" w:rsidRPr="00B91844" w:rsidRDefault="00367117" w:rsidP="00367117">
                      <w:pPr>
                        <w:rPr>
                          <w:color w:val="FFFFFF" w:themeColor="background1"/>
                          <w:sz w:val="18"/>
                        </w:rPr>
                      </w:pPr>
                      <w:r w:rsidRPr="00B91844">
                        <w:rPr>
                          <w:color w:val="FFFFFF" w:themeColor="background1"/>
                          <w:sz w:val="18"/>
                        </w:rPr>
                        <w:t>Ofsted 20</w:t>
                      </w:r>
                      <w:r>
                        <w:rPr>
                          <w:color w:val="FFFFFF" w:themeColor="background1"/>
                          <w:sz w:val="18"/>
                        </w:rPr>
                        <w:t>23</w:t>
                      </w:r>
                    </w:p>
                  </w:txbxContent>
                </v:textbox>
                <w10:wrap type="square" anchorx="page" anchory="margin"/>
              </v:shape>
            </w:pict>
          </mc:Fallback>
        </mc:AlternateContent>
      </w:r>
      <w:r w:rsidRPr="006D4DCF">
        <w:rPr>
          <w:sz w:val="24"/>
          <w:szCs w:val="24"/>
        </w:rPr>
        <w:t xml:space="preserve">You will be joining a vibrant and dynamic team who only want the very best. If you are an individual who would thrive in this type of environment, we want to hear from you. </w:t>
      </w:r>
    </w:p>
    <w:p w14:paraId="72063C8F" w14:textId="77777777" w:rsidR="00367117" w:rsidRPr="006D4DCF" w:rsidRDefault="00367117" w:rsidP="00367117">
      <w:pPr>
        <w:pStyle w:val="BodyTextWhite"/>
        <w:spacing w:after="0"/>
        <w:jc w:val="both"/>
        <w:rPr>
          <w:sz w:val="24"/>
          <w:szCs w:val="24"/>
        </w:rPr>
      </w:pPr>
    </w:p>
    <w:p w14:paraId="751D1E50" w14:textId="77777777" w:rsidR="00367117" w:rsidRPr="006D4DCF" w:rsidRDefault="00367117" w:rsidP="00367117">
      <w:pPr>
        <w:pStyle w:val="BodyTextWhite"/>
        <w:spacing w:after="0"/>
        <w:jc w:val="both"/>
        <w:rPr>
          <w:sz w:val="24"/>
          <w:szCs w:val="24"/>
        </w:rPr>
      </w:pPr>
      <w:r w:rsidRPr="006D4DCF">
        <w:rPr>
          <w:sz w:val="24"/>
          <w:szCs w:val="24"/>
        </w:rPr>
        <w:t xml:space="preserve">Ellis Guilford became part of the Creative Education Trust (CET) in November 2018.  CET has a strong record of educational improvement as well as providing a varied diet of curriculum and enrichment opportunities by introducing pupils to professionals who are the best in their specialist field whether it be composers, architects, </w:t>
      </w:r>
      <w:proofErr w:type="gramStart"/>
      <w:r w:rsidRPr="006D4DCF">
        <w:rPr>
          <w:sz w:val="24"/>
          <w:szCs w:val="24"/>
        </w:rPr>
        <w:t>designers</w:t>
      </w:r>
      <w:proofErr w:type="gramEnd"/>
      <w:r w:rsidRPr="006D4DCF">
        <w:rPr>
          <w:sz w:val="24"/>
          <w:szCs w:val="24"/>
        </w:rPr>
        <w:t xml:space="preserve"> or singers.  By seeing the best, pupils are inspired and become ambitious to follow careers they may not have considered before.</w:t>
      </w:r>
    </w:p>
    <w:p w14:paraId="7920D985" w14:textId="77777777" w:rsidR="00367117" w:rsidRPr="006D4DCF" w:rsidRDefault="00367117" w:rsidP="00367117">
      <w:pPr>
        <w:pStyle w:val="BodyTextWhite"/>
        <w:spacing w:after="0"/>
        <w:jc w:val="both"/>
        <w:rPr>
          <w:sz w:val="24"/>
          <w:szCs w:val="24"/>
        </w:rPr>
      </w:pPr>
    </w:p>
    <w:p w14:paraId="7C45CA42" w14:textId="77777777" w:rsidR="00367117" w:rsidRPr="006D4DCF" w:rsidRDefault="00367117" w:rsidP="00367117">
      <w:pPr>
        <w:pStyle w:val="BodyTextWhite"/>
        <w:spacing w:after="0"/>
        <w:jc w:val="both"/>
        <w:rPr>
          <w:sz w:val="24"/>
          <w:szCs w:val="24"/>
        </w:rPr>
      </w:pPr>
      <w:r w:rsidRPr="006D4DCF">
        <w:rPr>
          <w:sz w:val="24"/>
          <w:szCs w:val="24"/>
        </w:rPr>
        <w:t>Our aim is to prepare our pupils to be good citizens of the future and to have the ambition and courage to exceed.  If you share our desire to change the lives of young people, we would very much like to hear from you.</w:t>
      </w:r>
    </w:p>
    <w:p w14:paraId="1C6D4B6D" w14:textId="77777777" w:rsidR="00367117" w:rsidRPr="006D4DCF" w:rsidRDefault="00367117" w:rsidP="00367117">
      <w:pPr>
        <w:pStyle w:val="BodyTextWhite"/>
        <w:jc w:val="both"/>
        <w:rPr>
          <w:sz w:val="24"/>
          <w:szCs w:val="24"/>
        </w:rPr>
      </w:pPr>
      <w:r w:rsidRPr="006D4DCF">
        <w:rPr>
          <w:sz w:val="24"/>
          <w:szCs w:val="24"/>
        </w:rPr>
        <w:t>If you would like to discuss this role further, please contact our HR department</w:t>
      </w:r>
      <w:r>
        <w:rPr>
          <w:sz w:val="24"/>
          <w:szCs w:val="24"/>
        </w:rPr>
        <w:t>:</w:t>
      </w:r>
      <w:r w:rsidRPr="006D4DCF">
        <w:rPr>
          <w:sz w:val="24"/>
          <w:szCs w:val="24"/>
        </w:rPr>
        <w:t xml:space="preserve"> 0115 913 1338</w:t>
      </w:r>
      <w:r>
        <w:rPr>
          <w:sz w:val="24"/>
          <w:szCs w:val="24"/>
        </w:rPr>
        <w:t xml:space="preserve">, </w:t>
      </w:r>
      <w:r w:rsidRPr="006D4DCF">
        <w:rPr>
          <w:sz w:val="24"/>
          <w:szCs w:val="24"/>
        </w:rPr>
        <w:t>hr@ellisguilfordschool.org.uk</w:t>
      </w:r>
      <w:r>
        <w:rPr>
          <w:sz w:val="24"/>
          <w:szCs w:val="24"/>
        </w:rPr>
        <w:t>.</w:t>
      </w:r>
    </w:p>
    <w:p w14:paraId="27F35B68" w14:textId="77777777" w:rsidR="00367117" w:rsidRPr="006D4DCF" w:rsidRDefault="00367117" w:rsidP="00367117">
      <w:pPr>
        <w:jc w:val="both"/>
        <w:rPr>
          <w:color w:val="FFFFFF" w:themeColor="background1"/>
          <w:sz w:val="24"/>
          <w:szCs w:val="24"/>
        </w:rPr>
      </w:pPr>
    </w:p>
    <w:p w14:paraId="3E067135" w14:textId="77777777" w:rsidR="00367117" w:rsidRPr="006D4DCF" w:rsidRDefault="00367117" w:rsidP="00367117">
      <w:pPr>
        <w:jc w:val="both"/>
        <w:rPr>
          <w:color w:val="FFFFFF" w:themeColor="background1"/>
          <w:sz w:val="24"/>
          <w:szCs w:val="24"/>
        </w:rPr>
      </w:pPr>
      <w:r w:rsidRPr="006D4DCF">
        <w:rPr>
          <w:color w:val="FFFFFF" w:themeColor="background1"/>
          <w:sz w:val="24"/>
          <w:szCs w:val="24"/>
        </w:rPr>
        <w:t>Yours sincerely,</w:t>
      </w:r>
    </w:p>
    <w:p w14:paraId="1831E296" w14:textId="77777777" w:rsidR="00367117" w:rsidRPr="006D4DCF" w:rsidRDefault="00367117" w:rsidP="00367117">
      <w:pPr>
        <w:jc w:val="both"/>
        <w:rPr>
          <w:color w:val="FFFFFF" w:themeColor="background1"/>
          <w:sz w:val="24"/>
          <w:szCs w:val="24"/>
        </w:rPr>
      </w:pPr>
    </w:p>
    <w:p w14:paraId="4CCE5049" w14:textId="77777777" w:rsidR="00367117" w:rsidRPr="00F671BD" w:rsidRDefault="00367117" w:rsidP="00367117">
      <w:pPr>
        <w:jc w:val="both"/>
        <w:rPr>
          <w:b/>
          <w:bCs/>
          <w:color w:val="FFFFFF" w:themeColor="background1"/>
          <w:sz w:val="24"/>
          <w:szCs w:val="24"/>
        </w:rPr>
      </w:pPr>
      <w:r w:rsidRPr="00F671BD">
        <w:rPr>
          <w:b/>
          <w:bCs/>
          <w:color w:val="FFFFFF" w:themeColor="background1"/>
          <w:sz w:val="24"/>
          <w:szCs w:val="24"/>
        </w:rPr>
        <w:t>Chris Keen</w:t>
      </w:r>
    </w:p>
    <w:p w14:paraId="21EAD86A" w14:textId="77777777" w:rsidR="00367117" w:rsidRPr="00F671BD" w:rsidRDefault="00367117" w:rsidP="00367117">
      <w:pPr>
        <w:jc w:val="both"/>
        <w:rPr>
          <w:b/>
          <w:bCs/>
          <w:color w:val="FFFFFF" w:themeColor="background1"/>
          <w:sz w:val="24"/>
          <w:szCs w:val="24"/>
        </w:rPr>
      </w:pPr>
      <w:r w:rsidRPr="00F671BD">
        <w:rPr>
          <w:b/>
          <w:bCs/>
          <w:color w:val="FFFFFF" w:themeColor="background1"/>
          <w:sz w:val="24"/>
          <w:szCs w:val="24"/>
        </w:rPr>
        <w:t>Executive Principal</w:t>
      </w:r>
    </w:p>
    <w:p w14:paraId="407B87FF" w14:textId="77777777" w:rsidR="002C0060" w:rsidRDefault="002C0060">
      <w:pPr>
        <w:sectPr w:rsidR="002C0060" w:rsidSect="002024C8">
          <w:headerReference w:type="default" r:id="rId13"/>
          <w:pgSz w:w="11906" w:h="16838"/>
          <w:pgMar w:top="851" w:right="3289" w:bottom="794" w:left="851" w:header="567" w:footer="709" w:gutter="0"/>
          <w:cols w:space="708"/>
          <w:docGrid w:linePitch="360"/>
        </w:sectPr>
      </w:pPr>
    </w:p>
    <w:p w14:paraId="5E1D1747" w14:textId="77777777" w:rsidR="0033242C" w:rsidRPr="0033242C" w:rsidRDefault="0033242C" w:rsidP="0033242C">
      <w:pPr>
        <w:spacing w:line="209" w:lineRule="auto"/>
        <w:rPr>
          <w:b/>
          <w:color w:val="28C0DA" w:themeColor="accent1"/>
          <w:sz w:val="44"/>
          <w:szCs w:val="44"/>
        </w:rPr>
      </w:pPr>
      <w:r w:rsidRPr="0033242C">
        <w:rPr>
          <w:b/>
          <w:color w:val="28C0DA" w:themeColor="accent1"/>
          <w:sz w:val="44"/>
          <w:szCs w:val="44"/>
        </w:rPr>
        <w:lastRenderedPageBreak/>
        <w:t>ABOUT</w:t>
      </w:r>
    </w:p>
    <w:p w14:paraId="1D12F03D" w14:textId="77777777" w:rsidR="0033242C" w:rsidRPr="0033242C" w:rsidRDefault="0033242C" w:rsidP="0033242C">
      <w:pPr>
        <w:spacing w:line="209" w:lineRule="auto"/>
        <w:rPr>
          <w:b/>
          <w:sz w:val="44"/>
          <w:szCs w:val="44"/>
        </w:rPr>
      </w:pPr>
      <w:r w:rsidRPr="0033242C">
        <w:rPr>
          <w:b/>
          <w:sz w:val="44"/>
          <w:szCs w:val="44"/>
        </w:rPr>
        <w:t>CREATIVE</w:t>
      </w:r>
    </w:p>
    <w:p w14:paraId="7A9707C8" w14:textId="77777777" w:rsidR="0033242C" w:rsidRPr="0033242C" w:rsidRDefault="0033242C" w:rsidP="00E26432">
      <w:pPr>
        <w:pStyle w:val="22ptBoldHeading"/>
      </w:pPr>
      <w:r w:rsidRPr="0033242C">
        <w:t>EDUCATION</w:t>
      </w:r>
    </w:p>
    <w:p w14:paraId="0F1289A2" w14:textId="77777777" w:rsidR="00B040F7" w:rsidRPr="0033242C" w:rsidRDefault="0033242C" w:rsidP="0033242C">
      <w:pPr>
        <w:spacing w:line="209" w:lineRule="auto"/>
        <w:rPr>
          <w:b/>
          <w:sz w:val="44"/>
          <w:szCs w:val="44"/>
        </w:rPr>
      </w:pPr>
      <w:r w:rsidRPr="0033242C">
        <w:rPr>
          <w:b/>
          <w:sz w:val="44"/>
          <w:szCs w:val="44"/>
        </w:rPr>
        <w:t>TRUST</w:t>
      </w:r>
    </w:p>
    <w:p w14:paraId="5536B6A2" w14:textId="77777777" w:rsidR="0033242C" w:rsidRDefault="0033242C" w:rsidP="0033242C"/>
    <w:p w14:paraId="2F095A31" w14:textId="77777777" w:rsidR="0033242C" w:rsidRPr="0033242C" w:rsidRDefault="0033242C" w:rsidP="0033242C">
      <w:pPr>
        <w:pStyle w:val="BodyTextBlack"/>
        <w:rPr>
          <w:b/>
        </w:rPr>
      </w:pPr>
      <w:r w:rsidRPr="0033242C">
        <w:rPr>
          <w:b/>
        </w:rPr>
        <w:t xml:space="preserve">Creative Education Trust inspires and enables young people to build successful lives on foundations of learning, </w:t>
      </w:r>
      <w:proofErr w:type="gramStart"/>
      <w:r w:rsidRPr="0033242C">
        <w:rPr>
          <w:b/>
        </w:rPr>
        <w:t>resilience</w:t>
      </w:r>
      <w:proofErr w:type="gramEnd"/>
      <w:r w:rsidRPr="0033242C">
        <w:rPr>
          <w:b/>
        </w:rPr>
        <w:t xml:space="preserve"> and employability. We believe that a rewarding educational experience and the highest possible qualifications are the best way to ensure social mobility for young people.</w:t>
      </w:r>
    </w:p>
    <w:p w14:paraId="14D5CE83" w14:textId="77777777" w:rsidR="0033242C" w:rsidRDefault="0033242C" w:rsidP="0033242C">
      <w:pPr>
        <w:pStyle w:val="BodyTextBlack"/>
      </w:pPr>
      <w:r>
        <w:t>Creative Education Trust is a growing multi-academy trust educating over 13,000 children in England. It was established in 2010 to work in England’s post-industrial cities and coastal towns: areas of economic disadvantage and with a history of academic underachievement. We transform these schools by integrating a knowledge-rich curriculum with skills and creativity.</w:t>
      </w:r>
    </w:p>
    <w:p w14:paraId="696040B8" w14:textId="77777777" w:rsidR="0033242C" w:rsidRDefault="0033242C" w:rsidP="0033242C">
      <w:pPr>
        <w:pStyle w:val="BodyTextBlack"/>
      </w:pPr>
      <w:r>
        <w:t xml:space="preserve">Creative Education Trust defines creativity as the ability to find connections between the things we know and turn these connections into new ideas and action. The academic arts and the sciences, practical subjects and life skills all need this creativity, and creativity is valued highly by employers. Our staff and expert advisers use imaginative methods for linking knowledge across subject boundaries, fostering personal development and </w:t>
      </w:r>
      <w:proofErr w:type="gramStart"/>
      <w:r>
        <w:t>resilience</w:t>
      </w:r>
      <w:proofErr w:type="gramEnd"/>
      <w:r>
        <w:t xml:space="preserve"> and developing practical skills that prepare </w:t>
      </w:r>
      <w:r>
        <w:br/>
        <w:t>students for their transition to adult life and employment.</w:t>
      </w:r>
    </w:p>
    <w:p w14:paraId="2C9FB779" w14:textId="77777777" w:rsidR="00B040F7" w:rsidRDefault="00B040F7"/>
    <w:p w14:paraId="064E74A1" w14:textId="77777777" w:rsidR="00B040F7" w:rsidRDefault="00B040F7">
      <w:pPr>
        <w:sectPr w:rsidR="00B040F7" w:rsidSect="00A648FA">
          <w:headerReference w:type="default" r:id="rId14"/>
          <w:footerReference w:type="default" r:id="rId15"/>
          <w:pgSz w:w="11906" w:h="16838"/>
          <w:pgMar w:top="851" w:right="3402" w:bottom="794" w:left="851" w:header="454" w:footer="709" w:gutter="0"/>
          <w:pgNumType w:start="2"/>
          <w:cols w:space="708"/>
          <w:docGrid w:linePitch="360"/>
        </w:sectPr>
      </w:pPr>
    </w:p>
    <w:tbl>
      <w:tblPr>
        <w:tblStyle w:val="TableGrid"/>
        <w:tblpPr w:leftFromText="181" w:rightFromText="181" w:vertAnchor="page" w:horzAnchor="page" w:tblpX="3687" w:tblpY="123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tblGrid>
      <w:tr w:rsidR="00DB4A3A" w14:paraId="464BFC7A" w14:textId="77777777" w:rsidTr="00906757">
        <w:trPr>
          <w:trHeight w:hRule="exact" w:val="2552"/>
        </w:trPr>
        <w:tc>
          <w:tcPr>
            <w:tcW w:w="6521" w:type="dxa"/>
          </w:tcPr>
          <w:p w14:paraId="4D1374E8" w14:textId="77777777" w:rsidR="009B7FC4" w:rsidRPr="009C444A" w:rsidRDefault="009B7FC4" w:rsidP="009B7FC4">
            <w:pPr>
              <w:pStyle w:val="Title"/>
              <w:jc w:val="center"/>
              <w:rPr>
                <w:sz w:val="40"/>
                <w:szCs w:val="40"/>
              </w:rPr>
            </w:pPr>
            <w:r w:rsidRPr="009C444A">
              <w:rPr>
                <w:sz w:val="40"/>
                <w:szCs w:val="40"/>
              </w:rPr>
              <w:lastRenderedPageBreak/>
              <w:t>Knowledge Connected</w:t>
            </w:r>
          </w:p>
          <w:p w14:paraId="7E78BDB2" w14:textId="77777777" w:rsidR="009B7FC4" w:rsidRDefault="009B7FC4" w:rsidP="009B7FC4">
            <w:pPr>
              <w:pStyle w:val="ThickLine"/>
            </w:pPr>
          </w:p>
          <w:p w14:paraId="79125890" w14:textId="77777777" w:rsidR="009B7FC4" w:rsidRPr="009C444A" w:rsidRDefault="009B7FC4" w:rsidP="009B7FC4">
            <w:pPr>
              <w:pStyle w:val="BulletedText3"/>
              <w:numPr>
                <w:ilvl w:val="0"/>
                <w:numId w:val="0"/>
              </w:numPr>
              <w:ind w:left="227" w:hanging="227"/>
              <w:jc w:val="center"/>
              <w:rPr>
                <w:sz w:val="28"/>
                <w:szCs w:val="28"/>
              </w:rPr>
            </w:pPr>
            <w:r w:rsidRPr="009C444A">
              <w:rPr>
                <w:sz w:val="28"/>
                <w:szCs w:val="28"/>
              </w:rPr>
              <w:t xml:space="preserve">Curricular innovation through our ‘Knowledge Connected’ programmes promotes creative, </w:t>
            </w:r>
            <w:proofErr w:type="gramStart"/>
            <w:r w:rsidRPr="009C444A">
              <w:rPr>
                <w:sz w:val="28"/>
                <w:szCs w:val="28"/>
              </w:rPr>
              <w:t>integrated</w:t>
            </w:r>
            <w:proofErr w:type="gramEnd"/>
            <w:r w:rsidRPr="009C444A">
              <w:rPr>
                <w:sz w:val="28"/>
                <w:szCs w:val="28"/>
              </w:rPr>
              <w:t xml:space="preserve"> and pro-active thinking so that our students are equipped for the challenges of the 21</w:t>
            </w:r>
            <w:r w:rsidRPr="009C444A">
              <w:rPr>
                <w:sz w:val="28"/>
                <w:szCs w:val="28"/>
                <w:vertAlign w:val="superscript"/>
              </w:rPr>
              <w:t>st</w:t>
            </w:r>
            <w:r w:rsidRPr="009C444A">
              <w:rPr>
                <w:sz w:val="28"/>
                <w:szCs w:val="28"/>
              </w:rPr>
              <w:t xml:space="preserve"> century</w:t>
            </w:r>
          </w:p>
          <w:p w14:paraId="2645293E" w14:textId="3F5222F2" w:rsidR="00DB4A3A" w:rsidRDefault="00DB4A3A" w:rsidP="007A5EA3">
            <w:pPr>
              <w:pStyle w:val="WhiteBullets"/>
            </w:pPr>
          </w:p>
        </w:tc>
      </w:tr>
    </w:tbl>
    <w:p w14:paraId="3A3E8B07" w14:textId="586603FA" w:rsidR="00E26432" w:rsidRPr="005A74D8" w:rsidRDefault="00E26432" w:rsidP="00E26432">
      <w:pPr>
        <w:pStyle w:val="22ptBoldHeading"/>
        <w:rPr>
          <w:color w:val="28C0DA" w:themeColor="accent1"/>
        </w:rPr>
      </w:pPr>
      <w:r w:rsidRPr="005A74D8">
        <w:rPr>
          <w:color w:val="28C0DA" w:themeColor="accent1"/>
        </w:rPr>
        <w:t>ABOUT</w:t>
      </w:r>
    </w:p>
    <w:p w14:paraId="0C686217" w14:textId="77777777" w:rsidR="002C4FC9" w:rsidRPr="002C4FC9" w:rsidRDefault="00EA00AF" w:rsidP="00906757">
      <w:pPr>
        <w:pStyle w:val="22ptBoldHeading"/>
      </w:pPr>
      <w:r>
        <w:t>ELLIS GUILFORD</w:t>
      </w:r>
    </w:p>
    <w:p w14:paraId="1B87B7F7" w14:textId="6DC79623" w:rsidR="00E26432" w:rsidRDefault="00C00E89" w:rsidP="00906757">
      <w:pPr>
        <w:pStyle w:val="22ptBoldHeading"/>
      </w:pPr>
      <w:r>
        <w:t>SCHOOL</w:t>
      </w:r>
    </w:p>
    <w:p w14:paraId="40A94DA1" w14:textId="77777777" w:rsidR="00906757" w:rsidRDefault="00906757" w:rsidP="00E26432">
      <w:pPr>
        <w:pStyle w:val="BodyTextBlack"/>
        <w:rPr>
          <w:b/>
        </w:rPr>
      </w:pPr>
    </w:p>
    <w:p w14:paraId="0ED792A6" w14:textId="306BD511" w:rsidR="00ED7D21" w:rsidRPr="00ED7D21" w:rsidRDefault="00ED7D21" w:rsidP="00ED7D21">
      <w:pPr>
        <w:spacing w:after="120"/>
        <w:rPr>
          <w:b/>
        </w:rPr>
      </w:pPr>
      <w:r w:rsidRPr="00ED7D21">
        <w:rPr>
          <w:b/>
        </w:rPr>
        <w:t>We are a mixed secondary school, catering for children between the ages of 11 and 16 years</w:t>
      </w:r>
      <w:r w:rsidR="001318BF">
        <w:rPr>
          <w:b/>
        </w:rPr>
        <w:t xml:space="preserve">, </w:t>
      </w:r>
      <w:r w:rsidRPr="00ED7D21">
        <w:rPr>
          <w:b/>
        </w:rPr>
        <w:t>located in Old Basford Nottingham.</w:t>
      </w:r>
    </w:p>
    <w:p w14:paraId="7F21911D" w14:textId="77777777" w:rsidR="00ED7D21" w:rsidRPr="00ED7D21" w:rsidRDefault="00ED7D21" w:rsidP="00ED7D21">
      <w:pPr>
        <w:spacing w:after="120"/>
      </w:pPr>
      <w:r w:rsidRPr="00ED7D21">
        <w:t>Since November 2018 we have been part of the Creative Education Trust. This has enabled the school to rigorously pursue rapid improvement for the children we teach.</w:t>
      </w:r>
    </w:p>
    <w:p w14:paraId="4C722F75" w14:textId="2BC37A06" w:rsidR="00ED7D21" w:rsidRPr="00ED7D21" w:rsidRDefault="00ED7D21" w:rsidP="00973129">
      <w:r w:rsidRPr="00ED7D21">
        <w:t xml:space="preserve">The school boasts many </w:t>
      </w:r>
      <w:proofErr w:type="gramStart"/>
      <w:r w:rsidRPr="00ED7D21">
        <w:t>facilities</w:t>
      </w:r>
      <w:proofErr w:type="gramEnd"/>
      <w:r w:rsidRPr="00ED7D21">
        <w:t xml:space="preserve"> and we strive to provide an inclusive and expansive education for all of the children in our care.</w:t>
      </w:r>
    </w:p>
    <w:p w14:paraId="53937E1C" w14:textId="77777777" w:rsidR="00ED7D21" w:rsidRPr="00ED7D21" w:rsidRDefault="00ED7D21" w:rsidP="00ED7D21"/>
    <w:p w14:paraId="5C59D382" w14:textId="55E07C0B" w:rsidR="00ED7D21" w:rsidRPr="00ED7D21" w:rsidRDefault="0030226B" w:rsidP="00ED7D21">
      <w:pPr>
        <w:spacing w:after="120"/>
        <w:rPr>
          <w:b/>
        </w:rPr>
      </w:pPr>
      <w:r>
        <w:rPr>
          <w:b/>
          <w:noProof/>
          <w:lang w:eastAsia="en-GB"/>
        </w:rPr>
        <w:drawing>
          <wp:anchor distT="0" distB="0" distL="114300" distR="114300" simplePos="0" relativeHeight="251672576" behindDoc="0" locked="0" layoutInCell="1" allowOverlap="1" wp14:anchorId="66F06889" wp14:editId="5BBFA1E1">
            <wp:simplePos x="0" y="0"/>
            <wp:positionH relativeFrom="page">
              <wp:align>right</wp:align>
            </wp:positionH>
            <wp:positionV relativeFrom="paragraph">
              <wp:posOffset>1233805</wp:posOffset>
            </wp:positionV>
            <wp:extent cx="1842770" cy="2761053"/>
            <wp:effectExtent l="0" t="0" r="5080" b="1270"/>
            <wp:wrapNone/>
            <wp:docPr id="4" name="Picture 4" descr="U:\Admin\School Media\_Photoshoot 2018\Ellis Guilford\Hi Res Selection\IMG_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Admin\School Media\_Photoshoot 2018\Ellis Guilford\Hi Res Selection\IMG_404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2770" cy="2761053"/>
                    </a:xfrm>
                    <a:prstGeom prst="rect">
                      <a:avLst/>
                    </a:prstGeom>
                    <a:noFill/>
                    <a:ln>
                      <a:noFill/>
                    </a:ln>
                  </pic:spPr>
                </pic:pic>
              </a:graphicData>
            </a:graphic>
            <wp14:sizeRelH relativeFrom="page">
              <wp14:pctWidth>0</wp14:pctWidth>
            </wp14:sizeRelH>
            <wp14:sizeRelV relativeFrom="page">
              <wp14:pctHeight>0</wp14:pctHeight>
            </wp14:sizeRelV>
          </wp:anchor>
        </w:drawing>
      </w:r>
      <w:r w:rsidR="00ED7D21" w:rsidRPr="00ED7D21">
        <w:rPr>
          <w:b/>
          <w:bCs/>
        </w:rPr>
        <w:t>Our on-site facilities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7416"/>
      </w:tblGrid>
      <w:tr w:rsidR="00ED7D21" w:rsidRPr="00ED7D21" w14:paraId="0523EE0C" w14:textId="77777777" w:rsidTr="001D6CF0">
        <w:tc>
          <w:tcPr>
            <w:tcW w:w="7416" w:type="dxa"/>
            <w:tcBorders>
              <w:top w:val="single" w:sz="4" w:space="0" w:color="28C0DA" w:themeColor="accent1"/>
              <w:bottom w:val="single" w:sz="4" w:space="0" w:color="28C0DA" w:themeColor="accent1"/>
            </w:tcBorders>
          </w:tcPr>
          <w:p w14:paraId="7D140C2C" w14:textId="77777777" w:rsidR="00ED7D21" w:rsidRPr="00ED7D21" w:rsidRDefault="00ED7D21" w:rsidP="00ED7D21">
            <w:pPr>
              <w:ind w:left="360" w:hanging="360"/>
            </w:pPr>
            <w:r w:rsidRPr="00ED7D21">
              <w:t>Sports fields including 5-a-side football pitches;</w:t>
            </w:r>
          </w:p>
        </w:tc>
      </w:tr>
      <w:tr w:rsidR="00ED7D21" w:rsidRPr="00ED7D21" w14:paraId="379BAB66" w14:textId="77777777" w:rsidTr="001D6CF0">
        <w:tc>
          <w:tcPr>
            <w:tcW w:w="7416" w:type="dxa"/>
            <w:tcBorders>
              <w:top w:val="single" w:sz="4" w:space="0" w:color="28C0DA" w:themeColor="accent1"/>
              <w:bottom w:val="single" w:sz="4" w:space="0" w:color="28C0DA" w:themeColor="accent1"/>
            </w:tcBorders>
          </w:tcPr>
          <w:p w14:paraId="4E6FF1CA" w14:textId="77777777" w:rsidR="00ED7D21" w:rsidRPr="00ED7D21" w:rsidRDefault="00ED7D21" w:rsidP="00ED7D21">
            <w:pPr>
              <w:ind w:left="360" w:hanging="360"/>
            </w:pPr>
            <w:r w:rsidRPr="00ED7D21">
              <w:t>Multi-Use Games Area marked up for netball and football;</w:t>
            </w:r>
          </w:p>
        </w:tc>
      </w:tr>
      <w:tr w:rsidR="00ED7D21" w:rsidRPr="00ED7D21" w14:paraId="4BB54DD4" w14:textId="77777777" w:rsidTr="001D6CF0">
        <w:tc>
          <w:tcPr>
            <w:tcW w:w="7416" w:type="dxa"/>
            <w:tcBorders>
              <w:top w:val="single" w:sz="4" w:space="0" w:color="28C0DA" w:themeColor="accent1"/>
              <w:bottom w:val="single" w:sz="4" w:space="0" w:color="28C0DA" w:themeColor="accent1"/>
            </w:tcBorders>
          </w:tcPr>
          <w:p w14:paraId="6A0B39CD" w14:textId="77777777" w:rsidR="00ED7D21" w:rsidRPr="00ED7D21" w:rsidRDefault="00ED7D21" w:rsidP="00ED7D21">
            <w:pPr>
              <w:ind w:left="360" w:hanging="360"/>
            </w:pPr>
            <w:r w:rsidRPr="00ED7D21">
              <w:t>Astro Turf perfect for football;</w:t>
            </w:r>
          </w:p>
        </w:tc>
      </w:tr>
      <w:tr w:rsidR="00ED7D21" w:rsidRPr="00ED7D21" w14:paraId="5B6D972C" w14:textId="77777777" w:rsidTr="001D6CF0">
        <w:tc>
          <w:tcPr>
            <w:tcW w:w="7416" w:type="dxa"/>
            <w:tcBorders>
              <w:top w:val="single" w:sz="4" w:space="0" w:color="28C0DA" w:themeColor="accent1"/>
              <w:bottom w:val="single" w:sz="4" w:space="0" w:color="28C0DA" w:themeColor="accent1"/>
            </w:tcBorders>
          </w:tcPr>
          <w:p w14:paraId="0577AE7D" w14:textId="77777777" w:rsidR="00ED7D21" w:rsidRPr="00ED7D21" w:rsidRDefault="00ED7D21" w:rsidP="00ED7D21">
            <w:pPr>
              <w:ind w:left="360" w:hanging="360"/>
            </w:pPr>
            <w:r w:rsidRPr="00ED7D21">
              <w:t>Dance studio complete with sound system and mirrored wall;</w:t>
            </w:r>
          </w:p>
        </w:tc>
      </w:tr>
      <w:tr w:rsidR="00ED7D21" w:rsidRPr="00ED7D21" w14:paraId="31ADE81D" w14:textId="77777777" w:rsidTr="001D6CF0">
        <w:tc>
          <w:tcPr>
            <w:tcW w:w="7416" w:type="dxa"/>
            <w:tcBorders>
              <w:top w:val="single" w:sz="4" w:space="0" w:color="28C0DA" w:themeColor="accent1"/>
              <w:bottom w:val="single" w:sz="4" w:space="0" w:color="28C0DA" w:themeColor="accent1"/>
            </w:tcBorders>
          </w:tcPr>
          <w:p w14:paraId="164D61CE" w14:textId="77777777" w:rsidR="00ED7D21" w:rsidRPr="00ED7D21" w:rsidRDefault="00ED7D21" w:rsidP="00ED7D21">
            <w:pPr>
              <w:ind w:left="360" w:hanging="360"/>
            </w:pPr>
            <w:r w:rsidRPr="00ED7D21">
              <w:t>Hall complete with a stage;</w:t>
            </w:r>
          </w:p>
        </w:tc>
      </w:tr>
      <w:tr w:rsidR="00ED7D21" w:rsidRPr="00ED7D21" w14:paraId="7B154C7E" w14:textId="77777777" w:rsidTr="001D6CF0">
        <w:tc>
          <w:tcPr>
            <w:tcW w:w="7416" w:type="dxa"/>
            <w:tcBorders>
              <w:top w:val="single" w:sz="4" w:space="0" w:color="28C0DA" w:themeColor="accent1"/>
              <w:bottom w:val="single" w:sz="4" w:space="0" w:color="28C0DA" w:themeColor="accent1"/>
            </w:tcBorders>
          </w:tcPr>
          <w:p w14:paraId="77AE76ED" w14:textId="77777777" w:rsidR="00ED7D21" w:rsidRPr="00ED7D21" w:rsidRDefault="00ED7D21" w:rsidP="00ED7D21">
            <w:pPr>
              <w:ind w:left="360" w:hanging="360"/>
            </w:pPr>
            <w:r w:rsidRPr="00ED7D21">
              <w:t>Interactive whiteboards in classrooms;</w:t>
            </w:r>
          </w:p>
        </w:tc>
      </w:tr>
      <w:tr w:rsidR="00ED7D21" w:rsidRPr="00ED7D21" w14:paraId="419A3639" w14:textId="77777777" w:rsidTr="001D6CF0">
        <w:tc>
          <w:tcPr>
            <w:tcW w:w="7416" w:type="dxa"/>
            <w:tcBorders>
              <w:top w:val="single" w:sz="4" w:space="0" w:color="28C0DA" w:themeColor="accent1"/>
            </w:tcBorders>
          </w:tcPr>
          <w:p w14:paraId="7B247B46" w14:textId="77777777" w:rsidR="00ED7D21" w:rsidRPr="00ED7D21" w:rsidRDefault="00ED7D21" w:rsidP="00ED7D21">
            <w:pPr>
              <w:ind w:left="360" w:hanging="360"/>
            </w:pPr>
            <w:r w:rsidRPr="00ED7D21">
              <w:t>Modern and open-plan library with wide range of reading materials</w:t>
            </w:r>
          </w:p>
        </w:tc>
      </w:tr>
    </w:tbl>
    <w:p w14:paraId="1984A888" w14:textId="352542F5" w:rsidR="00E26432" w:rsidRDefault="00E26432" w:rsidP="00DB4A3A"/>
    <w:p w14:paraId="1142298C" w14:textId="3D32C530" w:rsidR="00DE2A4C" w:rsidRDefault="00CF7A1E">
      <w:r>
        <w:rPr>
          <w:noProof/>
          <w:lang w:eastAsia="en-GB"/>
        </w:rPr>
        <w:drawing>
          <wp:anchor distT="0" distB="0" distL="114300" distR="114300" simplePos="0" relativeHeight="251676672" behindDoc="0" locked="0" layoutInCell="1" allowOverlap="1" wp14:anchorId="6E4A82D2" wp14:editId="2A7CCEAA">
            <wp:simplePos x="0" y="0"/>
            <wp:positionH relativeFrom="page">
              <wp:align>left</wp:align>
            </wp:positionH>
            <wp:positionV relativeFrom="paragraph">
              <wp:posOffset>2204720</wp:posOffset>
            </wp:positionV>
            <wp:extent cx="2263681" cy="1837000"/>
            <wp:effectExtent l="0" t="0" r="3810" b="0"/>
            <wp:wrapNone/>
            <wp:docPr id="10" name="Picture 10" descr="U:\Admin\School Media\_Photoshoot 2018\Ellis Guilford\Hi Res Selection\IMG_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dmin\School Media\_Photoshoot 2018\Ellis Guilford\Hi Res Selection\IMG_4109.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18379"/>
                    <a:stretch/>
                  </pic:blipFill>
                  <pic:spPr bwMode="auto">
                    <a:xfrm>
                      <a:off x="0" y="0"/>
                      <a:ext cx="2263681" cy="183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40A5EB" w14:textId="1975C3AD" w:rsidR="00DE2A4C" w:rsidRDefault="00DE2A4C">
      <w:pPr>
        <w:sectPr w:rsidR="00DE2A4C" w:rsidSect="00D4041C">
          <w:headerReference w:type="default" r:id="rId18"/>
          <w:pgSz w:w="11906" w:h="16838"/>
          <w:pgMar w:top="794" w:right="3629" w:bottom="454" w:left="851" w:header="624" w:footer="283" w:gutter="0"/>
          <w:cols w:space="708"/>
          <w:docGrid w:linePitch="360"/>
        </w:sectPr>
      </w:pPr>
    </w:p>
    <w:p w14:paraId="7529FBD7" w14:textId="77777777" w:rsidR="005A74D8" w:rsidRDefault="005A74D8" w:rsidP="005A74D8">
      <w:pPr>
        <w:pStyle w:val="22ptBoldHeading"/>
      </w:pPr>
      <w:r w:rsidRPr="005A74D8">
        <w:rPr>
          <w:color w:val="28C0DA" w:themeColor="accent1"/>
        </w:rPr>
        <w:lastRenderedPageBreak/>
        <w:t xml:space="preserve">SUPPORT </w:t>
      </w:r>
    </w:p>
    <w:p w14:paraId="66AF4E48" w14:textId="77777777" w:rsidR="005A74D8" w:rsidRDefault="005A74D8" w:rsidP="005A74D8">
      <w:pPr>
        <w:pStyle w:val="22ptBoldHeading"/>
      </w:pPr>
      <w:r w:rsidRPr="005A74D8">
        <w:t xml:space="preserve">FOR OUR </w:t>
      </w:r>
    </w:p>
    <w:p w14:paraId="6E5AFEA3" w14:textId="77777777" w:rsidR="00DE2A4C" w:rsidRDefault="005A74D8" w:rsidP="005A74D8">
      <w:pPr>
        <w:pStyle w:val="22ptBoldHeading"/>
      </w:pPr>
      <w:r w:rsidRPr="005A74D8">
        <w:t>STAFF</w:t>
      </w:r>
    </w:p>
    <w:p w14:paraId="33E7B54B" w14:textId="77777777" w:rsidR="005A74D8" w:rsidRDefault="005A74D8"/>
    <w:p w14:paraId="5B22BE4F" w14:textId="77777777" w:rsidR="005A74D8" w:rsidRPr="005A74D8" w:rsidRDefault="005A74D8" w:rsidP="005A74D8">
      <w:pPr>
        <w:pStyle w:val="BodyTextBlack"/>
        <w:rPr>
          <w:b/>
        </w:rPr>
      </w:pPr>
      <w:r w:rsidRPr="005A74D8">
        <w:rPr>
          <w:b/>
        </w:rPr>
        <w:t xml:space="preserve">We are committed to providing our academy leaders with the </w:t>
      </w:r>
      <w:r>
        <w:rPr>
          <w:b/>
        </w:rPr>
        <w:br/>
      </w:r>
      <w:r w:rsidRPr="005A74D8">
        <w:rPr>
          <w:b/>
        </w:rPr>
        <w:t xml:space="preserve">highest quality support and challenge to ensure that their schools </w:t>
      </w:r>
      <w:r>
        <w:rPr>
          <w:b/>
        </w:rPr>
        <w:br/>
      </w:r>
      <w:r w:rsidRPr="005A74D8">
        <w:rPr>
          <w:b/>
        </w:rPr>
        <w:t>excel and give our students the education they deserve.</w:t>
      </w:r>
    </w:p>
    <w:p w14:paraId="5EEBC227" w14:textId="77777777" w:rsidR="005A74D8" w:rsidRDefault="005A74D8" w:rsidP="005A74D8">
      <w:pPr>
        <w:pStyle w:val="BodyTextBlack"/>
      </w:pPr>
      <w:r>
        <w:t xml:space="preserve">Our Principals and Headteachers have a good deal of autonomy as </w:t>
      </w:r>
      <w:r>
        <w:br/>
        <w:t xml:space="preserve">school leaders within a framework developed collaboratively with our </w:t>
      </w:r>
      <w:r>
        <w:br/>
        <w:t>Director of Education and our Director of Standards and Primary Education.</w:t>
      </w:r>
    </w:p>
    <w:p w14:paraId="158429C3" w14:textId="77777777" w:rsidR="005A74D8" w:rsidRDefault="005A74D8" w:rsidP="005A74D8">
      <w:pPr>
        <w:pStyle w:val="BodyTextBlack"/>
      </w:pPr>
      <w:r>
        <w:t xml:space="preserve">Each of the Creative Education Trust’s </w:t>
      </w:r>
      <w:proofErr w:type="gramStart"/>
      <w:r>
        <w:t>schools</w:t>
      </w:r>
      <w:proofErr w:type="gramEnd"/>
      <w:r>
        <w:t xml:space="preserve"> benefits from a comprehensive programme of support and challenge, including working with former HMIs.</w:t>
      </w:r>
    </w:p>
    <w:p w14:paraId="0A42DE48" w14:textId="126FEA18" w:rsidR="005A74D8" w:rsidRDefault="005A74D8" w:rsidP="005A74D8">
      <w:pPr>
        <w:pStyle w:val="BodyTextBlack"/>
      </w:pPr>
      <w:r>
        <w:t xml:space="preserve">Creative Education Trust places a strong emphasis on CPD for teachers and for senior and middle leaders. We run a regular programme of training events to improve teaching performance </w:t>
      </w:r>
      <w:proofErr w:type="gramStart"/>
      <w:r>
        <w:t>and also</w:t>
      </w:r>
      <w:proofErr w:type="gramEnd"/>
      <w:r>
        <w:t xml:space="preserve"> provide focused management development and one-to-one coaching opportunities. We have an active cross-trust group on the Teaching Leaders programme and use Future Leaders and Teach First extensively.</w:t>
      </w:r>
    </w:p>
    <w:p w14:paraId="42562BB9" w14:textId="3D410BB4" w:rsidR="005A74D8" w:rsidRDefault="005A74D8" w:rsidP="005A74D8">
      <w:pPr>
        <w:pStyle w:val="BodyTextBlack"/>
      </w:pPr>
      <w:r>
        <w:t>We believe it is very important that each of our academies plans in such a way that financial and human resources are deployed to support their educational strategies fully. This is supported by our experienced Head Office team, who are available to advise on financial planning, audit, HR, legal and property matters either directly or by referral to our professional advisors.</w:t>
      </w:r>
    </w:p>
    <w:p w14:paraId="7ED8418D" w14:textId="4BF6B8B8" w:rsidR="005A74D8" w:rsidRDefault="005A74D8" w:rsidP="005A74D8">
      <w:pPr>
        <w:pStyle w:val="BodyTextBlack"/>
      </w:pPr>
      <w:r>
        <w:t>Each of our Headteacher is a member of the Headteachers’ Forum that meets regularly to help Creative Education Trust develop its ethos and strategy, and to share their professional expertise. As the network of Creative Education Trust schools grows, this forum has increasing value as a means of professional development and problem solving.</w:t>
      </w:r>
    </w:p>
    <w:p w14:paraId="4957CD43" w14:textId="141DEF85" w:rsidR="005A74D8" w:rsidRDefault="005A74D8" w:rsidP="005A74D8">
      <w:pPr>
        <w:pStyle w:val="BodyTextBlack"/>
      </w:pPr>
      <w:r>
        <w:t xml:space="preserve">There are also </w:t>
      </w:r>
      <w:proofErr w:type="gramStart"/>
      <w:r>
        <w:t>a number of</w:t>
      </w:r>
      <w:proofErr w:type="gramEnd"/>
      <w:r>
        <w:t xml:space="preserve"> cross-group, phase leader and year-specific forums.</w:t>
      </w:r>
    </w:p>
    <w:p w14:paraId="321B4FAE" w14:textId="5F68ED93" w:rsidR="00DE2A4C" w:rsidRDefault="0053260D">
      <w:pPr>
        <w:sectPr w:rsidR="00DE2A4C" w:rsidSect="005A74D8">
          <w:headerReference w:type="default" r:id="rId19"/>
          <w:pgSz w:w="11906" w:h="16838"/>
          <w:pgMar w:top="794" w:right="3402" w:bottom="851" w:left="851" w:header="709" w:footer="709" w:gutter="0"/>
          <w:cols w:space="708"/>
          <w:docGrid w:linePitch="360"/>
        </w:sectPr>
      </w:pPr>
      <w:r>
        <w:rPr>
          <w:noProof/>
          <w:color w:val="28C0DA" w:themeColor="accent1"/>
          <w:lang w:eastAsia="en-GB"/>
        </w:rPr>
        <w:drawing>
          <wp:anchor distT="0" distB="0" distL="114300" distR="114300" simplePos="0" relativeHeight="251674624" behindDoc="0" locked="0" layoutInCell="1" allowOverlap="1" wp14:anchorId="2C2529E4" wp14:editId="5C393F36">
            <wp:simplePos x="0" y="0"/>
            <wp:positionH relativeFrom="margin">
              <wp:align>left</wp:align>
            </wp:positionH>
            <wp:positionV relativeFrom="paragraph">
              <wp:posOffset>348615</wp:posOffset>
            </wp:positionV>
            <wp:extent cx="4791075" cy="3194050"/>
            <wp:effectExtent l="0" t="0" r="952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Admin\School Media\_Photoshoot 2018\Ellis Guilford\Hi Res Selection\IMG_400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791075" cy="319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1C9AB" w14:textId="77777777" w:rsidR="00557F3D" w:rsidRDefault="00557F3D" w:rsidP="00557F3D">
      <w:pPr>
        <w:pStyle w:val="22ptBoldHeading"/>
        <w:rPr>
          <w:color w:val="28C0DA" w:themeColor="accent1"/>
        </w:rPr>
      </w:pPr>
      <w:r>
        <w:rPr>
          <w:color w:val="28C0DA" w:themeColor="accent1"/>
        </w:rPr>
        <w:lastRenderedPageBreak/>
        <w:t>Teacher of Design &amp; Technology</w:t>
      </w:r>
    </w:p>
    <w:p w14:paraId="25D26EC7" w14:textId="77777777" w:rsidR="00557F3D" w:rsidRDefault="00557F3D" w:rsidP="00557F3D">
      <w:pPr>
        <w:pStyle w:val="22ptBoldHeading"/>
      </w:pPr>
      <w:r>
        <w:t xml:space="preserve">JOB DESCRIPTION </w:t>
      </w:r>
    </w:p>
    <w:p w14:paraId="14F090FA" w14:textId="77777777" w:rsidR="00557F3D" w:rsidRDefault="00557F3D" w:rsidP="00557F3D"/>
    <w:p w14:paraId="6BF681A3" w14:textId="77777777" w:rsidR="00557F3D" w:rsidRDefault="00557F3D" w:rsidP="00557F3D">
      <w:pPr>
        <w:pStyle w:val="ThickLine"/>
      </w:pPr>
    </w:p>
    <w:p w14:paraId="6AD83A9B" w14:textId="77777777" w:rsidR="00557F3D" w:rsidRPr="004E242B" w:rsidRDefault="00557F3D" w:rsidP="00557F3D">
      <w:pPr>
        <w:rPr>
          <w:b/>
        </w:rPr>
      </w:pPr>
      <w:r w:rsidRPr="004E242B">
        <w:rPr>
          <w:b/>
        </w:rPr>
        <w:t>LOCATION</w:t>
      </w:r>
    </w:p>
    <w:p w14:paraId="044D37D6" w14:textId="77777777" w:rsidR="00557F3D" w:rsidRDefault="00557F3D" w:rsidP="00557F3D">
      <w:r>
        <w:t>Ellis Guilford School, Nottingham</w:t>
      </w:r>
    </w:p>
    <w:p w14:paraId="2163B308" w14:textId="77777777" w:rsidR="00557F3D" w:rsidRDefault="00557F3D" w:rsidP="00557F3D">
      <w:pPr>
        <w:pStyle w:val="ThickLine"/>
      </w:pPr>
    </w:p>
    <w:p w14:paraId="08D80CC8" w14:textId="77777777" w:rsidR="00557F3D" w:rsidRDefault="00557F3D" w:rsidP="00557F3D">
      <w:pPr>
        <w:rPr>
          <w:b/>
        </w:rPr>
      </w:pPr>
      <w:r w:rsidRPr="004E242B">
        <w:rPr>
          <w:b/>
        </w:rPr>
        <w:t>SALARY</w:t>
      </w:r>
      <w:r>
        <w:rPr>
          <w:b/>
        </w:rPr>
        <w:t xml:space="preserve"> </w:t>
      </w:r>
    </w:p>
    <w:p w14:paraId="636F0416" w14:textId="77777777" w:rsidR="00557F3D" w:rsidRDefault="00557F3D" w:rsidP="00557F3D">
      <w:r>
        <w:rPr>
          <w:bCs/>
        </w:rPr>
        <w:t>MPS or UPS scale dependent upon experience</w:t>
      </w:r>
    </w:p>
    <w:p w14:paraId="34FC9902" w14:textId="77777777" w:rsidR="00557F3D" w:rsidRDefault="00557F3D" w:rsidP="00557F3D">
      <w:pPr>
        <w:pStyle w:val="ThickLine"/>
      </w:pPr>
    </w:p>
    <w:p w14:paraId="5986B379" w14:textId="77777777" w:rsidR="00557F3D" w:rsidRDefault="00557F3D" w:rsidP="00557F3D">
      <w:pPr>
        <w:rPr>
          <w:b/>
        </w:rPr>
      </w:pPr>
      <w:r>
        <w:rPr>
          <w:b/>
        </w:rPr>
        <w:t>PURPOSE AND SCOPE</w:t>
      </w:r>
    </w:p>
    <w:p w14:paraId="1FA00951" w14:textId="77777777" w:rsidR="00557F3D" w:rsidRDefault="00557F3D" w:rsidP="00557F3D">
      <w:pPr>
        <w:rPr>
          <w:b/>
        </w:rPr>
      </w:pPr>
    </w:p>
    <w:p w14:paraId="59923287" w14:textId="77777777" w:rsidR="00557F3D" w:rsidRDefault="00557F3D" w:rsidP="00557F3D">
      <w:pPr>
        <w:pStyle w:val="BulletedText3"/>
        <w:rPr>
          <w:b/>
        </w:rPr>
      </w:pPr>
      <w:r>
        <w:t xml:space="preserve">To teach </w:t>
      </w:r>
      <w:r w:rsidRPr="00520FE4">
        <w:t>exceptional KS4 Design and Technology lessons</w:t>
      </w:r>
      <w:r>
        <w:t xml:space="preserve"> that engage and challenge all students, whilst creating a supportive and stimulating learning environment in the classroom. To make a significant contribution to the values and the ethos of the school and actively promote and uphold all school policies.</w:t>
      </w:r>
    </w:p>
    <w:p w14:paraId="58A95788" w14:textId="77777777" w:rsidR="00557F3D" w:rsidRPr="00D32145" w:rsidRDefault="00557F3D" w:rsidP="00557F3D">
      <w:pPr>
        <w:pStyle w:val="ThickLine"/>
      </w:pPr>
    </w:p>
    <w:p w14:paraId="738FEB39" w14:textId="77777777" w:rsidR="00557F3D" w:rsidRDefault="00557F3D" w:rsidP="00557F3D">
      <w:pPr>
        <w:pStyle w:val="BulletedText3"/>
        <w:numPr>
          <w:ilvl w:val="0"/>
          <w:numId w:val="0"/>
        </w:numPr>
        <w:ind w:left="360"/>
        <w:rPr>
          <w:b/>
        </w:rPr>
      </w:pPr>
      <w:r>
        <w:rPr>
          <w:b/>
        </w:rPr>
        <w:t>TEACHING AND LEARNING</w:t>
      </w:r>
    </w:p>
    <w:p w14:paraId="733FDC58" w14:textId="77777777" w:rsidR="00557F3D" w:rsidRDefault="00557F3D" w:rsidP="00557F3D">
      <w:pPr>
        <w:pStyle w:val="ThickLine"/>
      </w:pPr>
    </w:p>
    <w:p w14:paraId="73F518DF" w14:textId="77777777" w:rsidR="00557F3D" w:rsidRPr="00D46A1C" w:rsidRDefault="00557F3D" w:rsidP="00557F3D">
      <w:pPr>
        <w:pStyle w:val="BulletedText3"/>
      </w:pPr>
      <w:r w:rsidRPr="00D46A1C">
        <w:rPr>
          <w:rFonts w:ascii="Arial" w:hAnsi="Arial" w:cs="Arial"/>
          <w:color w:val="000000"/>
        </w:rPr>
        <w:t xml:space="preserve">With direction from the Director of Faculty and within the context of the school’s curriculum and schemes of work, plan and prepare effective lessons. </w:t>
      </w:r>
    </w:p>
    <w:p w14:paraId="1CC81B6D" w14:textId="77777777" w:rsidR="00557F3D" w:rsidRPr="00A37401" w:rsidRDefault="00557F3D" w:rsidP="00557F3D">
      <w:pPr>
        <w:pStyle w:val="BulletedText3"/>
        <w:rPr>
          <w:rFonts w:ascii="Wingdings 2" w:hAnsi="Wingdings 2" w:cs="Wingdings 2"/>
          <w:color w:val="000000"/>
        </w:rPr>
      </w:pPr>
      <w:r w:rsidRPr="00A37401">
        <w:rPr>
          <w:rFonts w:ascii="Arial" w:hAnsi="Arial" w:cs="Arial"/>
          <w:color w:val="000000"/>
        </w:rPr>
        <w:t xml:space="preserve">Teach engaging and effective lessons that motivate, inspire, and improve pupil attainment. </w:t>
      </w:r>
    </w:p>
    <w:p w14:paraId="43D0D42D" w14:textId="77777777" w:rsidR="00557F3D" w:rsidRPr="00D46A1C" w:rsidRDefault="00557F3D" w:rsidP="00557F3D">
      <w:pPr>
        <w:pStyle w:val="BulletedText3"/>
        <w:rPr>
          <w:rFonts w:ascii="Wingdings 2" w:hAnsi="Wingdings 2" w:cs="Wingdings 2"/>
          <w:color w:val="000000"/>
        </w:rPr>
      </w:pPr>
      <w:r w:rsidRPr="00D46A1C">
        <w:rPr>
          <w:rFonts w:ascii="Arial" w:hAnsi="Arial" w:cs="Arial"/>
          <w:color w:val="000000"/>
        </w:rPr>
        <w:t xml:space="preserve">Ensure students acquire and consolidate knowledge, skills and understanding appropriate to the subject taught. </w:t>
      </w:r>
    </w:p>
    <w:p w14:paraId="3D68A94D" w14:textId="77777777" w:rsidR="00557F3D" w:rsidRPr="00D46A1C" w:rsidRDefault="00557F3D" w:rsidP="00557F3D">
      <w:pPr>
        <w:pStyle w:val="BulletedText3"/>
        <w:rPr>
          <w:rFonts w:ascii="Wingdings 2" w:hAnsi="Wingdings 2" w:cs="Wingdings 2"/>
          <w:color w:val="000000"/>
        </w:rPr>
      </w:pPr>
      <w:r w:rsidRPr="00D46A1C">
        <w:rPr>
          <w:rFonts w:ascii="Arial" w:hAnsi="Arial" w:cs="Arial"/>
          <w:color w:val="000000"/>
        </w:rPr>
        <w:t xml:space="preserve">Ensure that all students achieve the least at chronological age or level or, if well below level, make significant and continuing progress towards achieving at chronological age level. </w:t>
      </w:r>
    </w:p>
    <w:p w14:paraId="7333B879" w14:textId="77777777" w:rsidR="00557F3D" w:rsidRPr="00D46A1C" w:rsidRDefault="00557F3D" w:rsidP="00557F3D">
      <w:pPr>
        <w:pStyle w:val="BulletedText3"/>
        <w:rPr>
          <w:rFonts w:ascii="Wingdings 2" w:hAnsi="Wingdings 2" w:cs="Wingdings 2"/>
          <w:color w:val="000000"/>
        </w:rPr>
      </w:pPr>
      <w:r w:rsidRPr="00D46A1C">
        <w:rPr>
          <w:rFonts w:ascii="Arial" w:hAnsi="Arial" w:cs="Arial"/>
          <w:color w:val="000000"/>
        </w:rPr>
        <w:t xml:space="preserve">Direct and supervise support staff assigned to lessons and when required participate in related recruitment and selection activities. </w:t>
      </w:r>
    </w:p>
    <w:p w14:paraId="2239016E" w14:textId="77777777" w:rsidR="00557F3D" w:rsidRPr="00D46A1C" w:rsidRDefault="00557F3D" w:rsidP="00557F3D">
      <w:pPr>
        <w:pStyle w:val="ThickLine"/>
      </w:pPr>
    </w:p>
    <w:p w14:paraId="7FF89C05" w14:textId="77777777" w:rsidR="00557F3D" w:rsidRDefault="00557F3D" w:rsidP="00557F3D">
      <w:pPr>
        <w:pStyle w:val="BulletedText3"/>
        <w:numPr>
          <w:ilvl w:val="0"/>
          <w:numId w:val="0"/>
        </w:numPr>
        <w:ind w:left="360"/>
        <w:rPr>
          <w:b/>
          <w:lang w:eastAsia="en-GB"/>
        </w:rPr>
      </w:pPr>
      <w:r>
        <w:rPr>
          <w:b/>
          <w:lang w:eastAsia="en-GB"/>
        </w:rPr>
        <w:t>ASSESSMENT AND REPORTING</w:t>
      </w:r>
    </w:p>
    <w:p w14:paraId="7F865B75" w14:textId="77777777" w:rsidR="00557F3D" w:rsidRDefault="00557F3D" w:rsidP="00557F3D">
      <w:pPr>
        <w:pStyle w:val="ThickLine"/>
        <w:rPr>
          <w:lang w:eastAsia="en-GB"/>
        </w:rPr>
      </w:pPr>
    </w:p>
    <w:p w14:paraId="606F8A38" w14:textId="77777777" w:rsidR="00557F3D" w:rsidRPr="00036A6C" w:rsidRDefault="00557F3D" w:rsidP="00557F3D">
      <w:pPr>
        <w:pStyle w:val="BulletedText3"/>
        <w:rPr>
          <w:rFonts w:ascii="Wingdings 2" w:hAnsi="Wingdings 2" w:cs="Wingdings 2"/>
          <w:color w:val="000000"/>
        </w:rPr>
      </w:pPr>
      <w:r>
        <w:rPr>
          <w:rFonts w:ascii="Arial" w:hAnsi="Arial" w:cs="Arial"/>
          <w:color w:val="000000"/>
        </w:rPr>
        <w:t>To</w:t>
      </w:r>
      <w:r w:rsidRPr="00036A6C">
        <w:rPr>
          <w:rFonts w:ascii="Arial" w:hAnsi="Arial" w:cs="Arial"/>
          <w:color w:val="000000"/>
        </w:rPr>
        <w:t xml:space="preserve"> lead, monitor and evaluate the assessment and feedback to students in line with whole school and department policy. </w:t>
      </w:r>
    </w:p>
    <w:p w14:paraId="321663C8" w14:textId="77777777" w:rsidR="00557F3D" w:rsidRPr="00D46A1C" w:rsidRDefault="00557F3D" w:rsidP="00557F3D">
      <w:pPr>
        <w:pStyle w:val="BulletedText3"/>
        <w:rPr>
          <w:rFonts w:ascii="Wingdings 2" w:hAnsi="Wingdings 2" w:cs="Wingdings 2"/>
          <w:color w:val="000000"/>
        </w:rPr>
      </w:pPr>
      <w:r w:rsidRPr="00D46A1C">
        <w:rPr>
          <w:rFonts w:ascii="Arial" w:hAnsi="Arial" w:cs="Arial"/>
          <w:color w:val="000000"/>
        </w:rPr>
        <w:t xml:space="preserve">To follow department monitoring and tracking systems relating to student’s attainment, progress, and achievement. </w:t>
      </w:r>
    </w:p>
    <w:p w14:paraId="1FFEB68A" w14:textId="77777777" w:rsidR="00557F3D" w:rsidRPr="00D46A1C" w:rsidRDefault="00557F3D" w:rsidP="00557F3D">
      <w:pPr>
        <w:pStyle w:val="BulletedText3"/>
        <w:rPr>
          <w:rFonts w:ascii="Arial" w:hAnsi="Arial" w:cs="Arial"/>
          <w:color w:val="000000"/>
        </w:rPr>
      </w:pPr>
      <w:r w:rsidRPr="00562CB2">
        <w:rPr>
          <w:rFonts w:ascii="Arial" w:hAnsi="Arial" w:cs="Arial"/>
          <w:color w:val="000000"/>
        </w:rPr>
        <w:t xml:space="preserve">Mark, grade and give written/verbal and diagnostic feedback as required. </w:t>
      </w:r>
    </w:p>
    <w:p w14:paraId="09AD9F88" w14:textId="77777777" w:rsidR="00557F3D" w:rsidRPr="00562CB2" w:rsidRDefault="00557F3D" w:rsidP="00557F3D">
      <w:pPr>
        <w:pStyle w:val="BulletedText3"/>
        <w:rPr>
          <w:rFonts w:ascii="Arial" w:hAnsi="Arial" w:cs="Arial"/>
          <w:color w:val="000000"/>
        </w:rPr>
      </w:pPr>
      <w:r w:rsidRPr="00562CB2">
        <w:rPr>
          <w:rFonts w:ascii="Arial" w:hAnsi="Arial" w:cs="Arial"/>
          <w:color w:val="000000"/>
        </w:rPr>
        <w:t xml:space="preserve">Undertake assessment of students as requested by external examination bodies, curriculum areas and school procedures. </w:t>
      </w:r>
    </w:p>
    <w:p w14:paraId="64CDDE40" w14:textId="77777777" w:rsidR="00557F3D" w:rsidRDefault="00557F3D" w:rsidP="00557F3D">
      <w:pPr>
        <w:pStyle w:val="BulletedText3"/>
        <w:rPr>
          <w:rFonts w:ascii="Arial" w:hAnsi="Arial" w:cs="Arial"/>
          <w:color w:val="000000"/>
        </w:rPr>
      </w:pPr>
      <w:r w:rsidRPr="00D46A1C">
        <w:rPr>
          <w:rFonts w:ascii="Arial" w:hAnsi="Arial" w:cs="Arial"/>
          <w:color w:val="000000"/>
        </w:rPr>
        <w:t xml:space="preserve">Assess, record and report on the attendance, progress, development, and attainment of students and to keep such records as are required. </w:t>
      </w:r>
    </w:p>
    <w:p w14:paraId="48D41FC8" w14:textId="77777777" w:rsidR="00557F3D" w:rsidRDefault="00557F3D" w:rsidP="00557F3D">
      <w:pPr>
        <w:pStyle w:val="BulletedText3"/>
        <w:numPr>
          <w:ilvl w:val="0"/>
          <w:numId w:val="0"/>
        </w:numPr>
        <w:ind w:left="360" w:hanging="360"/>
        <w:rPr>
          <w:rFonts w:ascii="Arial" w:hAnsi="Arial" w:cs="Arial"/>
          <w:color w:val="000000"/>
        </w:rPr>
      </w:pPr>
    </w:p>
    <w:p w14:paraId="0CD41007" w14:textId="77777777" w:rsidR="00557F3D" w:rsidRPr="00D46A1C" w:rsidRDefault="00557F3D" w:rsidP="00557F3D">
      <w:pPr>
        <w:pStyle w:val="BulletedText3"/>
        <w:numPr>
          <w:ilvl w:val="0"/>
          <w:numId w:val="0"/>
        </w:numPr>
        <w:ind w:left="360" w:hanging="360"/>
        <w:rPr>
          <w:rFonts w:ascii="Arial" w:hAnsi="Arial" w:cs="Arial"/>
          <w:color w:val="000000"/>
        </w:rPr>
      </w:pPr>
    </w:p>
    <w:p w14:paraId="503217E4" w14:textId="77777777" w:rsidR="00386A1F" w:rsidRDefault="00386A1F" w:rsidP="00557F3D">
      <w:pPr>
        <w:pStyle w:val="BulletedText3"/>
        <w:rPr>
          <w:rFonts w:ascii="Arial" w:hAnsi="Arial" w:cs="Arial"/>
          <w:color w:val="000000"/>
        </w:rPr>
      </w:pPr>
    </w:p>
    <w:p w14:paraId="3E77A440" w14:textId="042D12AD" w:rsidR="00557F3D" w:rsidRDefault="00557F3D" w:rsidP="00557F3D">
      <w:pPr>
        <w:pStyle w:val="BulletedText3"/>
        <w:rPr>
          <w:rFonts w:ascii="Arial" w:hAnsi="Arial" w:cs="Arial"/>
          <w:color w:val="000000"/>
        </w:rPr>
      </w:pPr>
      <w:r w:rsidRPr="00D46A1C">
        <w:rPr>
          <w:rFonts w:ascii="Arial" w:hAnsi="Arial" w:cs="Arial"/>
          <w:color w:val="000000"/>
        </w:rPr>
        <w:t xml:space="preserve">To follow department policy regarding department tracking of student progress and use information to inform teaching and learning. </w:t>
      </w:r>
    </w:p>
    <w:p w14:paraId="0EE4FE93" w14:textId="77777777" w:rsidR="00557F3D" w:rsidRPr="00D46A1C" w:rsidRDefault="00557F3D" w:rsidP="00557F3D">
      <w:pPr>
        <w:pStyle w:val="ThickLine"/>
      </w:pPr>
    </w:p>
    <w:p w14:paraId="02070048" w14:textId="77777777" w:rsidR="00557F3D" w:rsidRDefault="00557F3D" w:rsidP="00386A1F">
      <w:pPr>
        <w:pStyle w:val="BulletedText3"/>
        <w:numPr>
          <w:ilvl w:val="0"/>
          <w:numId w:val="0"/>
        </w:numPr>
        <w:ind w:left="227" w:hanging="227"/>
        <w:rPr>
          <w:b/>
          <w:lang w:eastAsia="en-GB"/>
        </w:rPr>
      </w:pPr>
      <w:r w:rsidRPr="00C20655">
        <w:rPr>
          <w:b/>
          <w:lang w:eastAsia="en-GB"/>
        </w:rPr>
        <w:t>S</w:t>
      </w:r>
      <w:r>
        <w:rPr>
          <w:b/>
          <w:lang w:eastAsia="en-GB"/>
        </w:rPr>
        <w:t>CHOOL CULTURE</w:t>
      </w:r>
    </w:p>
    <w:p w14:paraId="61A28A71" w14:textId="77777777" w:rsidR="00557F3D" w:rsidRDefault="00557F3D" w:rsidP="00557F3D">
      <w:pPr>
        <w:pStyle w:val="ThickLine"/>
        <w:rPr>
          <w:lang w:eastAsia="en-GB"/>
        </w:rPr>
      </w:pPr>
    </w:p>
    <w:p w14:paraId="33A60B69" w14:textId="77777777" w:rsidR="00557F3D" w:rsidRPr="00BE1A58" w:rsidRDefault="00557F3D" w:rsidP="00557F3D">
      <w:pPr>
        <w:pStyle w:val="BulletedText3"/>
        <w:rPr>
          <w:b/>
          <w:lang w:eastAsia="en-GB"/>
        </w:rPr>
      </w:pPr>
      <w:r w:rsidRPr="00BE1A58">
        <w:rPr>
          <w:rFonts w:ascii="Arial" w:hAnsi="Arial" w:cs="Arial"/>
          <w:color w:val="000000"/>
        </w:rPr>
        <w:t xml:space="preserve">Support the academy’s values and ethos by actively promoting and contributing to the development and implementation of policies, practices, and procedures. </w:t>
      </w:r>
    </w:p>
    <w:p w14:paraId="04109D61" w14:textId="77777777" w:rsidR="00557F3D" w:rsidRPr="00DE1D67" w:rsidRDefault="00557F3D" w:rsidP="00557F3D">
      <w:pPr>
        <w:pStyle w:val="BulletedText3"/>
        <w:rPr>
          <w:rFonts w:ascii="Wingdings 2" w:hAnsi="Wingdings 2" w:cs="Wingdings 2"/>
          <w:color w:val="000000"/>
        </w:rPr>
      </w:pPr>
      <w:r w:rsidRPr="00DE1D67">
        <w:rPr>
          <w:rFonts w:ascii="Arial" w:hAnsi="Arial" w:cs="Arial"/>
          <w:color w:val="000000"/>
        </w:rPr>
        <w:t xml:space="preserve">Help create a strong academy community, characterised by consistent, orderly behaviour and caring, respectful relationships. </w:t>
      </w:r>
    </w:p>
    <w:p w14:paraId="0C724ABD" w14:textId="77777777" w:rsidR="00557F3D" w:rsidRPr="00DE1D67" w:rsidRDefault="00557F3D" w:rsidP="00557F3D">
      <w:pPr>
        <w:pStyle w:val="BulletedText3"/>
        <w:rPr>
          <w:rFonts w:ascii="Wingdings 2" w:hAnsi="Wingdings 2" w:cs="Wingdings 2"/>
          <w:color w:val="000000"/>
        </w:rPr>
      </w:pPr>
      <w:r w:rsidRPr="00DE1D67">
        <w:rPr>
          <w:rFonts w:ascii="Arial" w:hAnsi="Arial" w:cs="Arial"/>
          <w:color w:val="000000"/>
        </w:rPr>
        <w:t xml:space="preserve">To be active in issues of student welfare and support. </w:t>
      </w:r>
    </w:p>
    <w:p w14:paraId="17A9E67E" w14:textId="77777777" w:rsidR="00557F3D" w:rsidRPr="00DE1D67" w:rsidRDefault="00557F3D" w:rsidP="00557F3D">
      <w:pPr>
        <w:pStyle w:val="BulletedText3"/>
        <w:rPr>
          <w:rFonts w:ascii="Wingdings 2" w:hAnsi="Wingdings 2" w:cs="Wingdings 2"/>
          <w:color w:val="000000"/>
        </w:rPr>
      </w:pPr>
      <w:r w:rsidRPr="00DE1D67">
        <w:rPr>
          <w:rFonts w:ascii="Arial" w:hAnsi="Arial" w:cs="Arial"/>
          <w:color w:val="000000"/>
        </w:rPr>
        <w:t xml:space="preserve">Support and work in collaboration with colleagues and other professionals in and beyond the school. </w:t>
      </w:r>
    </w:p>
    <w:p w14:paraId="6BFC1B3B" w14:textId="77777777" w:rsidR="00557F3D" w:rsidRDefault="00557F3D" w:rsidP="00557F3D">
      <w:pPr>
        <w:pStyle w:val="ThickLine"/>
        <w:rPr>
          <w:lang w:eastAsia="en-GB"/>
        </w:rPr>
      </w:pPr>
    </w:p>
    <w:p w14:paraId="41AD8DC3" w14:textId="77777777" w:rsidR="00557F3D" w:rsidRDefault="00557F3D" w:rsidP="00557F3D">
      <w:pPr>
        <w:pStyle w:val="BulletedText3"/>
        <w:numPr>
          <w:ilvl w:val="0"/>
          <w:numId w:val="0"/>
        </w:numPr>
        <w:ind w:left="360"/>
        <w:rPr>
          <w:lang w:eastAsia="en-GB"/>
        </w:rPr>
      </w:pPr>
      <w:r w:rsidRPr="00DE1D67">
        <w:rPr>
          <w:b/>
          <w:shd w:val="clear" w:color="auto" w:fill="FAF9F8"/>
        </w:rPr>
        <w:t>COMMUNICATION</w:t>
      </w:r>
    </w:p>
    <w:p w14:paraId="3A2437E6" w14:textId="77777777" w:rsidR="00557F3D" w:rsidRDefault="00557F3D" w:rsidP="00557F3D">
      <w:pPr>
        <w:pStyle w:val="ThickLine"/>
        <w:rPr>
          <w:shd w:val="clear" w:color="auto" w:fill="FAF9F8"/>
        </w:rPr>
      </w:pPr>
    </w:p>
    <w:p w14:paraId="1A814607" w14:textId="77777777" w:rsidR="00557F3D" w:rsidRPr="00DE1D67" w:rsidRDefault="00557F3D" w:rsidP="00557F3D">
      <w:pPr>
        <w:pStyle w:val="BulletedText3"/>
        <w:rPr>
          <w:rFonts w:ascii="Arial" w:hAnsi="Arial" w:cs="Arial"/>
          <w:color w:val="000000"/>
          <w:sz w:val="24"/>
          <w:szCs w:val="24"/>
        </w:rPr>
      </w:pPr>
      <w:r w:rsidRPr="00DE1D67">
        <w:rPr>
          <w:rFonts w:ascii="Arial" w:hAnsi="Arial" w:cs="Arial"/>
          <w:color w:val="000000"/>
        </w:rPr>
        <w:t xml:space="preserve">To communicate effectively and constructively with the parents of pupils as appropriate. </w:t>
      </w:r>
    </w:p>
    <w:p w14:paraId="6C683B5B" w14:textId="77777777" w:rsidR="00557F3D" w:rsidRPr="00DE1D67" w:rsidRDefault="00557F3D" w:rsidP="00557F3D">
      <w:pPr>
        <w:pStyle w:val="BulletedText3"/>
        <w:rPr>
          <w:rFonts w:ascii="Arial" w:hAnsi="Arial" w:cs="Arial"/>
          <w:color w:val="000000"/>
        </w:rPr>
      </w:pPr>
      <w:r w:rsidRPr="00DE1D67">
        <w:rPr>
          <w:rFonts w:ascii="Arial" w:hAnsi="Arial" w:cs="Arial"/>
          <w:color w:val="000000"/>
        </w:rPr>
        <w:t xml:space="preserve">Where appropriate, to communicate and cooperate with persons or bodies outside the school. </w:t>
      </w:r>
    </w:p>
    <w:p w14:paraId="75B9F077" w14:textId="77777777" w:rsidR="00557F3D" w:rsidRPr="00DE1D67" w:rsidRDefault="00557F3D" w:rsidP="00557F3D">
      <w:pPr>
        <w:pStyle w:val="BulletedText3"/>
        <w:rPr>
          <w:rFonts w:ascii="Arial" w:hAnsi="Arial" w:cs="Arial"/>
          <w:color w:val="000000"/>
        </w:rPr>
      </w:pPr>
      <w:r w:rsidRPr="00DE1D67">
        <w:rPr>
          <w:rFonts w:ascii="Arial" w:hAnsi="Arial" w:cs="Arial"/>
          <w:color w:val="000000"/>
        </w:rPr>
        <w:t xml:space="preserve">To follow agreed policies for communications in the school. </w:t>
      </w:r>
    </w:p>
    <w:p w14:paraId="794B0056" w14:textId="77777777" w:rsidR="00557F3D" w:rsidRPr="00DE1D67" w:rsidRDefault="00557F3D" w:rsidP="00557F3D">
      <w:pPr>
        <w:pStyle w:val="BulletedText3"/>
        <w:rPr>
          <w:rFonts w:ascii="Arial" w:hAnsi="Arial" w:cs="Arial"/>
          <w:color w:val="000000"/>
        </w:rPr>
      </w:pPr>
      <w:r w:rsidRPr="00DE1D67">
        <w:rPr>
          <w:rFonts w:ascii="Arial" w:hAnsi="Arial" w:cs="Arial"/>
          <w:color w:val="000000"/>
        </w:rPr>
        <w:t xml:space="preserve">To take an active role in activities such as Open Evenings, Parents’ Evenings, Sports days etc </w:t>
      </w:r>
    </w:p>
    <w:p w14:paraId="4D58CDDD" w14:textId="77777777" w:rsidR="00557F3D" w:rsidRPr="00DE1D67" w:rsidRDefault="00557F3D" w:rsidP="00557F3D">
      <w:pPr>
        <w:pStyle w:val="ThickLine"/>
        <w:rPr>
          <w:shd w:val="clear" w:color="auto" w:fill="FAF9F8"/>
        </w:rPr>
      </w:pPr>
    </w:p>
    <w:p w14:paraId="62DE8368" w14:textId="77777777" w:rsidR="00557F3D" w:rsidRDefault="00557F3D" w:rsidP="00557F3D">
      <w:pPr>
        <w:pStyle w:val="BulletedText3"/>
        <w:numPr>
          <w:ilvl w:val="0"/>
          <w:numId w:val="0"/>
        </w:numPr>
        <w:ind w:left="360"/>
        <w:rPr>
          <w:shd w:val="clear" w:color="auto" w:fill="FAF9F8"/>
        </w:rPr>
      </w:pPr>
      <w:r w:rsidRPr="00DE1D67">
        <w:rPr>
          <w:b/>
          <w:shd w:val="clear" w:color="auto" w:fill="FAF9F8"/>
        </w:rPr>
        <w:t>PASTORAL DUTIES</w:t>
      </w:r>
    </w:p>
    <w:p w14:paraId="0D640ABF" w14:textId="77777777" w:rsidR="00557F3D" w:rsidRDefault="00557F3D" w:rsidP="00557F3D">
      <w:pPr>
        <w:pStyle w:val="ThickLine"/>
        <w:rPr>
          <w:shd w:val="clear" w:color="auto" w:fill="FAF9F8"/>
        </w:rPr>
      </w:pPr>
    </w:p>
    <w:p w14:paraId="51FCEC52" w14:textId="77777777" w:rsidR="00557F3D" w:rsidRPr="00DE1D67" w:rsidRDefault="00557F3D" w:rsidP="00557F3D">
      <w:pPr>
        <w:pStyle w:val="BulletedText3"/>
        <w:rPr>
          <w:shd w:val="clear" w:color="auto" w:fill="FAF9F8"/>
        </w:rPr>
      </w:pPr>
      <w:r w:rsidRPr="00DE1D67">
        <w:rPr>
          <w:rFonts w:ascii="Arial" w:hAnsi="Arial" w:cs="Arial"/>
          <w:color w:val="000000"/>
        </w:rPr>
        <w:t xml:space="preserve">If required, be a form tutor to an assigned group of students. </w:t>
      </w:r>
    </w:p>
    <w:p w14:paraId="6F02E2B3" w14:textId="77777777" w:rsidR="00557F3D" w:rsidRPr="00DE1D67" w:rsidRDefault="00557F3D" w:rsidP="00557F3D">
      <w:pPr>
        <w:pStyle w:val="BulletedText3"/>
        <w:rPr>
          <w:rFonts w:ascii="Arial" w:hAnsi="Arial" w:cs="Arial"/>
          <w:color w:val="000000"/>
        </w:rPr>
      </w:pPr>
      <w:r w:rsidRPr="00DE1D67">
        <w:rPr>
          <w:rFonts w:ascii="Arial" w:hAnsi="Arial" w:cs="Arial"/>
          <w:color w:val="000000"/>
        </w:rPr>
        <w:t xml:space="preserve">Promote the general progress and well-being of individual students and of the form tutor </w:t>
      </w:r>
      <w:proofErr w:type="gramStart"/>
      <w:r w:rsidRPr="00DE1D67">
        <w:rPr>
          <w:rFonts w:ascii="Arial" w:hAnsi="Arial" w:cs="Arial"/>
          <w:color w:val="000000"/>
        </w:rPr>
        <w:t>group as a whole</w:t>
      </w:r>
      <w:proofErr w:type="gramEnd"/>
      <w:r w:rsidRPr="00DE1D67">
        <w:rPr>
          <w:rFonts w:ascii="Arial" w:hAnsi="Arial" w:cs="Arial"/>
          <w:color w:val="000000"/>
        </w:rPr>
        <w:t xml:space="preserve">. </w:t>
      </w:r>
    </w:p>
    <w:p w14:paraId="5CBFCFDB" w14:textId="77777777" w:rsidR="00557F3D" w:rsidRPr="00DE1D67" w:rsidRDefault="00557F3D" w:rsidP="00557F3D">
      <w:pPr>
        <w:pStyle w:val="BulletedText3"/>
        <w:rPr>
          <w:rFonts w:ascii="Arial" w:hAnsi="Arial" w:cs="Arial"/>
          <w:color w:val="000000"/>
        </w:rPr>
      </w:pPr>
      <w:r w:rsidRPr="00DE1D67">
        <w:rPr>
          <w:rFonts w:ascii="Arial" w:hAnsi="Arial" w:cs="Arial"/>
          <w:color w:val="000000"/>
        </w:rPr>
        <w:t xml:space="preserve">Liaise with the pastoral team to ensure the implementation of the school’s pastoral system. </w:t>
      </w:r>
    </w:p>
    <w:p w14:paraId="4595F4E0" w14:textId="77777777" w:rsidR="00557F3D" w:rsidRPr="00DE1D67" w:rsidRDefault="00557F3D" w:rsidP="00557F3D">
      <w:pPr>
        <w:pStyle w:val="BulletedText3"/>
        <w:rPr>
          <w:rFonts w:ascii="Arial" w:hAnsi="Arial" w:cs="Arial"/>
          <w:color w:val="000000"/>
        </w:rPr>
      </w:pPr>
      <w:r w:rsidRPr="00DE1D67">
        <w:rPr>
          <w:rFonts w:ascii="Arial" w:hAnsi="Arial" w:cs="Arial"/>
          <w:color w:val="000000"/>
        </w:rPr>
        <w:t xml:space="preserve">Register students, accompany them to assemblies, encourage their full attendance at all lessons and their participation in other aspects of school life. </w:t>
      </w:r>
    </w:p>
    <w:p w14:paraId="24E019EE" w14:textId="77777777" w:rsidR="00557F3D" w:rsidRPr="00DE1D67" w:rsidRDefault="00557F3D" w:rsidP="00557F3D">
      <w:pPr>
        <w:pStyle w:val="BulletedText3"/>
        <w:rPr>
          <w:rFonts w:ascii="Wingdings 2" w:hAnsi="Wingdings 2" w:cs="Wingdings 2"/>
          <w:color w:val="000000"/>
          <w:sz w:val="24"/>
          <w:szCs w:val="24"/>
        </w:rPr>
      </w:pPr>
      <w:r w:rsidRPr="00DE1D67">
        <w:rPr>
          <w:rFonts w:ascii="Arial" w:hAnsi="Arial" w:cs="Arial"/>
          <w:color w:val="000000"/>
        </w:rPr>
        <w:t xml:space="preserve">Contribute to the preparation of action plans and progress files and other reports. </w:t>
      </w:r>
    </w:p>
    <w:p w14:paraId="444F9029" w14:textId="77777777" w:rsidR="00557F3D" w:rsidRPr="00DE1D67" w:rsidRDefault="00557F3D" w:rsidP="00557F3D">
      <w:pPr>
        <w:pStyle w:val="BulletedText3"/>
        <w:rPr>
          <w:rFonts w:ascii="Wingdings 2" w:hAnsi="Wingdings 2" w:cs="Wingdings 2"/>
          <w:color w:val="000000"/>
        </w:rPr>
      </w:pPr>
      <w:r w:rsidRPr="00DE1D67">
        <w:rPr>
          <w:rFonts w:ascii="Arial" w:hAnsi="Arial" w:cs="Arial"/>
          <w:color w:val="000000"/>
        </w:rPr>
        <w:t xml:space="preserve">Alert appropriate staff to problems experienced by students. </w:t>
      </w:r>
    </w:p>
    <w:p w14:paraId="3B5A406C" w14:textId="77777777" w:rsidR="00557F3D" w:rsidRPr="00DE1D67" w:rsidRDefault="00557F3D" w:rsidP="00557F3D">
      <w:pPr>
        <w:pStyle w:val="ThickLine"/>
      </w:pPr>
    </w:p>
    <w:p w14:paraId="10664CAC" w14:textId="77777777" w:rsidR="00557F3D" w:rsidRDefault="00557F3D" w:rsidP="00557F3D">
      <w:pPr>
        <w:pStyle w:val="BulletedText3"/>
        <w:numPr>
          <w:ilvl w:val="0"/>
          <w:numId w:val="0"/>
        </w:numPr>
        <w:ind w:left="360" w:hanging="360"/>
        <w:rPr>
          <w:rFonts w:ascii="Arial" w:hAnsi="Arial" w:cs="Arial"/>
          <w:b/>
          <w:color w:val="000000"/>
        </w:rPr>
      </w:pPr>
      <w:r>
        <w:rPr>
          <w:rFonts w:ascii="Arial" w:hAnsi="Arial" w:cs="Arial"/>
          <w:b/>
          <w:color w:val="000000"/>
        </w:rPr>
        <w:t>OTHER PROFESSIONAL REQUIREMENTS</w:t>
      </w:r>
    </w:p>
    <w:p w14:paraId="3F98295E" w14:textId="77777777" w:rsidR="00557F3D" w:rsidRPr="00D32145" w:rsidRDefault="00557F3D" w:rsidP="00557F3D">
      <w:pPr>
        <w:pStyle w:val="ThickLine"/>
      </w:pPr>
    </w:p>
    <w:p w14:paraId="4B77CE8B" w14:textId="77777777" w:rsidR="00557F3D" w:rsidRPr="00DE1D67" w:rsidRDefault="00557F3D" w:rsidP="00557F3D">
      <w:pPr>
        <w:pStyle w:val="BulletedText3"/>
        <w:rPr>
          <w:rFonts w:ascii="Arial" w:hAnsi="Arial" w:cs="Arial"/>
          <w:color w:val="000000"/>
        </w:rPr>
      </w:pPr>
      <w:r w:rsidRPr="00DE1D67">
        <w:rPr>
          <w:rFonts w:ascii="Arial" w:hAnsi="Arial" w:cs="Arial"/>
          <w:color w:val="000000"/>
        </w:rPr>
        <w:t xml:space="preserve">Have a working and up to date knowledge of teachers' professional duties and legal liabilities. </w:t>
      </w:r>
    </w:p>
    <w:p w14:paraId="4E3B8AB4" w14:textId="77777777" w:rsidR="00557F3D" w:rsidRPr="00DE1D67" w:rsidRDefault="00557F3D" w:rsidP="00557F3D">
      <w:pPr>
        <w:pStyle w:val="BulletedText3"/>
        <w:rPr>
          <w:rFonts w:ascii="Wingdings 2" w:hAnsi="Wingdings 2" w:cs="Wingdings 2"/>
          <w:color w:val="000000"/>
        </w:rPr>
      </w:pPr>
      <w:proofErr w:type="gramStart"/>
      <w:r w:rsidRPr="00DE1D67">
        <w:rPr>
          <w:rFonts w:ascii="Arial" w:hAnsi="Arial" w:cs="Arial"/>
          <w:color w:val="000000"/>
        </w:rPr>
        <w:t>Operate at all times</w:t>
      </w:r>
      <w:proofErr w:type="gramEnd"/>
      <w:r w:rsidRPr="00DE1D67">
        <w:rPr>
          <w:rFonts w:ascii="Arial" w:hAnsi="Arial" w:cs="Arial"/>
          <w:color w:val="000000"/>
        </w:rPr>
        <w:t xml:space="preserve"> within the stated policies and practices of the school, including but not limited to, Health and Safety; Child protection; Assessment and marking policies; and Behaviour policies. </w:t>
      </w:r>
    </w:p>
    <w:p w14:paraId="5D44FDEB" w14:textId="77777777" w:rsidR="00557F3D" w:rsidRPr="00DE1D67" w:rsidRDefault="00557F3D" w:rsidP="00557F3D">
      <w:pPr>
        <w:pStyle w:val="BulletedText3"/>
        <w:rPr>
          <w:rFonts w:ascii="Wingdings 2" w:hAnsi="Wingdings 2" w:cs="Wingdings 2"/>
          <w:color w:val="000000"/>
        </w:rPr>
      </w:pPr>
      <w:r w:rsidRPr="00DE1D67">
        <w:rPr>
          <w:rFonts w:ascii="Arial" w:hAnsi="Arial" w:cs="Arial"/>
          <w:color w:val="000000"/>
        </w:rPr>
        <w:t xml:space="preserve">Establish effective working relationships and be an effective role model to pupils through own personal presentation as well as personal and professional conduct. </w:t>
      </w:r>
    </w:p>
    <w:p w14:paraId="3ACE1B1B" w14:textId="77777777" w:rsidR="00557F3D" w:rsidRPr="00DE1D67" w:rsidRDefault="00557F3D" w:rsidP="00557F3D">
      <w:pPr>
        <w:pStyle w:val="BulletedText3"/>
        <w:rPr>
          <w:rFonts w:ascii="Wingdings 2" w:hAnsi="Wingdings 2" w:cs="Wingdings 2"/>
          <w:color w:val="000000"/>
        </w:rPr>
      </w:pPr>
      <w:r w:rsidRPr="00DE1D67">
        <w:rPr>
          <w:rFonts w:ascii="Arial" w:hAnsi="Arial" w:cs="Arial"/>
          <w:color w:val="000000"/>
        </w:rPr>
        <w:t xml:space="preserve">Have high expectations for every pupil and endeavour the opportunity to reach their potential and meet high expectations. </w:t>
      </w:r>
    </w:p>
    <w:p w14:paraId="0FF2A285" w14:textId="77777777" w:rsidR="00557F3D" w:rsidRPr="00D32145" w:rsidRDefault="00557F3D" w:rsidP="00557F3D">
      <w:pPr>
        <w:pStyle w:val="BulletedText3"/>
        <w:rPr>
          <w:rFonts w:ascii="Wingdings 2" w:hAnsi="Wingdings 2" w:cs="Wingdings 2"/>
          <w:color w:val="000000"/>
        </w:rPr>
      </w:pPr>
      <w:r w:rsidRPr="00D32145">
        <w:rPr>
          <w:rFonts w:ascii="Arial" w:hAnsi="Arial" w:cs="Arial"/>
          <w:color w:val="000000"/>
        </w:rPr>
        <w:t xml:space="preserve">Co-operate with other staff to ensure a sharing and effective usage of resources to the benefit of the school, department, and students. </w:t>
      </w:r>
    </w:p>
    <w:p w14:paraId="6A517545" w14:textId="77777777" w:rsidR="00557F3D" w:rsidRPr="00DE1D67" w:rsidRDefault="00557F3D" w:rsidP="00557F3D">
      <w:pPr>
        <w:pStyle w:val="BulletedText3"/>
        <w:rPr>
          <w:rFonts w:ascii="Wingdings 2" w:hAnsi="Wingdings 2" w:cs="Wingdings 2"/>
          <w:color w:val="000000"/>
        </w:rPr>
      </w:pPr>
      <w:r w:rsidRPr="00DE1D67">
        <w:rPr>
          <w:rFonts w:ascii="Arial" w:hAnsi="Arial" w:cs="Arial"/>
          <w:color w:val="000000"/>
        </w:rPr>
        <w:lastRenderedPageBreak/>
        <w:t xml:space="preserve">Contribute to wider school life through effective participation in meetings and management systems necessary to coordinate the management of the school. </w:t>
      </w:r>
    </w:p>
    <w:p w14:paraId="520CD7AB" w14:textId="77777777" w:rsidR="00557F3D" w:rsidRPr="00DE1D67" w:rsidRDefault="00557F3D" w:rsidP="00557F3D">
      <w:pPr>
        <w:pStyle w:val="BulletedText3"/>
        <w:rPr>
          <w:rFonts w:ascii="Wingdings 2" w:hAnsi="Wingdings 2" w:cs="Wingdings 2"/>
          <w:color w:val="000000"/>
        </w:rPr>
      </w:pPr>
      <w:r w:rsidRPr="00DE1D67">
        <w:rPr>
          <w:rFonts w:ascii="Arial" w:hAnsi="Arial" w:cs="Arial"/>
          <w:color w:val="000000"/>
        </w:rPr>
        <w:t xml:space="preserve">Work as a team member and identify opportunities for working with colleagues and sharing the development of effective practice with them. </w:t>
      </w:r>
    </w:p>
    <w:p w14:paraId="51BAA1C6" w14:textId="77777777" w:rsidR="00557F3D" w:rsidRPr="00DE1D67" w:rsidRDefault="00557F3D" w:rsidP="00557F3D">
      <w:pPr>
        <w:pStyle w:val="BulletedText3"/>
        <w:rPr>
          <w:rFonts w:ascii="Wingdings 2" w:hAnsi="Wingdings 2" w:cs="Wingdings 2"/>
          <w:color w:val="000000"/>
        </w:rPr>
      </w:pPr>
      <w:r w:rsidRPr="00DE1D67">
        <w:rPr>
          <w:rFonts w:ascii="Arial" w:hAnsi="Arial" w:cs="Arial"/>
          <w:color w:val="000000"/>
        </w:rPr>
        <w:t xml:space="preserve">Undertake other various responsibilities as directed by the Head of Department or Principal. </w:t>
      </w:r>
    </w:p>
    <w:p w14:paraId="7FDCFCEC" w14:textId="77777777" w:rsidR="00557F3D" w:rsidRPr="00DE1D67" w:rsidRDefault="00557F3D" w:rsidP="00557F3D">
      <w:pPr>
        <w:pStyle w:val="ThickLine"/>
      </w:pPr>
    </w:p>
    <w:p w14:paraId="5BDFDB53" w14:textId="77777777" w:rsidR="00557F3D" w:rsidRDefault="00557F3D" w:rsidP="00557F3D">
      <w:pPr>
        <w:pStyle w:val="BulletedText3"/>
        <w:numPr>
          <w:ilvl w:val="0"/>
          <w:numId w:val="0"/>
        </w:numPr>
        <w:ind w:left="360"/>
        <w:rPr>
          <w:rFonts w:ascii="Arial" w:hAnsi="Arial" w:cs="Arial"/>
          <w:color w:val="000000"/>
        </w:rPr>
      </w:pPr>
      <w:r w:rsidRPr="00D32145">
        <w:rPr>
          <w:rFonts w:ascii="Arial" w:hAnsi="Arial" w:cs="Arial"/>
          <w:color w:val="000000"/>
        </w:rPr>
        <w:t>This job description is not necessarily a comprehensive definition of the post. It will be reviewed at least once a year and it may be subject to modification or amendment at any time after consultation with the holder of the post. The duties may be varied to meet the changing demands of the school at the reasonable discretion of the Headteacher</w:t>
      </w:r>
    </w:p>
    <w:p w14:paraId="35EDE714" w14:textId="77777777" w:rsidR="00557F3D" w:rsidRDefault="00557F3D" w:rsidP="00557F3D">
      <w:pPr>
        <w:pStyle w:val="ThickLine"/>
      </w:pPr>
    </w:p>
    <w:p w14:paraId="02C6C1A3" w14:textId="77777777" w:rsidR="00557F3D" w:rsidRDefault="00557F3D" w:rsidP="00557F3D">
      <w:pPr>
        <w:autoSpaceDE w:val="0"/>
        <w:autoSpaceDN w:val="0"/>
        <w:adjustRightInd w:val="0"/>
        <w:spacing w:line="240" w:lineRule="auto"/>
        <w:rPr>
          <w:rFonts w:ascii="Arial" w:hAnsi="Arial" w:cs="Arial"/>
          <w:color w:val="000000"/>
          <w:szCs w:val="20"/>
        </w:rPr>
      </w:pPr>
    </w:p>
    <w:p w14:paraId="1DFF35C0" w14:textId="77777777" w:rsidR="00557F3D" w:rsidRDefault="00557F3D" w:rsidP="00557F3D">
      <w:pPr>
        <w:autoSpaceDE w:val="0"/>
        <w:autoSpaceDN w:val="0"/>
        <w:adjustRightInd w:val="0"/>
        <w:spacing w:line="240" w:lineRule="auto"/>
        <w:rPr>
          <w:rFonts w:ascii="Arial" w:hAnsi="Arial" w:cs="Arial"/>
          <w:color w:val="000000"/>
          <w:szCs w:val="20"/>
        </w:rPr>
      </w:pPr>
    </w:p>
    <w:p w14:paraId="62BDCEAF" w14:textId="77777777" w:rsidR="00557F3D" w:rsidRDefault="00557F3D" w:rsidP="00557F3D">
      <w:pPr>
        <w:autoSpaceDE w:val="0"/>
        <w:autoSpaceDN w:val="0"/>
        <w:adjustRightInd w:val="0"/>
        <w:spacing w:line="240" w:lineRule="auto"/>
        <w:rPr>
          <w:rFonts w:ascii="Arial" w:hAnsi="Arial" w:cs="Arial"/>
          <w:color w:val="000000"/>
          <w:szCs w:val="20"/>
        </w:rPr>
      </w:pPr>
    </w:p>
    <w:p w14:paraId="26AEE871" w14:textId="77777777" w:rsidR="00557F3D" w:rsidRDefault="00557F3D" w:rsidP="00557F3D">
      <w:pPr>
        <w:autoSpaceDE w:val="0"/>
        <w:autoSpaceDN w:val="0"/>
        <w:adjustRightInd w:val="0"/>
        <w:spacing w:line="240" w:lineRule="auto"/>
        <w:rPr>
          <w:rFonts w:ascii="Arial" w:hAnsi="Arial" w:cs="Arial"/>
          <w:color w:val="000000"/>
          <w:szCs w:val="20"/>
        </w:rPr>
      </w:pPr>
    </w:p>
    <w:p w14:paraId="1F17FADD" w14:textId="77777777" w:rsidR="00557F3D" w:rsidRDefault="00557F3D" w:rsidP="00557F3D">
      <w:pPr>
        <w:autoSpaceDE w:val="0"/>
        <w:autoSpaceDN w:val="0"/>
        <w:adjustRightInd w:val="0"/>
        <w:spacing w:line="240" w:lineRule="auto"/>
        <w:rPr>
          <w:rFonts w:ascii="Arial" w:hAnsi="Arial" w:cs="Arial"/>
          <w:color w:val="000000"/>
          <w:szCs w:val="20"/>
        </w:rPr>
      </w:pPr>
    </w:p>
    <w:p w14:paraId="75FFB285" w14:textId="77777777" w:rsidR="00557F3D" w:rsidRDefault="00557F3D" w:rsidP="00557F3D">
      <w:pPr>
        <w:autoSpaceDE w:val="0"/>
        <w:autoSpaceDN w:val="0"/>
        <w:adjustRightInd w:val="0"/>
        <w:spacing w:line="240" w:lineRule="auto"/>
        <w:rPr>
          <w:rFonts w:ascii="Arial" w:hAnsi="Arial" w:cs="Arial"/>
          <w:color w:val="000000"/>
          <w:szCs w:val="20"/>
        </w:rPr>
      </w:pPr>
    </w:p>
    <w:p w14:paraId="6D708808" w14:textId="77777777" w:rsidR="00557F3D" w:rsidRDefault="00557F3D" w:rsidP="00557F3D">
      <w:pPr>
        <w:autoSpaceDE w:val="0"/>
        <w:autoSpaceDN w:val="0"/>
        <w:adjustRightInd w:val="0"/>
        <w:spacing w:line="240" w:lineRule="auto"/>
        <w:rPr>
          <w:rFonts w:ascii="Arial" w:hAnsi="Arial" w:cs="Arial"/>
          <w:color w:val="000000"/>
          <w:szCs w:val="20"/>
        </w:rPr>
      </w:pPr>
    </w:p>
    <w:p w14:paraId="111F9485" w14:textId="77777777" w:rsidR="00557F3D" w:rsidRDefault="00557F3D" w:rsidP="00557F3D">
      <w:pPr>
        <w:autoSpaceDE w:val="0"/>
        <w:autoSpaceDN w:val="0"/>
        <w:adjustRightInd w:val="0"/>
        <w:spacing w:line="240" w:lineRule="auto"/>
        <w:rPr>
          <w:rFonts w:ascii="Arial" w:hAnsi="Arial" w:cs="Arial"/>
          <w:color w:val="000000"/>
          <w:szCs w:val="20"/>
        </w:rPr>
      </w:pPr>
    </w:p>
    <w:p w14:paraId="03915E4E" w14:textId="77777777" w:rsidR="00557F3D" w:rsidRDefault="00557F3D" w:rsidP="00557F3D">
      <w:pPr>
        <w:autoSpaceDE w:val="0"/>
        <w:autoSpaceDN w:val="0"/>
        <w:adjustRightInd w:val="0"/>
        <w:spacing w:line="240" w:lineRule="auto"/>
        <w:rPr>
          <w:rFonts w:ascii="Arial" w:hAnsi="Arial" w:cs="Arial"/>
          <w:color w:val="000000"/>
          <w:szCs w:val="20"/>
        </w:rPr>
      </w:pPr>
    </w:p>
    <w:p w14:paraId="7ADB7B59" w14:textId="77777777" w:rsidR="00557F3D" w:rsidRDefault="00557F3D" w:rsidP="00557F3D">
      <w:pPr>
        <w:autoSpaceDE w:val="0"/>
        <w:autoSpaceDN w:val="0"/>
        <w:adjustRightInd w:val="0"/>
        <w:spacing w:line="240" w:lineRule="auto"/>
        <w:rPr>
          <w:rFonts w:ascii="Arial" w:hAnsi="Arial" w:cs="Arial"/>
          <w:color w:val="000000"/>
          <w:szCs w:val="20"/>
        </w:rPr>
      </w:pPr>
    </w:p>
    <w:p w14:paraId="5117FB32" w14:textId="77777777" w:rsidR="00557F3D" w:rsidRDefault="00557F3D" w:rsidP="00557F3D">
      <w:pPr>
        <w:autoSpaceDE w:val="0"/>
        <w:autoSpaceDN w:val="0"/>
        <w:adjustRightInd w:val="0"/>
        <w:spacing w:line="240" w:lineRule="auto"/>
        <w:rPr>
          <w:rFonts w:ascii="Arial" w:hAnsi="Arial" w:cs="Arial"/>
          <w:color w:val="000000"/>
          <w:szCs w:val="20"/>
        </w:rPr>
      </w:pPr>
    </w:p>
    <w:p w14:paraId="200C7C5E" w14:textId="77777777" w:rsidR="00557F3D" w:rsidRDefault="00557F3D" w:rsidP="00557F3D">
      <w:pPr>
        <w:autoSpaceDE w:val="0"/>
        <w:autoSpaceDN w:val="0"/>
        <w:adjustRightInd w:val="0"/>
        <w:spacing w:line="240" w:lineRule="auto"/>
        <w:rPr>
          <w:rFonts w:ascii="Arial" w:hAnsi="Arial" w:cs="Arial"/>
          <w:color w:val="000000"/>
          <w:szCs w:val="20"/>
        </w:rPr>
      </w:pPr>
    </w:p>
    <w:p w14:paraId="1A0BD567" w14:textId="77777777" w:rsidR="00557F3D" w:rsidRDefault="00557F3D" w:rsidP="00557F3D">
      <w:pPr>
        <w:autoSpaceDE w:val="0"/>
        <w:autoSpaceDN w:val="0"/>
        <w:adjustRightInd w:val="0"/>
        <w:spacing w:line="240" w:lineRule="auto"/>
        <w:rPr>
          <w:rFonts w:ascii="Arial" w:hAnsi="Arial" w:cs="Arial"/>
          <w:color w:val="000000"/>
          <w:szCs w:val="20"/>
        </w:rPr>
      </w:pPr>
    </w:p>
    <w:p w14:paraId="53068D2F" w14:textId="77777777" w:rsidR="00557F3D" w:rsidRDefault="00557F3D" w:rsidP="00557F3D">
      <w:pPr>
        <w:autoSpaceDE w:val="0"/>
        <w:autoSpaceDN w:val="0"/>
        <w:adjustRightInd w:val="0"/>
        <w:spacing w:line="240" w:lineRule="auto"/>
        <w:rPr>
          <w:rFonts w:ascii="Arial" w:hAnsi="Arial" w:cs="Arial"/>
          <w:color w:val="000000"/>
          <w:szCs w:val="20"/>
        </w:rPr>
      </w:pPr>
    </w:p>
    <w:p w14:paraId="3D6329D4" w14:textId="77777777" w:rsidR="00557F3D" w:rsidRDefault="00557F3D" w:rsidP="00557F3D">
      <w:pPr>
        <w:autoSpaceDE w:val="0"/>
        <w:autoSpaceDN w:val="0"/>
        <w:adjustRightInd w:val="0"/>
        <w:spacing w:line="240" w:lineRule="auto"/>
        <w:rPr>
          <w:rFonts w:ascii="Arial" w:hAnsi="Arial" w:cs="Arial"/>
          <w:color w:val="000000"/>
          <w:szCs w:val="20"/>
        </w:rPr>
      </w:pPr>
    </w:p>
    <w:p w14:paraId="2048771E" w14:textId="77777777" w:rsidR="00557F3D" w:rsidRDefault="00557F3D" w:rsidP="00557F3D">
      <w:pPr>
        <w:autoSpaceDE w:val="0"/>
        <w:autoSpaceDN w:val="0"/>
        <w:adjustRightInd w:val="0"/>
        <w:spacing w:line="240" w:lineRule="auto"/>
        <w:rPr>
          <w:rFonts w:ascii="Arial" w:hAnsi="Arial" w:cs="Arial"/>
          <w:color w:val="000000"/>
          <w:szCs w:val="20"/>
        </w:rPr>
      </w:pPr>
    </w:p>
    <w:p w14:paraId="170E9038" w14:textId="77777777" w:rsidR="00557F3D" w:rsidRDefault="00557F3D" w:rsidP="00557F3D">
      <w:pPr>
        <w:autoSpaceDE w:val="0"/>
        <w:autoSpaceDN w:val="0"/>
        <w:adjustRightInd w:val="0"/>
        <w:spacing w:line="240" w:lineRule="auto"/>
        <w:rPr>
          <w:rFonts w:ascii="Arial" w:hAnsi="Arial" w:cs="Arial"/>
          <w:color w:val="000000"/>
          <w:szCs w:val="20"/>
        </w:rPr>
      </w:pPr>
    </w:p>
    <w:p w14:paraId="24BF716A" w14:textId="77777777" w:rsidR="00557F3D" w:rsidRDefault="00557F3D" w:rsidP="00557F3D">
      <w:pPr>
        <w:autoSpaceDE w:val="0"/>
        <w:autoSpaceDN w:val="0"/>
        <w:adjustRightInd w:val="0"/>
        <w:spacing w:line="240" w:lineRule="auto"/>
        <w:rPr>
          <w:rFonts w:ascii="Arial" w:hAnsi="Arial" w:cs="Arial"/>
          <w:color w:val="000000"/>
          <w:szCs w:val="20"/>
        </w:rPr>
      </w:pPr>
    </w:p>
    <w:p w14:paraId="5F6EA468" w14:textId="77777777" w:rsidR="00557F3D" w:rsidRDefault="00557F3D" w:rsidP="00557F3D">
      <w:pPr>
        <w:autoSpaceDE w:val="0"/>
        <w:autoSpaceDN w:val="0"/>
        <w:adjustRightInd w:val="0"/>
        <w:spacing w:line="240" w:lineRule="auto"/>
        <w:rPr>
          <w:rFonts w:ascii="Arial" w:hAnsi="Arial" w:cs="Arial"/>
          <w:color w:val="000000"/>
          <w:szCs w:val="20"/>
        </w:rPr>
      </w:pPr>
    </w:p>
    <w:p w14:paraId="32A60CC3" w14:textId="77777777" w:rsidR="00557F3D" w:rsidRDefault="00557F3D" w:rsidP="00557F3D">
      <w:pPr>
        <w:autoSpaceDE w:val="0"/>
        <w:autoSpaceDN w:val="0"/>
        <w:adjustRightInd w:val="0"/>
        <w:spacing w:line="240" w:lineRule="auto"/>
        <w:rPr>
          <w:rFonts w:ascii="Arial" w:hAnsi="Arial" w:cs="Arial"/>
          <w:color w:val="000000"/>
          <w:szCs w:val="20"/>
        </w:rPr>
      </w:pPr>
    </w:p>
    <w:p w14:paraId="27446CA8" w14:textId="77777777" w:rsidR="00557F3D" w:rsidRDefault="00557F3D" w:rsidP="00557F3D">
      <w:pPr>
        <w:autoSpaceDE w:val="0"/>
        <w:autoSpaceDN w:val="0"/>
        <w:adjustRightInd w:val="0"/>
        <w:spacing w:line="240" w:lineRule="auto"/>
        <w:rPr>
          <w:rFonts w:ascii="Arial" w:hAnsi="Arial" w:cs="Arial"/>
          <w:color w:val="000000"/>
          <w:szCs w:val="20"/>
        </w:rPr>
      </w:pPr>
    </w:p>
    <w:p w14:paraId="07093E61" w14:textId="77777777" w:rsidR="00557F3D" w:rsidRDefault="00557F3D" w:rsidP="00557F3D">
      <w:pPr>
        <w:autoSpaceDE w:val="0"/>
        <w:autoSpaceDN w:val="0"/>
        <w:adjustRightInd w:val="0"/>
        <w:spacing w:line="240" w:lineRule="auto"/>
        <w:rPr>
          <w:rFonts w:ascii="Arial" w:hAnsi="Arial" w:cs="Arial"/>
          <w:color w:val="000000"/>
          <w:szCs w:val="20"/>
        </w:rPr>
      </w:pPr>
    </w:p>
    <w:p w14:paraId="08AABE72" w14:textId="77777777" w:rsidR="00557F3D" w:rsidRDefault="00557F3D" w:rsidP="00557F3D">
      <w:pPr>
        <w:autoSpaceDE w:val="0"/>
        <w:autoSpaceDN w:val="0"/>
        <w:adjustRightInd w:val="0"/>
        <w:spacing w:line="240" w:lineRule="auto"/>
        <w:rPr>
          <w:rFonts w:ascii="Arial" w:hAnsi="Arial" w:cs="Arial"/>
          <w:color w:val="000000"/>
          <w:szCs w:val="20"/>
        </w:rPr>
      </w:pPr>
    </w:p>
    <w:p w14:paraId="1958DF87" w14:textId="77777777" w:rsidR="00557F3D" w:rsidRDefault="00557F3D" w:rsidP="00557F3D">
      <w:pPr>
        <w:autoSpaceDE w:val="0"/>
        <w:autoSpaceDN w:val="0"/>
        <w:adjustRightInd w:val="0"/>
        <w:spacing w:line="240" w:lineRule="auto"/>
        <w:rPr>
          <w:rFonts w:ascii="Arial" w:hAnsi="Arial" w:cs="Arial"/>
          <w:color w:val="000000"/>
          <w:szCs w:val="20"/>
        </w:rPr>
      </w:pPr>
    </w:p>
    <w:p w14:paraId="0183F5CB" w14:textId="77777777" w:rsidR="00557F3D" w:rsidRDefault="00557F3D" w:rsidP="00557F3D">
      <w:pPr>
        <w:autoSpaceDE w:val="0"/>
        <w:autoSpaceDN w:val="0"/>
        <w:adjustRightInd w:val="0"/>
        <w:spacing w:line="240" w:lineRule="auto"/>
        <w:rPr>
          <w:rFonts w:ascii="Arial" w:hAnsi="Arial" w:cs="Arial"/>
          <w:color w:val="000000"/>
          <w:szCs w:val="20"/>
        </w:rPr>
      </w:pPr>
    </w:p>
    <w:p w14:paraId="3E79259E" w14:textId="77777777" w:rsidR="00557F3D" w:rsidRDefault="00557F3D" w:rsidP="00557F3D">
      <w:pPr>
        <w:autoSpaceDE w:val="0"/>
        <w:autoSpaceDN w:val="0"/>
        <w:adjustRightInd w:val="0"/>
        <w:spacing w:line="240" w:lineRule="auto"/>
        <w:rPr>
          <w:rFonts w:ascii="Arial" w:hAnsi="Arial" w:cs="Arial"/>
          <w:color w:val="000000"/>
          <w:szCs w:val="20"/>
        </w:rPr>
      </w:pPr>
    </w:p>
    <w:p w14:paraId="48A4F312" w14:textId="77777777" w:rsidR="00557F3D" w:rsidRDefault="00557F3D" w:rsidP="00557F3D">
      <w:pPr>
        <w:autoSpaceDE w:val="0"/>
        <w:autoSpaceDN w:val="0"/>
        <w:adjustRightInd w:val="0"/>
        <w:spacing w:line="240" w:lineRule="auto"/>
        <w:rPr>
          <w:rFonts w:ascii="Arial" w:hAnsi="Arial" w:cs="Arial"/>
          <w:color w:val="000000"/>
          <w:szCs w:val="20"/>
        </w:rPr>
      </w:pPr>
    </w:p>
    <w:p w14:paraId="7B0DC237" w14:textId="77777777" w:rsidR="00557F3D" w:rsidRDefault="00557F3D" w:rsidP="00557F3D">
      <w:pPr>
        <w:autoSpaceDE w:val="0"/>
        <w:autoSpaceDN w:val="0"/>
        <w:adjustRightInd w:val="0"/>
        <w:spacing w:line="240" w:lineRule="auto"/>
        <w:rPr>
          <w:rFonts w:ascii="Arial" w:hAnsi="Arial" w:cs="Arial"/>
          <w:color w:val="000000"/>
          <w:szCs w:val="20"/>
        </w:rPr>
      </w:pPr>
    </w:p>
    <w:p w14:paraId="59E0BF86" w14:textId="77777777" w:rsidR="00557F3D" w:rsidRDefault="00557F3D" w:rsidP="00557F3D">
      <w:pPr>
        <w:autoSpaceDE w:val="0"/>
        <w:autoSpaceDN w:val="0"/>
        <w:adjustRightInd w:val="0"/>
        <w:spacing w:line="240" w:lineRule="auto"/>
        <w:rPr>
          <w:rFonts w:ascii="Arial" w:hAnsi="Arial" w:cs="Arial"/>
          <w:color w:val="000000"/>
          <w:szCs w:val="20"/>
        </w:rPr>
      </w:pPr>
    </w:p>
    <w:p w14:paraId="1E206826" w14:textId="77777777" w:rsidR="00557F3D" w:rsidRDefault="00557F3D" w:rsidP="00557F3D">
      <w:pPr>
        <w:autoSpaceDE w:val="0"/>
        <w:autoSpaceDN w:val="0"/>
        <w:adjustRightInd w:val="0"/>
        <w:spacing w:line="240" w:lineRule="auto"/>
        <w:rPr>
          <w:rFonts w:ascii="Arial" w:hAnsi="Arial" w:cs="Arial"/>
          <w:color w:val="000000"/>
          <w:szCs w:val="20"/>
        </w:rPr>
      </w:pPr>
    </w:p>
    <w:p w14:paraId="5C4845EE" w14:textId="77777777" w:rsidR="00557F3D" w:rsidRDefault="00557F3D" w:rsidP="00557F3D">
      <w:pPr>
        <w:autoSpaceDE w:val="0"/>
        <w:autoSpaceDN w:val="0"/>
        <w:adjustRightInd w:val="0"/>
        <w:spacing w:line="240" w:lineRule="auto"/>
        <w:rPr>
          <w:rFonts w:ascii="Arial" w:hAnsi="Arial" w:cs="Arial"/>
          <w:color w:val="000000"/>
          <w:szCs w:val="20"/>
        </w:rPr>
      </w:pPr>
    </w:p>
    <w:p w14:paraId="5BAFAA47" w14:textId="77777777" w:rsidR="00557F3D" w:rsidRDefault="00557F3D" w:rsidP="00557F3D">
      <w:pPr>
        <w:autoSpaceDE w:val="0"/>
        <w:autoSpaceDN w:val="0"/>
        <w:adjustRightInd w:val="0"/>
        <w:spacing w:line="240" w:lineRule="auto"/>
        <w:rPr>
          <w:rFonts w:ascii="Arial" w:hAnsi="Arial" w:cs="Arial"/>
          <w:color w:val="000000"/>
          <w:szCs w:val="20"/>
        </w:rPr>
      </w:pPr>
    </w:p>
    <w:p w14:paraId="7D24586E" w14:textId="77777777" w:rsidR="00557F3D" w:rsidRDefault="00557F3D" w:rsidP="00557F3D">
      <w:pPr>
        <w:autoSpaceDE w:val="0"/>
        <w:autoSpaceDN w:val="0"/>
        <w:adjustRightInd w:val="0"/>
        <w:spacing w:line="240" w:lineRule="auto"/>
        <w:rPr>
          <w:rFonts w:ascii="Arial" w:hAnsi="Arial" w:cs="Arial"/>
          <w:color w:val="000000"/>
          <w:szCs w:val="20"/>
        </w:rPr>
      </w:pPr>
    </w:p>
    <w:p w14:paraId="766170B7" w14:textId="77777777" w:rsidR="00557F3D" w:rsidRDefault="00557F3D" w:rsidP="00557F3D">
      <w:pPr>
        <w:autoSpaceDE w:val="0"/>
        <w:autoSpaceDN w:val="0"/>
        <w:adjustRightInd w:val="0"/>
        <w:spacing w:line="240" w:lineRule="auto"/>
        <w:rPr>
          <w:rFonts w:ascii="Arial" w:hAnsi="Arial" w:cs="Arial"/>
          <w:color w:val="000000"/>
          <w:szCs w:val="20"/>
        </w:rPr>
      </w:pPr>
    </w:p>
    <w:p w14:paraId="132E06F5" w14:textId="77777777" w:rsidR="00557F3D" w:rsidRPr="00052F49" w:rsidRDefault="00557F3D" w:rsidP="00557F3D">
      <w:pPr>
        <w:autoSpaceDE w:val="0"/>
        <w:autoSpaceDN w:val="0"/>
        <w:adjustRightInd w:val="0"/>
        <w:spacing w:line="240" w:lineRule="auto"/>
        <w:rPr>
          <w:rFonts w:ascii="Arial" w:hAnsi="Arial" w:cs="Arial"/>
          <w:color w:val="000000"/>
          <w:szCs w:val="20"/>
        </w:rPr>
      </w:pPr>
    </w:p>
    <w:p w14:paraId="67CD9CD3" w14:textId="77777777" w:rsidR="00557F3D" w:rsidRDefault="00557F3D" w:rsidP="00557F3D">
      <w:pPr>
        <w:pStyle w:val="BulletedText3"/>
        <w:numPr>
          <w:ilvl w:val="0"/>
          <w:numId w:val="0"/>
        </w:numPr>
        <w:ind w:left="360"/>
        <w:rPr>
          <w:shd w:val="clear" w:color="auto" w:fill="FAF9F8"/>
        </w:rPr>
      </w:pPr>
    </w:p>
    <w:p w14:paraId="560630DA" w14:textId="77777777" w:rsidR="00557F3D" w:rsidRDefault="00557F3D" w:rsidP="00557F3D">
      <w:pPr>
        <w:pStyle w:val="BulletedText3"/>
        <w:numPr>
          <w:ilvl w:val="0"/>
          <w:numId w:val="0"/>
        </w:numPr>
        <w:ind w:left="360"/>
      </w:pPr>
      <w:r>
        <w:rPr>
          <w:shd w:val="clear" w:color="auto" w:fill="FAF9F8"/>
        </w:rPr>
        <w:t xml:space="preserve">  </w:t>
      </w:r>
    </w:p>
    <w:p w14:paraId="468D121B" w14:textId="77777777" w:rsidR="00557F3D" w:rsidRDefault="00557F3D" w:rsidP="00557F3D">
      <w:pPr>
        <w:pStyle w:val="BulletedText3"/>
        <w:numPr>
          <w:ilvl w:val="0"/>
          <w:numId w:val="0"/>
        </w:numPr>
        <w:ind w:left="360" w:hanging="360"/>
      </w:pPr>
    </w:p>
    <w:p w14:paraId="2CFC79C4" w14:textId="77777777" w:rsidR="00557F3D" w:rsidRDefault="00557F3D" w:rsidP="00557F3D">
      <w:pPr>
        <w:pStyle w:val="BulletedText3"/>
        <w:numPr>
          <w:ilvl w:val="0"/>
          <w:numId w:val="0"/>
        </w:numPr>
        <w:ind w:left="360" w:hanging="360"/>
      </w:pPr>
    </w:p>
    <w:p w14:paraId="6CD81384" w14:textId="77777777" w:rsidR="00557F3D" w:rsidRDefault="00557F3D" w:rsidP="00557F3D">
      <w:pPr>
        <w:pStyle w:val="BulletedText3"/>
        <w:numPr>
          <w:ilvl w:val="0"/>
          <w:numId w:val="0"/>
        </w:numPr>
        <w:ind w:left="360" w:hanging="360"/>
      </w:pPr>
    </w:p>
    <w:p w14:paraId="38719B73" w14:textId="77777777" w:rsidR="00557F3D" w:rsidRDefault="00557F3D" w:rsidP="00557F3D">
      <w:pPr>
        <w:spacing w:after="160"/>
      </w:pPr>
    </w:p>
    <w:p w14:paraId="79656536" w14:textId="77777777" w:rsidR="00557F3D" w:rsidRDefault="00557F3D" w:rsidP="00557F3D">
      <w:pPr>
        <w:spacing w:after="160"/>
      </w:pPr>
    </w:p>
    <w:p w14:paraId="41E8D209" w14:textId="77777777" w:rsidR="00557F3D" w:rsidRDefault="00557F3D" w:rsidP="00557F3D">
      <w:pPr>
        <w:spacing w:after="160"/>
        <w:rPr>
          <w:sz w:val="36"/>
        </w:rPr>
      </w:pPr>
    </w:p>
    <w:p w14:paraId="1BCE8235" w14:textId="77777777" w:rsidR="00557F3D" w:rsidRDefault="00557F3D" w:rsidP="00557F3D">
      <w:pPr>
        <w:sectPr w:rsidR="00557F3D" w:rsidSect="00391216">
          <w:headerReference w:type="default" r:id="rId21"/>
          <w:pgSz w:w="11906" w:h="16838"/>
          <w:pgMar w:top="737" w:right="851" w:bottom="851" w:left="851" w:header="510" w:footer="709" w:gutter="0"/>
          <w:cols w:num="2" w:space="567"/>
          <w:docGrid w:linePitch="360"/>
        </w:sectPr>
      </w:pPr>
    </w:p>
    <w:tbl>
      <w:tblPr>
        <w:tblStyle w:val="TableGrid"/>
        <w:tblpPr w:leftFromText="180" w:rightFromText="180" w:vertAnchor="text" w:horzAnchor="margin" w:tblpY="-126"/>
        <w:tblW w:w="10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378"/>
        <w:gridCol w:w="3251"/>
      </w:tblGrid>
      <w:tr w:rsidR="00557F3D" w14:paraId="7C77EBA5" w14:textId="77777777" w:rsidTr="009A7230">
        <w:tc>
          <w:tcPr>
            <w:tcW w:w="2552" w:type="dxa"/>
            <w:tcBorders>
              <w:bottom w:val="single" w:sz="18" w:space="0" w:color="28C0DA" w:themeColor="accent1"/>
              <w:right w:val="single" w:sz="18" w:space="0" w:color="28C0DA" w:themeColor="accent1"/>
            </w:tcBorders>
            <w:tcMar>
              <w:top w:w="57" w:type="dxa"/>
              <w:left w:w="0" w:type="dxa"/>
              <w:bottom w:w="57" w:type="dxa"/>
            </w:tcMar>
          </w:tcPr>
          <w:p w14:paraId="5C65E40C" w14:textId="77777777" w:rsidR="00557F3D" w:rsidRDefault="00557F3D" w:rsidP="009A7230">
            <w:pPr>
              <w:pStyle w:val="22ptBoldHeading"/>
            </w:pPr>
          </w:p>
        </w:tc>
        <w:tc>
          <w:tcPr>
            <w:tcW w:w="4378" w:type="dxa"/>
            <w:tcBorders>
              <w:left w:val="single" w:sz="18" w:space="0" w:color="28C0DA" w:themeColor="accent1"/>
              <w:bottom w:val="single" w:sz="18" w:space="0" w:color="28C0DA" w:themeColor="accent1"/>
              <w:right w:val="single" w:sz="18" w:space="0" w:color="28C0DA" w:themeColor="accent1"/>
            </w:tcBorders>
            <w:tcMar>
              <w:top w:w="57" w:type="dxa"/>
              <w:bottom w:w="57" w:type="dxa"/>
            </w:tcMar>
          </w:tcPr>
          <w:p w14:paraId="4BEA946C" w14:textId="77777777" w:rsidR="00557F3D" w:rsidRPr="00AC5274" w:rsidRDefault="00557F3D" w:rsidP="009A7230">
            <w:pPr>
              <w:jc w:val="center"/>
              <w:rPr>
                <w:b/>
                <w:szCs w:val="20"/>
              </w:rPr>
            </w:pPr>
            <w:r>
              <w:rPr>
                <w:b/>
                <w:szCs w:val="20"/>
              </w:rPr>
              <w:t>ESSENTIAL</w:t>
            </w:r>
          </w:p>
        </w:tc>
        <w:tc>
          <w:tcPr>
            <w:tcW w:w="3251" w:type="dxa"/>
            <w:tcBorders>
              <w:left w:val="single" w:sz="18" w:space="0" w:color="28C0DA" w:themeColor="accent1"/>
              <w:bottom w:val="single" w:sz="18" w:space="0" w:color="28C0DA" w:themeColor="accent1"/>
              <w:right w:val="single" w:sz="18" w:space="0" w:color="28C0DA" w:themeColor="accent1"/>
            </w:tcBorders>
            <w:tcMar>
              <w:top w:w="57" w:type="dxa"/>
              <w:bottom w:w="57" w:type="dxa"/>
            </w:tcMar>
          </w:tcPr>
          <w:p w14:paraId="014CDAF0" w14:textId="77777777" w:rsidR="00557F3D" w:rsidRPr="0067734B" w:rsidRDefault="00557F3D" w:rsidP="009A7230">
            <w:pPr>
              <w:jc w:val="center"/>
              <w:rPr>
                <w:b/>
                <w:szCs w:val="20"/>
              </w:rPr>
            </w:pPr>
            <w:r w:rsidRPr="0067734B">
              <w:rPr>
                <w:b/>
                <w:szCs w:val="20"/>
              </w:rPr>
              <w:t>DESIRABLE</w:t>
            </w:r>
          </w:p>
        </w:tc>
      </w:tr>
      <w:tr w:rsidR="00557F3D" w14:paraId="781B6290" w14:textId="77777777" w:rsidTr="00386A1F">
        <w:tc>
          <w:tcPr>
            <w:tcW w:w="2552" w:type="dxa"/>
            <w:tcBorders>
              <w:top w:val="single" w:sz="18" w:space="0" w:color="28C0DA" w:themeColor="accent1"/>
              <w:bottom w:val="single" w:sz="18" w:space="0" w:color="28C0DA" w:themeColor="accent1"/>
              <w:right w:val="single" w:sz="18" w:space="0" w:color="28C0DA" w:themeColor="accent1"/>
            </w:tcBorders>
            <w:tcMar>
              <w:top w:w="57" w:type="dxa"/>
              <w:left w:w="0" w:type="dxa"/>
              <w:bottom w:w="57" w:type="dxa"/>
            </w:tcMar>
          </w:tcPr>
          <w:p w14:paraId="1F981D91" w14:textId="77777777" w:rsidR="00557F3D" w:rsidRPr="00893745" w:rsidRDefault="00557F3D" w:rsidP="009A7230">
            <w:pPr>
              <w:rPr>
                <w:b/>
              </w:rPr>
            </w:pPr>
            <w:r w:rsidRPr="00893745">
              <w:rPr>
                <w:b/>
              </w:rPr>
              <w:t>QUALIFICATIONS</w:t>
            </w:r>
          </w:p>
        </w:tc>
        <w:tc>
          <w:tcPr>
            <w:tcW w:w="4378"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shd w:val="clear" w:color="auto" w:fill="auto"/>
            <w:tcMar>
              <w:top w:w="57" w:type="dxa"/>
              <w:bottom w:w="57" w:type="dxa"/>
            </w:tcMar>
          </w:tcPr>
          <w:p w14:paraId="29B31606" w14:textId="77777777" w:rsidR="00557F3D" w:rsidRPr="0020010F" w:rsidRDefault="00557F3D" w:rsidP="009A7230">
            <w:pPr>
              <w:pStyle w:val="BulletedText3"/>
            </w:pPr>
            <w:r>
              <w:rPr>
                <w:shd w:val="clear" w:color="auto" w:fill="FAF9F8"/>
              </w:rPr>
              <w:t xml:space="preserve">Qualified teacher status </w:t>
            </w:r>
          </w:p>
          <w:p w14:paraId="5660AF8E" w14:textId="77777777" w:rsidR="00557F3D" w:rsidRPr="0020010F" w:rsidRDefault="00557F3D" w:rsidP="009A7230">
            <w:pPr>
              <w:pStyle w:val="BulletedText3"/>
            </w:pPr>
            <w:r>
              <w:rPr>
                <w:shd w:val="clear" w:color="auto" w:fill="FAF9F8"/>
              </w:rPr>
              <w:t xml:space="preserve">Degree in relevant subject </w:t>
            </w:r>
          </w:p>
          <w:p w14:paraId="563BD072" w14:textId="77777777" w:rsidR="00557F3D" w:rsidRPr="00251EA7" w:rsidRDefault="00557F3D" w:rsidP="009A7230">
            <w:pPr>
              <w:pStyle w:val="BulletedText3"/>
            </w:pPr>
            <w:r>
              <w:rPr>
                <w:shd w:val="clear" w:color="auto" w:fill="FAF9F8"/>
              </w:rPr>
              <w:t xml:space="preserve">Recent and relevant CPD  </w:t>
            </w:r>
          </w:p>
        </w:tc>
        <w:tc>
          <w:tcPr>
            <w:tcW w:w="3251"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4FB89AE7" w14:textId="77777777" w:rsidR="00557F3D" w:rsidRPr="00251EA7" w:rsidRDefault="00557F3D" w:rsidP="009A7230">
            <w:pPr>
              <w:pStyle w:val="BulletedText3"/>
              <w:numPr>
                <w:ilvl w:val="0"/>
                <w:numId w:val="0"/>
              </w:numPr>
              <w:ind w:left="360"/>
            </w:pPr>
          </w:p>
        </w:tc>
      </w:tr>
      <w:tr w:rsidR="00557F3D" w14:paraId="01765E31" w14:textId="77777777" w:rsidTr="009A7230">
        <w:tc>
          <w:tcPr>
            <w:tcW w:w="2552" w:type="dxa"/>
            <w:tcBorders>
              <w:top w:val="single" w:sz="18" w:space="0" w:color="28C0DA" w:themeColor="accent1"/>
              <w:bottom w:val="single" w:sz="18" w:space="0" w:color="28C0DA" w:themeColor="accent1"/>
              <w:right w:val="single" w:sz="18" w:space="0" w:color="28C0DA" w:themeColor="accent1"/>
            </w:tcBorders>
            <w:tcMar>
              <w:top w:w="57" w:type="dxa"/>
              <w:left w:w="0" w:type="dxa"/>
              <w:bottom w:w="57" w:type="dxa"/>
            </w:tcMar>
          </w:tcPr>
          <w:p w14:paraId="4DA11590" w14:textId="77777777" w:rsidR="00557F3D" w:rsidRPr="00893745" w:rsidRDefault="00557F3D" w:rsidP="009A7230">
            <w:pPr>
              <w:rPr>
                <w:b/>
              </w:rPr>
            </w:pPr>
            <w:r w:rsidRPr="00893745">
              <w:rPr>
                <w:b/>
              </w:rPr>
              <w:t>EXPERIENCE</w:t>
            </w:r>
          </w:p>
        </w:tc>
        <w:tc>
          <w:tcPr>
            <w:tcW w:w="4378"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1FA388AB" w14:textId="77777777" w:rsidR="00557F3D" w:rsidRDefault="00557F3D" w:rsidP="009A7230">
            <w:pPr>
              <w:pStyle w:val="BulletedText3"/>
              <w:rPr>
                <w:szCs w:val="20"/>
              </w:rPr>
            </w:pPr>
            <w:r>
              <w:rPr>
                <w:szCs w:val="20"/>
              </w:rPr>
              <w:t xml:space="preserve">Experience of raising attainment in a challenging classroom environment. </w:t>
            </w:r>
          </w:p>
          <w:p w14:paraId="5FBEC470" w14:textId="77777777" w:rsidR="00557F3D" w:rsidRDefault="00557F3D" w:rsidP="009A7230">
            <w:pPr>
              <w:pStyle w:val="BulletedText3"/>
              <w:rPr>
                <w:szCs w:val="20"/>
              </w:rPr>
            </w:pPr>
            <w:r>
              <w:rPr>
                <w:szCs w:val="20"/>
              </w:rPr>
              <w:t xml:space="preserve">Experience of reflecting on and improving teaching practice to increase student achievement. </w:t>
            </w:r>
          </w:p>
          <w:p w14:paraId="3482DEFF" w14:textId="77777777" w:rsidR="00557F3D" w:rsidRPr="00520FE4" w:rsidRDefault="00557F3D" w:rsidP="009A7230">
            <w:pPr>
              <w:pStyle w:val="BulletedText3"/>
              <w:rPr>
                <w:szCs w:val="20"/>
              </w:rPr>
            </w:pPr>
            <w:r>
              <w:rPr>
                <w:szCs w:val="20"/>
              </w:rPr>
              <w:t xml:space="preserve">Evidence of continually improving the teaching and learning of their subject through schemes of work </w:t>
            </w:r>
            <w:r w:rsidRPr="00520FE4">
              <w:rPr>
                <w:szCs w:val="20"/>
              </w:rPr>
              <w:t>and medium</w:t>
            </w:r>
            <w:r>
              <w:rPr>
                <w:szCs w:val="20"/>
              </w:rPr>
              <w:t>-</w:t>
            </w:r>
            <w:r w:rsidRPr="00520FE4">
              <w:rPr>
                <w:szCs w:val="20"/>
              </w:rPr>
              <w:t xml:space="preserve"> term plans.</w:t>
            </w:r>
          </w:p>
          <w:p w14:paraId="1BB19C1B" w14:textId="77777777" w:rsidR="00557F3D" w:rsidRPr="00F31B55" w:rsidRDefault="00557F3D" w:rsidP="009A7230">
            <w:pPr>
              <w:pStyle w:val="BulletedText3"/>
              <w:numPr>
                <w:ilvl w:val="0"/>
                <w:numId w:val="0"/>
              </w:numPr>
              <w:ind w:left="360"/>
            </w:pPr>
          </w:p>
        </w:tc>
        <w:tc>
          <w:tcPr>
            <w:tcW w:w="3251"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2E494B27" w14:textId="77777777" w:rsidR="00557F3D" w:rsidRDefault="00557F3D" w:rsidP="009A7230">
            <w:pPr>
              <w:pStyle w:val="BulletedText3"/>
              <w:rPr>
                <w:szCs w:val="20"/>
              </w:rPr>
            </w:pPr>
            <w:r>
              <w:rPr>
                <w:szCs w:val="20"/>
              </w:rPr>
              <w:t xml:space="preserve">Successful teaching experience in the Secondary phase </w:t>
            </w:r>
          </w:p>
          <w:p w14:paraId="4CD4D49C" w14:textId="77777777" w:rsidR="00557F3D" w:rsidRDefault="00557F3D" w:rsidP="009A7230">
            <w:pPr>
              <w:pStyle w:val="BulletedText3"/>
              <w:rPr>
                <w:szCs w:val="20"/>
              </w:rPr>
            </w:pPr>
            <w:r>
              <w:rPr>
                <w:szCs w:val="20"/>
              </w:rPr>
              <w:t xml:space="preserve">Experience of raising standards through leading staff development </w:t>
            </w:r>
          </w:p>
          <w:p w14:paraId="1BED3C6A" w14:textId="77777777" w:rsidR="00557F3D" w:rsidRPr="00520FE4" w:rsidRDefault="00557F3D" w:rsidP="009A7230">
            <w:pPr>
              <w:pStyle w:val="BulletedText3"/>
              <w:rPr>
                <w:szCs w:val="20"/>
              </w:rPr>
            </w:pPr>
            <w:r w:rsidRPr="00520FE4">
              <w:t>Design or Industry experience.</w:t>
            </w:r>
          </w:p>
          <w:p w14:paraId="77337CE1" w14:textId="77777777" w:rsidR="00557F3D" w:rsidRPr="00520FE4" w:rsidRDefault="00557F3D" w:rsidP="009A7230">
            <w:pPr>
              <w:pStyle w:val="BulletedText3"/>
              <w:rPr>
                <w:szCs w:val="20"/>
              </w:rPr>
            </w:pPr>
            <w:r w:rsidRPr="00520FE4">
              <w:t xml:space="preserve">Experience of developing school’s links with other Design and Technology departments and/or design industry organisations to develop curriculum opportunities. </w:t>
            </w:r>
          </w:p>
          <w:p w14:paraId="0846068F" w14:textId="5D85FF8E" w:rsidR="00557F3D" w:rsidRPr="00851C5E" w:rsidRDefault="00557F3D" w:rsidP="00851C5E">
            <w:pPr>
              <w:pStyle w:val="BulletedText3"/>
              <w:rPr>
                <w:szCs w:val="20"/>
              </w:rPr>
            </w:pPr>
            <w:r w:rsidRPr="00520FE4">
              <w:t xml:space="preserve">Leading extracurricular STEM activities. </w:t>
            </w:r>
          </w:p>
        </w:tc>
      </w:tr>
      <w:tr w:rsidR="00557F3D" w14:paraId="6B8ABE83" w14:textId="77777777" w:rsidTr="009A7230">
        <w:tc>
          <w:tcPr>
            <w:tcW w:w="2552" w:type="dxa"/>
            <w:tcBorders>
              <w:top w:val="single" w:sz="18" w:space="0" w:color="28C0DA" w:themeColor="accent1"/>
              <w:bottom w:val="single" w:sz="18" w:space="0" w:color="28C0DA" w:themeColor="accent1"/>
              <w:right w:val="single" w:sz="18" w:space="0" w:color="28C0DA" w:themeColor="accent1"/>
            </w:tcBorders>
            <w:tcMar>
              <w:top w:w="57" w:type="dxa"/>
              <w:left w:w="0" w:type="dxa"/>
              <w:bottom w:w="57" w:type="dxa"/>
            </w:tcMar>
          </w:tcPr>
          <w:p w14:paraId="350820CB" w14:textId="77777777" w:rsidR="00557F3D" w:rsidRPr="00893745" w:rsidRDefault="00557F3D" w:rsidP="009A7230">
            <w:pPr>
              <w:rPr>
                <w:b/>
              </w:rPr>
            </w:pPr>
            <w:r w:rsidRPr="00893745">
              <w:rPr>
                <w:b/>
              </w:rPr>
              <w:t>KNOWLEDGE AND</w:t>
            </w:r>
          </w:p>
          <w:p w14:paraId="13DEDEEC" w14:textId="77777777" w:rsidR="00557F3D" w:rsidRPr="00893745" w:rsidRDefault="00557F3D" w:rsidP="009A7230">
            <w:pPr>
              <w:rPr>
                <w:b/>
              </w:rPr>
            </w:pPr>
            <w:r w:rsidRPr="00893745">
              <w:rPr>
                <w:b/>
              </w:rPr>
              <w:t>UNDERSTANDING</w:t>
            </w:r>
          </w:p>
        </w:tc>
        <w:tc>
          <w:tcPr>
            <w:tcW w:w="4378"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637EF986" w14:textId="77777777" w:rsidR="00557F3D" w:rsidRPr="00520FE4" w:rsidRDefault="00557F3D" w:rsidP="009A7230">
            <w:pPr>
              <w:pStyle w:val="BulletedText3"/>
              <w:rPr>
                <w:szCs w:val="20"/>
              </w:rPr>
            </w:pPr>
            <w:r w:rsidRPr="00520FE4">
              <w:rPr>
                <w:szCs w:val="20"/>
              </w:rPr>
              <w:t xml:space="preserve">Thorough and up to date knowledge of KS4 Design and Technology or Vocational Design courses, offering a specialist in at least 1 material area.  </w:t>
            </w:r>
          </w:p>
          <w:p w14:paraId="193783AA" w14:textId="77777777" w:rsidR="00557F3D" w:rsidRPr="00520FE4" w:rsidRDefault="00557F3D" w:rsidP="009A7230">
            <w:pPr>
              <w:pStyle w:val="BulletedText3"/>
              <w:rPr>
                <w:szCs w:val="20"/>
              </w:rPr>
            </w:pPr>
            <w:r w:rsidRPr="00520FE4">
              <w:rPr>
                <w:szCs w:val="20"/>
              </w:rPr>
              <w:t>Knowledge and flexibility to teach and deliver two KS3 subject areas in Design and Technology, such as Textiles, Resistant Materials, Food or Graphics.</w:t>
            </w:r>
          </w:p>
          <w:p w14:paraId="01C2DF83" w14:textId="77777777" w:rsidR="00557F3D" w:rsidRPr="00520FE4" w:rsidRDefault="00557F3D" w:rsidP="009A7230">
            <w:pPr>
              <w:pStyle w:val="BulletedText3"/>
              <w:rPr>
                <w:szCs w:val="20"/>
              </w:rPr>
            </w:pPr>
            <w:r w:rsidRPr="00520FE4">
              <w:rPr>
                <w:szCs w:val="20"/>
              </w:rPr>
              <w:t>Good knowledge of KS3 Design and Technology and Food Programmes of Study.</w:t>
            </w:r>
          </w:p>
          <w:p w14:paraId="2C055465" w14:textId="77777777" w:rsidR="00557F3D" w:rsidRPr="00520FE4" w:rsidRDefault="00557F3D" w:rsidP="009A7230">
            <w:pPr>
              <w:pStyle w:val="BulletedText3"/>
              <w:rPr>
                <w:szCs w:val="20"/>
              </w:rPr>
            </w:pPr>
            <w:r w:rsidRPr="00520FE4">
              <w:rPr>
                <w:szCs w:val="20"/>
              </w:rPr>
              <w:t xml:space="preserve">Understanding of the strategies needed to establish consistently high aspirations to raise attainment. </w:t>
            </w:r>
          </w:p>
          <w:p w14:paraId="63837C2F" w14:textId="77777777" w:rsidR="00557F3D" w:rsidRPr="00520FE4" w:rsidRDefault="00557F3D" w:rsidP="009A7230">
            <w:pPr>
              <w:pStyle w:val="BulletedText3"/>
              <w:rPr>
                <w:szCs w:val="20"/>
              </w:rPr>
            </w:pPr>
            <w:r w:rsidRPr="00520FE4">
              <w:rPr>
                <w:szCs w:val="20"/>
              </w:rPr>
              <w:t>Understanding of the strategies required to motivate learners and inspire their curiosity of learning in Design and Technology.</w:t>
            </w:r>
          </w:p>
          <w:p w14:paraId="46401195" w14:textId="77777777" w:rsidR="00557F3D" w:rsidRPr="00520FE4" w:rsidRDefault="00557F3D" w:rsidP="009A7230">
            <w:pPr>
              <w:pStyle w:val="BulletedText3"/>
              <w:numPr>
                <w:ilvl w:val="0"/>
                <w:numId w:val="0"/>
              </w:numPr>
              <w:ind w:left="360"/>
              <w:rPr>
                <w:szCs w:val="20"/>
              </w:rPr>
            </w:pPr>
          </w:p>
          <w:p w14:paraId="22EF5A4C" w14:textId="77777777" w:rsidR="00557F3D" w:rsidRPr="00520FE4" w:rsidRDefault="00557F3D" w:rsidP="009A7230">
            <w:pPr>
              <w:pStyle w:val="BulletedText3"/>
              <w:numPr>
                <w:ilvl w:val="0"/>
                <w:numId w:val="0"/>
              </w:numPr>
              <w:ind w:left="360"/>
              <w:rPr>
                <w:szCs w:val="20"/>
              </w:rPr>
            </w:pPr>
          </w:p>
          <w:p w14:paraId="5367CEEE" w14:textId="77777777" w:rsidR="00557F3D" w:rsidRPr="00520FE4" w:rsidRDefault="00557F3D" w:rsidP="009A7230">
            <w:pPr>
              <w:pStyle w:val="BulletedText3"/>
              <w:numPr>
                <w:ilvl w:val="0"/>
                <w:numId w:val="0"/>
              </w:numPr>
              <w:ind w:left="360"/>
            </w:pPr>
          </w:p>
        </w:tc>
        <w:tc>
          <w:tcPr>
            <w:tcW w:w="3251"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507A5893" w14:textId="77777777" w:rsidR="00557F3D" w:rsidRPr="00520FE4" w:rsidRDefault="00557F3D" w:rsidP="009A7230">
            <w:pPr>
              <w:pStyle w:val="BulletedText3"/>
            </w:pPr>
            <w:r w:rsidRPr="00520FE4">
              <w:t>Knowledge of vocational courses.</w:t>
            </w:r>
          </w:p>
          <w:p w14:paraId="00A4F0A0" w14:textId="77777777" w:rsidR="00557F3D" w:rsidRPr="00520FE4" w:rsidRDefault="00557F3D" w:rsidP="009A7230">
            <w:pPr>
              <w:pStyle w:val="BulletedText3"/>
            </w:pPr>
            <w:r w:rsidRPr="00520FE4">
              <w:t>Health and Safety Certification for Machines and Hand Tools.</w:t>
            </w:r>
          </w:p>
          <w:p w14:paraId="52AFC8D8" w14:textId="77777777" w:rsidR="00557F3D" w:rsidRPr="00520FE4" w:rsidRDefault="00557F3D" w:rsidP="009A7230">
            <w:pPr>
              <w:pStyle w:val="BulletedText3"/>
              <w:rPr>
                <w:szCs w:val="20"/>
              </w:rPr>
            </w:pPr>
            <w:r w:rsidRPr="00520FE4">
              <w:rPr>
                <w:szCs w:val="20"/>
              </w:rPr>
              <w:t xml:space="preserve">Evidence of raising the achievement of groups of students. </w:t>
            </w:r>
          </w:p>
          <w:p w14:paraId="3CB8F271" w14:textId="77777777" w:rsidR="00557F3D" w:rsidRPr="00520FE4" w:rsidRDefault="00557F3D" w:rsidP="009A7230">
            <w:pPr>
              <w:pStyle w:val="BulletedText3"/>
              <w:rPr>
                <w:szCs w:val="20"/>
              </w:rPr>
            </w:pPr>
            <w:r w:rsidRPr="00520FE4">
              <w:rPr>
                <w:szCs w:val="20"/>
              </w:rPr>
              <w:t xml:space="preserve">Ability to analyse and interpret data effectively and act upon the information. </w:t>
            </w:r>
          </w:p>
          <w:p w14:paraId="1E39B48A" w14:textId="77777777" w:rsidR="00557F3D" w:rsidRPr="00520FE4" w:rsidRDefault="00557F3D" w:rsidP="009A7230">
            <w:pPr>
              <w:pStyle w:val="BulletedText3"/>
              <w:rPr>
                <w:szCs w:val="20"/>
              </w:rPr>
            </w:pPr>
            <w:r w:rsidRPr="00520FE4">
              <w:rPr>
                <w:szCs w:val="20"/>
              </w:rPr>
              <w:t xml:space="preserve">Knowledge of how to implement inclusive education. </w:t>
            </w:r>
          </w:p>
          <w:p w14:paraId="26CFE3A8" w14:textId="77777777" w:rsidR="00557F3D" w:rsidRPr="00520FE4" w:rsidRDefault="00557F3D" w:rsidP="009A7230">
            <w:pPr>
              <w:pStyle w:val="BulletedText3"/>
              <w:rPr>
                <w:szCs w:val="20"/>
              </w:rPr>
            </w:pPr>
            <w:r w:rsidRPr="00520FE4">
              <w:rPr>
                <w:szCs w:val="20"/>
              </w:rPr>
              <w:t xml:space="preserve">Knowledge of curriculum requirements and developments and educational initiatives, including ICT. </w:t>
            </w:r>
          </w:p>
          <w:p w14:paraId="105D6F7D" w14:textId="77777777" w:rsidR="00557F3D" w:rsidRPr="00520FE4" w:rsidRDefault="00557F3D" w:rsidP="009A7230">
            <w:pPr>
              <w:pStyle w:val="BulletedText3"/>
              <w:rPr>
                <w:szCs w:val="20"/>
              </w:rPr>
            </w:pPr>
            <w:r w:rsidRPr="00520FE4">
              <w:rPr>
                <w:szCs w:val="20"/>
              </w:rPr>
              <w:t xml:space="preserve">Recent and relevant in-service training, including assessment for learning, planning for progress, and marking and assessment opportunities. </w:t>
            </w:r>
          </w:p>
        </w:tc>
      </w:tr>
      <w:tr w:rsidR="00557F3D" w14:paraId="5BA6297B" w14:textId="77777777" w:rsidTr="009A7230">
        <w:tc>
          <w:tcPr>
            <w:tcW w:w="2552" w:type="dxa"/>
            <w:tcBorders>
              <w:top w:val="single" w:sz="18" w:space="0" w:color="28C0DA" w:themeColor="accent1"/>
              <w:bottom w:val="single" w:sz="18" w:space="0" w:color="28C0DA" w:themeColor="accent1"/>
              <w:right w:val="single" w:sz="18" w:space="0" w:color="28C0DA" w:themeColor="accent1"/>
            </w:tcBorders>
            <w:tcMar>
              <w:top w:w="57" w:type="dxa"/>
              <w:left w:w="0" w:type="dxa"/>
              <w:bottom w:w="57" w:type="dxa"/>
            </w:tcMar>
          </w:tcPr>
          <w:p w14:paraId="44BB98F5" w14:textId="77777777" w:rsidR="00557F3D" w:rsidRPr="00893745" w:rsidRDefault="00557F3D" w:rsidP="009A7230">
            <w:pPr>
              <w:rPr>
                <w:b/>
              </w:rPr>
            </w:pPr>
            <w:r w:rsidRPr="00893745">
              <w:rPr>
                <w:b/>
              </w:rPr>
              <w:t>SKILLS AND</w:t>
            </w:r>
          </w:p>
          <w:p w14:paraId="6BE7C219" w14:textId="77777777" w:rsidR="00557F3D" w:rsidRPr="00893745" w:rsidRDefault="00557F3D" w:rsidP="009A7230">
            <w:pPr>
              <w:rPr>
                <w:b/>
              </w:rPr>
            </w:pPr>
            <w:r w:rsidRPr="00893745">
              <w:rPr>
                <w:b/>
              </w:rPr>
              <w:t>PERSONAL</w:t>
            </w:r>
          </w:p>
          <w:p w14:paraId="350E23C8" w14:textId="77777777" w:rsidR="00557F3D" w:rsidRPr="00893745" w:rsidRDefault="00557F3D" w:rsidP="009A7230">
            <w:pPr>
              <w:rPr>
                <w:b/>
              </w:rPr>
            </w:pPr>
            <w:r w:rsidRPr="00893745">
              <w:rPr>
                <w:b/>
              </w:rPr>
              <w:t>ATTRIBUTES</w:t>
            </w:r>
          </w:p>
        </w:tc>
        <w:tc>
          <w:tcPr>
            <w:tcW w:w="4378"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7A7F7C4E" w14:textId="77777777" w:rsidR="00557F3D" w:rsidRDefault="00557F3D" w:rsidP="009A7230">
            <w:pPr>
              <w:pStyle w:val="BulletedText3"/>
            </w:pPr>
            <w:r>
              <w:t>Excellent classroom teacher with the ability to reflect on lessons and continually improve their own practice.</w:t>
            </w:r>
          </w:p>
          <w:p w14:paraId="07D0B593" w14:textId="77777777" w:rsidR="00557F3D" w:rsidRDefault="00557F3D" w:rsidP="009A7230">
            <w:pPr>
              <w:pStyle w:val="BulletedText3"/>
            </w:pPr>
            <w:r>
              <w:t>Effective behaviour management, with clear boundaries, sanctions, praise, and rewards.</w:t>
            </w:r>
          </w:p>
          <w:p w14:paraId="6CD277FB" w14:textId="77777777" w:rsidR="00557F3D" w:rsidRPr="00520FE4" w:rsidRDefault="00557F3D" w:rsidP="009A7230">
            <w:pPr>
              <w:pStyle w:val="BulletedText3"/>
            </w:pPr>
            <w:r w:rsidRPr="00520FE4">
              <w:t>Thinks strategically about classroom tailoring lessons to student’s needs.</w:t>
            </w:r>
          </w:p>
          <w:p w14:paraId="6151BF22" w14:textId="77777777" w:rsidR="00557F3D" w:rsidRDefault="00557F3D" w:rsidP="009A7230">
            <w:pPr>
              <w:pStyle w:val="BulletedText3"/>
            </w:pPr>
            <w:r>
              <w:t>Understand and interprets complex student data to drive lesson planning and student attainment.</w:t>
            </w:r>
          </w:p>
          <w:p w14:paraId="181E6B5F" w14:textId="77777777" w:rsidR="00557F3D" w:rsidRDefault="00557F3D" w:rsidP="009A7230">
            <w:pPr>
              <w:pStyle w:val="BulletedText3"/>
            </w:pPr>
            <w:r>
              <w:t>Good communication, planning, and organisational skills.</w:t>
            </w:r>
          </w:p>
          <w:p w14:paraId="1165BA56" w14:textId="21156372" w:rsidR="00851C5E" w:rsidRDefault="00557F3D" w:rsidP="00851C5E">
            <w:pPr>
              <w:pStyle w:val="BulletedText3"/>
            </w:pPr>
            <w:r>
              <w:t>Demonstrates resilience, motivation, and commitment to driving up standards of achievement.</w:t>
            </w:r>
          </w:p>
          <w:p w14:paraId="30840CFC" w14:textId="77777777" w:rsidR="00557F3D" w:rsidRDefault="00557F3D" w:rsidP="009A7230">
            <w:pPr>
              <w:pStyle w:val="BulletedText3"/>
            </w:pPr>
            <w:r>
              <w:t>Acts as a role model to staff and students.</w:t>
            </w:r>
          </w:p>
          <w:p w14:paraId="04585F8F" w14:textId="77777777" w:rsidR="00851C5E" w:rsidRDefault="00851C5E" w:rsidP="00851C5E">
            <w:pPr>
              <w:pStyle w:val="BulletedText3"/>
              <w:numPr>
                <w:ilvl w:val="0"/>
                <w:numId w:val="0"/>
              </w:numPr>
              <w:ind w:left="227" w:hanging="227"/>
            </w:pPr>
          </w:p>
          <w:p w14:paraId="128C7D24" w14:textId="77777777" w:rsidR="00851C5E" w:rsidRDefault="00851C5E" w:rsidP="00851C5E">
            <w:pPr>
              <w:pStyle w:val="BulletedText3"/>
              <w:numPr>
                <w:ilvl w:val="0"/>
                <w:numId w:val="0"/>
              </w:numPr>
              <w:ind w:left="227" w:hanging="227"/>
            </w:pPr>
          </w:p>
          <w:p w14:paraId="54F2E993" w14:textId="77777777" w:rsidR="00557F3D" w:rsidRDefault="00557F3D" w:rsidP="009A7230">
            <w:pPr>
              <w:pStyle w:val="BulletedText3"/>
            </w:pPr>
            <w:r>
              <w:lastRenderedPageBreak/>
              <w:t>Commitment to regular and on-going professional development and training to establish outstanding classroom practice</w:t>
            </w:r>
          </w:p>
          <w:p w14:paraId="05F797EE" w14:textId="77777777" w:rsidR="00557F3D" w:rsidRDefault="00557F3D" w:rsidP="009A7230">
            <w:pPr>
              <w:pStyle w:val="BulletedText3"/>
            </w:pPr>
            <w:r>
              <w:t>Vision aligned with Creative Education Trust’s high aspirations and high expectations of self and others</w:t>
            </w:r>
          </w:p>
          <w:p w14:paraId="068C2BAE" w14:textId="77777777" w:rsidR="00557F3D" w:rsidRDefault="00557F3D" w:rsidP="009A7230">
            <w:pPr>
              <w:pStyle w:val="BulletedText3"/>
            </w:pPr>
            <w:r>
              <w:t>Effective team worker and leader</w:t>
            </w:r>
          </w:p>
          <w:p w14:paraId="4A7457C0" w14:textId="77777777" w:rsidR="00557F3D" w:rsidRDefault="00557F3D" w:rsidP="009A7230">
            <w:pPr>
              <w:pStyle w:val="BulletedText3"/>
            </w:pPr>
            <w:r>
              <w:t>High expectations for accountability and consistency</w:t>
            </w:r>
          </w:p>
          <w:p w14:paraId="6C573AA9" w14:textId="77777777" w:rsidR="00557F3D" w:rsidRDefault="00557F3D" w:rsidP="009A7230">
            <w:pPr>
              <w:pStyle w:val="BulletedText3"/>
            </w:pPr>
            <w:r>
              <w:t>Genuine passion and a belief in the potential of every student</w:t>
            </w:r>
          </w:p>
          <w:p w14:paraId="69726465" w14:textId="77777777" w:rsidR="00557F3D" w:rsidRDefault="00557F3D" w:rsidP="009A7230">
            <w:pPr>
              <w:pStyle w:val="BulletedText3"/>
            </w:pPr>
            <w:r>
              <w:t>Motivation to continually improve standards and achieve excellence</w:t>
            </w:r>
          </w:p>
          <w:p w14:paraId="64827265" w14:textId="77777777" w:rsidR="00557F3D" w:rsidRDefault="00557F3D" w:rsidP="009A7230">
            <w:pPr>
              <w:pStyle w:val="BulletedText3"/>
            </w:pPr>
            <w:r>
              <w:t>Effective listening skills that lead to a strong understanding of others.</w:t>
            </w:r>
          </w:p>
          <w:p w14:paraId="7B6B889F" w14:textId="77777777" w:rsidR="00557F3D" w:rsidRDefault="00557F3D" w:rsidP="009A7230">
            <w:pPr>
              <w:pStyle w:val="BulletedText3"/>
            </w:pPr>
            <w:r>
              <w:t>Relishes accountability and takes personal responsibility for their own actions</w:t>
            </w:r>
          </w:p>
          <w:p w14:paraId="6765263C" w14:textId="77777777" w:rsidR="00557F3D" w:rsidRDefault="00557F3D" w:rsidP="009A7230">
            <w:pPr>
              <w:pStyle w:val="BulletedText3"/>
            </w:pPr>
            <w:r>
              <w:t>Excellent critical thinking skills has intellectual curiosity and rigour.</w:t>
            </w:r>
          </w:p>
          <w:p w14:paraId="2E78A9FC" w14:textId="77777777" w:rsidR="00557F3D" w:rsidRDefault="00557F3D" w:rsidP="009A7230">
            <w:pPr>
              <w:pStyle w:val="BulletedText3"/>
            </w:pPr>
            <w:r>
              <w:t>Proven ability to be able to build trust and mutual respect between pupils, families, and staff</w:t>
            </w:r>
          </w:p>
          <w:p w14:paraId="661DE862" w14:textId="77777777" w:rsidR="00557F3D" w:rsidRDefault="00557F3D" w:rsidP="009A7230">
            <w:pPr>
              <w:pStyle w:val="BulletedText3"/>
            </w:pPr>
            <w:r>
              <w:t>Strong interpersonal, written, and oral communication skills.</w:t>
            </w:r>
          </w:p>
          <w:p w14:paraId="2468EE84" w14:textId="77777777" w:rsidR="00557F3D" w:rsidRDefault="00557F3D" w:rsidP="009A7230">
            <w:pPr>
              <w:pStyle w:val="BulletedText3"/>
            </w:pPr>
            <w:r>
              <w:t>Ability to demonstrate sound balanced judgement with decisiveness, flexibility, and integrity.</w:t>
            </w:r>
          </w:p>
          <w:p w14:paraId="6892FB8B" w14:textId="77777777" w:rsidR="00557F3D" w:rsidRPr="007E4A90" w:rsidRDefault="00557F3D" w:rsidP="009A7230">
            <w:pPr>
              <w:pStyle w:val="BulletedText3"/>
            </w:pPr>
            <w:r>
              <w:t>Commitment to academic and personal excellence.</w:t>
            </w:r>
          </w:p>
        </w:tc>
        <w:tc>
          <w:tcPr>
            <w:tcW w:w="3251"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69C8E92C" w14:textId="77777777" w:rsidR="00557F3D" w:rsidRPr="007E4A90" w:rsidRDefault="00557F3D" w:rsidP="009A7230">
            <w:pPr>
              <w:pStyle w:val="BulletedText3"/>
              <w:numPr>
                <w:ilvl w:val="0"/>
                <w:numId w:val="0"/>
              </w:numPr>
              <w:ind w:left="360"/>
            </w:pPr>
          </w:p>
        </w:tc>
      </w:tr>
      <w:tr w:rsidR="00557F3D" w14:paraId="48649950" w14:textId="77777777" w:rsidTr="009A7230">
        <w:tc>
          <w:tcPr>
            <w:tcW w:w="2552" w:type="dxa"/>
            <w:tcBorders>
              <w:top w:val="single" w:sz="18" w:space="0" w:color="28C0DA" w:themeColor="accent1"/>
              <w:bottom w:val="single" w:sz="18" w:space="0" w:color="28C0DA" w:themeColor="accent1"/>
              <w:right w:val="single" w:sz="18" w:space="0" w:color="28C0DA" w:themeColor="accent1"/>
            </w:tcBorders>
            <w:tcMar>
              <w:top w:w="57" w:type="dxa"/>
              <w:left w:w="0" w:type="dxa"/>
              <w:bottom w:w="57" w:type="dxa"/>
            </w:tcMar>
          </w:tcPr>
          <w:p w14:paraId="10922E20" w14:textId="77777777" w:rsidR="00557F3D" w:rsidRPr="00893745" w:rsidRDefault="00557F3D" w:rsidP="009A7230">
            <w:pPr>
              <w:rPr>
                <w:b/>
              </w:rPr>
            </w:pPr>
            <w:r w:rsidRPr="00893745">
              <w:rPr>
                <w:b/>
              </w:rPr>
              <w:t>EQUAL</w:t>
            </w:r>
          </w:p>
          <w:p w14:paraId="53003E51" w14:textId="77777777" w:rsidR="00557F3D" w:rsidRPr="00893745" w:rsidRDefault="00557F3D" w:rsidP="009A7230">
            <w:pPr>
              <w:rPr>
                <w:b/>
              </w:rPr>
            </w:pPr>
            <w:r w:rsidRPr="00893745">
              <w:rPr>
                <w:b/>
              </w:rPr>
              <w:t>OPPORTUNITIES</w:t>
            </w:r>
          </w:p>
        </w:tc>
        <w:tc>
          <w:tcPr>
            <w:tcW w:w="4378"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4B638836" w14:textId="77777777" w:rsidR="00557F3D" w:rsidRDefault="00557F3D" w:rsidP="009A7230">
            <w:pPr>
              <w:pStyle w:val="BulletedText3"/>
            </w:pPr>
            <w:r w:rsidRPr="00251EA7">
              <w:t>A demonstrable commitment to supporting and promoting safeguarding, student welfare, equality, and diversity</w:t>
            </w:r>
          </w:p>
          <w:p w14:paraId="446D50D7" w14:textId="77777777" w:rsidR="00557F3D" w:rsidRPr="00251EA7" w:rsidRDefault="00557F3D" w:rsidP="009A7230">
            <w:pPr>
              <w:pStyle w:val="BulletedText3"/>
            </w:pPr>
            <w:r>
              <w:t>Commitment to and belief in equal opportunities and to equally value all students.</w:t>
            </w:r>
          </w:p>
        </w:tc>
        <w:tc>
          <w:tcPr>
            <w:tcW w:w="3251"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30C31E0D" w14:textId="77777777" w:rsidR="00557F3D" w:rsidRPr="00251EA7" w:rsidRDefault="00557F3D" w:rsidP="009A7230">
            <w:pPr>
              <w:pStyle w:val="BulletedText3"/>
              <w:numPr>
                <w:ilvl w:val="0"/>
                <w:numId w:val="0"/>
              </w:numPr>
              <w:ind w:left="360"/>
            </w:pPr>
          </w:p>
        </w:tc>
      </w:tr>
      <w:tr w:rsidR="00557F3D" w14:paraId="74F8F0D8" w14:textId="77777777" w:rsidTr="009A7230">
        <w:tc>
          <w:tcPr>
            <w:tcW w:w="2552" w:type="dxa"/>
            <w:tcBorders>
              <w:top w:val="single" w:sz="18" w:space="0" w:color="28C0DA" w:themeColor="accent1"/>
              <w:bottom w:val="single" w:sz="18" w:space="0" w:color="28C0DA" w:themeColor="accent1"/>
              <w:right w:val="single" w:sz="18" w:space="0" w:color="28C0DA" w:themeColor="accent1"/>
            </w:tcBorders>
            <w:tcMar>
              <w:top w:w="57" w:type="dxa"/>
              <w:left w:w="0" w:type="dxa"/>
              <w:bottom w:w="57" w:type="dxa"/>
            </w:tcMar>
          </w:tcPr>
          <w:p w14:paraId="565A5B91" w14:textId="77777777" w:rsidR="00557F3D" w:rsidRPr="00893745" w:rsidRDefault="00557F3D" w:rsidP="009A7230">
            <w:pPr>
              <w:rPr>
                <w:b/>
              </w:rPr>
            </w:pPr>
            <w:r w:rsidRPr="00893745">
              <w:rPr>
                <w:b/>
              </w:rPr>
              <w:t>SAFEGUARDING</w:t>
            </w:r>
          </w:p>
        </w:tc>
        <w:tc>
          <w:tcPr>
            <w:tcW w:w="4378"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6377AAC8" w14:textId="77777777" w:rsidR="00557F3D" w:rsidRPr="00520FE4" w:rsidRDefault="00557F3D" w:rsidP="009A7230">
            <w:pPr>
              <w:pStyle w:val="BulletedText3"/>
            </w:pPr>
            <w:r w:rsidRPr="00520FE4">
              <w:t>A thorough understanding of up-to-date safeguarding requirements and best practice.</w:t>
            </w:r>
          </w:p>
          <w:p w14:paraId="00DFA416" w14:textId="77777777" w:rsidR="00557F3D" w:rsidRPr="00520FE4" w:rsidRDefault="00557F3D" w:rsidP="009A7230">
            <w:pPr>
              <w:pStyle w:val="BulletedText3"/>
            </w:pPr>
            <w:r w:rsidRPr="00520FE4">
              <w:t>Committed to the highest standards for child protection.</w:t>
            </w:r>
          </w:p>
        </w:tc>
        <w:tc>
          <w:tcPr>
            <w:tcW w:w="3251"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1EA682E9" w14:textId="77777777" w:rsidR="00557F3D" w:rsidRDefault="00557F3D" w:rsidP="009A7230">
            <w:pPr>
              <w:pStyle w:val="BulletedText3"/>
              <w:numPr>
                <w:ilvl w:val="0"/>
                <w:numId w:val="0"/>
              </w:numPr>
              <w:ind w:left="360"/>
            </w:pPr>
          </w:p>
        </w:tc>
      </w:tr>
      <w:tr w:rsidR="00557F3D" w14:paraId="59386FF0" w14:textId="77777777" w:rsidTr="009A7230">
        <w:tc>
          <w:tcPr>
            <w:tcW w:w="2552" w:type="dxa"/>
            <w:tcBorders>
              <w:top w:val="single" w:sz="18" w:space="0" w:color="28C0DA" w:themeColor="accent1"/>
              <w:bottom w:val="single" w:sz="18" w:space="0" w:color="28C0DA" w:themeColor="accent1"/>
              <w:right w:val="single" w:sz="18" w:space="0" w:color="28C0DA" w:themeColor="accent1"/>
            </w:tcBorders>
            <w:tcMar>
              <w:top w:w="57" w:type="dxa"/>
              <w:left w:w="0" w:type="dxa"/>
              <w:bottom w:w="57" w:type="dxa"/>
            </w:tcMar>
          </w:tcPr>
          <w:p w14:paraId="0D3C8FC3" w14:textId="77777777" w:rsidR="00557F3D" w:rsidRPr="00893745" w:rsidRDefault="00557F3D" w:rsidP="009A7230">
            <w:pPr>
              <w:rPr>
                <w:b/>
              </w:rPr>
            </w:pPr>
            <w:r w:rsidRPr="00893745">
              <w:rPr>
                <w:b/>
              </w:rPr>
              <w:t>OTHER</w:t>
            </w:r>
          </w:p>
          <w:p w14:paraId="6763DC51" w14:textId="77777777" w:rsidR="00557F3D" w:rsidRPr="00893745" w:rsidRDefault="00557F3D" w:rsidP="009A7230">
            <w:pPr>
              <w:rPr>
                <w:b/>
              </w:rPr>
            </w:pPr>
            <w:r w:rsidRPr="00893745">
              <w:rPr>
                <w:b/>
              </w:rPr>
              <w:t>REQUIREMENTS</w:t>
            </w:r>
          </w:p>
        </w:tc>
        <w:tc>
          <w:tcPr>
            <w:tcW w:w="4378"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7D07FD44" w14:textId="77777777" w:rsidR="00557F3D" w:rsidRPr="00520FE4" w:rsidRDefault="00557F3D" w:rsidP="009A7230">
            <w:pPr>
              <w:pStyle w:val="BulletedText3"/>
            </w:pPr>
            <w:r w:rsidRPr="00520FE4">
              <w:t>High expectations for every pupil and a proven track record of making a difference to the learning and experiences of pupils inside and outside the classroom.</w:t>
            </w:r>
          </w:p>
          <w:p w14:paraId="368C24D9" w14:textId="77777777" w:rsidR="00557F3D" w:rsidRPr="00520FE4" w:rsidRDefault="00557F3D" w:rsidP="009A7230">
            <w:pPr>
              <w:pStyle w:val="BulletedText3"/>
            </w:pPr>
            <w:r w:rsidRPr="00520FE4">
              <w:t>Commitment to and vision for developing links with the local community.</w:t>
            </w:r>
          </w:p>
        </w:tc>
        <w:tc>
          <w:tcPr>
            <w:tcW w:w="3251"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396E5826" w14:textId="77777777" w:rsidR="00557F3D" w:rsidRDefault="00557F3D" w:rsidP="009A7230">
            <w:pPr>
              <w:pStyle w:val="BulletedText3"/>
              <w:numPr>
                <w:ilvl w:val="0"/>
                <w:numId w:val="0"/>
              </w:numPr>
              <w:ind w:left="360"/>
            </w:pPr>
          </w:p>
        </w:tc>
      </w:tr>
    </w:tbl>
    <w:p w14:paraId="652B24A0" w14:textId="77777777" w:rsidR="00557F3D" w:rsidRDefault="00557F3D" w:rsidP="00557F3D">
      <w:pPr>
        <w:rPr>
          <w:rFonts w:ascii="Arial" w:hAnsi="Arial" w:cs="Arial"/>
          <w:b/>
          <w:bCs/>
          <w:color w:val="28C0DA" w:themeColor="accent1"/>
          <w:sz w:val="24"/>
        </w:rPr>
        <w:sectPr w:rsidR="00557F3D" w:rsidSect="00B056D1">
          <w:type w:val="continuous"/>
          <w:pgSz w:w="11906" w:h="16838"/>
          <w:pgMar w:top="737" w:right="851" w:bottom="851" w:left="851" w:header="510" w:footer="709" w:gutter="0"/>
          <w:cols w:space="567"/>
          <w:docGrid w:linePitch="360"/>
        </w:sectPr>
      </w:pPr>
    </w:p>
    <w:p w14:paraId="4328F12E" w14:textId="77777777" w:rsidR="00557F3D" w:rsidRPr="00F16478" w:rsidRDefault="00557F3D" w:rsidP="00557F3D">
      <w:pPr>
        <w:pStyle w:val="22ptBoldHeading"/>
        <w:rPr>
          <w:sz w:val="36"/>
        </w:rPr>
      </w:pPr>
    </w:p>
    <w:p w14:paraId="14B95080" w14:textId="77777777" w:rsidR="00557F3D" w:rsidRPr="00F16478" w:rsidRDefault="00557F3D" w:rsidP="00557F3D">
      <w:pPr>
        <w:pStyle w:val="22ptBoldHeading"/>
        <w:rPr>
          <w:sz w:val="36"/>
        </w:rPr>
      </w:pPr>
    </w:p>
    <w:p w14:paraId="20DB1B75" w14:textId="2204936C" w:rsidR="004A1F6D" w:rsidRPr="00775521" w:rsidRDefault="004A1F6D" w:rsidP="00557F3D">
      <w:pPr>
        <w:pStyle w:val="22ptBoldHeading"/>
        <w:rPr>
          <w:sz w:val="96"/>
          <w:szCs w:val="96"/>
        </w:rPr>
      </w:pPr>
    </w:p>
    <w:sectPr w:rsidR="004A1F6D" w:rsidRPr="00775521" w:rsidSect="00B056D1">
      <w:type w:val="continuous"/>
      <w:pgSz w:w="11906" w:h="16838"/>
      <w:pgMar w:top="737" w:right="851" w:bottom="851" w:left="851" w:header="510" w:footer="709"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39E2A" w14:textId="77777777" w:rsidR="00F51E3E" w:rsidRDefault="00F51E3E" w:rsidP="00B040F7">
      <w:pPr>
        <w:spacing w:line="240" w:lineRule="auto"/>
      </w:pPr>
      <w:r>
        <w:separator/>
      </w:r>
    </w:p>
  </w:endnote>
  <w:endnote w:type="continuationSeparator" w:id="0">
    <w:p w14:paraId="6459B5C2" w14:textId="77777777" w:rsidR="00F51E3E" w:rsidRDefault="00F51E3E" w:rsidP="00B040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altName w:val="Wingdings"/>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A7E78" w14:textId="77777777" w:rsidR="00A648FA" w:rsidRDefault="00A648FA">
    <w:pPr>
      <w:pStyle w:val="Footer"/>
    </w:pPr>
    <w:r>
      <w:rPr>
        <w:noProof/>
      </w:rPr>
      <mc:AlternateContent>
        <mc:Choice Requires="wps">
          <w:drawing>
            <wp:anchor distT="0" distB="0" distL="114300" distR="114300" simplePos="0" relativeHeight="251670528" behindDoc="0" locked="0" layoutInCell="1" allowOverlap="1" wp14:anchorId="7EB52554" wp14:editId="0665F537">
              <wp:simplePos x="0" y="0"/>
              <wp:positionH relativeFrom="page">
                <wp:posOffset>6725920</wp:posOffset>
              </wp:positionH>
              <wp:positionV relativeFrom="page">
                <wp:posOffset>10250170</wp:posOffset>
              </wp:positionV>
              <wp:extent cx="525600" cy="2484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25600" cy="248400"/>
                      </a:xfrm>
                      <a:prstGeom prst="rect">
                        <a:avLst/>
                      </a:prstGeom>
                      <a:noFill/>
                      <a:ln w="6350">
                        <a:noFill/>
                      </a:ln>
                    </wps:spPr>
                    <wps:txbx>
                      <w:txbxContent>
                        <w:p w14:paraId="1AAB7D4B" w14:textId="77777777" w:rsidR="00A648FA" w:rsidRDefault="00A648FA" w:rsidP="00A648FA">
                          <w:pPr>
                            <w:jc w:val="right"/>
                          </w:pPr>
                          <w:r>
                            <w:fldChar w:fldCharType="begin"/>
                          </w:r>
                          <w:r>
                            <w:instrText xml:space="preserve"> PAGE   \* MERGEFORMAT </w:instrText>
                          </w:r>
                          <w:r>
                            <w:fldChar w:fldCharType="separate"/>
                          </w:r>
                          <w:r>
                            <w:rPr>
                              <w:noProof/>
                            </w:rPr>
                            <w:t>8</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52554" id="_x0000_t202" coordsize="21600,21600" o:spt="202" path="m,l,21600r21600,l21600,xe">
              <v:stroke joinstyle="miter"/>
              <v:path gradientshapeok="t" o:connecttype="rect"/>
            </v:shapetype>
            <v:shape id="Text Box 15" o:spid="_x0000_s1030" type="#_x0000_t202" style="position:absolute;margin-left:529.6pt;margin-top:807.1pt;width:41.4pt;height:19.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" filled="f" stroked="f" strokeweight=".5pt">
              <v:textbox>
                <w:txbxContent>
                  <w:p w14:paraId="1AAB7D4B" w14:textId="77777777" w:rsidR="00A648FA" w:rsidRDefault="00A648FA" w:rsidP="00A648FA">
                    <w:pPr>
                      <w:jc w:val="right"/>
                    </w:pPr>
                    <w:r>
                      <w:fldChar w:fldCharType="begin"/>
                    </w:r>
                    <w:r>
                      <w:instrText xml:space="preserve"> PAGE   \* MERGEFORMAT </w:instrText>
                    </w:r>
                    <w:r>
                      <w:fldChar w:fldCharType="separate"/>
                    </w:r>
                    <w:r>
                      <w:rPr>
                        <w:noProof/>
                      </w:rPr>
                      <w:t>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2669D" w14:textId="77777777" w:rsidR="00A648FA" w:rsidRDefault="00942228">
    <w:pPr>
      <w:pStyle w:val="Footer"/>
    </w:pPr>
    <w:r>
      <w:rPr>
        <w:noProof/>
      </w:rPr>
      <w:t xml:space="preserve"> </w:t>
    </w:r>
    <w:r w:rsidR="00A648FA">
      <w:rPr>
        <w:noProof/>
      </w:rPr>
      <mc:AlternateContent>
        <mc:Choice Requires="wps">
          <w:drawing>
            <wp:anchor distT="0" distB="0" distL="114300" distR="114300" simplePos="0" relativeHeight="251672576" behindDoc="0" locked="0" layoutInCell="1" allowOverlap="1" wp14:anchorId="53E1AC75" wp14:editId="13A1E311">
              <wp:simplePos x="0" y="0"/>
              <wp:positionH relativeFrom="page">
                <wp:posOffset>6725920</wp:posOffset>
              </wp:positionH>
              <wp:positionV relativeFrom="page">
                <wp:posOffset>10250170</wp:posOffset>
              </wp:positionV>
              <wp:extent cx="525600" cy="248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25600" cy="248400"/>
                      </a:xfrm>
                      <a:prstGeom prst="rect">
                        <a:avLst/>
                      </a:prstGeom>
                      <a:noFill/>
                      <a:ln w="6350">
                        <a:noFill/>
                      </a:ln>
                    </wps:spPr>
                    <wps:txbx>
                      <w:txbxContent>
                        <w:p w14:paraId="4FED19EE" w14:textId="77777777" w:rsidR="00A648FA" w:rsidRDefault="00A648FA" w:rsidP="00A648FA">
                          <w:pPr>
                            <w:jc w:val="right"/>
                          </w:pPr>
                          <w:r>
                            <w:fldChar w:fldCharType="begin"/>
                          </w:r>
                          <w:r>
                            <w:instrText xml:space="preserve"> PAGE   \* MERGEFORMAT </w:instrText>
                          </w:r>
                          <w:r>
                            <w:fldChar w:fldCharType="separate"/>
                          </w:r>
                          <w:r>
                            <w:rPr>
                              <w:noProof/>
                            </w:rPr>
                            <w:t>8</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1AC75" id="_x0000_t202" coordsize="21600,21600" o:spt="202" path="m,l,21600r21600,l21600,xe">
              <v:stroke joinstyle="miter"/>
              <v:path gradientshapeok="t" o:connecttype="rect"/>
            </v:shapetype>
            <v:shape id="Text Box 16" o:spid="_x0000_s1031" type="#_x0000_t202" style="position:absolute;margin-left:529.6pt;margin-top:807.1pt;width:41.4pt;height:19.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" filled="f" stroked="f" strokeweight=".5pt">
              <v:textbox>
                <w:txbxContent>
                  <w:p w14:paraId="4FED19EE" w14:textId="77777777" w:rsidR="00A648FA" w:rsidRDefault="00A648FA" w:rsidP="00A648FA">
                    <w:pPr>
                      <w:jc w:val="right"/>
                    </w:pPr>
                    <w:r>
                      <w:fldChar w:fldCharType="begin"/>
                    </w:r>
                    <w:r>
                      <w:instrText xml:space="preserve"> PAGE   \* MERGEFORMAT </w:instrText>
                    </w:r>
                    <w:r>
                      <w:fldChar w:fldCharType="separate"/>
                    </w:r>
                    <w:r>
                      <w:rPr>
                        <w:noProof/>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D3EC4" w14:textId="77777777" w:rsidR="00F51E3E" w:rsidRDefault="00F51E3E" w:rsidP="00B040F7">
      <w:pPr>
        <w:spacing w:line="240" w:lineRule="auto"/>
      </w:pPr>
      <w:r>
        <w:separator/>
      </w:r>
    </w:p>
  </w:footnote>
  <w:footnote w:type="continuationSeparator" w:id="0">
    <w:p w14:paraId="7447C2F2" w14:textId="77777777" w:rsidR="00F51E3E" w:rsidRDefault="00F51E3E" w:rsidP="00B040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FA3C" w14:textId="77777777" w:rsidR="00B040F7" w:rsidRDefault="00B040F7">
    <w:pPr>
      <w:pStyle w:val="Header"/>
    </w:pPr>
    <w:r>
      <w:rPr>
        <w:noProof/>
      </w:rPr>
      <w:drawing>
        <wp:anchor distT="0" distB="0" distL="114300" distR="114300" simplePos="0" relativeHeight="251658240" behindDoc="1" locked="0" layoutInCell="1" allowOverlap="1" wp14:anchorId="09CF14D0" wp14:editId="685E24C2">
          <wp:simplePos x="0" y="0"/>
          <wp:positionH relativeFrom="page">
            <wp:align>left</wp:align>
          </wp:positionH>
          <wp:positionV relativeFrom="page">
            <wp:align>top</wp:align>
          </wp:positionV>
          <wp:extent cx="7558768" cy="1068895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stretch>
                    <a:fillRect/>
                  </a:stretch>
                </pic:blipFill>
                <pic:spPr>
                  <a:xfrm>
                    <a:off x="0" y="0"/>
                    <a:ext cx="7558768" cy="1068895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EF7EF" w14:textId="77777777" w:rsidR="00097FA0" w:rsidRDefault="00097FA0">
    <w:pPr>
      <w:pStyle w:val="Header"/>
    </w:pPr>
    <w:r>
      <w:rPr>
        <w:noProof/>
      </w:rPr>
      <w:drawing>
        <wp:anchor distT="0" distB="0" distL="114300" distR="114300" simplePos="0" relativeHeight="251660288" behindDoc="1" locked="0" layoutInCell="1" allowOverlap="1" wp14:anchorId="107CEF76" wp14:editId="23FB495A">
          <wp:simplePos x="0" y="0"/>
          <wp:positionH relativeFrom="page">
            <wp:align>left</wp:align>
          </wp:positionH>
          <wp:positionV relativeFrom="page">
            <wp:align>top</wp:align>
          </wp:positionV>
          <wp:extent cx="7558768" cy="10688951"/>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stretch>
                    <a:fillRect/>
                  </a:stretch>
                </pic:blipFill>
                <pic:spPr>
                  <a:xfrm>
                    <a:off x="0" y="0"/>
                    <a:ext cx="7558768" cy="1068895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A504B" w14:textId="77777777" w:rsidR="0033242C" w:rsidRDefault="0033242C">
    <w:pPr>
      <w:pStyle w:val="Header"/>
    </w:pPr>
    <w:r>
      <w:rPr>
        <w:noProof/>
      </w:rPr>
      <w:drawing>
        <wp:anchor distT="0" distB="0" distL="114300" distR="114300" simplePos="0" relativeHeight="251662336" behindDoc="1" locked="0" layoutInCell="1" allowOverlap="1" wp14:anchorId="7A39C01B" wp14:editId="148BD7C7">
          <wp:simplePos x="0" y="0"/>
          <wp:positionH relativeFrom="page">
            <wp:posOffset>17254</wp:posOffset>
          </wp:positionH>
          <wp:positionV relativeFrom="page">
            <wp:posOffset>17253</wp:posOffset>
          </wp:positionV>
          <wp:extent cx="7549778" cy="1067119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556584" cy="1068081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1DE7" w14:textId="77777777" w:rsidR="00DE2A4C" w:rsidRDefault="00FB64D8">
    <w:pPr>
      <w:pStyle w:val="Header"/>
    </w:pPr>
    <w:r>
      <w:rPr>
        <w:noProof/>
      </w:rPr>
      <w:drawing>
        <wp:anchor distT="0" distB="0" distL="114300" distR="114300" simplePos="0" relativeHeight="251664384" behindDoc="1" locked="0" layoutInCell="1" allowOverlap="1" wp14:anchorId="4490BF7E" wp14:editId="000F2715">
          <wp:simplePos x="0" y="0"/>
          <wp:positionH relativeFrom="page">
            <wp:posOffset>1</wp:posOffset>
          </wp:positionH>
          <wp:positionV relativeFrom="page">
            <wp:posOffset>0</wp:posOffset>
          </wp:positionV>
          <wp:extent cx="7560106" cy="1068579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79222" cy="10712816"/>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1C31" w14:textId="77777777" w:rsidR="00D4041C" w:rsidRDefault="00D4041C">
    <w:pPr>
      <w:pStyle w:val="Header"/>
    </w:pPr>
    <w:r>
      <w:rPr>
        <w:noProof/>
      </w:rPr>
      <w:drawing>
        <wp:anchor distT="0" distB="0" distL="114300" distR="114300" simplePos="0" relativeHeight="251666432" behindDoc="1" locked="0" layoutInCell="1" allowOverlap="1" wp14:anchorId="605B1017" wp14:editId="20853CCB">
          <wp:simplePos x="0" y="0"/>
          <wp:positionH relativeFrom="page">
            <wp:posOffset>0</wp:posOffset>
          </wp:positionH>
          <wp:positionV relativeFrom="page">
            <wp:posOffset>17253</wp:posOffset>
          </wp:positionV>
          <wp:extent cx="7545657" cy="10665373"/>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555797" cy="1067970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19E0B" w14:textId="719B721B" w:rsidR="00557F3D" w:rsidRDefault="00557F3D">
    <w:pPr>
      <w:pStyle w:val="Header"/>
    </w:pPr>
    <w:r>
      <w:rPr>
        <w:noProof/>
        <w:lang w:eastAsia="en-GB"/>
      </w:rPr>
      <w:drawing>
        <wp:anchor distT="0" distB="0" distL="114300" distR="114300" simplePos="0" relativeHeight="251674624" behindDoc="1" locked="0" layoutInCell="1" allowOverlap="1" wp14:anchorId="3BB58ABD" wp14:editId="3E983E51">
          <wp:simplePos x="0" y="0"/>
          <wp:positionH relativeFrom="page">
            <wp:posOffset>499730</wp:posOffset>
          </wp:positionH>
          <wp:positionV relativeFrom="margin">
            <wp:posOffset>1475858</wp:posOffset>
          </wp:positionV>
          <wp:extent cx="6558362" cy="8226986"/>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odlandsPrimary_for-Steve-6.jpg"/>
                  <pic:cNvPicPr/>
                </pic:nvPicPr>
                <pic:blipFill>
                  <a:blip r:embed="rId1">
                    <a:extLst>
                      <a:ext uri="{28A0092B-C50C-407E-A947-70E740481C1C}">
                        <a14:useLocalDpi xmlns:a14="http://schemas.microsoft.com/office/drawing/2010/main" val="0"/>
                      </a:ext>
                    </a:extLst>
                  </a:blip>
                  <a:stretch>
                    <a:fillRect/>
                  </a:stretch>
                </pic:blipFill>
                <pic:spPr>
                  <a:xfrm>
                    <a:off x="0" y="0"/>
                    <a:ext cx="6558362" cy="82269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92FAE"/>
    <w:multiLevelType w:val="hybridMultilevel"/>
    <w:tmpl w:val="477493AA"/>
    <w:lvl w:ilvl="0" w:tplc="E0967030">
      <w:start w:val="1"/>
      <w:numFmt w:val="bullet"/>
      <w:pStyle w:val="BulletedTextStar"/>
      <w:lvlText w:val=""/>
      <w:lvlJc w:val="left"/>
      <w:pPr>
        <w:ind w:left="360" w:hanging="360"/>
      </w:pPr>
      <w:rPr>
        <w:rFonts w:ascii="Wingdings 2" w:hAnsi="Wingdings 2" w:hint="default"/>
        <w:color w:val="FFFFFF" w:themeColor="background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4A64AF"/>
    <w:multiLevelType w:val="hybridMultilevel"/>
    <w:tmpl w:val="55AC236C"/>
    <w:lvl w:ilvl="0" w:tplc="D6D43548">
      <w:start w:val="1"/>
      <w:numFmt w:val="bullet"/>
      <w:pStyle w:val="WhiteBullets"/>
      <w:lvlText w:val=""/>
      <w:lvlJc w:val="left"/>
      <w:pPr>
        <w:ind w:left="720" w:hanging="360"/>
      </w:pPr>
      <w:rPr>
        <w:rFonts w:ascii="Wingdings 2" w:hAnsi="Wingdings 2" w:hint="default"/>
        <w:color w:val="FFFFFF" w:themeColor="background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642034D"/>
    <w:multiLevelType w:val="hybridMultilevel"/>
    <w:tmpl w:val="2362B052"/>
    <w:lvl w:ilvl="0" w:tplc="CD2CA078">
      <w:start w:val="1"/>
      <w:numFmt w:val="bullet"/>
      <w:pStyle w:val="BulletedText3"/>
      <w:lvlText w:val=""/>
      <w:lvlJc w:val="left"/>
      <w:pPr>
        <w:ind w:left="3621" w:hanging="360"/>
      </w:pPr>
      <w:rPr>
        <w:rFonts w:ascii="Wingdings 2" w:hAnsi="Wingdings 2" w:hint="default"/>
        <w:color w:val="28C0DA" w:themeColor="accent1"/>
        <w:sz w:val="24"/>
      </w:rPr>
    </w:lvl>
    <w:lvl w:ilvl="1" w:tplc="08090003" w:tentative="1">
      <w:start w:val="1"/>
      <w:numFmt w:val="bullet"/>
      <w:lvlText w:val="o"/>
      <w:lvlJc w:val="left"/>
      <w:pPr>
        <w:ind w:left="4341" w:hanging="360"/>
      </w:pPr>
      <w:rPr>
        <w:rFonts w:ascii="Courier New" w:hAnsi="Courier New" w:cs="Courier New" w:hint="default"/>
      </w:rPr>
    </w:lvl>
    <w:lvl w:ilvl="2" w:tplc="08090005" w:tentative="1">
      <w:start w:val="1"/>
      <w:numFmt w:val="bullet"/>
      <w:lvlText w:val=""/>
      <w:lvlJc w:val="left"/>
      <w:pPr>
        <w:ind w:left="5061" w:hanging="360"/>
      </w:pPr>
      <w:rPr>
        <w:rFonts w:ascii="Wingdings" w:hAnsi="Wingdings" w:hint="default"/>
      </w:rPr>
    </w:lvl>
    <w:lvl w:ilvl="3" w:tplc="08090001" w:tentative="1">
      <w:start w:val="1"/>
      <w:numFmt w:val="bullet"/>
      <w:lvlText w:val=""/>
      <w:lvlJc w:val="left"/>
      <w:pPr>
        <w:ind w:left="5781" w:hanging="360"/>
      </w:pPr>
      <w:rPr>
        <w:rFonts w:ascii="Symbol" w:hAnsi="Symbol" w:hint="default"/>
      </w:rPr>
    </w:lvl>
    <w:lvl w:ilvl="4" w:tplc="08090003" w:tentative="1">
      <w:start w:val="1"/>
      <w:numFmt w:val="bullet"/>
      <w:lvlText w:val="o"/>
      <w:lvlJc w:val="left"/>
      <w:pPr>
        <w:ind w:left="6501" w:hanging="360"/>
      </w:pPr>
      <w:rPr>
        <w:rFonts w:ascii="Courier New" w:hAnsi="Courier New" w:cs="Courier New" w:hint="default"/>
      </w:rPr>
    </w:lvl>
    <w:lvl w:ilvl="5" w:tplc="08090005" w:tentative="1">
      <w:start w:val="1"/>
      <w:numFmt w:val="bullet"/>
      <w:lvlText w:val=""/>
      <w:lvlJc w:val="left"/>
      <w:pPr>
        <w:ind w:left="7221" w:hanging="360"/>
      </w:pPr>
      <w:rPr>
        <w:rFonts w:ascii="Wingdings" w:hAnsi="Wingdings" w:hint="default"/>
      </w:rPr>
    </w:lvl>
    <w:lvl w:ilvl="6" w:tplc="08090001" w:tentative="1">
      <w:start w:val="1"/>
      <w:numFmt w:val="bullet"/>
      <w:lvlText w:val=""/>
      <w:lvlJc w:val="left"/>
      <w:pPr>
        <w:ind w:left="7941" w:hanging="360"/>
      </w:pPr>
      <w:rPr>
        <w:rFonts w:ascii="Symbol" w:hAnsi="Symbol" w:hint="default"/>
      </w:rPr>
    </w:lvl>
    <w:lvl w:ilvl="7" w:tplc="08090003" w:tentative="1">
      <w:start w:val="1"/>
      <w:numFmt w:val="bullet"/>
      <w:lvlText w:val="o"/>
      <w:lvlJc w:val="left"/>
      <w:pPr>
        <w:ind w:left="8661" w:hanging="360"/>
      </w:pPr>
      <w:rPr>
        <w:rFonts w:ascii="Courier New" w:hAnsi="Courier New" w:cs="Courier New" w:hint="default"/>
      </w:rPr>
    </w:lvl>
    <w:lvl w:ilvl="8" w:tplc="08090005" w:tentative="1">
      <w:start w:val="1"/>
      <w:numFmt w:val="bullet"/>
      <w:lvlText w:val=""/>
      <w:lvlJc w:val="left"/>
      <w:pPr>
        <w:ind w:left="9381" w:hanging="360"/>
      </w:pPr>
      <w:rPr>
        <w:rFonts w:ascii="Wingdings" w:hAnsi="Wingdings" w:hint="default"/>
      </w:rPr>
    </w:lvl>
  </w:abstractNum>
  <w:num w:numId="1" w16cid:durableId="1052652383">
    <w:abstractNumId w:val="0"/>
  </w:num>
  <w:num w:numId="2" w16cid:durableId="14768143">
    <w:abstractNumId w:val="2"/>
  </w:num>
  <w:num w:numId="3" w16cid:durableId="12831489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E89"/>
    <w:rsid w:val="000136FB"/>
    <w:rsid w:val="00062E09"/>
    <w:rsid w:val="00075C3A"/>
    <w:rsid w:val="00077FD8"/>
    <w:rsid w:val="00097FA0"/>
    <w:rsid w:val="000A46BB"/>
    <w:rsid w:val="000F25AF"/>
    <w:rsid w:val="00103D52"/>
    <w:rsid w:val="001318BF"/>
    <w:rsid w:val="001323EF"/>
    <w:rsid w:val="001606E0"/>
    <w:rsid w:val="00202081"/>
    <w:rsid w:val="002024C8"/>
    <w:rsid w:val="0022660D"/>
    <w:rsid w:val="002906D1"/>
    <w:rsid w:val="002A4EFD"/>
    <w:rsid w:val="002A701B"/>
    <w:rsid w:val="002C0060"/>
    <w:rsid w:val="002C4FC9"/>
    <w:rsid w:val="002F31DE"/>
    <w:rsid w:val="0030226B"/>
    <w:rsid w:val="003033AB"/>
    <w:rsid w:val="0032054B"/>
    <w:rsid w:val="0033242C"/>
    <w:rsid w:val="003419FF"/>
    <w:rsid w:val="00367117"/>
    <w:rsid w:val="00386A1F"/>
    <w:rsid w:val="00391216"/>
    <w:rsid w:val="003C4217"/>
    <w:rsid w:val="003E646F"/>
    <w:rsid w:val="003F0D6E"/>
    <w:rsid w:val="004369CE"/>
    <w:rsid w:val="00465F06"/>
    <w:rsid w:val="0047329C"/>
    <w:rsid w:val="004A1F6D"/>
    <w:rsid w:val="004C7CA3"/>
    <w:rsid w:val="004E242B"/>
    <w:rsid w:val="005062DB"/>
    <w:rsid w:val="0053260D"/>
    <w:rsid w:val="00536737"/>
    <w:rsid w:val="00557F3D"/>
    <w:rsid w:val="005656D5"/>
    <w:rsid w:val="005737E7"/>
    <w:rsid w:val="00574183"/>
    <w:rsid w:val="0057592F"/>
    <w:rsid w:val="00596ADC"/>
    <w:rsid w:val="005A74D8"/>
    <w:rsid w:val="005C53AF"/>
    <w:rsid w:val="005F07AE"/>
    <w:rsid w:val="0064333E"/>
    <w:rsid w:val="006628F8"/>
    <w:rsid w:val="00673EFD"/>
    <w:rsid w:val="006A6EE4"/>
    <w:rsid w:val="006E56D7"/>
    <w:rsid w:val="00722BF1"/>
    <w:rsid w:val="0075735F"/>
    <w:rsid w:val="00775521"/>
    <w:rsid w:val="007801DB"/>
    <w:rsid w:val="00780F20"/>
    <w:rsid w:val="007A5EA3"/>
    <w:rsid w:val="007C710D"/>
    <w:rsid w:val="007D06B9"/>
    <w:rsid w:val="007D33EF"/>
    <w:rsid w:val="007D5019"/>
    <w:rsid w:val="007E2420"/>
    <w:rsid w:val="007F670D"/>
    <w:rsid w:val="008010BC"/>
    <w:rsid w:val="0081342B"/>
    <w:rsid w:val="008239D3"/>
    <w:rsid w:val="00840991"/>
    <w:rsid w:val="00851C5E"/>
    <w:rsid w:val="00893745"/>
    <w:rsid w:val="008C5B21"/>
    <w:rsid w:val="008E23D4"/>
    <w:rsid w:val="008F5A0E"/>
    <w:rsid w:val="008F6D3C"/>
    <w:rsid w:val="0090408A"/>
    <w:rsid w:val="00906757"/>
    <w:rsid w:val="009175CF"/>
    <w:rsid w:val="009233B4"/>
    <w:rsid w:val="009407A7"/>
    <w:rsid w:val="00940A8F"/>
    <w:rsid w:val="00942228"/>
    <w:rsid w:val="00973129"/>
    <w:rsid w:val="009B2205"/>
    <w:rsid w:val="009B73C0"/>
    <w:rsid w:val="009B7FC4"/>
    <w:rsid w:val="00A50B90"/>
    <w:rsid w:val="00A569EF"/>
    <w:rsid w:val="00A648FA"/>
    <w:rsid w:val="00A777BB"/>
    <w:rsid w:val="00A92269"/>
    <w:rsid w:val="00AD038E"/>
    <w:rsid w:val="00B01B05"/>
    <w:rsid w:val="00B040F7"/>
    <w:rsid w:val="00B10BA0"/>
    <w:rsid w:val="00B31B97"/>
    <w:rsid w:val="00B45ACC"/>
    <w:rsid w:val="00B6213F"/>
    <w:rsid w:val="00B64841"/>
    <w:rsid w:val="00BB26B8"/>
    <w:rsid w:val="00BC5073"/>
    <w:rsid w:val="00BE3B64"/>
    <w:rsid w:val="00BF4C62"/>
    <w:rsid w:val="00C00E89"/>
    <w:rsid w:val="00C228B5"/>
    <w:rsid w:val="00C27526"/>
    <w:rsid w:val="00C310AC"/>
    <w:rsid w:val="00C539DD"/>
    <w:rsid w:val="00C9660A"/>
    <w:rsid w:val="00C96DA5"/>
    <w:rsid w:val="00CB01B2"/>
    <w:rsid w:val="00CB27E2"/>
    <w:rsid w:val="00CF7A1E"/>
    <w:rsid w:val="00D01343"/>
    <w:rsid w:val="00D277CC"/>
    <w:rsid w:val="00D4041C"/>
    <w:rsid w:val="00D82E8C"/>
    <w:rsid w:val="00DB4A3A"/>
    <w:rsid w:val="00DE2A4C"/>
    <w:rsid w:val="00DF01A0"/>
    <w:rsid w:val="00E01269"/>
    <w:rsid w:val="00E26432"/>
    <w:rsid w:val="00E3651D"/>
    <w:rsid w:val="00E61ECE"/>
    <w:rsid w:val="00E74628"/>
    <w:rsid w:val="00E800C7"/>
    <w:rsid w:val="00EA00AF"/>
    <w:rsid w:val="00EA333D"/>
    <w:rsid w:val="00ED7D21"/>
    <w:rsid w:val="00EF0C32"/>
    <w:rsid w:val="00F36057"/>
    <w:rsid w:val="00F37D2F"/>
    <w:rsid w:val="00F43916"/>
    <w:rsid w:val="00F43D58"/>
    <w:rsid w:val="00F51E3E"/>
    <w:rsid w:val="00F73F89"/>
    <w:rsid w:val="00FB2477"/>
    <w:rsid w:val="00FB64D8"/>
    <w:rsid w:val="00FD1D1B"/>
    <w:rsid w:val="66E10DA3"/>
    <w:rsid w:val="6E9B8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BAE6F9"/>
  <w15:chartTrackingRefBased/>
  <w15:docId w15:val="{B4D66378-C4E3-4B8C-B32E-0BDED6F41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526"/>
    <w:pPr>
      <w:spacing w:after="0"/>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0F7"/>
    <w:pPr>
      <w:tabs>
        <w:tab w:val="center" w:pos="4513"/>
        <w:tab w:val="right" w:pos="9026"/>
      </w:tabs>
      <w:spacing w:line="240" w:lineRule="auto"/>
    </w:pPr>
  </w:style>
  <w:style w:type="character" w:customStyle="1" w:styleId="HeaderChar">
    <w:name w:val="Header Char"/>
    <w:basedOn w:val="DefaultParagraphFont"/>
    <w:link w:val="Header"/>
    <w:uiPriority w:val="99"/>
    <w:rsid w:val="00B040F7"/>
    <w:rPr>
      <w:sz w:val="20"/>
    </w:rPr>
  </w:style>
  <w:style w:type="paragraph" w:styleId="Footer">
    <w:name w:val="footer"/>
    <w:basedOn w:val="Normal"/>
    <w:link w:val="FooterChar"/>
    <w:uiPriority w:val="99"/>
    <w:unhideWhenUsed/>
    <w:rsid w:val="00B040F7"/>
    <w:pPr>
      <w:tabs>
        <w:tab w:val="center" w:pos="4513"/>
        <w:tab w:val="right" w:pos="9026"/>
      </w:tabs>
      <w:spacing w:line="240" w:lineRule="auto"/>
    </w:pPr>
  </w:style>
  <w:style w:type="character" w:customStyle="1" w:styleId="FooterChar">
    <w:name w:val="Footer Char"/>
    <w:basedOn w:val="DefaultParagraphFont"/>
    <w:link w:val="Footer"/>
    <w:uiPriority w:val="99"/>
    <w:rsid w:val="00B040F7"/>
    <w:rPr>
      <w:sz w:val="20"/>
    </w:rPr>
  </w:style>
  <w:style w:type="paragraph" w:customStyle="1" w:styleId="Spacer">
    <w:name w:val="Spacer"/>
    <w:basedOn w:val="Normal"/>
    <w:qFormat/>
    <w:rsid w:val="009407A7"/>
    <w:pPr>
      <w:spacing w:line="20" w:lineRule="exact"/>
    </w:pPr>
  </w:style>
  <w:style w:type="paragraph" w:customStyle="1" w:styleId="DearColleague">
    <w:name w:val="Dear Colleague"/>
    <w:basedOn w:val="Normal"/>
    <w:qFormat/>
    <w:rsid w:val="002C0060"/>
    <w:pPr>
      <w:spacing w:after="120"/>
    </w:pPr>
    <w:rPr>
      <w:b/>
      <w:color w:val="28C0DA" w:themeColor="accent1"/>
      <w:sz w:val="44"/>
    </w:rPr>
  </w:style>
  <w:style w:type="paragraph" w:customStyle="1" w:styleId="BodyTextWhite">
    <w:name w:val="Body Text White"/>
    <w:basedOn w:val="Normal"/>
    <w:qFormat/>
    <w:rsid w:val="00D01343"/>
    <w:pPr>
      <w:spacing w:after="120"/>
    </w:pPr>
    <w:rPr>
      <w:color w:val="FFFFFF" w:themeColor="background1"/>
    </w:rPr>
  </w:style>
  <w:style w:type="paragraph" w:customStyle="1" w:styleId="BodyTextBlack">
    <w:name w:val="Body Text Black"/>
    <w:basedOn w:val="Normal"/>
    <w:qFormat/>
    <w:rsid w:val="0033242C"/>
    <w:pPr>
      <w:spacing w:after="120"/>
    </w:pPr>
  </w:style>
  <w:style w:type="table" w:styleId="TableGrid">
    <w:name w:val="Table Grid"/>
    <w:basedOn w:val="TableNormal"/>
    <w:uiPriority w:val="39"/>
    <w:rsid w:val="00332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TextStar">
    <w:name w:val="Bulleted Text Star"/>
    <w:basedOn w:val="Normal"/>
    <w:qFormat/>
    <w:rsid w:val="009B2205"/>
    <w:pPr>
      <w:framePr w:hSpace="181" w:wrap="around" w:vAnchor="page" w:hAnchor="page" w:x="1022" w:y="8790"/>
      <w:numPr>
        <w:numId w:val="1"/>
      </w:numPr>
      <w:spacing w:after="160" w:line="240" w:lineRule="auto"/>
      <w:suppressOverlap/>
    </w:pPr>
    <w:rPr>
      <w:color w:val="000000" w:themeColor="text1"/>
      <w:szCs w:val="44"/>
    </w:rPr>
  </w:style>
  <w:style w:type="paragraph" w:customStyle="1" w:styleId="BulletedTextStar2">
    <w:name w:val="Bulleted Text Star 2"/>
    <w:basedOn w:val="BulletedTextStar"/>
    <w:qFormat/>
    <w:rsid w:val="00C96DA5"/>
    <w:pPr>
      <w:framePr w:wrap="around" w:x="6539" w:y="11908"/>
      <w:spacing w:after="200"/>
      <w:ind w:left="357" w:hanging="357"/>
      <w:suppressOverlap w:val="0"/>
    </w:pPr>
  </w:style>
  <w:style w:type="paragraph" w:customStyle="1" w:styleId="22ptBoldHeading">
    <w:name w:val="22pt Bold Heading"/>
    <w:basedOn w:val="Normal"/>
    <w:qFormat/>
    <w:rsid w:val="00E26432"/>
    <w:pPr>
      <w:spacing w:line="209" w:lineRule="auto"/>
    </w:pPr>
    <w:rPr>
      <w:b/>
      <w:sz w:val="44"/>
      <w:szCs w:val="44"/>
    </w:rPr>
  </w:style>
  <w:style w:type="paragraph" w:customStyle="1" w:styleId="BulletedText3">
    <w:name w:val="Bulleted Text 3"/>
    <w:basedOn w:val="Normal"/>
    <w:qFormat/>
    <w:rsid w:val="00596ADC"/>
    <w:pPr>
      <w:numPr>
        <w:numId w:val="2"/>
      </w:numPr>
      <w:spacing w:line="240" w:lineRule="auto"/>
      <w:ind w:left="227" w:hanging="227"/>
    </w:pPr>
  </w:style>
  <w:style w:type="paragraph" w:customStyle="1" w:styleId="15PtBoldWhite">
    <w:name w:val="15 Pt Bold White"/>
    <w:basedOn w:val="Normal"/>
    <w:qFormat/>
    <w:rsid w:val="00DB4A3A"/>
    <w:rPr>
      <w:b/>
      <w:color w:val="FFFFFF" w:themeColor="background1"/>
      <w:sz w:val="30"/>
    </w:rPr>
  </w:style>
  <w:style w:type="paragraph" w:customStyle="1" w:styleId="ThickLine">
    <w:name w:val="Thick Line"/>
    <w:basedOn w:val="Normal"/>
    <w:qFormat/>
    <w:rsid w:val="004E242B"/>
    <w:pPr>
      <w:pBdr>
        <w:bottom w:val="single" w:sz="18" w:space="1" w:color="28C0DA" w:themeColor="accent1"/>
      </w:pBdr>
      <w:spacing w:after="80" w:line="80" w:lineRule="exact"/>
    </w:pPr>
  </w:style>
  <w:style w:type="paragraph" w:customStyle="1" w:styleId="ThinLine">
    <w:name w:val="Thin Line"/>
    <w:basedOn w:val="Normal"/>
    <w:qFormat/>
    <w:rsid w:val="004E242B"/>
    <w:pPr>
      <w:pBdr>
        <w:bottom w:val="single" w:sz="4" w:space="1" w:color="28C0DA" w:themeColor="accent1"/>
      </w:pBdr>
      <w:spacing w:after="80" w:line="80" w:lineRule="exact"/>
    </w:pPr>
    <w:rPr>
      <w:b/>
    </w:rPr>
  </w:style>
  <w:style w:type="paragraph" w:styleId="ListParagraph">
    <w:name w:val="List Paragraph"/>
    <w:basedOn w:val="Normal"/>
    <w:uiPriority w:val="34"/>
    <w:qFormat/>
    <w:rsid w:val="004E242B"/>
    <w:pPr>
      <w:ind w:left="720"/>
      <w:contextualSpacing/>
    </w:pPr>
  </w:style>
  <w:style w:type="paragraph" w:customStyle="1" w:styleId="BulletedText4">
    <w:name w:val="Bulleted Text 4"/>
    <w:basedOn w:val="BulletedText3"/>
    <w:qFormat/>
    <w:rsid w:val="00536737"/>
    <w:pPr>
      <w:spacing w:after="60"/>
    </w:pPr>
  </w:style>
  <w:style w:type="paragraph" w:customStyle="1" w:styleId="SchoolNameCover">
    <w:name w:val="School Name (Cover)"/>
    <w:basedOn w:val="Normal"/>
    <w:qFormat/>
    <w:rsid w:val="000136FB"/>
    <w:rPr>
      <w:rFonts w:ascii="Times New Roman" w:hAnsi="Times New Roman" w:cs="Times New Roman"/>
      <w:color w:val="FFFFFF" w:themeColor="background1"/>
      <w:sz w:val="44"/>
    </w:rPr>
  </w:style>
  <w:style w:type="paragraph" w:customStyle="1" w:styleId="PositionCover">
    <w:name w:val="Position (Cover)"/>
    <w:basedOn w:val="Normal"/>
    <w:qFormat/>
    <w:rsid w:val="000136FB"/>
    <w:rPr>
      <w:rFonts w:ascii="Times New Roman" w:hAnsi="Times New Roman" w:cs="Times New Roman"/>
      <w:color w:val="28C0DA" w:themeColor="accent1"/>
      <w:sz w:val="44"/>
    </w:rPr>
  </w:style>
  <w:style w:type="paragraph" w:customStyle="1" w:styleId="Heading1Cover">
    <w:name w:val="Heading 1 (Cover)"/>
    <w:basedOn w:val="Normal"/>
    <w:qFormat/>
    <w:rsid w:val="000136FB"/>
    <w:pPr>
      <w:spacing w:line="192" w:lineRule="auto"/>
    </w:pPr>
    <w:rPr>
      <w:b/>
      <w:color w:val="FFFFFF" w:themeColor="background1"/>
      <w:sz w:val="92"/>
      <w:szCs w:val="92"/>
    </w:rPr>
  </w:style>
  <w:style w:type="paragraph" w:customStyle="1" w:styleId="Heading2Cover">
    <w:name w:val="Heading 2 (Cover)"/>
    <w:basedOn w:val="Normal"/>
    <w:qFormat/>
    <w:rsid w:val="000136FB"/>
    <w:pPr>
      <w:spacing w:line="180" w:lineRule="auto"/>
    </w:pPr>
    <w:rPr>
      <w:b/>
      <w:color w:val="FFFFFF" w:themeColor="background1"/>
      <w:sz w:val="158"/>
      <w:szCs w:val="158"/>
    </w:rPr>
  </w:style>
  <w:style w:type="paragraph" w:customStyle="1" w:styleId="PullQuoteP2">
    <w:name w:val="Pull Quote (P2)"/>
    <w:basedOn w:val="Normal"/>
    <w:qFormat/>
    <w:rsid w:val="000136FB"/>
    <w:pPr>
      <w:spacing w:line="204" w:lineRule="auto"/>
      <w:ind w:left="284" w:hanging="284"/>
    </w:pPr>
    <w:rPr>
      <w:rFonts w:ascii="Times New Roman" w:hAnsi="Times New Roman" w:cs="Times New Roman"/>
      <w:color w:val="28C0DA" w:themeColor="accent1"/>
      <w:sz w:val="46"/>
      <w:szCs w:val="46"/>
    </w:rPr>
  </w:style>
  <w:style w:type="paragraph" w:customStyle="1" w:styleId="WhiteLine">
    <w:name w:val="White Line"/>
    <w:basedOn w:val="Normal"/>
    <w:qFormat/>
    <w:rsid w:val="00906757"/>
    <w:pPr>
      <w:pBdr>
        <w:bottom w:val="single" w:sz="48" w:space="1" w:color="FFFFFF" w:themeColor="background1"/>
      </w:pBdr>
      <w:spacing w:after="120" w:line="120" w:lineRule="exact"/>
    </w:pPr>
  </w:style>
  <w:style w:type="paragraph" w:customStyle="1" w:styleId="WhiteBullets">
    <w:name w:val="White Bullets"/>
    <w:basedOn w:val="Normal"/>
    <w:qFormat/>
    <w:rsid w:val="00906757"/>
    <w:pPr>
      <w:numPr>
        <w:numId w:val="3"/>
      </w:numPr>
      <w:spacing w:after="80" w:line="240" w:lineRule="auto"/>
      <w:ind w:left="284" w:hanging="284"/>
    </w:pPr>
    <w:rPr>
      <w:color w:val="FFFFFF" w:themeColor="background1"/>
    </w:rPr>
  </w:style>
  <w:style w:type="paragraph" w:styleId="Title">
    <w:name w:val="Title"/>
    <w:basedOn w:val="Normal"/>
    <w:next w:val="Normal"/>
    <w:link w:val="TitleChar"/>
    <w:uiPriority w:val="10"/>
    <w:qFormat/>
    <w:rsid w:val="009B7FC4"/>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7FC4"/>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6213F"/>
    <w:rPr>
      <w:color w:val="0563C1" w:themeColor="hyperlink"/>
      <w:u w:val="single"/>
    </w:rPr>
  </w:style>
  <w:style w:type="character" w:styleId="CommentReference">
    <w:name w:val="annotation reference"/>
    <w:basedOn w:val="DefaultParagraphFont"/>
    <w:uiPriority w:val="99"/>
    <w:semiHidden/>
    <w:unhideWhenUsed/>
    <w:rsid w:val="00722BF1"/>
    <w:rPr>
      <w:sz w:val="16"/>
      <w:szCs w:val="16"/>
    </w:rPr>
  </w:style>
  <w:style w:type="paragraph" w:styleId="CommentText">
    <w:name w:val="annotation text"/>
    <w:basedOn w:val="Normal"/>
    <w:link w:val="CommentTextChar"/>
    <w:uiPriority w:val="99"/>
    <w:unhideWhenUsed/>
    <w:rsid w:val="00722BF1"/>
    <w:pPr>
      <w:spacing w:line="240" w:lineRule="auto"/>
    </w:pPr>
    <w:rPr>
      <w:szCs w:val="20"/>
    </w:rPr>
  </w:style>
  <w:style w:type="character" w:customStyle="1" w:styleId="CommentTextChar">
    <w:name w:val="Comment Text Char"/>
    <w:basedOn w:val="DefaultParagraphFont"/>
    <w:link w:val="CommentText"/>
    <w:uiPriority w:val="99"/>
    <w:rsid w:val="00722BF1"/>
    <w:rPr>
      <w:sz w:val="20"/>
      <w:szCs w:val="20"/>
    </w:rPr>
  </w:style>
  <w:style w:type="paragraph" w:styleId="CommentSubject">
    <w:name w:val="annotation subject"/>
    <w:basedOn w:val="CommentText"/>
    <w:next w:val="CommentText"/>
    <w:link w:val="CommentSubjectChar"/>
    <w:uiPriority w:val="99"/>
    <w:semiHidden/>
    <w:unhideWhenUsed/>
    <w:rsid w:val="00722BF1"/>
    <w:rPr>
      <w:b/>
      <w:bCs/>
    </w:rPr>
  </w:style>
  <w:style w:type="character" w:customStyle="1" w:styleId="CommentSubjectChar">
    <w:name w:val="Comment Subject Char"/>
    <w:basedOn w:val="CommentTextChar"/>
    <w:link w:val="CommentSubject"/>
    <w:uiPriority w:val="99"/>
    <w:semiHidden/>
    <w:rsid w:val="00722BF1"/>
    <w:rPr>
      <w:b/>
      <w:bCs/>
      <w:sz w:val="20"/>
      <w:szCs w:val="20"/>
    </w:rPr>
  </w:style>
  <w:style w:type="character" w:styleId="UnresolvedMention">
    <w:name w:val="Unresolved Mention"/>
    <w:basedOn w:val="DefaultParagraphFont"/>
    <w:uiPriority w:val="99"/>
    <w:semiHidden/>
    <w:unhideWhenUsed/>
    <w:rsid w:val="005F07AE"/>
    <w:rPr>
      <w:color w:val="605E5C"/>
      <w:shd w:val="clear" w:color="auto" w:fill="E1DFDD"/>
    </w:rPr>
  </w:style>
  <w:style w:type="paragraph" w:customStyle="1" w:styleId="paragraph">
    <w:name w:val="paragraph"/>
    <w:basedOn w:val="Normal"/>
    <w:rsid w:val="00F37D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37D2F"/>
  </w:style>
  <w:style w:type="character" w:customStyle="1" w:styleId="eop">
    <w:name w:val="eop"/>
    <w:basedOn w:val="DefaultParagraphFont"/>
    <w:rsid w:val="00F37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8.jpg"/></Relationships>
</file>

<file path=word/_rels/header6.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yleigh.armstrong\OneDrive%20-%20Creative%20Education%20Trust\D%20-%20Operations%20Shared\HR\Recruitment\Recruitment%20Packs\2023%20Updated%20-%20Final\Ellis%20Guilford%202023.dotx" TargetMode="External"/></Relationships>
</file>

<file path=word/theme/theme1.xml><?xml version="1.0" encoding="utf-8"?>
<a:theme xmlns:a="http://schemas.openxmlformats.org/drawingml/2006/main" name="Office Theme">
  <a:themeElements>
    <a:clrScheme name="Custom 50">
      <a:dk1>
        <a:sysClr val="windowText" lastClr="000000"/>
      </a:dk1>
      <a:lt1>
        <a:sysClr val="window" lastClr="FFFFFF"/>
      </a:lt1>
      <a:dk2>
        <a:srgbClr val="44546A"/>
      </a:dk2>
      <a:lt2>
        <a:srgbClr val="E7E6E6"/>
      </a:lt2>
      <a:accent1>
        <a:srgbClr val="28C0DA"/>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7B0A761CCF104D8D3CCE444F5F6E39" ma:contentTypeVersion="21" ma:contentTypeDescription="Create a new document." ma:contentTypeScope="" ma:versionID="d609fe708e8c8c6474f857178f5397ef">
  <xsd:schema xmlns:xsd="http://www.w3.org/2001/XMLSchema" xmlns:xs="http://www.w3.org/2001/XMLSchema" xmlns:p="http://schemas.microsoft.com/office/2006/metadata/properties" xmlns:ns1="http://schemas.microsoft.com/sharepoint/v3" xmlns:ns2="01ade66b-8e3f-48c3-ac59-0d052a7d4585" xmlns:ns3="164e25a4-dbd0-46f5-a886-2b6b5bf1fb24" targetNamespace="http://schemas.microsoft.com/office/2006/metadata/properties" ma:root="true" ma:fieldsID="c7d4e58dab84d6a26cde2813d5bacf50" ns1:_="" ns2:_="" ns3:_="">
    <xsd:import namespace="http://schemas.microsoft.com/sharepoint/v3"/>
    <xsd:import namespace="01ade66b-8e3f-48c3-ac59-0d052a7d4585"/>
    <xsd:import namespace="164e25a4-dbd0-46f5-a886-2b6b5bf1fb24"/>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ade66b-8e3f-48c3-ac59-0d052a7d458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8" nillable="true" ma:displayName="Taxonomy Catch All Column" ma:hidden="true" ma:list="{24955499-bcb3-406a-9d6d-84950c3831f3}" ma:internalName="TaxCatchAll" ma:showField="CatchAllData" ma:web="01ade66b-8e3f-48c3-ac59-0d052a7d458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4e25a4-dbd0-46f5-a886-2b6b5bf1fb24"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d00919d-4c7a-4494-8215-d0b3e90dbcf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CDEB67-CCFE-4958-A4F6-7C3E431212D5}">
  <ds:schemaRefs>
    <ds:schemaRef ds:uri="http://schemas.openxmlformats.org/officeDocument/2006/bibliography"/>
  </ds:schemaRefs>
</ds:datastoreItem>
</file>

<file path=customXml/itemProps2.xml><?xml version="1.0" encoding="utf-8"?>
<ds:datastoreItem xmlns:ds="http://schemas.openxmlformats.org/officeDocument/2006/customXml" ds:itemID="{41B826EA-A022-4975-88EC-3D8B284CF225}">
  <ds:schemaRefs>
    <ds:schemaRef ds:uri="http://schemas.microsoft.com/sharepoint/v3/contenttype/forms"/>
  </ds:schemaRefs>
</ds:datastoreItem>
</file>

<file path=customXml/itemProps3.xml><?xml version="1.0" encoding="utf-8"?>
<ds:datastoreItem xmlns:ds="http://schemas.openxmlformats.org/officeDocument/2006/customXml" ds:itemID="{5A5D181B-A2E9-4865-AD54-182C16AB9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ade66b-8e3f-48c3-ac59-0d052a7d4585"/>
    <ds:schemaRef ds:uri="164e25a4-dbd0-46f5-a886-2b6b5bf1f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Ellis Guilford 2023.dotx</Template>
  <TotalTime>83</TotalTime>
  <Pages>9</Pages>
  <Words>2250</Words>
  <Characters>12826</Characters>
  <Application>Microsoft Office Word</Application>
  <DocSecurity>0</DocSecurity>
  <Lines>106</Lines>
  <Paragraphs>30</Paragraphs>
  <ScaleCrop>false</ScaleCrop>
  <Company/>
  <LinksUpToDate>false</LinksUpToDate>
  <CharactersWithSpaces>15046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Armstrong</dc:creator>
  <cp:keywords/>
  <dc:description/>
  <cp:lastModifiedBy>Sarah Mead</cp:lastModifiedBy>
  <cp:revision>31</cp:revision>
  <cp:lastPrinted>2019-02-04T14:24:00Z</cp:lastPrinted>
  <dcterms:created xsi:type="dcterms:W3CDTF">2023-06-14T13:09:00Z</dcterms:created>
  <dcterms:modified xsi:type="dcterms:W3CDTF">2023-08-24T16:54:00Z</dcterms:modified>
</cp:coreProperties>
</file>