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DC8" w:rsidRPr="00007DC8" w:rsidRDefault="00007DC8" w:rsidP="00007DC8">
      <w:pPr>
        <w:shd w:val="clear" w:color="auto" w:fill="FFFFFF"/>
        <w:rPr>
          <w:rFonts w:ascii="Calibri" w:eastAsia="Times New Roman" w:hAnsi="Calibri" w:cs="Calibri"/>
          <w:b/>
          <w:color w:val="222222"/>
          <w:sz w:val="22"/>
          <w:lang w:eastAsia="en-GB"/>
        </w:rPr>
      </w:pPr>
      <w:r w:rsidRPr="00007DC8">
        <w:rPr>
          <w:rFonts w:ascii="Calibri" w:eastAsia="Times New Roman" w:hAnsi="Calibri" w:cs="Calibri"/>
          <w:b/>
          <w:color w:val="222222"/>
          <w:sz w:val="22"/>
          <w:lang w:eastAsia="en-GB"/>
        </w:rPr>
        <w:t xml:space="preserve">Teacher of Mathematics required </w:t>
      </w:r>
      <w:r w:rsidR="00F03D6A">
        <w:rPr>
          <w:rFonts w:ascii="Calibri" w:eastAsia="Times New Roman" w:hAnsi="Calibri" w:cs="Calibri"/>
          <w:b/>
          <w:color w:val="222222"/>
          <w:sz w:val="22"/>
          <w:lang w:eastAsia="en-GB"/>
        </w:rPr>
        <w:t>April or September 2025</w:t>
      </w:r>
      <w:bookmarkStart w:id="0" w:name="_GoBack"/>
      <w:bookmarkEnd w:id="0"/>
    </w:p>
    <w:p w:rsidR="00007DC8" w:rsidRPr="00007DC8" w:rsidRDefault="00007DC8" w:rsidP="00007DC8">
      <w:pPr>
        <w:shd w:val="clear" w:color="auto" w:fill="FFFFFF"/>
        <w:rPr>
          <w:rFonts w:ascii="Calibri" w:eastAsia="Times New Roman" w:hAnsi="Calibri" w:cs="Calibri"/>
          <w:b/>
          <w:color w:val="222222"/>
          <w:sz w:val="22"/>
          <w:lang w:eastAsia="en-GB"/>
        </w:rPr>
      </w:pPr>
      <w:r w:rsidRPr="00007DC8">
        <w:rPr>
          <w:rFonts w:ascii="Calibri" w:eastAsia="Times New Roman" w:hAnsi="Calibri" w:cs="Calibri"/>
          <w:b/>
          <w:color w:val="222222"/>
          <w:sz w:val="22"/>
          <w:lang w:eastAsia="en-GB"/>
        </w:rPr>
        <w:t>Teachers Main Scale/Upper Pay Scale, depending on experience</w:t>
      </w:r>
    </w:p>
    <w:p w:rsidR="00007DC8" w:rsidRPr="00007DC8" w:rsidRDefault="00007DC8" w:rsidP="00007DC8">
      <w:pPr>
        <w:shd w:val="clear" w:color="auto" w:fill="FFFFFF"/>
        <w:rPr>
          <w:rFonts w:ascii="Calibri" w:eastAsia="Times New Roman" w:hAnsi="Calibri" w:cs="Calibri"/>
          <w:b/>
          <w:color w:val="222222"/>
          <w:sz w:val="22"/>
          <w:lang w:eastAsia="en-GB"/>
        </w:rPr>
      </w:pPr>
      <w:r w:rsidRPr="00007DC8">
        <w:rPr>
          <w:rFonts w:ascii="Calibri" w:eastAsia="Times New Roman" w:hAnsi="Calibri" w:cs="Calibri"/>
          <w:b/>
          <w:color w:val="222222"/>
          <w:sz w:val="22"/>
          <w:lang w:eastAsia="en-GB"/>
        </w:rPr>
        <w:t>Full time, Permanent Contract</w:t>
      </w:r>
    </w:p>
    <w:p w:rsidR="00007DC8" w:rsidRDefault="00007DC8" w:rsidP="00007DC8">
      <w:pPr>
        <w:shd w:val="clear" w:color="auto" w:fill="FFFFFF"/>
        <w:rPr>
          <w:rFonts w:ascii="Calibri" w:eastAsia="Times New Roman" w:hAnsi="Calibri" w:cs="Calibri"/>
          <w:b/>
          <w:color w:val="222222"/>
          <w:sz w:val="22"/>
          <w:lang w:eastAsia="en-GB"/>
        </w:rPr>
      </w:pPr>
      <w:r w:rsidRPr="00007DC8">
        <w:rPr>
          <w:rFonts w:ascii="Calibri" w:eastAsia="Times New Roman" w:hAnsi="Calibri" w:cs="Calibri"/>
          <w:b/>
          <w:color w:val="222222"/>
          <w:sz w:val="22"/>
          <w:lang w:eastAsia="en-GB"/>
        </w:rPr>
        <w:t>Suitable for ECTs</w:t>
      </w:r>
    </w:p>
    <w:p w:rsidR="00007DC8" w:rsidRPr="00007DC8" w:rsidRDefault="00007DC8" w:rsidP="00007DC8">
      <w:pPr>
        <w:shd w:val="clear" w:color="auto" w:fill="FFFFFF"/>
        <w:rPr>
          <w:rFonts w:ascii="Calibri" w:eastAsia="Times New Roman" w:hAnsi="Calibri" w:cs="Calibri"/>
          <w:b/>
          <w:color w:val="222222"/>
          <w:sz w:val="22"/>
          <w:lang w:eastAsia="en-GB"/>
        </w:rPr>
      </w:pP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We are looking for an enthusiastic teacher of Maths. The successful candidate will have a passion for the subject and will want to have an impact on the lives of young people. They will have excellent subject knowledge and be able to teach consistently good lessons. </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This is an exciting time to be joining Hornchurch High School as we have new and exciting plans for the near future. We are an aged 11-16 mixed comprehensive with good pupils, supportive parents and an excellent staff.</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The successful candidate will: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Have a passion for Maths which is evident in their day to day teaching.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Show evidence of being, or having the clear potential to be, an outstanding teacher of Maths.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Contribute and show commitment to our innovative and forward thinking department.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Contribute to intervention programmes and other after-school activities.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Play a full and active role in the life of the school.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Be a reflective practitioner with foci on continuous learning and development of practice. </w:t>
      </w:r>
    </w:p>
    <w:p w:rsidR="00007DC8" w:rsidRPr="00007DC8" w:rsidRDefault="00007DC8" w:rsidP="00007DC8">
      <w:pPr>
        <w:numPr>
          <w:ilvl w:val="0"/>
          <w:numId w:val="22"/>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Want to make a real difference to the lives of all young people.</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In return, we can offer you: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A cohesive team of people who believe in working collaboratively; sharing ideas and supporting each other.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The opportunity to further develop innovative teaching and learning strategies to ensure students achieve excellence.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Participation in lesson studies which provide an opportunity for collaborative planning and the detailed and evaluative analysis of specific pedagogical foci.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The chance to join a growing school with further opportunities for progression as the school reaches capacity.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Unrivalled CPDL opportunities to further develop your skills as a classroom practitioner and to develop leadership skills as you progress. </w:t>
      </w:r>
    </w:p>
    <w:p w:rsidR="00007DC8" w:rsidRPr="00007DC8" w:rsidRDefault="00007DC8" w:rsidP="00007DC8">
      <w:pPr>
        <w:numPr>
          <w:ilvl w:val="0"/>
          <w:numId w:val="23"/>
        </w:numPr>
        <w:shd w:val="clear" w:color="auto" w:fill="FFFFFF"/>
        <w:spacing w:before="100" w:beforeAutospacing="1" w:after="100" w:afterAutospacing="1"/>
        <w:ind w:left="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Purpose built and well-furnished classrooms</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 xml:space="preserve">If you think you could be the right person for us, please complete the application form which is available on </w:t>
      </w:r>
      <w:proofErr w:type="spellStart"/>
      <w:r w:rsidRPr="00007DC8">
        <w:rPr>
          <w:rFonts w:ascii="Calibri" w:eastAsia="Times New Roman" w:hAnsi="Calibri" w:cs="Calibri"/>
          <w:color w:val="222222"/>
          <w:sz w:val="22"/>
          <w:lang w:eastAsia="en-GB"/>
        </w:rPr>
        <w:t>Tes</w:t>
      </w:r>
      <w:proofErr w:type="spellEnd"/>
      <w:r w:rsidRPr="00007DC8">
        <w:rPr>
          <w:rFonts w:ascii="Calibri" w:eastAsia="Times New Roman" w:hAnsi="Calibri" w:cs="Calibri"/>
          <w:color w:val="222222"/>
          <w:sz w:val="22"/>
          <w:lang w:eastAsia="en-GB"/>
        </w:rPr>
        <w:t xml:space="preserve"> </w:t>
      </w:r>
      <w:hyperlink r:id="rId7" w:tgtFrame="_blank" w:history="1">
        <w:r w:rsidRPr="00007DC8">
          <w:rPr>
            <w:rFonts w:ascii="Calibri" w:eastAsia="Times New Roman" w:hAnsi="Calibri" w:cs="Calibri"/>
            <w:color w:val="0066CC"/>
            <w:sz w:val="22"/>
            <w:u w:val="single"/>
            <w:lang w:eastAsia="en-GB"/>
          </w:rPr>
          <w:t>https://www.tes.com</w:t>
        </w:r>
      </w:hyperlink>
      <w:r w:rsidRPr="00007DC8">
        <w:rPr>
          <w:rFonts w:ascii="Calibri" w:eastAsia="Times New Roman" w:hAnsi="Calibri" w:cs="Calibri"/>
          <w:color w:val="222222"/>
          <w:sz w:val="22"/>
          <w:lang w:eastAsia="en-GB"/>
        </w:rPr>
        <w:t> </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r w:rsidRPr="00007DC8">
        <w:rPr>
          <w:rFonts w:ascii="Calibri" w:eastAsia="Times New Roman" w:hAnsi="Calibri" w:cs="Calibri"/>
          <w:color w:val="222222"/>
          <w:sz w:val="22"/>
          <w:lang w:eastAsia="en-GB"/>
        </w:rPr>
        <w:t xml:space="preserve">Closing Date: </w:t>
      </w:r>
      <w:r w:rsidR="00325572">
        <w:rPr>
          <w:rFonts w:ascii="Calibri" w:eastAsia="Times New Roman" w:hAnsi="Calibri" w:cs="Calibri"/>
          <w:color w:val="222222"/>
          <w:sz w:val="22"/>
          <w:lang w:eastAsia="en-GB"/>
        </w:rPr>
        <w:t>Monday 27</w:t>
      </w:r>
      <w:r w:rsidR="00325572" w:rsidRPr="00325572">
        <w:rPr>
          <w:rFonts w:ascii="Calibri" w:eastAsia="Times New Roman" w:hAnsi="Calibri" w:cs="Calibri"/>
          <w:color w:val="222222"/>
          <w:sz w:val="22"/>
          <w:lang w:eastAsia="en-GB"/>
        </w:rPr>
        <w:t>th</w:t>
      </w:r>
      <w:r w:rsidR="00325572">
        <w:rPr>
          <w:rFonts w:ascii="Calibri" w:eastAsia="Times New Roman" w:hAnsi="Calibri" w:cs="Calibri"/>
          <w:color w:val="222222"/>
          <w:sz w:val="22"/>
          <w:lang w:eastAsia="en-GB"/>
        </w:rPr>
        <w:t xml:space="preserve"> January 2025, Midday.</w:t>
      </w:r>
    </w:p>
    <w:p w:rsidR="00C47F07" w:rsidRDefault="00325572" w:rsidP="00C47F07">
      <w:pPr>
        <w:pStyle w:val="NormalWeb"/>
        <w:shd w:val="clear" w:color="auto" w:fill="FFFFFF"/>
        <w:spacing w:before="0" w:beforeAutospacing="0" w:after="150" w:afterAutospacing="0"/>
        <w:rPr>
          <w:rFonts w:ascii="Calibri" w:hAnsi="Calibri" w:cs="Calibri"/>
          <w:color w:val="222222"/>
          <w:sz w:val="22"/>
        </w:rPr>
      </w:pPr>
      <w:r w:rsidRPr="00325572">
        <w:rPr>
          <w:rFonts w:ascii="Calibri" w:hAnsi="Calibri" w:cs="Calibri"/>
          <w:color w:val="222222"/>
          <w:sz w:val="22"/>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r w:rsidR="00C47F07">
        <w:rPr>
          <w:rFonts w:ascii="Calibri" w:hAnsi="Calibri" w:cs="Calibri"/>
          <w:color w:val="222222"/>
          <w:sz w:val="22"/>
        </w:rPr>
        <w:t xml:space="preserve"> </w:t>
      </w:r>
      <w:r w:rsidRPr="00325572">
        <w:rPr>
          <w:rFonts w:ascii="Calibri" w:hAnsi="Calibri" w:cs="Calibri"/>
          <w:color w:val="222222"/>
          <w:sz w:val="22"/>
        </w:rPr>
        <w:t>We welcome applicants regardless of age, gender, ethnicity or religion.</w:t>
      </w:r>
    </w:p>
    <w:p w:rsidR="00C47F07" w:rsidRPr="00007DC8" w:rsidRDefault="00007DC8" w:rsidP="00C47F07">
      <w:pPr>
        <w:pStyle w:val="NormalWeb"/>
        <w:shd w:val="clear" w:color="auto" w:fill="FFFFFF"/>
        <w:spacing w:before="0" w:beforeAutospacing="0" w:after="150" w:afterAutospacing="0"/>
        <w:rPr>
          <w:rFonts w:ascii="Calibri" w:hAnsi="Calibri" w:cs="Calibri"/>
          <w:color w:val="222222"/>
          <w:sz w:val="22"/>
        </w:rPr>
      </w:pPr>
      <w:r w:rsidRPr="00007DC8">
        <w:rPr>
          <w:rFonts w:ascii="Calibri" w:hAnsi="Calibri" w:cs="Calibri"/>
          <w:color w:val="222222"/>
          <w:sz w:val="22"/>
        </w:rPr>
        <w:t xml:space="preserve">Headteacher: Ms S </w:t>
      </w:r>
      <w:proofErr w:type="spellStart"/>
      <w:r w:rsidRPr="00007DC8">
        <w:rPr>
          <w:rFonts w:ascii="Calibri" w:hAnsi="Calibri" w:cs="Calibri"/>
          <w:color w:val="222222"/>
          <w:sz w:val="22"/>
        </w:rPr>
        <w:t>Madhvani</w:t>
      </w:r>
      <w:proofErr w:type="spellEnd"/>
      <w:r w:rsidR="00C47F07" w:rsidRPr="00C47F07">
        <w:rPr>
          <w:rFonts w:ascii="Calibri" w:hAnsi="Calibri" w:cs="Calibri"/>
          <w:color w:val="222222"/>
          <w:sz w:val="22"/>
        </w:rPr>
        <w:t xml:space="preserve"> </w:t>
      </w:r>
      <w:r w:rsidR="00C47F07">
        <w:rPr>
          <w:rFonts w:ascii="Calibri" w:hAnsi="Calibri" w:cs="Calibri"/>
          <w:color w:val="222222"/>
          <w:sz w:val="22"/>
        </w:rPr>
        <w:t xml:space="preserve">           </w:t>
      </w:r>
      <w:r w:rsidR="00C47F07" w:rsidRPr="00007DC8">
        <w:rPr>
          <w:rFonts w:ascii="Calibri" w:hAnsi="Calibri" w:cs="Calibri"/>
          <w:color w:val="222222"/>
          <w:sz w:val="22"/>
        </w:rPr>
        <w:t>Hornchurch High School is part of the Partnership Learning Trust</w:t>
      </w:r>
    </w:p>
    <w:p w:rsidR="00007DC8" w:rsidRPr="00007DC8" w:rsidRDefault="00007DC8" w:rsidP="00007DC8">
      <w:pPr>
        <w:shd w:val="clear" w:color="auto" w:fill="FFFFFF"/>
        <w:spacing w:after="150"/>
        <w:rPr>
          <w:rFonts w:ascii="Calibri" w:eastAsia="Times New Roman" w:hAnsi="Calibri" w:cs="Calibri"/>
          <w:color w:val="222222"/>
          <w:sz w:val="22"/>
          <w:lang w:eastAsia="en-GB"/>
        </w:rPr>
      </w:pPr>
    </w:p>
    <w:p w:rsidR="005F6523" w:rsidRPr="00007DC8" w:rsidRDefault="005F6523" w:rsidP="00007DC8"/>
    <w:sectPr w:rsidR="005F6523" w:rsidRPr="00007DC8"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F" w:rsidRDefault="001B29DF" w:rsidP="00C85B46">
      <w:r>
        <w:separator/>
      </w:r>
    </w:p>
  </w:endnote>
  <w:endnote w:type="continuationSeparator" w:id="0">
    <w:p w:rsidR="001B29DF" w:rsidRDefault="001B29DF"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F" w:rsidRDefault="001B29DF" w:rsidP="00C85B46">
      <w:r>
        <w:separator/>
      </w:r>
    </w:p>
  </w:footnote>
  <w:footnote w:type="continuationSeparator" w:id="0">
    <w:p w:rsidR="001B29DF" w:rsidRDefault="001B29DF"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515B8"/>
    <w:multiLevelType w:val="multilevel"/>
    <w:tmpl w:val="E69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F0291E"/>
    <w:multiLevelType w:val="multilevel"/>
    <w:tmpl w:val="2934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10"/>
  </w:num>
  <w:num w:numId="4">
    <w:abstractNumId w:val="19"/>
  </w:num>
  <w:num w:numId="5">
    <w:abstractNumId w:val="2"/>
  </w:num>
  <w:num w:numId="6">
    <w:abstractNumId w:val="3"/>
  </w:num>
  <w:num w:numId="7">
    <w:abstractNumId w:val="6"/>
  </w:num>
  <w:num w:numId="8">
    <w:abstractNumId w:val="0"/>
  </w:num>
  <w:num w:numId="9">
    <w:abstractNumId w:val="15"/>
  </w:num>
  <w:num w:numId="10">
    <w:abstractNumId w:val="14"/>
  </w:num>
  <w:num w:numId="11">
    <w:abstractNumId w:val="9"/>
  </w:num>
  <w:num w:numId="12">
    <w:abstractNumId w:val="5"/>
  </w:num>
  <w:num w:numId="13">
    <w:abstractNumId w:val="4"/>
  </w:num>
  <w:num w:numId="14">
    <w:abstractNumId w:val="8"/>
  </w:num>
  <w:num w:numId="15">
    <w:abstractNumId w:val="17"/>
  </w:num>
  <w:num w:numId="16">
    <w:abstractNumId w:val="12"/>
  </w:num>
  <w:num w:numId="17">
    <w:abstractNumId w:val="22"/>
  </w:num>
  <w:num w:numId="18">
    <w:abstractNumId w:val="18"/>
  </w:num>
  <w:num w:numId="19">
    <w:abstractNumId w:val="11"/>
  </w:num>
  <w:num w:numId="20">
    <w:abstractNumId w:val="20"/>
  </w:num>
  <w:num w:numId="21">
    <w:abstractNumId w:val="1"/>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07DC8"/>
    <w:rsid w:val="000417DC"/>
    <w:rsid w:val="00050392"/>
    <w:rsid w:val="00057DB7"/>
    <w:rsid w:val="000651A6"/>
    <w:rsid w:val="00096567"/>
    <w:rsid w:val="000C5D99"/>
    <w:rsid w:val="000D7828"/>
    <w:rsid w:val="00103949"/>
    <w:rsid w:val="00111A5B"/>
    <w:rsid w:val="00160B04"/>
    <w:rsid w:val="001862CA"/>
    <w:rsid w:val="001B29DF"/>
    <w:rsid w:val="00200746"/>
    <w:rsid w:val="00200AD1"/>
    <w:rsid w:val="00212AB3"/>
    <w:rsid w:val="00221172"/>
    <w:rsid w:val="00227AE1"/>
    <w:rsid w:val="00240EE0"/>
    <w:rsid w:val="00273140"/>
    <w:rsid w:val="00281FDD"/>
    <w:rsid w:val="002A64E7"/>
    <w:rsid w:val="002B56FD"/>
    <w:rsid w:val="002D6006"/>
    <w:rsid w:val="002E4197"/>
    <w:rsid w:val="00315F39"/>
    <w:rsid w:val="00325572"/>
    <w:rsid w:val="003268AE"/>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945EA"/>
    <w:rsid w:val="004A4E9B"/>
    <w:rsid w:val="004B1823"/>
    <w:rsid w:val="004C649A"/>
    <w:rsid w:val="00530823"/>
    <w:rsid w:val="00534CC7"/>
    <w:rsid w:val="00536678"/>
    <w:rsid w:val="0054582E"/>
    <w:rsid w:val="00554A47"/>
    <w:rsid w:val="00556254"/>
    <w:rsid w:val="005C4895"/>
    <w:rsid w:val="005F6523"/>
    <w:rsid w:val="00601D5C"/>
    <w:rsid w:val="0061160E"/>
    <w:rsid w:val="006402E9"/>
    <w:rsid w:val="00660346"/>
    <w:rsid w:val="006739DB"/>
    <w:rsid w:val="00675187"/>
    <w:rsid w:val="00676BAB"/>
    <w:rsid w:val="00676FB4"/>
    <w:rsid w:val="00680D44"/>
    <w:rsid w:val="006B2001"/>
    <w:rsid w:val="006B23C7"/>
    <w:rsid w:val="006E5BC5"/>
    <w:rsid w:val="006F0263"/>
    <w:rsid w:val="00702EF1"/>
    <w:rsid w:val="00703B80"/>
    <w:rsid w:val="00706A88"/>
    <w:rsid w:val="00706FDD"/>
    <w:rsid w:val="00737324"/>
    <w:rsid w:val="00745C06"/>
    <w:rsid w:val="00767001"/>
    <w:rsid w:val="007972F1"/>
    <w:rsid w:val="007A780E"/>
    <w:rsid w:val="007C75BB"/>
    <w:rsid w:val="007D43C6"/>
    <w:rsid w:val="00805A4C"/>
    <w:rsid w:val="0083194B"/>
    <w:rsid w:val="00842DC7"/>
    <w:rsid w:val="008463F0"/>
    <w:rsid w:val="008514B3"/>
    <w:rsid w:val="00864B72"/>
    <w:rsid w:val="00893F24"/>
    <w:rsid w:val="008B36F1"/>
    <w:rsid w:val="00944D03"/>
    <w:rsid w:val="009524C7"/>
    <w:rsid w:val="009614F8"/>
    <w:rsid w:val="00973FB4"/>
    <w:rsid w:val="00980A4D"/>
    <w:rsid w:val="0098283B"/>
    <w:rsid w:val="009B2A16"/>
    <w:rsid w:val="009C7019"/>
    <w:rsid w:val="009E629E"/>
    <w:rsid w:val="00A03696"/>
    <w:rsid w:val="00A1588F"/>
    <w:rsid w:val="00A24719"/>
    <w:rsid w:val="00A556FB"/>
    <w:rsid w:val="00A65F72"/>
    <w:rsid w:val="00A748BE"/>
    <w:rsid w:val="00A815E4"/>
    <w:rsid w:val="00AA0D80"/>
    <w:rsid w:val="00AB551B"/>
    <w:rsid w:val="00AC230A"/>
    <w:rsid w:val="00AC4FB2"/>
    <w:rsid w:val="00B05BF0"/>
    <w:rsid w:val="00B06D93"/>
    <w:rsid w:val="00B17D23"/>
    <w:rsid w:val="00B5102C"/>
    <w:rsid w:val="00B52539"/>
    <w:rsid w:val="00BA2457"/>
    <w:rsid w:val="00BA7580"/>
    <w:rsid w:val="00C31C5B"/>
    <w:rsid w:val="00C35E3F"/>
    <w:rsid w:val="00C47F07"/>
    <w:rsid w:val="00C51DF1"/>
    <w:rsid w:val="00C529AA"/>
    <w:rsid w:val="00C664E9"/>
    <w:rsid w:val="00C76C13"/>
    <w:rsid w:val="00C81CC6"/>
    <w:rsid w:val="00C85B46"/>
    <w:rsid w:val="00CA6EEB"/>
    <w:rsid w:val="00CB06FF"/>
    <w:rsid w:val="00D15E31"/>
    <w:rsid w:val="00DA7EA4"/>
    <w:rsid w:val="00DC6C7A"/>
    <w:rsid w:val="00E1338D"/>
    <w:rsid w:val="00E17EBE"/>
    <w:rsid w:val="00E43AFC"/>
    <w:rsid w:val="00E44B29"/>
    <w:rsid w:val="00E52CEC"/>
    <w:rsid w:val="00E72CAC"/>
    <w:rsid w:val="00E736C5"/>
    <w:rsid w:val="00E761AE"/>
    <w:rsid w:val="00EA7032"/>
    <w:rsid w:val="00ED3FDC"/>
    <w:rsid w:val="00ED542B"/>
    <w:rsid w:val="00EE370F"/>
    <w:rsid w:val="00F03D6A"/>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3ED86B"/>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 w:type="paragraph" w:styleId="NormalWeb">
    <w:name w:val="Normal (Web)"/>
    <w:basedOn w:val="Normal"/>
    <w:uiPriority w:val="99"/>
    <w:unhideWhenUsed/>
    <w:rsid w:val="0032557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485576">
      <w:bodyDiv w:val="1"/>
      <w:marLeft w:val="0"/>
      <w:marRight w:val="0"/>
      <w:marTop w:val="0"/>
      <w:marBottom w:val="0"/>
      <w:divBdr>
        <w:top w:val="none" w:sz="0" w:space="0" w:color="auto"/>
        <w:left w:val="none" w:sz="0" w:space="0" w:color="auto"/>
        <w:bottom w:val="none" w:sz="0" w:space="0" w:color="auto"/>
        <w:right w:val="none" w:sz="0" w:space="0" w:color="auto"/>
      </w:divBdr>
    </w:div>
    <w:div w:id="915088024">
      <w:bodyDiv w:val="1"/>
      <w:marLeft w:val="0"/>
      <w:marRight w:val="0"/>
      <w:marTop w:val="0"/>
      <w:marBottom w:val="0"/>
      <w:divBdr>
        <w:top w:val="none" w:sz="0" w:space="0" w:color="auto"/>
        <w:left w:val="none" w:sz="0" w:space="0" w:color="auto"/>
        <w:bottom w:val="none" w:sz="0" w:space="0" w:color="auto"/>
        <w:right w:val="none" w:sz="0" w:space="0" w:color="auto"/>
      </w:divBdr>
    </w:div>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6A6170F3</Template>
  <TotalTime>1</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2024-01-09T14:57:00Z</cp:lastPrinted>
  <dcterms:created xsi:type="dcterms:W3CDTF">2025-01-08T15:36:00Z</dcterms:created>
  <dcterms:modified xsi:type="dcterms:W3CDTF">2025-01-08T15:36:00Z</dcterms:modified>
</cp:coreProperties>
</file>