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7D9" w:rsidRPr="00FF47D9" w:rsidRDefault="00FF47D9" w:rsidP="00FF47D9">
      <w:pPr>
        <w:ind w:left="-284" w:right="-336"/>
        <w:rPr>
          <w:b/>
        </w:rPr>
      </w:pPr>
      <w:r w:rsidRPr="00FF47D9">
        <w:rPr>
          <w:b/>
        </w:rPr>
        <w:t>Teacher of PE (male) required September 2025</w:t>
      </w:r>
    </w:p>
    <w:p w:rsidR="00FF47D9" w:rsidRPr="00FF47D9" w:rsidRDefault="00FF47D9" w:rsidP="00FF47D9">
      <w:pPr>
        <w:ind w:left="-284" w:right="-336"/>
        <w:rPr>
          <w:b/>
        </w:rPr>
      </w:pPr>
      <w:r w:rsidRPr="00FF47D9">
        <w:rPr>
          <w:b/>
        </w:rPr>
        <w:t>Teachers Main Scale/Upper Pay</w:t>
      </w:r>
      <w:r w:rsidRPr="00FF47D9">
        <w:rPr>
          <w:b/>
        </w:rPr>
        <w:t xml:space="preserve"> Scale, depending on experience</w:t>
      </w:r>
    </w:p>
    <w:p w:rsidR="00FF47D9" w:rsidRPr="00FF47D9" w:rsidRDefault="00FF47D9" w:rsidP="00FF47D9">
      <w:pPr>
        <w:ind w:left="-284" w:right="-336"/>
        <w:rPr>
          <w:b/>
        </w:rPr>
      </w:pPr>
      <w:r w:rsidRPr="00FF47D9">
        <w:rPr>
          <w:b/>
        </w:rPr>
        <w:t>Full</w:t>
      </w:r>
      <w:r w:rsidRPr="00FF47D9">
        <w:rPr>
          <w:b/>
        </w:rPr>
        <w:t xml:space="preserve"> time, Permanent Contract</w:t>
      </w:r>
    </w:p>
    <w:p w:rsidR="00FF47D9" w:rsidRPr="00FF47D9" w:rsidRDefault="00FF47D9" w:rsidP="00FF47D9">
      <w:pPr>
        <w:ind w:left="-284" w:right="-336"/>
        <w:rPr>
          <w:b/>
        </w:rPr>
      </w:pPr>
      <w:r w:rsidRPr="00FF47D9">
        <w:rPr>
          <w:b/>
        </w:rPr>
        <w:t>Suitable for ECTs</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We are looking for an enthusiastic teacher of PE. The successful candidate will have a passion for the subject and will want to have an impact on the lives of young people. They will have excellent subject knowledge and be able to teach consistently good lessons. </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This is an exciting time to be joining Hornchurch High School as we have new and exciting plans for the near future. We are an aged 11-16 mixed comprehensive with good pupils, supportive parents and an excellent staff.</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The successful candidate will:  </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Have a passion for PE which is evident in their day to day teaching. </w:t>
      </w:r>
    </w:p>
    <w:p w:rsidR="00FF47D9" w:rsidRPr="00FF47D9" w:rsidRDefault="00FF47D9" w:rsidP="00FF47D9">
      <w:pPr>
        <w:ind w:left="-284" w:right="-336"/>
        <w:rPr>
          <w:sz w:val="21"/>
          <w:szCs w:val="21"/>
        </w:rPr>
      </w:pPr>
      <w:r w:rsidRPr="00FF47D9">
        <w:rPr>
          <w:sz w:val="21"/>
          <w:szCs w:val="21"/>
        </w:rPr>
        <w:t xml:space="preserve">Show evidence of being, or having the clear potential to be, an outstanding teacher of PE. </w:t>
      </w:r>
    </w:p>
    <w:p w:rsidR="00FF47D9" w:rsidRPr="00FF47D9" w:rsidRDefault="00FF47D9" w:rsidP="00FF47D9">
      <w:pPr>
        <w:ind w:left="-284" w:right="-336"/>
        <w:rPr>
          <w:sz w:val="21"/>
          <w:szCs w:val="21"/>
        </w:rPr>
      </w:pPr>
      <w:r w:rsidRPr="00FF47D9">
        <w:rPr>
          <w:sz w:val="21"/>
          <w:szCs w:val="21"/>
        </w:rPr>
        <w:t xml:space="preserve">Contribute and show commitment to our innovative and forward thinking department. </w:t>
      </w:r>
    </w:p>
    <w:p w:rsidR="00FF47D9" w:rsidRPr="00FF47D9" w:rsidRDefault="00FF47D9" w:rsidP="00FF47D9">
      <w:pPr>
        <w:ind w:left="-284" w:right="-336"/>
        <w:rPr>
          <w:sz w:val="21"/>
          <w:szCs w:val="21"/>
        </w:rPr>
      </w:pPr>
      <w:r w:rsidRPr="00FF47D9">
        <w:rPr>
          <w:sz w:val="21"/>
          <w:szCs w:val="21"/>
        </w:rPr>
        <w:t xml:space="preserve">Contribute to intervention programmes and other after-school activities. </w:t>
      </w:r>
    </w:p>
    <w:p w:rsidR="00FF47D9" w:rsidRPr="00FF47D9" w:rsidRDefault="00FF47D9" w:rsidP="00FF47D9">
      <w:pPr>
        <w:ind w:left="-284" w:right="-336"/>
        <w:rPr>
          <w:sz w:val="21"/>
          <w:szCs w:val="21"/>
        </w:rPr>
      </w:pPr>
      <w:r w:rsidRPr="00FF47D9">
        <w:rPr>
          <w:sz w:val="21"/>
          <w:szCs w:val="21"/>
        </w:rPr>
        <w:t xml:space="preserve">Play a full and active role in the life of the school. </w:t>
      </w:r>
    </w:p>
    <w:p w:rsidR="00FF47D9" w:rsidRPr="00FF47D9" w:rsidRDefault="00FF47D9" w:rsidP="00FF47D9">
      <w:pPr>
        <w:ind w:left="-284" w:right="-336"/>
        <w:rPr>
          <w:sz w:val="21"/>
          <w:szCs w:val="21"/>
        </w:rPr>
      </w:pPr>
      <w:r w:rsidRPr="00FF47D9">
        <w:rPr>
          <w:sz w:val="21"/>
          <w:szCs w:val="21"/>
        </w:rPr>
        <w:t xml:space="preserve">Be a reflective practitioner with foci on continuous learning and development of practice. </w:t>
      </w:r>
    </w:p>
    <w:p w:rsidR="00FF47D9" w:rsidRPr="00FF47D9" w:rsidRDefault="00FF47D9" w:rsidP="00FF47D9">
      <w:pPr>
        <w:ind w:left="-284" w:right="-336"/>
        <w:rPr>
          <w:sz w:val="21"/>
          <w:szCs w:val="21"/>
        </w:rPr>
      </w:pPr>
      <w:r w:rsidRPr="00FF47D9">
        <w:rPr>
          <w:sz w:val="21"/>
          <w:szCs w:val="21"/>
        </w:rPr>
        <w:t>Want to make a real difference to the lives of all young people.</w:t>
      </w:r>
    </w:p>
    <w:p w:rsidR="00FF47D9" w:rsidRPr="00FF47D9" w:rsidRDefault="00FF47D9" w:rsidP="00FF47D9">
      <w:pPr>
        <w:ind w:left="-284" w:right="-336"/>
        <w:rPr>
          <w:sz w:val="21"/>
          <w:szCs w:val="21"/>
        </w:rPr>
      </w:pPr>
      <w:r w:rsidRPr="00FF47D9">
        <w:rPr>
          <w:sz w:val="21"/>
          <w:szCs w:val="21"/>
        </w:rPr>
        <w:t xml:space="preserve"> </w:t>
      </w:r>
    </w:p>
    <w:p w:rsidR="00FF47D9" w:rsidRPr="00FF47D9" w:rsidRDefault="00FF47D9" w:rsidP="00FF47D9">
      <w:pPr>
        <w:ind w:left="-284" w:right="-336"/>
        <w:rPr>
          <w:sz w:val="21"/>
          <w:szCs w:val="21"/>
        </w:rPr>
      </w:pPr>
      <w:r w:rsidRPr="00FF47D9">
        <w:rPr>
          <w:sz w:val="21"/>
          <w:szCs w:val="21"/>
        </w:rPr>
        <w:t xml:space="preserve">In return, we can offer you:  </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A cohesive team of people who believe in working collaboratively; sharing ideas and supporting each other. </w:t>
      </w:r>
    </w:p>
    <w:p w:rsidR="00FF47D9" w:rsidRPr="00FF47D9" w:rsidRDefault="00FF47D9" w:rsidP="00FF47D9">
      <w:pPr>
        <w:ind w:left="-284" w:right="-336"/>
        <w:rPr>
          <w:sz w:val="21"/>
          <w:szCs w:val="21"/>
        </w:rPr>
      </w:pPr>
      <w:r w:rsidRPr="00FF47D9">
        <w:rPr>
          <w:sz w:val="21"/>
          <w:szCs w:val="21"/>
        </w:rPr>
        <w:t xml:space="preserve">The opportunity to further develop innovative teaching and learning strategies to ensure students achieve excellence. </w:t>
      </w:r>
      <w:bookmarkStart w:id="0" w:name="_GoBack"/>
      <w:bookmarkEnd w:id="0"/>
    </w:p>
    <w:p w:rsidR="00FF47D9" w:rsidRPr="00FF47D9" w:rsidRDefault="00FF47D9" w:rsidP="00FF47D9">
      <w:pPr>
        <w:ind w:left="-284" w:right="-336"/>
        <w:rPr>
          <w:sz w:val="21"/>
          <w:szCs w:val="21"/>
        </w:rPr>
      </w:pPr>
      <w:r w:rsidRPr="00FF47D9">
        <w:rPr>
          <w:sz w:val="21"/>
          <w:szCs w:val="21"/>
        </w:rPr>
        <w:t xml:space="preserve">Participation in lesson studies which provide an opportunity for collaborative planning and the detailed and evaluative analysis of specific pedagogical foci. </w:t>
      </w:r>
    </w:p>
    <w:p w:rsidR="00FF47D9" w:rsidRPr="00FF47D9" w:rsidRDefault="00FF47D9" w:rsidP="00FF47D9">
      <w:pPr>
        <w:ind w:left="-284" w:right="-336"/>
        <w:rPr>
          <w:sz w:val="21"/>
          <w:szCs w:val="21"/>
        </w:rPr>
      </w:pPr>
      <w:r w:rsidRPr="00FF47D9">
        <w:rPr>
          <w:sz w:val="21"/>
          <w:szCs w:val="21"/>
        </w:rPr>
        <w:t xml:space="preserve">The chance to join a growing school with further opportunities for progression as the school reaches capacity. </w:t>
      </w:r>
    </w:p>
    <w:p w:rsidR="00FF47D9" w:rsidRPr="00FF47D9" w:rsidRDefault="00FF47D9" w:rsidP="00FF47D9">
      <w:pPr>
        <w:ind w:left="-284" w:right="-336"/>
        <w:rPr>
          <w:sz w:val="21"/>
          <w:szCs w:val="21"/>
        </w:rPr>
      </w:pPr>
      <w:r w:rsidRPr="00FF47D9">
        <w:rPr>
          <w:sz w:val="21"/>
          <w:szCs w:val="21"/>
        </w:rPr>
        <w:t xml:space="preserve">Unrivalled CPDL opportunities to further develop your skills as a classroom practitioner and to develop leadership skills as you progress. </w:t>
      </w:r>
    </w:p>
    <w:p w:rsidR="00FF47D9" w:rsidRPr="00FF47D9" w:rsidRDefault="00FF47D9" w:rsidP="00FF47D9">
      <w:pPr>
        <w:ind w:left="-284" w:right="-336"/>
        <w:rPr>
          <w:sz w:val="21"/>
          <w:szCs w:val="21"/>
        </w:rPr>
      </w:pPr>
      <w:r w:rsidRPr="00FF47D9">
        <w:rPr>
          <w:sz w:val="21"/>
          <w:szCs w:val="21"/>
        </w:rPr>
        <w:t>Purpose buil</w:t>
      </w:r>
      <w:r w:rsidRPr="00FF47D9">
        <w:rPr>
          <w:sz w:val="21"/>
          <w:szCs w:val="21"/>
        </w:rPr>
        <w:t>t and well-furnished classrooms</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If you think you could be the right person for us, please complete the application form which is available on </w:t>
      </w:r>
      <w:proofErr w:type="spellStart"/>
      <w:r w:rsidRPr="00FF47D9">
        <w:rPr>
          <w:sz w:val="21"/>
          <w:szCs w:val="21"/>
        </w:rPr>
        <w:t>Tes</w:t>
      </w:r>
      <w:proofErr w:type="spellEnd"/>
      <w:r w:rsidRPr="00FF47D9">
        <w:rPr>
          <w:sz w:val="21"/>
          <w:szCs w:val="21"/>
        </w:rPr>
        <w:t xml:space="preserve"> https://www.tes.com Early applications are both welcomed and advised. We reserve the right to close this vacancy early if we receive sufficient applications for the role.</w:t>
      </w:r>
    </w:p>
    <w:p w:rsidR="00FF47D9" w:rsidRPr="00FF47D9" w:rsidRDefault="00FF47D9" w:rsidP="00FF47D9">
      <w:pPr>
        <w:ind w:left="-284" w:right="-336"/>
        <w:rPr>
          <w:sz w:val="21"/>
          <w:szCs w:val="21"/>
        </w:rPr>
      </w:pPr>
    </w:p>
    <w:p w:rsidR="00FF47D9" w:rsidRPr="00FF47D9" w:rsidRDefault="00FF47D9" w:rsidP="00FF47D9">
      <w:pPr>
        <w:ind w:left="-284" w:right="-336"/>
        <w:rPr>
          <w:b/>
          <w:sz w:val="21"/>
          <w:szCs w:val="21"/>
        </w:rPr>
      </w:pPr>
      <w:r w:rsidRPr="00FF47D9">
        <w:rPr>
          <w:b/>
          <w:sz w:val="21"/>
          <w:szCs w:val="21"/>
        </w:rPr>
        <w:t>Closing Date: Midday, Monday 17th March 2025</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This school is committed to safeguarding and promoting the welfare of children and young people and expects all staff and volunteers to share this commitment. This post is exempt from the Rehabilitation of Offenders Act 1974 and all appointments are subject to an enhanced DBS check and digital screening. Appointments are subject to satisfactory references/medical clearance.</w:t>
      </w:r>
    </w:p>
    <w:p w:rsidR="00FF47D9" w:rsidRPr="00FF47D9" w:rsidRDefault="00FF47D9" w:rsidP="00FF47D9">
      <w:pPr>
        <w:ind w:left="-284" w:right="-336"/>
        <w:rPr>
          <w:sz w:val="21"/>
          <w:szCs w:val="21"/>
        </w:rPr>
      </w:pPr>
    </w:p>
    <w:p w:rsidR="00FF47D9" w:rsidRPr="00FF47D9" w:rsidRDefault="00FF47D9" w:rsidP="00FF47D9">
      <w:pPr>
        <w:ind w:left="-284" w:right="-336"/>
        <w:rPr>
          <w:sz w:val="21"/>
          <w:szCs w:val="21"/>
        </w:rPr>
      </w:pPr>
      <w:r w:rsidRPr="00FF47D9">
        <w:rPr>
          <w:sz w:val="21"/>
          <w:szCs w:val="21"/>
        </w:rPr>
        <w:t xml:space="preserve">Headteacher: Ms S </w:t>
      </w:r>
      <w:proofErr w:type="spellStart"/>
      <w:r w:rsidRPr="00FF47D9">
        <w:rPr>
          <w:sz w:val="21"/>
          <w:szCs w:val="21"/>
        </w:rPr>
        <w:t>Madhvani</w:t>
      </w:r>
      <w:proofErr w:type="spellEnd"/>
    </w:p>
    <w:p w:rsidR="00FF47D9" w:rsidRPr="00FF47D9" w:rsidRDefault="00FF47D9" w:rsidP="00FF47D9">
      <w:pPr>
        <w:ind w:left="-284" w:right="-336"/>
        <w:rPr>
          <w:sz w:val="21"/>
          <w:szCs w:val="21"/>
        </w:rPr>
      </w:pPr>
    </w:p>
    <w:p w:rsidR="005F6523" w:rsidRPr="00FF47D9" w:rsidRDefault="00FF47D9" w:rsidP="00FF47D9">
      <w:pPr>
        <w:ind w:left="-284" w:right="-336"/>
        <w:rPr>
          <w:sz w:val="21"/>
          <w:szCs w:val="21"/>
        </w:rPr>
      </w:pPr>
      <w:r w:rsidRPr="00FF47D9">
        <w:rPr>
          <w:sz w:val="21"/>
          <w:szCs w:val="21"/>
        </w:rPr>
        <w:t>Hornchurch High School is part of the Partnership Learning Trust</w:t>
      </w:r>
    </w:p>
    <w:sectPr w:rsidR="005F6523" w:rsidRPr="00FF47D9"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2C0F23"/>
    <w:rsid w:val="00354C6D"/>
    <w:rsid w:val="00382457"/>
    <w:rsid w:val="003864D3"/>
    <w:rsid w:val="003D3B19"/>
    <w:rsid w:val="003D474B"/>
    <w:rsid w:val="003E208B"/>
    <w:rsid w:val="00403D52"/>
    <w:rsid w:val="004466FF"/>
    <w:rsid w:val="004A4E9B"/>
    <w:rsid w:val="0054582E"/>
    <w:rsid w:val="005F47F0"/>
    <w:rsid w:val="005F6523"/>
    <w:rsid w:val="006402E9"/>
    <w:rsid w:val="00660346"/>
    <w:rsid w:val="006739DB"/>
    <w:rsid w:val="00675187"/>
    <w:rsid w:val="00680D44"/>
    <w:rsid w:val="006B2001"/>
    <w:rsid w:val="006E5BC5"/>
    <w:rsid w:val="00737324"/>
    <w:rsid w:val="00745C06"/>
    <w:rsid w:val="007A780E"/>
    <w:rsid w:val="007C75BB"/>
    <w:rsid w:val="00805A4C"/>
    <w:rsid w:val="008F324F"/>
    <w:rsid w:val="00944D03"/>
    <w:rsid w:val="009524C7"/>
    <w:rsid w:val="009B2A16"/>
    <w:rsid w:val="009E629E"/>
    <w:rsid w:val="00A03696"/>
    <w:rsid w:val="00A1588F"/>
    <w:rsid w:val="00A556FB"/>
    <w:rsid w:val="00A748BE"/>
    <w:rsid w:val="00A815E4"/>
    <w:rsid w:val="00AB551B"/>
    <w:rsid w:val="00B05BF0"/>
    <w:rsid w:val="00B06D93"/>
    <w:rsid w:val="00B14DD9"/>
    <w:rsid w:val="00B52539"/>
    <w:rsid w:val="00BA7580"/>
    <w:rsid w:val="00C51DF1"/>
    <w:rsid w:val="00C529AA"/>
    <w:rsid w:val="00C76C13"/>
    <w:rsid w:val="00C81CC6"/>
    <w:rsid w:val="00C85B46"/>
    <w:rsid w:val="00D00F7F"/>
    <w:rsid w:val="00D46278"/>
    <w:rsid w:val="00DE5B85"/>
    <w:rsid w:val="00E1338D"/>
    <w:rsid w:val="00EA7032"/>
    <w:rsid w:val="00EE370F"/>
    <w:rsid w:val="00F24D32"/>
    <w:rsid w:val="00F93B15"/>
    <w:rsid w:val="00F95A67"/>
    <w:rsid w:val="00FF4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3CE479B"/>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250047">
      <w:bodyDiv w:val="1"/>
      <w:marLeft w:val="0"/>
      <w:marRight w:val="0"/>
      <w:marTop w:val="0"/>
      <w:marBottom w:val="0"/>
      <w:divBdr>
        <w:top w:val="none" w:sz="0" w:space="0" w:color="auto"/>
        <w:left w:val="none" w:sz="0" w:space="0" w:color="auto"/>
        <w:bottom w:val="none" w:sz="0" w:space="0" w:color="auto"/>
        <w:right w:val="none" w:sz="0" w:space="0" w:color="auto"/>
      </w:divBdr>
    </w:div>
    <w:div w:id="189762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160B892E</Template>
  <TotalTime>0</TotalTime>
  <Pages>1</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2025-02-28T14:23:00Z</dcterms:created>
  <dcterms:modified xsi:type="dcterms:W3CDTF">2025-02-28T14:23:00Z</dcterms:modified>
</cp:coreProperties>
</file>