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924DE" w14:textId="0E0D20EA" w:rsidR="00F40828" w:rsidRDefault="00F40828" w:rsidP="00ED3D20">
      <w:pPr>
        <w:ind w:left="-426"/>
        <w:rPr>
          <w:rFonts w:ascii="Tahoma" w:hAnsi="Tahoma" w:cs="Tahoma"/>
        </w:rPr>
      </w:pPr>
    </w:p>
    <w:p w14:paraId="28B45D4B" w14:textId="2A6BC723" w:rsidR="00F40828" w:rsidRDefault="00F40828" w:rsidP="00ED3D20">
      <w:pPr>
        <w:ind w:left="-426"/>
        <w:rPr>
          <w:rFonts w:ascii="Tahoma" w:hAnsi="Tahoma" w:cs="Tahoma"/>
        </w:rPr>
      </w:pPr>
    </w:p>
    <w:p w14:paraId="03C348BC" w14:textId="75C9FE8E" w:rsidR="00F40828" w:rsidRDefault="00F40828" w:rsidP="00ED3D20">
      <w:pPr>
        <w:ind w:left="-426"/>
        <w:rPr>
          <w:rFonts w:ascii="Tahoma" w:hAnsi="Tahoma" w:cs="Tahoma"/>
        </w:rPr>
      </w:pPr>
    </w:p>
    <w:p w14:paraId="61377882" w14:textId="2816F4DC" w:rsidR="00F40828" w:rsidRDefault="00F40828" w:rsidP="00ED3D20">
      <w:pPr>
        <w:ind w:left="-426"/>
        <w:rPr>
          <w:rFonts w:ascii="Tahoma" w:hAnsi="Tahoma" w:cs="Tahoma"/>
        </w:rPr>
      </w:pPr>
    </w:p>
    <w:p w14:paraId="13BC6967" w14:textId="3E2440DA" w:rsidR="00F40828" w:rsidRDefault="00F40828" w:rsidP="00ED3D20">
      <w:pPr>
        <w:ind w:left="-426"/>
        <w:rPr>
          <w:rFonts w:ascii="Tahoma" w:hAnsi="Tahoma" w:cs="Tahoma"/>
        </w:rPr>
      </w:pPr>
    </w:p>
    <w:p w14:paraId="0FD8BA06" w14:textId="08652EF5" w:rsidR="00F40828" w:rsidRDefault="00F40828" w:rsidP="00ED3D20">
      <w:pPr>
        <w:ind w:left="-426"/>
        <w:rPr>
          <w:rFonts w:ascii="Tahoma" w:hAnsi="Tahoma" w:cs="Tahoma"/>
        </w:rPr>
      </w:pPr>
    </w:p>
    <w:p w14:paraId="2CC71804" w14:textId="6CF10EF8" w:rsidR="00F40828" w:rsidRDefault="00F40828" w:rsidP="00ED3D20">
      <w:pPr>
        <w:ind w:left="-426"/>
        <w:rPr>
          <w:rFonts w:ascii="Tahoma" w:hAnsi="Tahoma" w:cs="Tahoma"/>
        </w:rPr>
      </w:pPr>
    </w:p>
    <w:p w14:paraId="76D81ECD" w14:textId="5C228F17" w:rsidR="00F40828" w:rsidRDefault="00F40828" w:rsidP="00ED3D20">
      <w:pPr>
        <w:ind w:left="-426"/>
        <w:rPr>
          <w:rFonts w:ascii="Tahoma" w:hAnsi="Tahoma" w:cs="Tahoma"/>
        </w:rPr>
      </w:pPr>
    </w:p>
    <w:p w14:paraId="34D83F7F" w14:textId="6708B251" w:rsidR="00F40828" w:rsidRDefault="00F40828" w:rsidP="00ED3D20">
      <w:pPr>
        <w:ind w:left="-426"/>
        <w:rPr>
          <w:rFonts w:ascii="Tahoma" w:hAnsi="Tahoma" w:cs="Tahoma"/>
        </w:rPr>
      </w:pPr>
    </w:p>
    <w:p w14:paraId="53ADBCB2" w14:textId="4B2CC863" w:rsidR="00F40828" w:rsidRDefault="00F40828" w:rsidP="00ED3D20">
      <w:pPr>
        <w:ind w:left="-426"/>
        <w:rPr>
          <w:rFonts w:ascii="Tahoma" w:hAnsi="Tahoma" w:cs="Tahoma"/>
        </w:rPr>
      </w:pPr>
    </w:p>
    <w:p w14:paraId="101061FF" w14:textId="5F8C39EB" w:rsidR="00F40828" w:rsidRDefault="00F40828" w:rsidP="00ED3D20">
      <w:pPr>
        <w:ind w:left="-426"/>
        <w:rPr>
          <w:rFonts w:ascii="Tahoma" w:hAnsi="Tahoma" w:cs="Tahoma"/>
        </w:rPr>
      </w:pPr>
    </w:p>
    <w:p w14:paraId="6E0FB4EE" w14:textId="49BE932C" w:rsidR="00F40828" w:rsidRDefault="00C40551" w:rsidP="6FC422DB">
      <w:pPr>
        <w:pStyle w:val="BasicParagraph"/>
        <w:suppressAutoHyphens/>
        <w:ind w:left="-426" w:right="-90"/>
        <w:jc w:val="center"/>
        <w:rPr>
          <w:rFonts w:ascii="Tahoma" w:hAnsi="Tahoma" w:cs="Tahoma"/>
          <w:b/>
          <w:bCs/>
          <w:color w:val="2F5496"/>
          <w:sz w:val="72"/>
          <w:szCs w:val="72"/>
        </w:rPr>
      </w:pPr>
      <w:r>
        <w:rPr>
          <w:rFonts w:ascii="Tahoma" w:hAnsi="Tahoma" w:cs="Tahoma"/>
          <w:b/>
          <w:bCs/>
          <w:color w:val="2F5496"/>
          <w:spacing w:val="-4"/>
          <w:sz w:val="72"/>
          <w:szCs w:val="72"/>
        </w:rPr>
        <w:t xml:space="preserve">TEACHER OF </w:t>
      </w:r>
      <w:r w:rsidR="3D035F00">
        <w:rPr>
          <w:rFonts w:ascii="Tahoma" w:hAnsi="Tahoma" w:cs="Tahoma"/>
          <w:b/>
          <w:bCs/>
          <w:color w:val="2F5496"/>
          <w:spacing w:val="-4"/>
          <w:sz w:val="72"/>
          <w:szCs w:val="72"/>
        </w:rPr>
        <w:t>PHILOSOPHY &amp; ETHICS</w:t>
      </w:r>
    </w:p>
    <w:p w14:paraId="4AF80380" w14:textId="1F41D805" w:rsidR="00F40828" w:rsidRPr="007A03B0" w:rsidRDefault="00C40551" w:rsidP="007A03B0">
      <w:pPr>
        <w:pStyle w:val="BasicParagraph"/>
        <w:suppressAutoHyphens/>
        <w:ind w:left="-426" w:right="283"/>
        <w:jc w:val="center"/>
        <w:rPr>
          <w:rFonts w:ascii="Tahoma" w:eastAsia="Tahoma" w:hAnsi="Tahoma" w:cs="Tahoma"/>
          <w:b/>
          <w:bCs/>
          <w:color w:val="284583"/>
          <w:spacing w:val="-4"/>
          <w:sz w:val="28"/>
          <w:szCs w:val="28"/>
        </w:rPr>
      </w:pPr>
      <w:r>
        <w:br/>
      </w:r>
    </w:p>
    <w:p w14:paraId="1A122C96" w14:textId="5818D032" w:rsidR="00F40828" w:rsidRPr="00F40828" w:rsidRDefault="00F40828" w:rsidP="00F40828">
      <w:pPr>
        <w:pStyle w:val="BasicParagraph"/>
        <w:suppressAutoHyphens/>
        <w:ind w:left="-426" w:right="283"/>
        <w:jc w:val="center"/>
        <w:rPr>
          <w:rFonts w:ascii="Tahoma" w:hAnsi="Tahoma" w:cs="Tahoma"/>
          <w:b/>
          <w:bCs/>
          <w:color w:val="284583"/>
          <w:spacing w:val="-4"/>
          <w:sz w:val="72"/>
          <w:szCs w:val="72"/>
        </w:rPr>
      </w:pPr>
      <w:r w:rsidRPr="00F40828">
        <w:rPr>
          <w:rFonts w:ascii="Tahoma" w:hAnsi="Tahoma" w:cs="Tahoma"/>
          <w:b/>
          <w:bCs/>
          <w:color w:val="284583"/>
          <w:spacing w:val="-4"/>
          <w:sz w:val="72"/>
          <w:szCs w:val="72"/>
        </w:rPr>
        <w:t>Candidate Pack</w:t>
      </w:r>
    </w:p>
    <w:p w14:paraId="07324A11" w14:textId="2F5011FE" w:rsidR="00F40828" w:rsidRDefault="00F40828" w:rsidP="00ED3D20">
      <w:pPr>
        <w:ind w:left="-426"/>
        <w:rPr>
          <w:rFonts w:ascii="Tahoma" w:hAnsi="Tahoma" w:cs="Tahoma"/>
        </w:rPr>
      </w:pPr>
    </w:p>
    <w:p w14:paraId="3C9B3EC4" w14:textId="2AC3B335" w:rsidR="00F40828" w:rsidRDefault="00F40828" w:rsidP="00F40828">
      <w:pPr>
        <w:kinsoku w:val="0"/>
        <w:overflowPunct w:val="0"/>
        <w:autoSpaceDE w:val="0"/>
        <w:autoSpaceDN w:val="0"/>
        <w:adjustRightInd w:val="0"/>
        <w:rPr>
          <w:rFonts w:ascii="Times New Roman" w:hAnsi="Times New Roman"/>
          <w:sz w:val="20"/>
          <w:szCs w:val="20"/>
          <w:lang w:eastAsia="en-GB"/>
        </w:rPr>
      </w:pPr>
      <w:bookmarkStart w:id="0" w:name="Slide_Number_1"/>
      <w:bookmarkEnd w:id="0"/>
    </w:p>
    <w:p w14:paraId="0552EE50" w14:textId="598D33F3" w:rsidR="00F40828" w:rsidRDefault="00F40828" w:rsidP="00F40828">
      <w:pPr>
        <w:kinsoku w:val="0"/>
        <w:overflowPunct w:val="0"/>
        <w:autoSpaceDE w:val="0"/>
        <w:autoSpaceDN w:val="0"/>
        <w:adjustRightInd w:val="0"/>
        <w:rPr>
          <w:rFonts w:ascii="Times New Roman" w:hAnsi="Times New Roman"/>
          <w:sz w:val="20"/>
          <w:szCs w:val="20"/>
          <w:lang w:eastAsia="en-GB"/>
        </w:rPr>
      </w:pPr>
    </w:p>
    <w:p w14:paraId="190ED6A8" w14:textId="77777777" w:rsidR="00F40828" w:rsidRDefault="00F40828" w:rsidP="00F40828">
      <w:pPr>
        <w:kinsoku w:val="0"/>
        <w:overflowPunct w:val="0"/>
        <w:autoSpaceDE w:val="0"/>
        <w:autoSpaceDN w:val="0"/>
        <w:adjustRightInd w:val="0"/>
        <w:rPr>
          <w:rFonts w:ascii="Times New Roman" w:hAnsi="Times New Roman"/>
          <w:sz w:val="20"/>
          <w:szCs w:val="20"/>
          <w:lang w:eastAsia="en-GB"/>
        </w:rPr>
      </w:pPr>
    </w:p>
    <w:p w14:paraId="72483DF5" w14:textId="77777777" w:rsidR="00F40828" w:rsidRDefault="00F40828" w:rsidP="00F40828">
      <w:pPr>
        <w:kinsoku w:val="0"/>
        <w:overflowPunct w:val="0"/>
        <w:autoSpaceDE w:val="0"/>
        <w:autoSpaceDN w:val="0"/>
        <w:adjustRightInd w:val="0"/>
        <w:rPr>
          <w:rFonts w:ascii="Times New Roman" w:hAnsi="Times New Roman"/>
          <w:sz w:val="20"/>
          <w:szCs w:val="20"/>
          <w:lang w:eastAsia="en-GB"/>
        </w:rPr>
      </w:pPr>
    </w:p>
    <w:p w14:paraId="25C5B76A" w14:textId="77777777" w:rsidR="00F40828" w:rsidRPr="00F40828" w:rsidRDefault="00F40828" w:rsidP="00F40828">
      <w:pPr>
        <w:kinsoku w:val="0"/>
        <w:overflowPunct w:val="0"/>
        <w:autoSpaceDE w:val="0"/>
        <w:autoSpaceDN w:val="0"/>
        <w:adjustRightInd w:val="0"/>
        <w:rPr>
          <w:rFonts w:ascii="Times New Roman" w:hAnsi="Times New Roman"/>
          <w:sz w:val="20"/>
          <w:szCs w:val="20"/>
          <w:lang w:eastAsia="en-GB"/>
        </w:rPr>
      </w:pPr>
    </w:p>
    <w:p w14:paraId="7D9AFE80" w14:textId="5C25443E" w:rsidR="00666446" w:rsidRPr="00666446" w:rsidRDefault="00000000" w:rsidP="004D713E">
      <w:pPr>
        <w:pStyle w:val="BasicParagraph"/>
        <w:suppressAutoHyphens/>
        <w:ind w:left="-426" w:right="-22"/>
        <w:rPr>
          <w:rFonts w:ascii="Tahoma" w:hAnsi="Tahoma" w:cs="Tahoma"/>
          <w:b/>
          <w:bCs/>
          <w:color w:val="284583"/>
          <w:spacing w:val="-4"/>
          <w:sz w:val="28"/>
          <w:szCs w:val="28"/>
        </w:rPr>
      </w:pPr>
      <w:r>
        <w:rPr>
          <w:rFonts w:ascii="Times New Roman" w:hAnsi="Times New Roman"/>
          <w:sz w:val="20"/>
          <w:szCs w:val="20"/>
          <w:lang w:eastAsia="en-GB"/>
        </w:rPr>
      </w:r>
      <w:r>
        <w:rPr>
          <w:rFonts w:ascii="Times New Roman" w:hAnsi="Times New Roman"/>
          <w:sz w:val="20"/>
          <w:szCs w:val="20"/>
          <w:lang w:eastAsia="en-GB"/>
        </w:rPr>
        <w:pict w14:anchorId="018A031D">
          <v:group id="_x0000_s2060" style="width:516.9pt;height:263.4pt;mso-position-horizontal-relative:char;mso-position-vertical-relative:line" coordsize="18459,9515"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width:18460;height:9520;mso-position-horizontal-relative:page;mso-position-vertical-relative:page" o:allowincell="f">
              <v:imagedata r:id="rId11" o:title=""/>
            </v:shape>
            <v:shape id="_x0000_s2062" type="#_x0000_t75" style="position:absolute;left:214;top:302;width:7140;height:4720;mso-position-horizontal-relative:page;mso-position-vertical-relative:page" o:allowincell="f">
              <v:imagedata r:id="rId12" o:title=""/>
            </v:shape>
            <v:shape id="_x0000_s2063" type="#_x0000_t75" style="position:absolute;left:7469;top:302;width:7120;height:4720;mso-position-horizontal-relative:page;mso-position-vertical-relative:page" o:allowincell="f">
              <v:imagedata r:id="rId13" o:title=""/>
            </v:shape>
            <v:shape id="_x0000_s2064" type="#_x0000_t75" style="position:absolute;left:214;top:5135;width:6060;height:4020;mso-position-horizontal-relative:page;mso-position-vertical-relative:page" o:allowincell="f">
              <v:imagedata r:id="rId14" o:title=""/>
            </v:shape>
            <v:shape id="_x0000_s2065" type="#_x0000_t75" style="position:absolute;left:6406;top:5135;width:4040;height:4020;mso-position-horizontal-relative:page;mso-position-vertical-relative:page" o:allowincell="f">
              <v:imagedata r:id="rId15" o:title=""/>
            </v:shape>
            <v:shape id="_x0000_s2066" type="#_x0000_t75" style="position:absolute;left:10565;top:5135;width:4040;height:4020;mso-position-horizontal-relative:page;mso-position-vertical-relative:page" o:allowincell="f">
              <v:imagedata r:id="rId16" o:title=""/>
            </v:shape>
            <v:shape id="_x0000_s2067" type="#_x0000_t75" style="position:absolute;left:14717;top:302;width:3260;height:3240;mso-position-horizontal-relative:page;mso-position-vertical-relative:page" o:allowincell="f">
              <v:imagedata r:id="rId17" o:title=""/>
            </v:shape>
            <v:shape id="_x0000_s2068" type="#_x0000_t75" style="position:absolute;left:14717;top:3659;width:3260;height:3240;mso-position-horizontal-relative:page;mso-position-vertical-relative:page" o:allowincell="f">
              <v:imagedata r:id="rId18" o:title=""/>
            </v:shape>
            <v:shape id="_x0000_s2069" type="#_x0000_t75" style="position:absolute;left:14717;top:7015;width:3260;height:2140;mso-position-horizontal-relative:page;mso-position-vertical-relative:page" o:allowincell="f">
              <v:imagedata r:id="rId19" o:title=""/>
            </v:shape>
            <w10:anchorlock/>
          </v:group>
        </w:pict>
      </w:r>
      <w:r w:rsidR="00F40828">
        <w:rPr>
          <w:rFonts w:ascii="Tahoma" w:hAnsi="Tahoma" w:cs="Tahoma"/>
        </w:rPr>
        <w:br w:type="page"/>
      </w:r>
      <w:r w:rsidR="00666446" w:rsidRPr="00666446">
        <w:rPr>
          <w:rFonts w:ascii="Tahoma" w:hAnsi="Tahoma" w:cs="Tahoma"/>
          <w:b/>
          <w:bCs/>
          <w:color w:val="284583"/>
          <w:spacing w:val="-4"/>
          <w:sz w:val="28"/>
          <w:szCs w:val="28"/>
        </w:rPr>
        <w:lastRenderedPageBreak/>
        <w:t xml:space="preserve">Welcome </w:t>
      </w:r>
      <w:r w:rsidR="00F30D75">
        <w:rPr>
          <w:rFonts w:ascii="Tahoma" w:hAnsi="Tahoma" w:cs="Tahoma"/>
          <w:b/>
          <w:bCs/>
          <w:color w:val="284583"/>
          <w:spacing w:val="-4"/>
          <w:sz w:val="28"/>
          <w:szCs w:val="28"/>
        </w:rPr>
        <w:t>L</w:t>
      </w:r>
      <w:r w:rsidR="00666446" w:rsidRPr="00666446">
        <w:rPr>
          <w:rFonts w:ascii="Tahoma" w:hAnsi="Tahoma" w:cs="Tahoma"/>
          <w:b/>
          <w:bCs/>
          <w:color w:val="284583"/>
          <w:spacing w:val="-4"/>
          <w:sz w:val="28"/>
          <w:szCs w:val="28"/>
        </w:rPr>
        <w:t xml:space="preserve">etter from </w:t>
      </w:r>
      <w:r w:rsidR="00666446">
        <w:rPr>
          <w:rFonts w:ascii="Tahoma" w:hAnsi="Tahoma" w:cs="Tahoma"/>
          <w:b/>
          <w:bCs/>
          <w:color w:val="284583"/>
          <w:spacing w:val="-4"/>
          <w:sz w:val="28"/>
          <w:szCs w:val="28"/>
        </w:rPr>
        <w:t>the</w:t>
      </w:r>
      <w:r w:rsidR="00666446" w:rsidRPr="00666446">
        <w:rPr>
          <w:rFonts w:ascii="Tahoma" w:hAnsi="Tahoma" w:cs="Tahoma"/>
          <w:b/>
          <w:bCs/>
          <w:color w:val="284583"/>
          <w:spacing w:val="-4"/>
          <w:sz w:val="28"/>
          <w:szCs w:val="28"/>
        </w:rPr>
        <w:t xml:space="preserve"> Headteacher </w:t>
      </w:r>
    </w:p>
    <w:p w14:paraId="4C7C1CC6" w14:textId="77777777" w:rsidR="00666446" w:rsidRDefault="00666446" w:rsidP="00666446">
      <w:pPr>
        <w:pStyle w:val="BasicParagraph"/>
        <w:suppressAutoHyphens/>
        <w:ind w:left="-426" w:right="283"/>
        <w:rPr>
          <w:rFonts w:ascii="Tahoma" w:hAnsi="Tahoma" w:cs="Tahoma"/>
          <w:color w:val="284583"/>
          <w:spacing w:val="-4"/>
        </w:rPr>
      </w:pPr>
    </w:p>
    <w:p w14:paraId="5AFD09CC" w14:textId="56559E0A" w:rsidR="00666446"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Dear Prospective Candidate</w:t>
      </w:r>
    </w:p>
    <w:p w14:paraId="66A823BA" w14:textId="77777777" w:rsidR="00666446" w:rsidRDefault="00666446" w:rsidP="00666446">
      <w:pPr>
        <w:pStyle w:val="BasicParagraph"/>
        <w:suppressAutoHyphens/>
        <w:ind w:left="-426" w:right="283"/>
        <w:rPr>
          <w:rFonts w:ascii="Tahoma" w:hAnsi="Tahoma" w:cs="Tahoma"/>
          <w:color w:val="284583"/>
          <w:spacing w:val="-4"/>
        </w:rPr>
      </w:pPr>
    </w:p>
    <w:p w14:paraId="6915C16C" w14:textId="6E0DAD35" w:rsidR="00666446"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Thank you for your interest in the position of </w:t>
      </w:r>
      <w:r w:rsidR="00C40551">
        <w:rPr>
          <w:rFonts w:ascii="Tahoma" w:hAnsi="Tahoma" w:cs="Tahoma"/>
          <w:color w:val="284583"/>
          <w:spacing w:val="-4"/>
        </w:rPr>
        <w:t xml:space="preserve">Teacher of </w:t>
      </w:r>
      <w:r w:rsidR="0C8E4C20">
        <w:rPr>
          <w:rFonts w:ascii="Tahoma" w:hAnsi="Tahoma" w:cs="Tahoma"/>
          <w:color w:val="284583"/>
          <w:spacing w:val="-4"/>
        </w:rPr>
        <w:t xml:space="preserve">Philosophy &amp; Ethics </w:t>
      </w:r>
      <w:r w:rsidRPr="00666446">
        <w:rPr>
          <w:rFonts w:ascii="Tahoma" w:hAnsi="Tahoma" w:cs="Tahoma"/>
          <w:color w:val="284583"/>
          <w:spacing w:val="-4"/>
        </w:rPr>
        <w:t>at Sir William Ramsay School</w:t>
      </w:r>
      <w:r>
        <w:rPr>
          <w:rFonts w:ascii="Tahoma" w:hAnsi="Tahoma" w:cs="Tahoma"/>
          <w:color w:val="284583"/>
          <w:spacing w:val="-4"/>
        </w:rPr>
        <w:t xml:space="preserve">. </w:t>
      </w:r>
    </w:p>
    <w:p w14:paraId="58746B2E" w14:textId="77777777" w:rsidR="00666446" w:rsidRDefault="00666446" w:rsidP="00666446">
      <w:pPr>
        <w:pStyle w:val="BasicParagraph"/>
        <w:suppressAutoHyphens/>
        <w:ind w:left="-426" w:right="283"/>
        <w:rPr>
          <w:rFonts w:ascii="Tahoma" w:hAnsi="Tahoma" w:cs="Tahoma"/>
          <w:color w:val="284583"/>
          <w:spacing w:val="-4"/>
        </w:rPr>
      </w:pPr>
    </w:p>
    <w:p w14:paraId="4480B6CC" w14:textId="46EF8444" w:rsidR="00666446" w:rsidRPr="00666446" w:rsidRDefault="00666446" w:rsidP="006B5988">
      <w:pPr>
        <w:pStyle w:val="BasicParagraph"/>
        <w:suppressAutoHyphens/>
        <w:ind w:left="-426" w:right="283"/>
        <w:rPr>
          <w:rFonts w:ascii="Tahoma" w:hAnsi="Tahoma" w:cs="Tahoma"/>
          <w:color w:val="284583"/>
          <w:spacing w:val="-4"/>
        </w:rPr>
      </w:pPr>
      <w:r w:rsidRPr="00666446">
        <w:rPr>
          <w:rFonts w:ascii="Tahoma" w:hAnsi="Tahoma" w:cs="Tahoma"/>
          <w:color w:val="284583"/>
          <w:spacing w:val="-4"/>
        </w:rPr>
        <w:t>I joined Sir William Ramsay School as the new Headteacher in May and am committed to getting the school back to ‘Good’ as quickly as possible.  Clarity, consistency and rigour are central to our plans to ensure that all students enjoy learning and make good progress.</w:t>
      </w:r>
      <w:r w:rsidR="006B5988">
        <w:rPr>
          <w:rFonts w:ascii="Tahoma" w:hAnsi="Tahoma" w:cs="Tahoma"/>
          <w:color w:val="284583"/>
          <w:spacing w:val="-4"/>
        </w:rPr>
        <w:t xml:space="preserve"> </w:t>
      </w:r>
      <w:r w:rsidRPr="00666446">
        <w:rPr>
          <w:rFonts w:ascii="Tahoma" w:hAnsi="Tahoma" w:cs="Tahoma"/>
          <w:color w:val="284583"/>
          <w:spacing w:val="-4"/>
        </w:rPr>
        <w:t>Our plans include significant developments in high quality teaching and learning, the introduction of ambitious targets, a focus on developing excellent teaching, meaningful homework and improvements in behaviour for learning.  We are also rolling out a digital learning 'One to One Device' strategy across the school to ensure that students can receive innovative teaching and access state of the art resources at both home and school.</w:t>
      </w:r>
    </w:p>
    <w:p w14:paraId="7F67E12F" w14:textId="77777777" w:rsidR="00666446" w:rsidRDefault="00666446" w:rsidP="00666446">
      <w:pPr>
        <w:pStyle w:val="BasicParagraph"/>
        <w:suppressAutoHyphens/>
        <w:ind w:left="-426" w:right="283"/>
        <w:rPr>
          <w:rFonts w:ascii="Tahoma" w:hAnsi="Tahoma" w:cs="Tahoma"/>
          <w:color w:val="284583"/>
          <w:spacing w:val="-4"/>
        </w:rPr>
      </w:pPr>
    </w:p>
    <w:p w14:paraId="78764212" w14:textId="172E902D" w:rsidR="0076196D" w:rsidRPr="0076196D" w:rsidRDefault="004D713E" w:rsidP="0076196D">
      <w:pPr>
        <w:pStyle w:val="BasicParagraph"/>
        <w:suppressAutoHyphens/>
        <w:ind w:left="-426" w:right="283"/>
        <w:rPr>
          <w:rFonts w:ascii="Tahoma" w:hAnsi="Tahoma" w:cs="Tahoma"/>
          <w:color w:val="284583"/>
          <w:spacing w:val="-4"/>
        </w:rPr>
      </w:pPr>
      <w:r w:rsidRPr="00187D71">
        <w:rPr>
          <w:rFonts w:ascii="Tahoma" w:hAnsi="Tahoma" w:cs="Tahoma"/>
          <w:color w:val="284583"/>
          <w:spacing w:val="-4"/>
        </w:rPr>
        <w:t xml:space="preserve">We are looking </w:t>
      </w:r>
      <w:r w:rsidR="0076196D" w:rsidRPr="0076196D">
        <w:rPr>
          <w:rFonts w:ascii="Tahoma" w:hAnsi="Tahoma" w:cs="Tahoma"/>
          <w:color w:val="284583"/>
          <w:spacing w:val="-4"/>
        </w:rPr>
        <w:t xml:space="preserve">to appoint a dynamic Teacher </w:t>
      </w:r>
      <w:r w:rsidR="204A1BD4" w:rsidRPr="0076196D">
        <w:rPr>
          <w:rFonts w:ascii="Tahoma" w:hAnsi="Tahoma" w:cs="Tahoma"/>
          <w:color w:val="284583"/>
          <w:spacing w:val="-4"/>
        </w:rPr>
        <w:t xml:space="preserve">of </w:t>
      </w:r>
      <w:r w:rsidR="204A1BD4" w:rsidRPr="6FC422DB">
        <w:rPr>
          <w:rFonts w:ascii="Tahoma" w:hAnsi="Tahoma" w:cs="Tahoma"/>
          <w:color w:val="284583"/>
        </w:rPr>
        <w:t>Philosophy &amp; Ethics</w:t>
      </w:r>
      <w:r w:rsidR="204A1BD4" w:rsidRPr="0076196D">
        <w:rPr>
          <w:rFonts w:ascii="Tahoma" w:hAnsi="Tahoma" w:cs="Tahoma"/>
          <w:color w:val="284583"/>
          <w:spacing w:val="-4"/>
        </w:rPr>
        <w:t xml:space="preserve"> </w:t>
      </w:r>
      <w:r w:rsidR="0076196D" w:rsidRPr="00187D71">
        <w:rPr>
          <w:rFonts w:ascii="Tahoma" w:hAnsi="Tahoma" w:cs="Tahoma"/>
          <w:color w:val="284583"/>
          <w:spacing w:val="-4"/>
        </w:rPr>
        <w:t xml:space="preserve">to contribute to the development of this successful area. </w:t>
      </w:r>
      <w:r>
        <w:rPr>
          <w:rFonts w:ascii="Tahoma" w:hAnsi="Tahoma" w:cs="Tahoma"/>
          <w:color w:val="284583"/>
          <w:spacing w:val="-4"/>
        </w:rPr>
        <w:t>The ideal candidate will</w:t>
      </w:r>
      <w:r w:rsidR="0076196D">
        <w:rPr>
          <w:rFonts w:ascii="Tahoma" w:hAnsi="Tahoma" w:cs="Tahoma"/>
          <w:color w:val="284583"/>
          <w:spacing w:val="-4"/>
        </w:rPr>
        <w:t xml:space="preserve"> have a </w:t>
      </w:r>
      <w:r w:rsidR="00966DF4">
        <w:rPr>
          <w:rFonts w:ascii="Tahoma" w:hAnsi="Tahoma" w:cs="Tahoma"/>
          <w:color w:val="284583"/>
          <w:spacing w:val="-4"/>
        </w:rPr>
        <w:t>belief in the ability of all students to achieve and a passion for raising student achievement</w:t>
      </w:r>
      <w:r w:rsidR="004137AC">
        <w:rPr>
          <w:rFonts w:ascii="Tahoma" w:hAnsi="Tahoma" w:cs="Tahoma"/>
          <w:color w:val="284583"/>
          <w:spacing w:val="-4"/>
        </w:rPr>
        <w:t>. You will have a desire to strive for continuous school improvement and a commitment to team work</w:t>
      </w:r>
      <w:r w:rsidR="002F7DDD" w:rsidRPr="6FC422DB">
        <w:rPr>
          <w:rFonts w:ascii="Tahoma" w:hAnsi="Tahoma" w:cs="Tahoma"/>
          <w:color w:val="284583"/>
        </w:rPr>
        <w:t xml:space="preserve"> as well as a sense of fun.</w:t>
      </w:r>
    </w:p>
    <w:p w14:paraId="75165D85" w14:textId="77777777" w:rsidR="00666446" w:rsidRDefault="00666446" w:rsidP="00666446">
      <w:pPr>
        <w:pStyle w:val="BasicParagraph"/>
        <w:suppressAutoHyphens/>
        <w:ind w:left="-426" w:right="283"/>
        <w:rPr>
          <w:rFonts w:ascii="Tahoma" w:hAnsi="Tahoma" w:cs="Tahoma"/>
          <w:color w:val="284583"/>
          <w:spacing w:val="-4"/>
        </w:rPr>
      </w:pPr>
    </w:p>
    <w:p w14:paraId="439A7376" w14:textId="00A17833" w:rsidR="00666446" w:rsidRDefault="00666446" w:rsidP="00666446">
      <w:pPr>
        <w:pStyle w:val="BasicParagraph"/>
        <w:suppressAutoHyphens/>
        <w:ind w:left="-426" w:right="283"/>
        <w:rPr>
          <w:rFonts w:ascii="Tahoma" w:hAnsi="Tahoma" w:cs="Tahoma"/>
          <w:color w:val="284583"/>
          <w:spacing w:val="-4"/>
        </w:rPr>
      </w:pPr>
      <w:r>
        <w:rPr>
          <w:rFonts w:ascii="Tahoma" w:hAnsi="Tahoma" w:cs="Tahoma"/>
          <w:color w:val="284583"/>
          <w:spacing w:val="-4"/>
        </w:rPr>
        <w:t>I</w:t>
      </w:r>
      <w:r w:rsidRPr="00666446">
        <w:rPr>
          <w:rFonts w:ascii="Tahoma" w:hAnsi="Tahoma" w:cs="Tahoma"/>
          <w:color w:val="284583"/>
          <w:spacing w:val="-4"/>
        </w:rPr>
        <w:t xml:space="preserve">f you would like to find out more </w:t>
      </w:r>
      <w:r>
        <w:rPr>
          <w:rFonts w:ascii="Tahoma" w:hAnsi="Tahoma" w:cs="Tahoma"/>
          <w:color w:val="284583"/>
          <w:spacing w:val="-4"/>
        </w:rPr>
        <w:t xml:space="preserve">about the role </w:t>
      </w:r>
      <w:r w:rsidRPr="00666446">
        <w:rPr>
          <w:rFonts w:ascii="Tahoma" w:hAnsi="Tahoma" w:cs="Tahoma"/>
          <w:color w:val="284583"/>
          <w:spacing w:val="-4"/>
        </w:rPr>
        <w:t xml:space="preserve">or to arrange a </w:t>
      </w:r>
      <w:r>
        <w:rPr>
          <w:rFonts w:ascii="Tahoma" w:hAnsi="Tahoma" w:cs="Tahoma"/>
          <w:color w:val="284583"/>
          <w:spacing w:val="-4"/>
        </w:rPr>
        <w:t xml:space="preserve">conversation with </w:t>
      </w:r>
      <w:r w:rsidR="002F7DDD">
        <w:rPr>
          <w:rFonts w:ascii="Tahoma" w:hAnsi="Tahoma" w:cs="Tahoma"/>
          <w:color w:val="284583"/>
          <w:spacing w:val="-4"/>
        </w:rPr>
        <w:t>the Head of Faculty</w:t>
      </w:r>
      <w:r>
        <w:rPr>
          <w:rFonts w:ascii="Tahoma" w:hAnsi="Tahoma" w:cs="Tahoma"/>
          <w:color w:val="284583"/>
          <w:spacing w:val="-4"/>
        </w:rPr>
        <w:t xml:space="preserve">, please contact </w:t>
      </w:r>
      <w:hyperlink r:id="rId20">
        <w:r w:rsidR="4C5D1AA2" w:rsidRPr="30AB9C43">
          <w:rPr>
            <w:rStyle w:val="Hyperlink"/>
            <w:rFonts w:ascii="Tahoma" w:hAnsi="Tahoma" w:cs="Tahoma"/>
          </w:rPr>
          <w:t>jwolfenden@swr.school</w:t>
        </w:r>
      </w:hyperlink>
      <w:r w:rsidR="4C5D1AA2">
        <w:rPr>
          <w:rFonts w:ascii="Tahoma" w:hAnsi="Tahoma" w:cs="Tahoma"/>
          <w:color w:val="284583"/>
          <w:spacing w:val="-4"/>
        </w:rPr>
        <w:t xml:space="preserve">. </w:t>
      </w:r>
    </w:p>
    <w:p w14:paraId="62C08546" w14:textId="77777777" w:rsidR="00666446" w:rsidRDefault="00666446" w:rsidP="00666446">
      <w:pPr>
        <w:pStyle w:val="BasicParagraph"/>
        <w:suppressAutoHyphens/>
        <w:ind w:left="-426" w:right="283"/>
        <w:rPr>
          <w:rFonts w:ascii="Tahoma" w:hAnsi="Tahoma" w:cs="Tahoma"/>
          <w:color w:val="284583"/>
          <w:spacing w:val="-4"/>
        </w:rPr>
      </w:pPr>
    </w:p>
    <w:p w14:paraId="51679EA2" w14:textId="77777777" w:rsidR="00666446"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I will hope to meet you in the near future. </w:t>
      </w:r>
    </w:p>
    <w:p w14:paraId="461A4956" w14:textId="77777777" w:rsidR="00666446" w:rsidRDefault="00666446" w:rsidP="00666446">
      <w:pPr>
        <w:pStyle w:val="BasicParagraph"/>
        <w:suppressAutoHyphens/>
        <w:ind w:left="-426" w:right="283"/>
        <w:rPr>
          <w:rFonts w:ascii="Tahoma" w:hAnsi="Tahoma" w:cs="Tahoma"/>
          <w:color w:val="284583"/>
          <w:spacing w:val="-4"/>
        </w:rPr>
      </w:pPr>
    </w:p>
    <w:p w14:paraId="137428C1" w14:textId="10B7FEA7" w:rsidR="00ED3D20"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Yours faithfully</w:t>
      </w:r>
    </w:p>
    <w:p w14:paraId="060D2B50" w14:textId="6A5772F5" w:rsidR="00F30D75" w:rsidRDefault="007A03B0" w:rsidP="00666446">
      <w:pPr>
        <w:pStyle w:val="BasicParagraph"/>
        <w:suppressAutoHyphens/>
        <w:ind w:left="-426" w:right="283"/>
        <w:rPr>
          <w:rFonts w:ascii="Tahoma" w:hAnsi="Tahoma" w:cs="Tahoma"/>
          <w:color w:val="284583"/>
          <w:spacing w:val="-4"/>
        </w:rPr>
      </w:pPr>
      <w:r>
        <w:rPr>
          <w:rFonts w:ascii="Tahoma" w:hAnsi="Tahoma" w:cs="Tahoma"/>
          <w:color w:val="284583"/>
          <w:spacing w:val="-4"/>
        </w:rPr>
        <w:pict w14:anchorId="2A15E0E7">
          <v:shape id="_x0000_i1026" type="#_x0000_t75" style="width:192.75pt;height:66pt">
            <v:imagedata r:id="rId21" o:title="Paul Ramsey Signature Blue"/>
          </v:shape>
        </w:pict>
      </w:r>
    </w:p>
    <w:p w14:paraId="1EB98566" w14:textId="32C6EFBD" w:rsidR="00666446" w:rsidRPr="004D713E" w:rsidRDefault="00666446" w:rsidP="00666446">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Paul Ramsey</w:t>
      </w:r>
    </w:p>
    <w:p w14:paraId="14E7ECC5" w14:textId="1BB2EF8D" w:rsidR="00666446" w:rsidRPr="004D713E" w:rsidRDefault="004D713E" w:rsidP="00666446">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Headteacher</w:t>
      </w:r>
    </w:p>
    <w:p w14:paraId="0061B8C6" w14:textId="3FFA31F0" w:rsidR="00666446" w:rsidRDefault="00666446" w:rsidP="00666446">
      <w:pPr>
        <w:pStyle w:val="BasicParagraph"/>
        <w:suppressAutoHyphens/>
        <w:ind w:left="-426" w:right="283"/>
        <w:rPr>
          <w:rFonts w:ascii="Tahoma" w:hAnsi="Tahoma" w:cs="Tahoma"/>
          <w:color w:val="284583"/>
          <w:spacing w:val="-4"/>
        </w:rPr>
      </w:pPr>
    </w:p>
    <w:p w14:paraId="7C5A8BE4" w14:textId="6DB20270" w:rsidR="00666446" w:rsidRPr="00666446" w:rsidRDefault="00666446" w:rsidP="00666446">
      <w:pPr>
        <w:pStyle w:val="BasicParagraph"/>
        <w:suppressAutoHyphens/>
        <w:ind w:left="-426" w:right="283"/>
        <w:rPr>
          <w:rFonts w:ascii="Tahoma" w:hAnsi="Tahoma" w:cs="Tahoma"/>
          <w:color w:val="284583"/>
          <w:spacing w:val="-4"/>
        </w:rPr>
      </w:pPr>
    </w:p>
    <w:p w14:paraId="6A4C3646" w14:textId="77777777" w:rsidR="00ED3D20" w:rsidRPr="005B0410" w:rsidRDefault="00ED3D20" w:rsidP="00ED3D20">
      <w:pPr>
        <w:ind w:left="-426"/>
        <w:rPr>
          <w:rFonts w:ascii="Tahoma" w:hAnsi="Tahoma" w:cs="Tahoma"/>
        </w:rPr>
      </w:pPr>
    </w:p>
    <w:p w14:paraId="7883823A" w14:textId="63F1F4C1" w:rsidR="00943FC5" w:rsidRPr="00517D37" w:rsidRDefault="004D713E" w:rsidP="00F30D75">
      <w:pPr>
        <w:pStyle w:val="BasicParagraph"/>
        <w:suppressAutoHyphens/>
        <w:spacing w:line="240" w:lineRule="auto"/>
        <w:ind w:left="-425" w:right="-22"/>
        <w:jc w:val="center"/>
        <w:rPr>
          <w:rFonts w:ascii="Tahoma" w:hAnsi="Tahoma" w:cs="Tahoma"/>
          <w:b/>
          <w:bCs/>
          <w:color w:val="284583"/>
          <w:spacing w:val="-4"/>
          <w:sz w:val="28"/>
          <w:szCs w:val="28"/>
        </w:rPr>
      </w:pPr>
      <w:r>
        <w:rPr>
          <w:rFonts w:ascii="Tahoma" w:hAnsi="Tahoma" w:cs="Tahoma"/>
          <w:b/>
          <w:bCs/>
          <w:color w:val="284583"/>
          <w:spacing w:val="-4"/>
          <w:sz w:val="22"/>
          <w:szCs w:val="22"/>
        </w:rPr>
        <w:br w:type="page"/>
      </w:r>
      <w:r w:rsidR="00943FC5" w:rsidRPr="00517D37">
        <w:rPr>
          <w:rFonts w:ascii="Tahoma" w:hAnsi="Tahoma" w:cs="Tahoma"/>
          <w:b/>
          <w:bCs/>
          <w:color w:val="284583"/>
          <w:spacing w:val="-4"/>
          <w:sz w:val="28"/>
          <w:szCs w:val="28"/>
        </w:rPr>
        <w:lastRenderedPageBreak/>
        <w:t>Vision and Values at Sir William Ramsay School</w:t>
      </w:r>
    </w:p>
    <w:p w14:paraId="0662EA60" w14:textId="77777777" w:rsidR="00517D37" w:rsidRDefault="00517D37" w:rsidP="00F30D75">
      <w:pPr>
        <w:pStyle w:val="BasicParagraph"/>
        <w:suppressAutoHyphens/>
        <w:spacing w:line="240" w:lineRule="auto"/>
        <w:ind w:left="-425" w:right="-22"/>
        <w:rPr>
          <w:rFonts w:ascii="Tahoma" w:hAnsi="Tahoma" w:cs="Tahoma"/>
          <w:color w:val="284583"/>
          <w:spacing w:val="-4"/>
        </w:rPr>
      </w:pPr>
    </w:p>
    <w:p w14:paraId="6827D637" w14:textId="19F5D116" w:rsidR="00943FC5" w:rsidRPr="004C444E" w:rsidRDefault="00943FC5" w:rsidP="00F30D75">
      <w:pPr>
        <w:pStyle w:val="BasicParagraph"/>
        <w:suppressAutoHyphens/>
        <w:spacing w:line="240" w:lineRule="auto"/>
        <w:ind w:left="-425" w:right="-22"/>
        <w:jc w:val="center"/>
        <w:rPr>
          <w:rFonts w:ascii="Tahoma" w:hAnsi="Tahoma" w:cs="Tahoma"/>
          <w:b/>
          <w:bCs/>
          <w:i/>
          <w:iCs/>
          <w:color w:val="284583"/>
          <w:spacing w:val="-4"/>
        </w:rPr>
      </w:pPr>
      <w:r w:rsidRPr="004C444E">
        <w:rPr>
          <w:rFonts w:ascii="Tahoma" w:hAnsi="Tahoma" w:cs="Tahoma"/>
          <w:b/>
          <w:bCs/>
          <w:i/>
          <w:iCs/>
          <w:color w:val="284583"/>
          <w:spacing w:val="-4"/>
        </w:rPr>
        <w:t>Empowering Everyone to Achieve</w:t>
      </w:r>
    </w:p>
    <w:p w14:paraId="17E93A28" w14:textId="77777777" w:rsidR="00517D37" w:rsidRPr="004573DF" w:rsidRDefault="00517D37" w:rsidP="00F30D75">
      <w:pPr>
        <w:pStyle w:val="BasicParagraph"/>
        <w:suppressAutoHyphens/>
        <w:spacing w:line="240" w:lineRule="auto"/>
        <w:ind w:left="-425" w:right="-22"/>
        <w:rPr>
          <w:rFonts w:ascii="Tahoma" w:hAnsi="Tahoma" w:cs="Tahoma"/>
          <w:b/>
          <w:bCs/>
          <w:color w:val="284583"/>
          <w:spacing w:val="-4"/>
        </w:rPr>
      </w:pPr>
    </w:p>
    <w:p w14:paraId="5B51F297" w14:textId="1BC60CE4" w:rsidR="00943FC5" w:rsidRPr="004573DF" w:rsidRDefault="00943FC5" w:rsidP="00F30D75">
      <w:pPr>
        <w:pStyle w:val="BasicParagraph"/>
        <w:suppressAutoHyphens/>
        <w:ind w:left="-426" w:right="-22"/>
        <w:rPr>
          <w:rFonts w:ascii="Tahoma" w:hAnsi="Tahoma" w:cs="Tahoma"/>
          <w:b/>
          <w:bCs/>
          <w:color w:val="284583"/>
          <w:spacing w:val="-4"/>
        </w:rPr>
      </w:pPr>
      <w:r w:rsidRPr="004573DF">
        <w:rPr>
          <w:rFonts w:ascii="Tahoma" w:hAnsi="Tahoma" w:cs="Tahoma"/>
          <w:b/>
          <w:bCs/>
          <w:color w:val="284583"/>
          <w:spacing w:val="-4"/>
        </w:rPr>
        <w:t>Vision</w:t>
      </w:r>
    </w:p>
    <w:p w14:paraId="71D4794C" w14:textId="77777777" w:rsidR="00943FC5" w:rsidRPr="00517D37" w:rsidRDefault="00943FC5" w:rsidP="00F30D75">
      <w:pPr>
        <w:pStyle w:val="BasicParagraph"/>
        <w:suppressAutoHyphens/>
        <w:ind w:left="-426" w:right="-22"/>
        <w:rPr>
          <w:rFonts w:ascii="Tahoma" w:hAnsi="Tahoma" w:cs="Tahoma"/>
          <w:color w:val="284583"/>
          <w:spacing w:val="-4"/>
        </w:rPr>
      </w:pPr>
      <w:r w:rsidRPr="00517D37">
        <w:rPr>
          <w:rFonts w:ascii="Tahoma" w:hAnsi="Tahoma" w:cs="Tahoma"/>
          <w:color w:val="284583"/>
          <w:spacing w:val="-4"/>
        </w:rPr>
        <w:t>A community where every voice counts, where talent and creativity are brought to life, where students grow in confidence, build resilience and are prepared for the rest of their lives.</w:t>
      </w:r>
    </w:p>
    <w:p w14:paraId="6E6112F4" w14:textId="77777777" w:rsidR="004573DF" w:rsidRDefault="004573DF" w:rsidP="00F30D75">
      <w:pPr>
        <w:pStyle w:val="BasicParagraph"/>
        <w:suppressAutoHyphens/>
        <w:spacing w:line="240" w:lineRule="auto"/>
        <w:ind w:left="-425" w:right="-23"/>
        <w:rPr>
          <w:rFonts w:ascii="Tahoma" w:hAnsi="Tahoma" w:cs="Tahoma"/>
          <w:color w:val="284583"/>
          <w:spacing w:val="-4"/>
        </w:rPr>
      </w:pPr>
    </w:p>
    <w:p w14:paraId="16B5F839" w14:textId="31038063" w:rsidR="00943FC5" w:rsidRPr="00754440" w:rsidRDefault="00943FC5" w:rsidP="00F30D75">
      <w:pPr>
        <w:pStyle w:val="BasicParagraph"/>
        <w:suppressAutoHyphens/>
        <w:ind w:left="-426" w:right="-22"/>
        <w:rPr>
          <w:rFonts w:ascii="Tahoma" w:hAnsi="Tahoma" w:cs="Tahoma"/>
          <w:b/>
          <w:bCs/>
          <w:color w:val="284583"/>
          <w:spacing w:val="-4"/>
        </w:rPr>
      </w:pPr>
      <w:r w:rsidRPr="00754440">
        <w:rPr>
          <w:rFonts w:ascii="Tahoma" w:hAnsi="Tahoma" w:cs="Tahoma"/>
          <w:b/>
          <w:bCs/>
          <w:color w:val="284583"/>
          <w:spacing w:val="-4"/>
        </w:rPr>
        <w:t>Values</w:t>
      </w:r>
    </w:p>
    <w:p w14:paraId="31A7C031" w14:textId="41EEF543"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We are respectful – we always treat people, property and the environment with kindness and consideration</w:t>
      </w:r>
    </w:p>
    <w:p w14:paraId="0B84EB6D" w14:textId="3F8905E0"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We are ambitious – we ask for help when we need it and strive to be the best we can be</w:t>
      </w:r>
    </w:p>
    <w:p w14:paraId="05485CFD" w14:textId="27084569"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We are reliable – we do what is asked of us and deliver on our commitments</w:t>
      </w:r>
    </w:p>
    <w:p w14:paraId="5E5B4399" w14:textId="6B53438C" w:rsidR="00943FC5"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We are resilient – we prepare for the future and adapt and grow from challenges</w:t>
      </w:r>
    </w:p>
    <w:p w14:paraId="47433798" w14:textId="77777777" w:rsidR="005B1076" w:rsidRPr="00517D37" w:rsidRDefault="005B1076" w:rsidP="00F30D75">
      <w:pPr>
        <w:pStyle w:val="BasicParagraph"/>
        <w:suppressAutoHyphens/>
        <w:spacing w:line="240" w:lineRule="auto"/>
        <w:ind w:left="-425" w:right="-23"/>
        <w:rPr>
          <w:rFonts w:ascii="Tahoma" w:hAnsi="Tahoma" w:cs="Tahoma"/>
          <w:color w:val="284583"/>
          <w:spacing w:val="-4"/>
        </w:rPr>
      </w:pPr>
    </w:p>
    <w:p w14:paraId="3CFCAD5D" w14:textId="77777777" w:rsidR="005B1076" w:rsidRPr="00754440" w:rsidRDefault="005B1076" w:rsidP="00F30D75">
      <w:pPr>
        <w:pStyle w:val="BasicParagraph"/>
        <w:suppressAutoHyphens/>
        <w:ind w:left="-426" w:right="-22"/>
        <w:rPr>
          <w:rFonts w:ascii="Tahoma" w:hAnsi="Tahoma" w:cs="Tahoma"/>
          <w:b/>
          <w:bCs/>
          <w:color w:val="284583"/>
          <w:spacing w:val="-4"/>
        </w:rPr>
      </w:pPr>
      <w:r w:rsidRPr="00754440">
        <w:rPr>
          <w:rFonts w:ascii="Tahoma" w:hAnsi="Tahoma" w:cs="Tahoma"/>
          <w:b/>
          <w:bCs/>
          <w:color w:val="284583"/>
          <w:spacing w:val="-4"/>
        </w:rPr>
        <w:t>Mission</w:t>
      </w:r>
    </w:p>
    <w:p w14:paraId="5B481424" w14:textId="44938DDE" w:rsidR="005B1076" w:rsidRPr="00517D37" w:rsidRDefault="005B1076" w:rsidP="00F30D75">
      <w:pPr>
        <w:pStyle w:val="BasicParagraph"/>
        <w:suppressAutoHyphens/>
        <w:ind w:left="-426" w:right="-22"/>
        <w:rPr>
          <w:rFonts w:ascii="Tahoma" w:hAnsi="Tahoma" w:cs="Tahoma"/>
          <w:color w:val="284583"/>
          <w:spacing w:val="-4"/>
        </w:rPr>
      </w:pPr>
      <w:r w:rsidRPr="00517D37">
        <w:rPr>
          <w:rFonts w:ascii="Tahoma" w:hAnsi="Tahoma" w:cs="Tahoma"/>
          <w:color w:val="284583"/>
          <w:spacing w:val="-4"/>
        </w:rPr>
        <w:t>We aim to achieve our vision by:</w:t>
      </w:r>
    </w:p>
    <w:p w14:paraId="2537E0A1" w14:textId="77777777"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Raising students above the ordinary by developing and delivering lifelong learning which transforms lives</w:t>
      </w:r>
    </w:p>
    <w:p w14:paraId="6BB148DE" w14:textId="5F5AFF5B"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Ensuring every person feels valued, safe and happy</w:t>
      </w:r>
    </w:p>
    <w:p w14:paraId="0B455853" w14:textId="2784241B"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Enabling students to feel proud of themselves, and to take pride in the success of others</w:t>
      </w:r>
    </w:p>
    <w:p w14:paraId="7E5A1C60" w14:textId="6224ED5C"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Promoting a culture of mutual respect where everyone is treated as a valued member of the school community</w:t>
      </w:r>
    </w:p>
    <w:p w14:paraId="61FF7FDD" w14:textId="25E3533B"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Encouraging positive communication so that words and actions are thoughtful, supportive and motivational</w:t>
      </w:r>
    </w:p>
    <w:p w14:paraId="21D93E31" w14:textId="3E074672"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Placing parents and carers at the heart of the life of the school</w:t>
      </w:r>
    </w:p>
    <w:p w14:paraId="2633AFC6" w14:textId="44DCF3FB"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Having highly dedicated and well-qualified staff who are committed to continuous professional development</w:t>
      </w:r>
    </w:p>
    <w:p w14:paraId="7B416A1C" w14:textId="55D19AEF" w:rsidR="005B1076" w:rsidRPr="00517D37" w:rsidRDefault="005B1076"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Adopting an ethos of continuous improvement within all aspects of school life</w:t>
      </w:r>
    </w:p>
    <w:p w14:paraId="6480573F" w14:textId="77777777" w:rsidR="005B1076" w:rsidRPr="00517D37" w:rsidRDefault="005B1076" w:rsidP="00F30D75">
      <w:pPr>
        <w:pStyle w:val="BasicParagraph"/>
        <w:suppressAutoHyphens/>
        <w:spacing w:line="240" w:lineRule="auto"/>
        <w:ind w:left="-425" w:right="-23"/>
        <w:rPr>
          <w:rFonts w:ascii="Tahoma" w:hAnsi="Tahoma" w:cs="Tahoma"/>
          <w:color w:val="284583"/>
          <w:spacing w:val="-4"/>
        </w:rPr>
      </w:pPr>
    </w:p>
    <w:p w14:paraId="5E6E0B3B" w14:textId="77777777" w:rsidR="005B1076" w:rsidRPr="00247278" w:rsidRDefault="005B1076" w:rsidP="00F30D75">
      <w:pPr>
        <w:pStyle w:val="BasicParagraph"/>
        <w:suppressAutoHyphens/>
        <w:ind w:left="-426" w:right="-22"/>
        <w:rPr>
          <w:rFonts w:ascii="Tahoma" w:hAnsi="Tahoma" w:cs="Tahoma"/>
          <w:b/>
          <w:bCs/>
          <w:color w:val="284583"/>
          <w:spacing w:val="-4"/>
        </w:rPr>
      </w:pPr>
      <w:r w:rsidRPr="00247278">
        <w:rPr>
          <w:rFonts w:ascii="Tahoma" w:hAnsi="Tahoma" w:cs="Tahoma"/>
          <w:b/>
          <w:bCs/>
          <w:color w:val="284583"/>
          <w:spacing w:val="-4"/>
        </w:rPr>
        <w:t>Equality</w:t>
      </w:r>
    </w:p>
    <w:p w14:paraId="0ED3D00C" w14:textId="44B8E48B" w:rsidR="00517D37" w:rsidRPr="00517D37" w:rsidRDefault="005B1076" w:rsidP="00F30D75">
      <w:pPr>
        <w:pStyle w:val="BasicParagraph"/>
        <w:suppressAutoHyphens/>
        <w:ind w:left="-426" w:right="-22"/>
        <w:rPr>
          <w:rFonts w:ascii="Tahoma" w:hAnsi="Tahoma" w:cs="Tahoma"/>
          <w:color w:val="284583"/>
          <w:spacing w:val="-4"/>
        </w:rPr>
      </w:pPr>
      <w:r w:rsidRPr="00517D37">
        <w:rPr>
          <w:rFonts w:ascii="Tahoma" w:hAnsi="Tahoma" w:cs="Tahoma"/>
          <w:color w:val="284583"/>
          <w:spacing w:val="-4"/>
        </w:rPr>
        <w:t>Sir William Ramsay is an inclusive and diverse community. We work to eliminate all forms of discrimination on the grounds of ethnic origin, religion, sexual orientation, gender, disability or ability.</w:t>
      </w:r>
      <w:r w:rsidR="004C444E">
        <w:rPr>
          <w:rFonts w:ascii="Tahoma" w:hAnsi="Tahoma" w:cs="Tahoma"/>
          <w:color w:val="284583"/>
          <w:spacing w:val="-4"/>
        </w:rPr>
        <w:t xml:space="preserve"> </w:t>
      </w:r>
      <w:r w:rsidR="00517D37" w:rsidRPr="00517D37">
        <w:rPr>
          <w:rFonts w:ascii="Tahoma" w:hAnsi="Tahoma" w:cs="Tahoma"/>
          <w:color w:val="284583"/>
          <w:spacing w:val="-4"/>
        </w:rPr>
        <w:t>This is achieved via the following principles:</w:t>
      </w:r>
    </w:p>
    <w:p w14:paraId="356308BE" w14:textId="6C37D2F2" w:rsidR="00517D37" w:rsidRPr="00517D37" w:rsidRDefault="00517D37"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Ensure that students have the opportunity to reach their potential in all areas of school life</w:t>
      </w:r>
    </w:p>
    <w:p w14:paraId="335320A3" w14:textId="467B2547" w:rsidR="00517D37" w:rsidRPr="00517D37" w:rsidRDefault="00517D37"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Ensure that parents and students can make choices free from prejudice and stereotyping</w:t>
      </w:r>
    </w:p>
    <w:p w14:paraId="0C4127AA" w14:textId="3F3FF005" w:rsidR="00517D37" w:rsidRPr="00247278" w:rsidRDefault="00517D37"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Oppose any form of racism, sexism, disability discrimination,</w:t>
      </w:r>
      <w:r w:rsidR="00247278">
        <w:rPr>
          <w:rFonts w:ascii="Tahoma" w:hAnsi="Tahoma" w:cs="Tahoma"/>
          <w:color w:val="284583"/>
          <w:spacing w:val="-4"/>
        </w:rPr>
        <w:t xml:space="preserve"> </w:t>
      </w:r>
      <w:r w:rsidRPr="00247278">
        <w:rPr>
          <w:rFonts w:ascii="Tahoma" w:hAnsi="Tahoma" w:cs="Tahoma"/>
          <w:color w:val="284583"/>
          <w:spacing w:val="-4"/>
        </w:rPr>
        <w:t>homophobia or any other form of discrimination</w:t>
      </w:r>
    </w:p>
    <w:p w14:paraId="11EC6A43" w14:textId="2FE16E7E" w:rsidR="00517D37" w:rsidRPr="00517D37" w:rsidRDefault="00517D37" w:rsidP="00F30D7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Value every student’s language and cultural background</w:t>
      </w:r>
    </w:p>
    <w:p w14:paraId="6E6F5237" w14:textId="7E799794" w:rsidR="00853125" w:rsidRDefault="00B917A2" w:rsidP="00853125">
      <w:pPr>
        <w:pStyle w:val="BasicParagraph"/>
        <w:suppressAutoHyphens/>
        <w:ind w:left="-426" w:right="283"/>
        <w:jc w:val="center"/>
        <w:rPr>
          <w:rFonts w:ascii="Tahoma" w:hAnsi="Tahoma" w:cs="Tahoma"/>
          <w:b/>
          <w:bCs/>
          <w:color w:val="284583"/>
          <w:spacing w:val="-4"/>
          <w:sz w:val="28"/>
          <w:szCs w:val="28"/>
        </w:rPr>
      </w:pPr>
      <w:r w:rsidRPr="00943FC5">
        <w:br w:type="page"/>
      </w:r>
      <w:r w:rsidR="00853125" w:rsidRPr="00853125">
        <w:rPr>
          <w:rFonts w:ascii="Tahoma" w:hAnsi="Tahoma" w:cs="Tahoma"/>
          <w:b/>
          <w:bCs/>
          <w:color w:val="284583"/>
          <w:spacing w:val="-4"/>
          <w:sz w:val="28"/>
          <w:szCs w:val="28"/>
        </w:rPr>
        <w:lastRenderedPageBreak/>
        <w:t>Job Description</w:t>
      </w:r>
    </w:p>
    <w:p w14:paraId="0FC047F8" w14:textId="77777777" w:rsidR="00853125" w:rsidRDefault="00853125" w:rsidP="00F30D75">
      <w:pPr>
        <w:pStyle w:val="BasicParagraph"/>
        <w:suppressAutoHyphens/>
        <w:ind w:left="-426" w:right="283"/>
        <w:rPr>
          <w:rFonts w:ascii="Tahoma" w:hAnsi="Tahoma" w:cs="Tahoma"/>
          <w:color w:val="2F5496"/>
        </w:rPr>
      </w:pPr>
    </w:p>
    <w:tbl>
      <w:tblPr>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0"/>
        <w:gridCol w:w="7051"/>
      </w:tblGrid>
      <w:tr w:rsidR="00853125" w:rsidRPr="00853125" w14:paraId="2BE11218" w14:textId="77777777" w:rsidTr="6FC422DB">
        <w:trPr>
          <w:cantSplit/>
          <w:trHeight w:val="450"/>
        </w:trPr>
        <w:tc>
          <w:tcPr>
            <w:tcW w:w="1990" w:type="dxa"/>
            <w:vAlign w:val="center"/>
          </w:tcPr>
          <w:p w14:paraId="3FB1EFFB" w14:textId="77777777" w:rsidR="00853125" w:rsidRDefault="00853125" w:rsidP="00F30D75">
            <w:pPr>
              <w:rPr>
                <w:rFonts w:ascii="Tahoma" w:hAnsi="Tahoma" w:cs="Tahoma"/>
                <w:b/>
                <w:bCs/>
                <w:color w:val="2F5496"/>
              </w:rPr>
            </w:pPr>
            <w:r>
              <w:rPr>
                <w:rFonts w:ascii="Tahoma" w:hAnsi="Tahoma" w:cs="Tahoma"/>
                <w:b/>
                <w:bCs/>
                <w:color w:val="2F5496"/>
              </w:rPr>
              <w:t>Job Title:</w:t>
            </w:r>
          </w:p>
        </w:tc>
        <w:tc>
          <w:tcPr>
            <w:tcW w:w="7051" w:type="dxa"/>
            <w:vAlign w:val="center"/>
          </w:tcPr>
          <w:p w14:paraId="28504E85" w14:textId="66701D90" w:rsidR="00853125" w:rsidRDefault="00853125" w:rsidP="6FC422DB">
            <w:pPr>
              <w:pStyle w:val="BasicParagraph"/>
              <w:ind w:left="-426" w:right="283"/>
              <w:jc w:val="center"/>
              <w:rPr>
                <w:rFonts w:ascii="Tahoma" w:hAnsi="Tahoma" w:cs="Tahoma"/>
                <w:b/>
                <w:bCs/>
                <w:color w:val="2F5496"/>
              </w:rPr>
            </w:pPr>
            <w:r>
              <w:rPr>
                <w:rFonts w:ascii="Tahoma" w:hAnsi="Tahoma" w:cs="Tahoma"/>
                <w:b/>
                <w:bCs/>
                <w:color w:val="2F5496"/>
              </w:rPr>
              <w:t>Teacher of</w:t>
            </w:r>
            <w:r w:rsidR="0472B405">
              <w:rPr>
                <w:rFonts w:ascii="Tahoma" w:hAnsi="Tahoma" w:cs="Tahoma"/>
                <w:b/>
                <w:bCs/>
                <w:color w:val="2F5496"/>
              </w:rPr>
              <w:t xml:space="preserve"> Philosophy &amp; Ethics</w:t>
            </w:r>
          </w:p>
        </w:tc>
      </w:tr>
      <w:tr w:rsidR="00853125" w:rsidRPr="00853125" w14:paraId="391BA1BD" w14:textId="77777777" w:rsidTr="6FC422DB">
        <w:trPr>
          <w:cantSplit/>
          <w:trHeight w:val="680"/>
        </w:trPr>
        <w:tc>
          <w:tcPr>
            <w:tcW w:w="1990" w:type="dxa"/>
            <w:vAlign w:val="center"/>
          </w:tcPr>
          <w:p w14:paraId="747FEB06" w14:textId="77777777" w:rsidR="00853125" w:rsidRDefault="00853125" w:rsidP="00F30D75">
            <w:pPr>
              <w:rPr>
                <w:rFonts w:ascii="Tahoma" w:hAnsi="Tahoma" w:cs="Tahoma"/>
                <w:b/>
                <w:bCs/>
                <w:color w:val="2F5496"/>
              </w:rPr>
            </w:pPr>
            <w:r>
              <w:rPr>
                <w:rFonts w:ascii="Tahoma" w:hAnsi="Tahoma" w:cs="Tahoma"/>
                <w:b/>
                <w:bCs/>
                <w:color w:val="2F5496"/>
              </w:rPr>
              <w:t>Aim and Main Job Purpose:</w:t>
            </w:r>
          </w:p>
        </w:tc>
        <w:tc>
          <w:tcPr>
            <w:tcW w:w="7051" w:type="dxa"/>
            <w:vAlign w:val="center"/>
          </w:tcPr>
          <w:p w14:paraId="676E7530" w14:textId="7015A751" w:rsidR="00853125" w:rsidRDefault="63EDDC08" w:rsidP="30AB9C43">
            <w:pPr>
              <w:jc w:val="both"/>
              <w:rPr>
                <w:rFonts w:ascii="Tahoma" w:hAnsi="Tahoma" w:cs="Tahoma"/>
                <w:color w:val="1F4E79"/>
              </w:rPr>
            </w:pPr>
            <w:r>
              <w:rPr>
                <w:rFonts w:ascii="Tahoma" w:eastAsia="Times New Roman" w:hAnsi="Tahoma" w:cs="Tahoma"/>
                <w:color w:val="1F4E79"/>
                <w:lang w:eastAsia="en-GB"/>
              </w:rPr>
              <w:t xml:space="preserve">To strengthen Sir William Ramsay’s position as a diverse community school, where all students achieve </w:t>
            </w:r>
          </w:p>
          <w:p w14:paraId="7832E789" w14:textId="3D6A6FAF" w:rsidR="00853125" w:rsidRDefault="63EDDC08" w:rsidP="30AB9C43">
            <w:pPr>
              <w:jc w:val="both"/>
              <w:rPr>
                <w:rFonts w:ascii="Tahoma" w:hAnsi="Tahoma" w:cs="Tahoma"/>
                <w:color w:val="1F4E79"/>
              </w:rPr>
            </w:pPr>
            <w:r>
              <w:rPr>
                <w:rFonts w:ascii="Tahoma" w:eastAsia="Times New Roman" w:hAnsi="Tahoma" w:cs="Tahoma"/>
                <w:color w:val="1F4E79"/>
                <w:lang w:eastAsia="en-GB"/>
              </w:rPr>
              <w:t>To contribute to the improvement of student examination outcomes</w:t>
            </w:r>
          </w:p>
          <w:p w14:paraId="0A0BF76C" w14:textId="08B4964A" w:rsidR="00853125" w:rsidRDefault="63EDDC08" w:rsidP="30AB9C43">
            <w:pPr>
              <w:jc w:val="both"/>
              <w:rPr>
                <w:rFonts w:ascii="Tahoma" w:hAnsi="Tahoma" w:cs="Tahoma"/>
                <w:color w:val="1F4E79"/>
              </w:rPr>
            </w:pPr>
            <w:r>
              <w:rPr>
                <w:rFonts w:ascii="Tahoma" w:eastAsia="Times New Roman" w:hAnsi="Tahoma" w:cs="Tahoma"/>
                <w:color w:val="1F4E79"/>
                <w:lang w:eastAsia="en-GB"/>
              </w:rPr>
              <w:t xml:space="preserve">To contribute to the development of outstanding teaching across the school  </w:t>
            </w:r>
          </w:p>
          <w:p w14:paraId="6A6829E2" w14:textId="06A33BC5" w:rsidR="00853125" w:rsidRDefault="63EDDC08" w:rsidP="30AB9C43">
            <w:pPr>
              <w:jc w:val="both"/>
              <w:rPr>
                <w:rFonts w:ascii="Tahoma" w:hAnsi="Tahoma" w:cs="Tahoma"/>
                <w:color w:val="1F4E79"/>
              </w:rPr>
            </w:pPr>
            <w:r>
              <w:rPr>
                <w:rFonts w:ascii="Tahoma" w:eastAsia="Times New Roman" w:hAnsi="Tahoma" w:cs="Tahoma"/>
                <w:color w:val="1F4E79"/>
                <w:lang w:eastAsia="en-GB"/>
              </w:rPr>
              <w:t>To share a vision, sense of purpose and pride in the school</w:t>
            </w:r>
          </w:p>
        </w:tc>
      </w:tr>
    </w:tbl>
    <w:p w14:paraId="3C4354B7" w14:textId="77777777" w:rsidR="001F62FA" w:rsidRDefault="001F62FA" w:rsidP="00F30D75">
      <w:pPr>
        <w:rPr>
          <w:rFonts w:ascii="Tahoma" w:hAnsi="Tahoma" w:cs="Tahoma"/>
          <w:b/>
          <w:bCs/>
          <w:color w:val="1F4E79"/>
        </w:rPr>
      </w:pPr>
    </w:p>
    <w:p w14:paraId="7E15B9AF" w14:textId="77777777" w:rsidR="001F62FA" w:rsidRPr="00DD3996" w:rsidRDefault="001F62FA" w:rsidP="004C0336">
      <w:pPr>
        <w:pStyle w:val="Heading1"/>
        <w:rPr>
          <w:u w:color="323E4F"/>
        </w:rPr>
      </w:pPr>
      <w:r w:rsidRPr="00DD3996">
        <w:rPr>
          <w:u w:color="323E4F"/>
        </w:rPr>
        <w:t>Teaching and Managing Pupil Learning</w:t>
      </w:r>
    </w:p>
    <w:p w14:paraId="576D1D87" w14:textId="6C8A9407" w:rsidR="001F62FA" w:rsidRDefault="001F62FA" w:rsidP="001F62FA">
      <w:pPr>
        <w:pStyle w:val="StyleArial11pt"/>
        <w:numPr>
          <w:ilvl w:val="0"/>
          <w:numId w:val="0"/>
        </w:numPr>
        <w:rPr>
          <w:rFonts w:ascii="Tahoma" w:hAnsi="Tahoma" w:cs="Tahoma"/>
          <w:color w:val="1F4E79"/>
          <w:sz w:val="24"/>
          <w:szCs w:val="24"/>
        </w:rPr>
      </w:pPr>
      <w:r>
        <w:rPr>
          <w:rFonts w:ascii="Tahoma" w:hAnsi="Tahoma" w:cs="Tahoma"/>
          <w:color w:val="1F4E79"/>
          <w:sz w:val="24"/>
          <w:szCs w:val="24"/>
        </w:rPr>
        <w:t xml:space="preserve">Teacher of </w:t>
      </w:r>
      <w:r w:rsidR="0DF82C39">
        <w:rPr>
          <w:rFonts w:ascii="Tahoma" w:hAnsi="Tahoma" w:cs="Tahoma"/>
          <w:color w:val="1F4E79"/>
          <w:sz w:val="24"/>
          <w:szCs w:val="24"/>
        </w:rPr>
        <w:t>Philosophy &amp; Ethics</w:t>
      </w:r>
      <w:r>
        <w:rPr>
          <w:rFonts w:ascii="Tahoma" w:hAnsi="Tahoma" w:cs="Tahoma"/>
          <w:color w:val="1F4E79"/>
          <w:sz w:val="24"/>
          <w:szCs w:val="24"/>
        </w:rPr>
        <w:t xml:space="preserve"> will:</w:t>
      </w:r>
    </w:p>
    <w:p w14:paraId="1012B231"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Be able to teach effectively across the full range of age and abilities.</w:t>
      </w:r>
    </w:p>
    <w:p w14:paraId="384AB5BA"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Possess high expectatio</w:t>
      </w:r>
      <w:r w:rsidRPr="30AB9C43">
        <w:rPr>
          <w:rFonts w:ascii="Tahoma" w:hAnsi="Tahoma" w:cs="Tahoma"/>
          <w:color w:val="002060"/>
          <w:sz w:val="24"/>
          <w:szCs w:val="24"/>
        </w:rPr>
        <w:t>ns of students</w:t>
      </w:r>
      <w:r>
        <w:rPr>
          <w:rFonts w:ascii="Tahoma" w:hAnsi="Tahoma" w:cs="Tahoma"/>
          <w:color w:val="1F4E79"/>
          <w:sz w:val="24"/>
          <w:szCs w:val="24"/>
        </w:rPr>
        <w:t xml:space="preserve"> in relation to standards of achievement and behaviour.</w:t>
      </w:r>
    </w:p>
    <w:p w14:paraId="252A75B1"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Have an active input in the creation, consistent implementation and improvement of schemes of work which encapsulate key school learning strategies.</w:t>
      </w:r>
    </w:p>
    <w:p w14:paraId="68F1C7F6"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Monitor the progress of students including those requiring additional support and challenge them to ensure students are engaged in their learning and achieve success.</w:t>
      </w:r>
    </w:p>
    <w:p w14:paraId="4066EAE0" w14:textId="77777777" w:rsidR="001F62FA" w:rsidRDefault="001F62FA" w:rsidP="001F62FA">
      <w:pPr>
        <w:pStyle w:val="StyleArial11pt"/>
        <w:numPr>
          <w:ilvl w:val="0"/>
          <w:numId w:val="0"/>
        </w:numPr>
        <w:ind w:left="720"/>
        <w:rPr>
          <w:rFonts w:ascii="Tahoma" w:hAnsi="Tahoma" w:cs="Tahoma"/>
          <w:color w:val="1F4E79"/>
          <w:sz w:val="24"/>
          <w:szCs w:val="24"/>
        </w:rPr>
      </w:pPr>
    </w:p>
    <w:p w14:paraId="474D7D2C" w14:textId="77777777" w:rsidR="001F62FA" w:rsidRPr="00DD3996" w:rsidRDefault="001F62FA" w:rsidP="004C0336">
      <w:pPr>
        <w:pStyle w:val="Heading1"/>
        <w:rPr>
          <w:u w:color="323E4F"/>
        </w:rPr>
      </w:pPr>
      <w:r w:rsidRPr="00DD3996">
        <w:rPr>
          <w:u w:color="323E4F"/>
        </w:rPr>
        <w:t>Assessment and Self-Evaluation</w:t>
      </w:r>
    </w:p>
    <w:p w14:paraId="4AE002C5" w14:textId="797FB51D" w:rsidR="001F62FA" w:rsidRDefault="001F62FA" w:rsidP="001F62FA">
      <w:pPr>
        <w:pStyle w:val="StyleArial11pt"/>
        <w:numPr>
          <w:ilvl w:val="0"/>
          <w:numId w:val="0"/>
        </w:numPr>
        <w:rPr>
          <w:rFonts w:ascii="Tahoma" w:hAnsi="Tahoma" w:cs="Tahoma"/>
          <w:color w:val="1F4E79"/>
          <w:sz w:val="24"/>
          <w:szCs w:val="24"/>
        </w:rPr>
      </w:pPr>
      <w:r>
        <w:rPr>
          <w:rFonts w:ascii="Tahoma" w:hAnsi="Tahoma" w:cs="Tahoma"/>
          <w:color w:val="1F4E79"/>
          <w:sz w:val="24"/>
          <w:szCs w:val="24"/>
        </w:rPr>
        <w:t xml:space="preserve">Teacher of </w:t>
      </w:r>
      <w:r w:rsidR="4DF532AF">
        <w:rPr>
          <w:rFonts w:ascii="Tahoma" w:hAnsi="Tahoma" w:cs="Tahoma"/>
          <w:color w:val="1F4E79"/>
          <w:sz w:val="24"/>
          <w:szCs w:val="24"/>
        </w:rPr>
        <w:t>Philosophy &amp; Ethics</w:t>
      </w:r>
      <w:r>
        <w:rPr>
          <w:rFonts w:ascii="Tahoma" w:hAnsi="Tahoma" w:cs="Tahoma"/>
          <w:color w:val="1F4E79"/>
          <w:sz w:val="24"/>
          <w:szCs w:val="24"/>
        </w:rPr>
        <w:t xml:space="preserve"> will: </w:t>
      </w:r>
    </w:p>
    <w:p w14:paraId="0ED710DF"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 xml:space="preserve">Implement policies and practices for assessing, recording and reporting on student achievement and to assist in setting targets for further improvement. </w:t>
      </w:r>
    </w:p>
    <w:p w14:paraId="6BAEE232" w14:textId="411CF57D"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 xml:space="preserve">In conjunction with the Head of </w:t>
      </w:r>
      <w:r w:rsidR="41D32A41">
        <w:rPr>
          <w:rFonts w:ascii="Tahoma" w:hAnsi="Tahoma" w:cs="Tahoma"/>
          <w:color w:val="1F4E79"/>
          <w:sz w:val="24"/>
          <w:szCs w:val="24"/>
        </w:rPr>
        <w:t>Humanities</w:t>
      </w:r>
      <w:r>
        <w:rPr>
          <w:rFonts w:ascii="Tahoma" w:hAnsi="Tahoma" w:cs="Tahoma"/>
          <w:color w:val="1F4E79"/>
          <w:sz w:val="24"/>
          <w:szCs w:val="24"/>
        </w:rPr>
        <w:t xml:space="preserve">, use data effectively to identify students who are underachieving and, where necessary, create and implement an effective intervention plan. </w:t>
      </w:r>
    </w:p>
    <w:p w14:paraId="2F28984B" w14:textId="77777777" w:rsidR="001F62FA" w:rsidRDefault="001F62FA" w:rsidP="001F62FA">
      <w:pPr>
        <w:pStyle w:val="StyleArial11pt"/>
        <w:numPr>
          <w:ilvl w:val="0"/>
          <w:numId w:val="0"/>
        </w:numPr>
        <w:rPr>
          <w:rFonts w:ascii="Tahoma" w:hAnsi="Tahoma" w:cs="Tahoma"/>
          <w:color w:val="1F4E79"/>
          <w:sz w:val="24"/>
          <w:szCs w:val="24"/>
        </w:rPr>
      </w:pPr>
    </w:p>
    <w:p w14:paraId="6B12EA87" w14:textId="1073948B" w:rsidR="001F62FA" w:rsidRPr="00DD3996" w:rsidRDefault="001F62FA" w:rsidP="004C0336">
      <w:pPr>
        <w:pStyle w:val="Heading1"/>
        <w:rPr>
          <w:u w:color="323E4F"/>
        </w:rPr>
      </w:pPr>
      <w:r w:rsidRPr="00DD3996">
        <w:rPr>
          <w:u w:color="323E4F"/>
        </w:rPr>
        <w:t>Relationships with Parents</w:t>
      </w:r>
      <w:r w:rsidR="004C0336">
        <w:rPr>
          <w:u w:color="323E4F"/>
        </w:rPr>
        <w:t>/Carers</w:t>
      </w:r>
    </w:p>
    <w:p w14:paraId="007E4E8E" w14:textId="53191AA9" w:rsidR="001F62FA" w:rsidRDefault="001F62FA" w:rsidP="001F62FA">
      <w:pPr>
        <w:pStyle w:val="StyleArial11pt"/>
        <w:numPr>
          <w:ilvl w:val="0"/>
          <w:numId w:val="0"/>
        </w:numPr>
        <w:rPr>
          <w:rFonts w:ascii="Tahoma" w:hAnsi="Tahoma" w:cs="Tahoma"/>
          <w:color w:val="1F4E79"/>
          <w:sz w:val="24"/>
          <w:szCs w:val="24"/>
        </w:rPr>
      </w:pPr>
      <w:r>
        <w:rPr>
          <w:rFonts w:ascii="Tahoma" w:hAnsi="Tahoma" w:cs="Tahoma"/>
          <w:color w:val="1F4E79"/>
          <w:sz w:val="24"/>
          <w:szCs w:val="24"/>
        </w:rPr>
        <w:t xml:space="preserve">Teacher of </w:t>
      </w:r>
      <w:r w:rsidR="19FC2026">
        <w:rPr>
          <w:rFonts w:ascii="Tahoma" w:hAnsi="Tahoma" w:cs="Tahoma"/>
          <w:color w:val="1F4E79"/>
          <w:sz w:val="24"/>
          <w:szCs w:val="24"/>
        </w:rPr>
        <w:t>Philosophy &amp; Ethics</w:t>
      </w:r>
      <w:r>
        <w:rPr>
          <w:rFonts w:ascii="Tahoma" w:hAnsi="Tahoma" w:cs="Tahoma"/>
          <w:color w:val="1F4E79"/>
          <w:sz w:val="24"/>
          <w:szCs w:val="24"/>
        </w:rPr>
        <w:t xml:space="preserve"> will: </w:t>
      </w:r>
    </w:p>
    <w:p w14:paraId="089857BC"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Establish a partnership with parents to involve them in their child’s learning of the subject, as well as providing information about targets and attainment.</w:t>
      </w:r>
    </w:p>
    <w:p w14:paraId="576A78F9"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Communicate effectively, both orally and in writing, with parents.</w:t>
      </w:r>
    </w:p>
    <w:p w14:paraId="25E69455" w14:textId="77777777" w:rsidR="001F62FA" w:rsidRDefault="001F62FA" w:rsidP="000277CB">
      <w:pPr>
        <w:pStyle w:val="StyleArial11pt"/>
        <w:numPr>
          <w:ilvl w:val="0"/>
          <w:numId w:val="0"/>
        </w:numPr>
        <w:rPr>
          <w:rFonts w:ascii="Tahoma" w:hAnsi="Tahoma" w:cs="Tahoma"/>
          <w:color w:val="1F4E79"/>
          <w:sz w:val="24"/>
          <w:szCs w:val="24"/>
        </w:rPr>
      </w:pPr>
    </w:p>
    <w:p w14:paraId="19D539C1" w14:textId="77777777" w:rsidR="001F62FA" w:rsidRPr="00DD3996" w:rsidRDefault="001F62FA" w:rsidP="000277CB">
      <w:pPr>
        <w:pStyle w:val="Heading1"/>
        <w:rPr>
          <w:u w:color="323E4F"/>
        </w:rPr>
      </w:pPr>
      <w:r w:rsidRPr="00DD3996">
        <w:rPr>
          <w:u w:color="323E4F"/>
        </w:rPr>
        <w:t>Managing Own Performance</w:t>
      </w:r>
    </w:p>
    <w:p w14:paraId="60949F73" w14:textId="17301FA8" w:rsidR="001F62FA" w:rsidRDefault="001F62FA" w:rsidP="001F62FA">
      <w:pPr>
        <w:pStyle w:val="StyleArial11pt"/>
        <w:numPr>
          <w:ilvl w:val="0"/>
          <w:numId w:val="0"/>
        </w:numPr>
        <w:rPr>
          <w:rFonts w:ascii="Tahoma" w:hAnsi="Tahoma" w:cs="Tahoma"/>
          <w:color w:val="1F4E79"/>
          <w:sz w:val="24"/>
          <w:szCs w:val="24"/>
        </w:rPr>
      </w:pPr>
      <w:r>
        <w:rPr>
          <w:rFonts w:ascii="Tahoma" w:hAnsi="Tahoma" w:cs="Tahoma"/>
          <w:color w:val="1F4E79"/>
          <w:sz w:val="24"/>
          <w:szCs w:val="24"/>
        </w:rPr>
        <w:t xml:space="preserve">Teacher of </w:t>
      </w:r>
      <w:r w:rsidR="0A2C5EA7">
        <w:rPr>
          <w:rFonts w:ascii="Tahoma" w:hAnsi="Tahoma" w:cs="Tahoma"/>
          <w:color w:val="1F4E79"/>
          <w:sz w:val="24"/>
          <w:szCs w:val="24"/>
        </w:rPr>
        <w:t>Philosophy &amp; Ethics</w:t>
      </w:r>
      <w:r>
        <w:rPr>
          <w:rFonts w:ascii="Tahoma" w:hAnsi="Tahoma" w:cs="Tahoma"/>
          <w:color w:val="1F4E79"/>
          <w:sz w:val="24"/>
          <w:szCs w:val="24"/>
        </w:rPr>
        <w:t xml:space="preserve"> will: </w:t>
      </w:r>
    </w:p>
    <w:p w14:paraId="40B5E7FA"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Prioritise and manage their own time effectively.</w:t>
      </w:r>
    </w:p>
    <w:p w14:paraId="1D913C90"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Take responsibility for their own professional development.</w:t>
      </w:r>
    </w:p>
    <w:p w14:paraId="67CD1283"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 xml:space="preserve">Share good practice resulting in a tangible impact on student learning. </w:t>
      </w:r>
    </w:p>
    <w:p w14:paraId="414C2041"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Form constructive relationships with staff including team working and mutual support.</w:t>
      </w:r>
    </w:p>
    <w:p w14:paraId="207E3056"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Actively implement the key aspects of the school’s behaviour management policies.</w:t>
      </w:r>
    </w:p>
    <w:p w14:paraId="5E170EDE" w14:textId="5FECB9B0" w:rsidR="00846033" w:rsidRDefault="001F62FA" w:rsidP="00716FAC">
      <w:pPr>
        <w:pStyle w:val="StyleArial11pt"/>
        <w:numPr>
          <w:ilvl w:val="0"/>
          <w:numId w:val="7"/>
        </w:numPr>
        <w:rPr>
          <w:rFonts w:ascii="Tahoma" w:hAnsi="Tahoma" w:cs="Tahoma"/>
          <w:color w:val="1F4E79"/>
          <w:sz w:val="24"/>
          <w:szCs w:val="24"/>
        </w:rPr>
      </w:pPr>
      <w:r>
        <w:rPr>
          <w:rFonts w:ascii="Tahoma" w:hAnsi="Tahoma" w:cs="Tahoma"/>
          <w:color w:val="1F4E79"/>
          <w:sz w:val="24"/>
          <w:szCs w:val="24"/>
        </w:rPr>
        <w:t>Be a form tutor.</w:t>
      </w:r>
    </w:p>
    <w:p w14:paraId="3F496F57" w14:textId="5C503FBD"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 xml:space="preserve">Make a contribution to the wider school life including specialist </w:t>
      </w:r>
      <w:r w:rsidR="41D32A41">
        <w:rPr>
          <w:rFonts w:ascii="Tahoma" w:hAnsi="Tahoma" w:cs="Tahoma"/>
          <w:color w:val="1F4E79"/>
          <w:sz w:val="24"/>
          <w:szCs w:val="24"/>
        </w:rPr>
        <w:t>Humanities</w:t>
      </w:r>
      <w:r>
        <w:rPr>
          <w:rFonts w:ascii="Tahoma" w:hAnsi="Tahoma" w:cs="Tahoma"/>
          <w:color w:val="1F4E79"/>
          <w:sz w:val="24"/>
          <w:szCs w:val="24"/>
        </w:rPr>
        <w:t xml:space="preserve"> enrichment activities.</w:t>
      </w:r>
    </w:p>
    <w:p w14:paraId="7F412D99"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 xml:space="preserve">Contribute to faculty planning and developments. </w:t>
      </w:r>
    </w:p>
    <w:p w14:paraId="027F545A" w14:textId="77777777" w:rsidR="001F62FA" w:rsidRDefault="001F62FA" w:rsidP="001F62FA">
      <w:pPr>
        <w:rPr>
          <w:rFonts w:ascii="Tahoma" w:hAnsi="Tahoma" w:cs="Tahoma"/>
          <w:color w:val="1F4E79"/>
        </w:rPr>
      </w:pPr>
    </w:p>
    <w:p w14:paraId="69D3A748" w14:textId="77777777" w:rsidR="001F62FA" w:rsidRDefault="001F62FA" w:rsidP="001F62FA">
      <w:pPr>
        <w:rPr>
          <w:rFonts w:ascii="Tahoma" w:hAnsi="Tahoma" w:cs="Tahoma"/>
          <w:color w:val="1F4E79"/>
        </w:rPr>
      </w:pPr>
    </w:p>
    <w:p w14:paraId="77C563E6" w14:textId="77777777" w:rsidR="001F62FA" w:rsidRPr="00DD3996" w:rsidRDefault="001F62FA" w:rsidP="00716FAC">
      <w:pPr>
        <w:pStyle w:val="Heading1"/>
        <w:rPr>
          <w:u w:color="323E4F"/>
        </w:rPr>
      </w:pPr>
      <w:r w:rsidRPr="00DD3996">
        <w:rPr>
          <w:u w:color="323E4F"/>
        </w:rPr>
        <w:t>Strategic Leadership</w:t>
      </w:r>
    </w:p>
    <w:p w14:paraId="2882B5E2" w14:textId="098162EA" w:rsidR="001F62FA" w:rsidRDefault="001F62FA" w:rsidP="001F62FA">
      <w:pPr>
        <w:pStyle w:val="StyleArial11pt"/>
        <w:numPr>
          <w:ilvl w:val="0"/>
          <w:numId w:val="0"/>
        </w:numPr>
        <w:rPr>
          <w:rFonts w:ascii="Tahoma" w:hAnsi="Tahoma" w:cs="Tahoma"/>
          <w:color w:val="1F4E79"/>
          <w:sz w:val="24"/>
          <w:szCs w:val="24"/>
        </w:rPr>
      </w:pPr>
      <w:r>
        <w:rPr>
          <w:rFonts w:ascii="Tahoma" w:hAnsi="Tahoma" w:cs="Tahoma"/>
          <w:color w:val="1F4E79"/>
          <w:sz w:val="24"/>
          <w:szCs w:val="24"/>
        </w:rPr>
        <w:t xml:space="preserve">Teacher of </w:t>
      </w:r>
      <w:r w:rsidR="577C2BF7">
        <w:rPr>
          <w:rFonts w:ascii="Tahoma" w:hAnsi="Tahoma" w:cs="Tahoma"/>
          <w:color w:val="1F4E79"/>
          <w:sz w:val="24"/>
          <w:szCs w:val="24"/>
        </w:rPr>
        <w:t>Philosophy &amp; Ethics</w:t>
      </w:r>
      <w:r>
        <w:rPr>
          <w:rFonts w:ascii="Tahoma" w:hAnsi="Tahoma" w:cs="Tahoma"/>
          <w:color w:val="1F4E79"/>
          <w:sz w:val="24"/>
          <w:szCs w:val="24"/>
        </w:rPr>
        <w:t xml:space="preserve"> will: </w:t>
      </w:r>
    </w:p>
    <w:p w14:paraId="39886396" w14:textId="77777777" w:rsidR="001F62FA" w:rsidRDefault="001F62FA" w:rsidP="001F62FA">
      <w:pPr>
        <w:pStyle w:val="StyleArial11pt"/>
        <w:numPr>
          <w:ilvl w:val="0"/>
          <w:numId w:val="7"/>
        </w:numPr>
        <w:rPr>
          <w:rFonts w:ascii="Tahoma" w:hAnsi="Tahoma" w:cs="Tahoma"/>
          <w:color w:val="1F4E79"/>
          <w:sz w:val="24"/>
          <w:szCs w:val="24"/>
        </w:rPr>
      </w:pPr>
      <w:r>
        <w:rPr>
          <w:rFonts w:ascii="Tahoma" w:hAnsi="Tahoma" w:cs="Tahoma"/>
          <w:color w:val="1F4E79"/>
          <w:sz w:val="24"/>
          <w:szCs w:val="24"/>
        </w:rPr>
        <w:t>Contribute fully to the Faculty Development Plan which contributes positively to the achievements of the School Development Plan.</w:t>
      </w:r>
    </w:p>
    <w:p w14:paraId="1990325B" w14:textId="77777777" w:rsidR="00846033" w:rsidRPr="00414B88" w:rsidRDefault="00846033" w:rsidP="00716FAC">
      <w:pPr>
        <w:pStyle w:val="BasicParagraph"/>
        <w:suppressAutoHyphens/>
        <w:ind w:left="-426" w:right="-22"/>
        <w:rPr>
          <w:rFonts w:ascii="Tahoma" w:hAnsi="Tahoma" w:cs="Tahoma"/>
        </w:rPr>
      </w:pPr>
    </w:p>
    <w:p w14:paraId="2C2D61F2" w14:textId="77777777" w:rsidR="006B5988" w:rsidRPr="00853125" w:rsidRDefault="006B5988" w:rsidP="00716FAC">
      <w:pPr>
        <w:pStyle w:val="Heading1"/>
        <w:rPr>
          <w:u w:color="323E4F"/>
        </w:rPr>
      </w:pPr>
      <w:r w:rsidRPr="00853125">
        <w:rPr>
          <w:u w:color="323E4F"/>
        </w:rPr>
        <w:t>Other Responsibilities</w:t>
      </w:r>
    </w:p>
    <w:p w14:paraId="6413459F"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promote the School’s vision, values and aims.</w:t>
      </w:r>
    </w:p>
    <w:p w14:paraId="5262D441"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be aware of and comply with the codes of conduct, regulations, policies, procedures.</w:t>
      </w:r>
    </w:p>
    <w:p w14:paraId="3475A63E"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work as part of a team.</w:t>
      </w:r>
    </w:p>
    <w:p w14:paraId="20777031"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be generally responsible for safeguarding and promoting the welfare of students.</w:t>
      </w:r>
    </w:p>
    <w:p w14:paraId="2117CF36"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be responsible for own and team health and safety including well-being.</w:t>
      </w:r>
    </w:p>
    <w:p w14:paraId="29750211"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actively participate in the School’s appraisal system.</w:t>
      </w:r>
    </w:p>
    <w:p w14:paraId="08DD098A" w14:textId="77777777" w:rsidR="006B5988" w:rsidRDefault="006B5988" w:rsidP="00853125">
      <w:pPr>
        <w:pStyle w:val="StyleArial11pt"/>
        <w:numPr>
          <w:ilvl w:val="0"/>
          <w:numId w:val="7"/>
        </w:numPr>
        <w:rPr>
          <w:rFonts w:ascii="Tahoma" w:hAnsi="Tahoma" w:cs="Tahoma"/>
          <w:color w:val="2F5496"/>
          <w:sz w:val="24"/>
          <w:szCs w:val="24"/>
        </w:rPr>
      </w:pPr>
      <w:r>
        <w:rPr>
          <w:rFonts w:ascii="Tahoma" w:hAnsi="Tahoma" w:cs="Tahoma"/>
          <w:color w:val="2F5496"/>
          <w:sz w:val="24"/>
          <w:szCs w:val="24"/>
        </w:rPr>
        <w:t>To do Continued Professional Learning as agreed with the Line Manager.</w:t>
      </w:r>
    </w:p>
    <w:p w14:paraId="22C3B1ED" w14:textId="77777777" w:rsidR="006B5988" w:rsidRPr="00414B88" w:rsidRDefault="006B5988" w:rsidP="006B598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283"/>
        <w:jc w:val="both"/>
        <w:rPr>
          <w:rFonts w:ascii="Tahoma" w:hAnsi="Tahoma" w:cs="Tahoma"/>
          <w:spacing w:val="0"/>
          <w:sz w:val="24"/>
          <w:szCs w:val="24"/>
          <w:lang w:val="en-US"/>
        </w:rPr>
      </w:pPr>
    </w:p>
    <w:p w14:paraId="488D8CD1" w14:textId="77777777" w:rsidR="006B5988" w:rsidRPr="006B5988" w:rsidRDefault="006B5988" w:rsidP="006B5988">
      <w:pPr>
        <w:pStyle w:val="BasicParagraph"/>
        <w:suppressAutoHyphens/>
        <w:ind w:left="-426" w:right="283"/>
        <w:rPr>
          <w:rFonts w:ascii="Tahoma" w:hAnsi="Tahoma" w:cs="Tahoma"/>
          <w:color w:val="284583"/>
          <w:spacing w:val="-4"/>
        </w:rPr>
      </w:pPr>
      <w:r w:rsidRPr="006B5988">
        <w:rPr>
          <w:rFonts w:ascii="Tahoma" w:hAnsi="Tahoma" w:cs="Tahoma"/>
          <w:color w:val="284583"/>
          <w:spacing w:val="-4"/>
        </w:rPr>
        <w:t>This job description is current at the date indicated below but, in consultation with the postholder, it may be changed by the Headteacher to reflect or anticipate changes in the post commensurate with the grade or job title.</w:t>
      </w:r>
    </w:p>
    <w:p w14:paraId="14F7B2C3" w14:textId="397936EE" w:rsidR="006A6E40" w:rsidRPr="006A6E40" w:rsidRDefault="006A6E40" w:rsidP="00EB2090">
      <w:pPr>
        <w:pStyle w:val="BasicParagraph"/>
        <w:suppressAutoHyphens/>
        <w:spacing w:line="240" w:lineRule="auto"/>
        <w:ind w:left="-425" w:right="-23"/>
        <w:jc w:val="center"/>
        <w:rPr>
          <w:rFonts w:ascii="Tahoma" w:hAnsi="Tahoma" w:cs="Tahoma"/>
          <w:color w:val="284583"/>
          <w:spacing w:val="-4"/>
        </w:rPr>
      </w:pPr>
      <w:r>
        <w:rPr>
          <w:rFonts w:ascii="Tahoma" w:hAnsi="Tahoma" w:cs="Tahoma"/>
          <w:b/>
          <w:bCs/>
          <w:color w:val="284583"/>
          <w:spacing w:val="-4"/>
          <w:sz w:val="22"/>
          <w:szCs w:val="22"/>
        </w:rPr>
        <w:br w:type="page"/>
      </w:r>
      <w:r w:rsidRPr="006A6E40">
        <w:rPr>
          <w:rFonts w:ascii="Tahoma" w:hAnsi="Tahoma" w:cs="Tahoma"/>
          <w:b/>
          <w:bCs/>
          <w:color w:val="284583"/>
          <w:spacing w:val="-4"/>
          <w:sz w:val="28"/>
          <w:szCs w:val="28"/>
        </w:rPr>
        <w:lastRenderedPageBreak/>
        <w:t>The Department</w:t>
      </w:r>
    </w:p>
    <w:p w14:paraId="7D91A84C" w14:textId="7A3D267E" w:rsidR="006A6E40" w:rsidRPr="006A6E40" w:rsidRDefault="006A6E40" w:rsidP="00EB2090">
      <w:pPr>
        <w:pStyle w:val="BasicParagraph"/>
        <w:suppressAutoHyphens/>
        <w:spacing w:line="240" w:lineRule="auto"/>
        <w:ind w:left="-425" w:right="-23"/>
        <w:rPr>
          <w:rFonts w:ascii="Tahoma" w:hAnsi="Tahoma" w:cs="Tahoma"/>
          <w:color w:val="284583"/>
          <w:spacing w:val="-4"/>
        </w:rPr>
      </w:pPr>
    </w:p>
    <w:p w14:paraId="267441E0" w14:textId="16FAAE68" w:rsidR="00351E45" w:rsidRDefault="15F1F488" w:rsidP="30AB9C43">
      <w:pPr>
        <w:pStyle w:val="BasicParagraph"/>
        <w:suppressAutoHyphens/>
        <w:ind w:left="-426" w:right="-22"/>
        <w:rPr>
          <w:rFonts w:ascii="Tahoma" w:hAnsi="Tahoma" w:cs="Tahoma"/>
          <w:b/>
          <w:bCs/>
          <w:color w:val="2F5496"/>
        </w:rPr>
      </w:pPr>
      <w:r>
        <w:rPr>
          <w:rFonts w:ascii="Tahoma" w:hAnsi="Tahoma" w:cs="Tahoma"/>
          <w:b/>
          <w:bCs/>
          <w:color w:val="2F5496"/>
          <w:spacing w:val="-4"/>
        </w:rPr>
        <w:t xml:space="preserve">Philosophy and Ethics </w:t>
      </w:r>
    </w:p>
    <w:p w14:paraId="6EBEA42B" w14:textId="6A508542" w:rsidR="00351E45" w:rsidRDefault="4B197E28" w:rsidP="30AB9C43">
      <w:pPr>
        <w:pStyle w:val="NormalWeb"/>
        <w:ind w:left="-450"/>
        <w:jc w:val="both"/>
        <w:rPr>
          <w:rFonts w:ascii="Tahoma" w:eastAsia="Tahoma" w:hAnsi="Tahoma" w:cs="Tahoma"/>
          <w:color w:val="2F5496"/>
        </w:rPr>
      </w:pPr>
      <w:r>
        <w:rPr>
          <w:rFonts w:ascii="Tahoma" w:eastAsia="Tahoma" w:hAnsi="Tahoma" w:cs="Tahoma"/>
          <w:color w:val="2F5496"/>
        </w:rPr>
        <w:t>The aim of the Philosophy and Ethics curriculum is to expand pupils’ knowledge of the world’s diversity and open their minds to the different values, ideas and cultures around them. Our curriculum aims to challenge students' moral points of view and to develop respect and appreciation of how to live in a diverse and inclusive society. We do this by valuing different perspectives through the study of different cultures and religions. Our department aims to promote an awareness of the usefulness of the subject to everyday living, to encourage enthusiasm and interest in the study of other people’s beliefs and cultures.</w:t>
      </w:r>
    </w:p>
    <w:p w14:paraId="4852BA6C" w14:textId="57F3921E" w:rsidR="00351E45" w:rsidRDefault="628F961D" w:rsidP="30AB9C43">
      <w:pPr>
        <w:pStyle w:val="NormalWeb"/>
        <w:ind w:left="-450"/>
        <w:jc w:val="both"/>
        <w:rPr>
          <w:rFonts w:ascii="Tahoma" w:eastAsia="Tahoma" w:hAnsi="Tahoma" w:cs="Tahoma"/>
          <w:color w:val="2F5496"/>
        </w:rPr>
      </w:pPr>
      <w:r>
        <w:rPr>
          <w:rFonts w:ascii="Tahoma" w:eastAsia="Tahoma" w:hAnsi="Tahoma" w:cs="Tahoma"/>
          <w:color w:val="2F5496"/>
        </w:rPr>
        <w:t xml:space="preserve">Department members share a commitment to raising standards of student achievement and attainment. We are committed to offering a high standard of teaching and learning. </w:t>
      </w:r>
    </w:p>
    <w:p w14:paraId="298FA250" w14:textId="16598F29" w:rsidR="00351E45" w:rsidRDefault="4B197E28" w:rsidP="30AB9C43">
      <w:pPr>
        <w:pStyle w:val="NormalWeb"/>
        <w:ind w:left="-450"/>
        <w:jc w:val="both"/>
        <w:rPr>
          <w:rFonts w:ascii="Tahoma" w:eastAsia="Tahoma" w:hAnsi="Tahoma" w:cs="Tahoma"/>
          <w:color w:val="2F5496"/>
        </w:rPr>
      </w:pPr>
      <w:r>
        <w:rPr>
          <w:rFonts w:ascii="Tahoma" w:eastAsia="Tahoma" w:hAnsi="Tahoma" w:cs="Tahoma"/>
          <w:color w:val="2F5496"/>
        </w:rPr>
        <w:t>As a department, we are looking for someone who is dynamic, creative, a team player, innovative and dedicated.  A successful candidate will help us to raise the profile of the subject within the school.</w:t>
      </w:r>
    </w:p>
    <w:p w14:paraId="4CEA7162" w14:textId="305D4615" w:rsidR="00351E45" w:rsidRDefault="4B197E28" w:rsidP="30AB9C43">
      <w:pPr>
        <w:pStyle w:val="NormalWeb"/>
        <w:ind w:left="-450"/>
        <w:jc w:val="both"/>
        <w:rPr>
          <w:rFonts w:ascii="Tahoma" w:eastAsia="Tahoma" w:hAnsi="Tahoma" w:cs="Tahoma"/>
          <w:color w:val="2F5496"/>
        </w:rPr>
      </w:pPr>
      <w:r>
        <w:rPr>
          <w:rFonts w:ascii="Tahoma" w:eastAsia="Tahoma" w:hAnsi="Tahoma" w:cs="Tahoma"/>
          <w:color w:val="2F5496"/>
        </w:rPr>
        <w:t xml:space="preserve">If you are dedicated to delivering an interesting and thought- provoking subject to a high standard and have ideas to share, you would be an ideal candidate. </w:t>
      </w:r>
    </w:p>
    <w:p w14:paraId="1BD2978F" w14:textId="20479D47" w:rsidR="00351E45" w:rsidRDefault="4B197E28" w:rsidP="30AB9C43">
      <w:pPr>
        <w:pStyle w:val="NormalWeb"/>
        <w:ind w:left="-450"/>
        <w:jc w:val="both"/>
        <w:rPr>
          <w:rFonts w:ascii="Tahoma" w:eastAsia="Tahoma" w:hAnsi="Tahoma" w:cs="Tahoma"/>
          <w:color w:val="2F5496"/>
          <w:sz w:val="22"/>
          <w:szCs w:val="22"/>
        </w:rPr>
      </w:pPr>
      <w:r>
        <w:rPr>
          <w:rFonts w:ascii="Tahoma" w:eastAsia="Tahoma" w:hAnsi="Tahoma" w:cs="Tahoma"/>
          <w:color w:val="2F5496"/>
          <w:sz w:val="22"/>
          <w:szCs w:val="22"/>
        </w:rPr>
        <w:t xml:space="preserve"> </w:t>
      </w:r>
    </w:p>
    <w:p w14:paraId="714521F0" w14:textId="3C95BA44" w:rsidR="00351E45" w:rsidRDefault="4B197E28" w:rsidP="30AB9C43">
      <w:pPr>
        <w:pStyle w:val="NormalWeb"/>
        <w:ind w:left="-450"/>
        <w:jc w:val="both"/>
        <w:rPr>
          <w:rFonts w:ascii="Tahoma" w:eastAsia="Tahoma" w:hAnsi="Tahoma" w:cs="Tahoma"/>
          <w:color w:val="2F5496"/>
        </w:rPr>
      </w:pPr>
      <w:r>
        <w:rPr>
          <w:rFonts w:ascii="Tahoma" w:eastAsia="Tahoma" w:hAnsi="Tahoma" w:cs="Tahoma"/>
          <w:b/>
          <w:bCs/>
          <w:color w:val="2F5496"/>
        </w:rPr>
        <w:t>Philosophy and Ethics Curriculum</w:t>
      </w:r>
    </w:p>
    <w:p w14:paraId="31296A92" w14:textId="7889FA0C" w:rsidR="00351E45" w:rsidRDefault="4B197E28" w:rsidP="30AB9C43">
      <w:pPr>
        <w:pStyle w:val="NormalWeb"/>
        <w:ind w:left="-450"/>
        <w:jc w:val="both"/>
        <w:rPr>
          <w:rFonts w:ascii="Tahoma" w:eastAsia="Tahoma" w:hAnsi="Tahoma" w:cs="Tahoma"/>
          <w:color w:val="2F5496"/>
        </w:rPr>
      </w:pPr>
      <w:r>
        <w:rPr>
          <w:rFonts w:ascii="Tahoma" w:eastAsia="Tahoma" w:hAnsi="Tahoma" w:cs="Tahoma"/>
          <w:color w:val="2F5496"/>
        </w:rPr>
        <w:t>We offer a wide range of engaging topics at Key Stage 3 which are currently being developed to ensure students acquire the skills required at GCSE level, in order to ensure a positive transition into Key Stage 4.</w:t>
      </w:r>
    </w:p>
    <w:p w14:paraId="7139F8EA" w14:textId="05ABCE9A" w:rsidR="00351E45" w:rsidRDefault="4B197E28" w:rsidP="30AB9C43">
      <w:pPr>
        <w:pStyle w:val="NormalWeb"/>
        <w:ind w:left="-450"/>
        <w:jc w:val="both"/>
        <w:rPr>
          <w:rFonts w:ascii="Tahoma" w:eastAsia="Tahoma" w:hAnsi="Tahoma" w:cs="Tahoma"/>
          <w:color w:val="2F5496"/>
        </w:rPr>
      </w:pPr>
      <w:r>
        <w:rPr>
          <w:rFonts w:ascii="Tahoma" w:eastAsia="Tahoma" w:hAnsi="Tahoma" w:cs="Tahoma"/>
          <w:color w:val="2F5496"/>
        </w:rPr>
        <w:t>We offer OCR GCSE Religious Studies 1-9 and OCR A Level Religious Studies. Philosophy and Ethics is a popular subject and we have a few classes in Key Stage 4 and 5.</w:t>
      </w:r>
    </w:p>
    <w:p w14:paraId="2B9BDEC1" w14:textId="1EE97930" w:rsidR="00351E45" w:rsidRDefault="00351E45" w:rsidP="30AB9C43">
      <w:pPr>
        <w:pStyle w:val="BasicParagraph"/>
        <w:suppressAutoHyphens/>
        <w:ind w:left="-450" w:right="-22"/>
        <w:rPr>
          <w:rFonts w:ascii="Tahoma" w:hAnsi="Tahoma" w:cs="Tahoma"/>
          <w:b/>
          <w:bCs/>
          <w:color w:val="2F5496"/>
        </w:rPr>
      </w:pPr>
    </w:p>
    <w:p w14:paraId="6BE66813" w14:textId="7D13F92D" w:rsidR="30AB9C43" w:rsidRDefault="30AB9C43" w:rsidP="30AB9C43">
      <w:pPr>
        <w:pStyle w:val="BasicParagraph"/>
        <w:ind w:left="-426" w:right="-22"/>
        <w:rPr>
          <w:rFonts w:ascii="Tahoma" w:hAnsi="Tahoma" w:cs="Tahoma"/>
          <w:b/>
          <w:bCs/>
          <w:color w:val="284583"/>
        </w:rPr>
      </w:pPr>
    </w:p>
    <w:p w14:paraId="00D2BFDD" w14:textId="36857DE5" w:rsidR="00677912" w:rsidRDefault="00BA5939" w:rsidP="30AB9C43">
      <w:pPr>
        <w:pStyle w:val="BasicParagraph"/>
        <w:suppressAutoHyphens/>
        <w:spacing w:line="240" w:lineRule="auto"/>
        <w:ind w:left="-425" w:right="-23"/>
        <w:rPr>
          <w:rFonts w:ascii="Tahoma" w:hAnsi="Tahoma" w:cs="Tahoma"/>
          <w:b/>
          <w:bCs/>
          <w:color w:val="284583"/>
          <w:spacing w:val="-4"/>
          <w:sz w:val="28"/>
          <w:szCs w:val="28"/>
        </w:rPr>
      </w:pPr>
      <w:r>
        <w:rPr>
          <w:rFonts w:ascii="Tahoma" w:hAnsi="Tahoma" w:cs="Tahoma"/>
          <w:b/>
          <w:bCs/>
          <w:color w:val="284583"/>
          <w:spacing w:val="-4"/>
          <w:sz w:val="28"/>
          <w:szCs w:val="28"/>
        </w:rPr>
        <w:br w:type="page"/>
      </w:r>
      <w:r w:rsidR="00677912" w:rsidRPr="00C21412">
        <w:rPr>
          <w:rFonts w:ascii="Tahoma" w:hAnsi="Tahoma" w:cs="Tahoma"/>
          <w:b/>
          <w:bCs/>
          <w:color w:val="284583"/>
          <w:spacing w:val="-4"/>
          <w:sz w:val="28"/>
          <w:szCs w:val="28"/>
        </w:rPr>
        <w:lastRenderedPageBreak/>
        <w:t xml:space="preserve">How to </w:t>
      </w:r>
      <w:r w:rsidR="00C21412">
        <w:rPr>
          <w:rFonts w:ascii="Tahoma" w:hAnsi="Tahoma" w:cs="Tahoma"/>
          <w:b/>
          <w:bCs/>
          <w:color w:val="284583"/>
          <w:spacing w:val="-4"/>
          <w:sz w:val="28"/>
          <w:szCs w:val="28"/>
        </w:rPr>
        <w:t>A</w:t>
      </w:r>
      <w:r w:rsidR="00677912" w:rsidRPr="00C21412">
        <w:rPr>
          <w:rFonts w:ascii="Tahoma" w:hAnsi="Tahoma" w:cs="Tahoma"/>
          <w:b/>
          <w:bCs/>
          <w:color w:val="284583"/>
          <w:spacing w:val="-4"/>
          <w:sz w:val="28"/>
          <w:szCs w:val="28"/>
        </w:rPr>
        <w:t>pply</w:t>
      </w:r>
    </w:p>
    <w:p w14:paraId="42349374" w14:textId="77777777" w:rsidR="00C21412" w:rsidRPr="00677912" w:rsidRDefault="00C21412" w:rsidP="007D2D19">
      <w:pPr>
        <w:pStyle w:val="BasicParagraph"/>
        <w:suppressAutoHyphens/>
        <w:ind w:left="-426" w:right="-22"/>
        <w:jc w:val="center"/>
        <w:rPr>
          <w:rFonts w:ascii="Tahoma" w:hAnsi="Tahoma" w:cs="Tahoma"/>
          <w:color w:val="284583"/>
          <w:spacing w:val="-4"/>
        </w:rPr>
      </w:pPr>
    </w:p>
    <w:p w14:paraId="068C204A" w14:textId="33BD071C" w:rsidR="00677912" w:rsidRDefault="00677912" w:rsidP="007D2D19">
      <w:pPr>
        <w:pStyle w:val="BasicParagraph"/>
        <w:suppressAutoHyphens/>
        <w:ind w:left="-426" w:right="-22"/>
        <w:rPr>
          <w:rFonts w:ascii="Tahoma" w:hAnsi="Tahoma" w:cs="Tahoma"/>
          <w:color w:val="284583"/>
          <w:spacing w:val="-4"/>
        </w:rPr>
      </w:pPr>
      <w:r w:rsidRPr="00677912">
        <w:rPr>
          <w:rFonts w:ascii="Tahoma" w:hAnsi="Tahoma" w:cs="Tahoma"/>
          <w:color w:val="284583"/>
          <w:spacing w:val="-4"/>
        </w:rPr>
        <w:t>If you wish to discover more about this exciting opportunity, need any further information or you wish to have an informal</w:t>
      </w:r>
      <w:r w:rsidR="00C21412">
        <w:rPr>
          <w:rFonts w:ascii="Tahoma" w:hAnsi="Tahoma" w:cs="Tahoma"/>
          <w:color w:val="284583"/>
          <w:spacing w:val="-4"/>
        </w:rPr>
        <w:t xml:space="preserve"> </w:t>
      </w:r>
      <w:r w:rsidRPr="00677912">
        <w:rPr>
          <w:rFonts w:ascii="Tahoma" w:hAnsi="Tahoma" w:cs="Tahoma"/>
          <w:color w:val="284583"/>
          <w:spacing w:val="-4"/>
        </w:rPr>
        <w:t xml:space="preserve">discussion, please contact </w:t>
      </w:r>
      <w:r w:rsidR="44983E53" w:rsidRPr="00677912">
        <w:rPr>
          <w:rFonts w:ascii="Tahoma" w:hAnsi="Tahoma" w:cs="Tahoma"/>
          <w:color w:val="284583"/>
          <w:spacing w:val="-4"/>
        </w:rPr>
        <w:t xml:space="preserve">James Wolfenden </w:t>
      </w:r>
      <w:hyperlink r:id="rId22">
        <w:r w:rsidR="44983E53" w:rsidRPr="30AB9C43">
          <w:rPr>
            <w:rStyle w:val="Hyperlink"/>
            <w:rFonts w:ascii="Tahoma" w:hAnsi="Tahoma" w:cs="Tahoma"/>
          </w:rPr>
          <w:t>jwolfeneden@swr.school</w:t>
        </w:r>
      </w:hyperlink>
      <w:r w:rsidR="44983E53" w:rsidRPr="00677912">
        <w:rPr>
          <w:rFonts w:ascii="Tahoma" w:hAnsi="Tahoma" w:cs="Tahoma"/>
          <w:color w:val="284583"/>
          <w:spacing w:val="-4"/>
        </w:rPr>
        <w:t xml:space="preserve"> </w:t>
      </w:r>
      <w:r>
        <w:rPr>
          <w:rFonts w:ascii="Tahoma" w:hAnsi="Tahoma" w:cs="Tahoma"/>
          <w:color w:val="284583"/>
          <w:spacing w:val="-4"/>
        </w:rPr>
        <w:t xml:space="preserve">or </w:t>
      </w:r>
      <w:r w:rsidR="002716D6" w:rsidRPr="7D1BAD31">
        <w:rPr>
          <w:rFonts w:ascii="Tahoma" w:hAnsi="Tahoma" w:cs="Tahoma"/>
          <w:color w:val="284583"/>
        </w:rPr>
        <w:t>01494 815211.</w:t>
      </w:r>
    </w:p>
    <w:p w14:paraId="25217FC6" w14:textId="77777777" w:rsidR="002716D6" w:rsidRPr="00677912" w:rsidRDefault="002716D6" w:rsidP="007D2D19">
      <w:pPr>
        <w:pStyle w:val="BasicParagraph"/>
        <w:suppressAutoHyphens/>
        <w:ind w:left="-426" w:right="-22"/>
        <w:rPr>
          <w:rFonts w:ascii="Tahoma" w:hAnsi="Tahoma" w:cs="Tahoma"/>
          <w:color w:val="284583"/>
          <w:spacing w:val="-4"/>
        </w:rPr>
      </w:pPr>
    </w:p>
    <w:p w14:paraId="48BF7C74" w14:textId="0F7CA320" w:rsidR="00677912" w:rsidRPr="006C0E8B" w:rsidRDefault="00677912" w:rsidP="007D2D19">
      <w:pPr>
        <w:pStyle w:val="BasicParagraph"/>
        <w:suppressAutoHyphens/>
        <w:ind w:left="-426" w:right="-22"/>
        <w:rPr>
          <w:rFonts w:ascii="Tahoma" w:hAnsi="Tahoma" w:cs="Tahoma"/>
          <w:color w:val="284583"/>
          <w:spacing w:val="-4"/>
        </w:rPr>
      </w:pPr>
      <w:r w:rsidRPr="006C0E8B">
        <w:rPr>
          <w:rFonts w:ascii="Tahoma" w:hAnsi="Tahoma" w:cs="Tahoma"/>
          <w:color w:val="284583"/>
          <w:spacing w:val="-4"/>
        </w:rPr>
        <w:t xml:space="preserve">Please email your </w:t>
      </w:r>
      <w:r w:rsidR="002716D6">
        <w:rPr>
          <w:rFonts w:ascii="Tahoma" w:hAnsi="Tahoma" w:cs="Tahoma"/>
          <w:color w:val="284583"/>
          <w:spacing w:val="-4"/>
        </w:rPr>
        <w:t xml:space="preserve">completed </w:t>
      </w:r>
      <w:r w:rsidRPr="006C0E8B">
        <w:rPr>
          <w:rFonts w:ascii="Tahoma" w:hAnsi="Tahoma" w:cs="Tahoma"/>
          <w:color w:val="284583"/>
          <w:spacing w:val="-4"/>
        </w:rPr>
        <w:t xml:space="preserve">application </w:t>
      </w:r>
      <w:r w:rsidR="002716D6">
        <w:rPr>
          <w:rFonts w:ascii="Tahoma" w:hAnsi="Tahoma" w:cs="Tahoma"/>
          <w:color w:val="284583"/>
          <w:spacing w:val="-4"/>
        </w:rPr>
        <w:t xml:space="preserve">form </w:t>
      </w:r>
      <w:r w:rsidRPr="006C0E8B">
        <w:rPr>
          <w:rFonts w:ascii="Tahoma" w:hAnsi="Tahoma" w:cs="Tahoma"/>
          <w:color w:val="284583"/>
          <w:spacing w:val="-4"/>
        </w:rPr>
        <w:t xml:space="preserve">to: </w:t>
      </w:r>
      <w:hyperlink r:id="rId23" w:history="1">
        <w:r w:rsidR="0080516A" w:rsidRPr="00996962">
          <w:rPr>
            <w:rStyle w:val="Hyperlink"/>
            <w:rFonts w:ascii="Tahoma" w:hAnsi="Tahoma" w:cs="Tahoma"/>
            <w:spacing w:val="-4"/>
          </w:rPr>
          <w:t>jointheteam</w:t>
        </w:r>
        <w:r w:rsidR="0080516A" w:rsidRPr="00996962">
          <w:rPr>
            <w:rStyle w:val="Hyperlink"/>
            <w:rFonts w:ascii="Tahoma" w:hAnsi="Tahoma" w:cs="Tahoma"/>
          </w:rPr>
          <w:t>@swr.school</w:t>
        </w:r>
      </w:hyperlink>
      <w:r w:rsidR="0080516A">
        <w:rPr>
          <w:rFonts w:ascii="Tahoma" w:hAnsi="Tahoma" w:cs="Tahoma"/>
          <w:color w:val="284583"/>
        </w:rPr>
        <w:t xml:space="preserve"> </w:t>
      </w:r>
    </w:p>
    <w:p w14:paraId="7A901EF8" w14:textId="77777777" w:rsidR="006C0E8B" w:rsidRPr="006C0E8B" w:rsidRDefault="006C0E8B" w:rsidP="007D2D19">
      <w:pPr>
        <w:pStyle w:val="BasicParagraph"/>
        <w:suppressAutoHyphens/>
        <w:ind w:left="-426" w:right="-22"/>
        <w:rPr>
          <w:rFonts w:ascii="Tahoma" w:hAnsi="Tahoma" w:cs="Tahoma"/>
          <w:color w:val="284583"/>
          <w:spacing w:val="-4"/>
        </w:rPr>
      </w:pPr>
    </w:p>
    <w:p w14:paraId="6BE060C6" w14:textId="3BBFE099" w:rsidR="008F6C5C" w:rsidRPr="008F6C5C" w:rsidRDefault="008F6C5C" w:rsidP="007D2D19">
      <w:pPr>
        <w:pStyle w:val="BasicParagraph"/>
        <w:suppressAutoHyphens/>
        <w:ind w:left="-426" w:right="-22"/>
        <w:rPr>
          <w:rFonts w:ascii="Tahoma" w:hAnsi="Tahoma" w:cs="Tahoma"/>
          <w:color w:val="284583"/>
          <w:spacing w:val="-4"/>
        </w:rPr>
      </w:pPr>
      <w:r w:rsidRPr="008F6C5C">
        <w:rPr>
          <w:rFonts w:ascii="Tahoma" w:hAnsi="Tahoma" w:cs="Tahoma"/>
          <w:color w:val="284583"/>
          <w:spacing w:val="-4"/>
        </w:rPr>
        <w:t>Closing Date:</w:t>
      </w:r>
      <w:r w:rsidR="0080516A">
        <w:rPr>
          <w:rFonts w:ascii="Tahoma" w:hAnsi="Tahoma" w:cs="Tahoma"/>
          <w:color w:val="284583"/>
          <w:spacing w:val="-4"/>
        </w:rPr>
        <w:tab/>
      </w:r>
      <w:r w:rsidRPr="008F6C5C">
        <w:rPr>
          <w:rFonts w:ascii="Tahoma" w:hAnsi="Tahoma" w:cs="Tahoma"/>
          <w:color w:val="284583"/>
          <w:spacing w:val="-4"/>
        </w:rPr>
        <w:t>Noon</w:t>
      </w:r>
      <w:r w:rsidR="00A66177">
        <w:rPr>
          <w:rFonts w:ascii="Tahoma" w:hAnsi="Tahoma" w:cs="Tahoma"/>
          <w:color w:val="284583"/>
          <w:spacing w:val="-4"/>
        </w:rPr>
        <w:t xml:space="preserve"> </w:t>
      </w:r>
      <w:r w:rsidR="007A03B0">
        <w:rPr>
          <w:rFonts w:ascii="Tahoma" w:hAnsi="Tahoma" w:cs="Tahoma"/>
          <w:color w:val="284583"/>
          <w:spacing w:val="-4"/>
        </w:rPr>
        <w:t>–</w:t>
      </w:r>
      <w:r w:rsidR="00A66177">
        <w:rPr>
          <w:rFonts w:ascii="Tahoma" w:hAnsi="Tahoma" w:cs="Tahoma"/>
          <w:color w:val="284583"/>
          <w:spacing w:val="-4"/>
        </w:rPr>
        <w:t xml:space="preserve"> </w:t>
      </w:r>
      <w:r w:rsidR="007A03B0">
        <w:rPr>
          <w:rFonts w:ascii="Tahoma" w:hAnsi="Tahoma" w:cs="Tahoma"/>
          <w:color w:val="284583"/>
          <w:spacing w:val="-4"/>
        </w:rPr>
        <w:t>Monday 27</w:t>
      </w:r>
      <w:r w:rsidR="007A03B0" w:rsidRPr="007A03B0">
        <w:rPr>
          <w:rFonts w:ascii="Tahoma" w:hAnsi="Tahoma" w:cs="Tahoma"/>
          <w:color w:val="284583"/>
          <w:spacing w:val="-4"/>
          <w:vertAlign w:val="superscript"/>
        </w:rPr>
        <w:t>th</w:t>
      </w:r>
      <w:r w:rsidR="007A03B0">
        <w:rPr>
          <w:rFonts w:ascii="Tahoma" w:hAnsi="Tahoma" w:cs="Tahoma"/>
          <w:color w:val="284583"/>
          <w:spacing w:val="-4"/>
        </w:rPr>
        <w:t xml:space="preserve"> </w:t>
      </w:r>
      <w:r w:rsidR="4A629362" w:rsidRPr="008F6C5C">
        <w:rPr>
          <w:rFonts w:ascii="Tahoma" w:hAnsi="Tahoma" w:cs="Tahoma"/>
          <w:color w:val="284583"/>
          <w:spacing w:val="-4"/>
        </w:rPr>
        <w:t>March 2023</w:t>
      </w:r>
    </w:p>
    <w:p w14:paraId="13F41B89" w14:textId="418E0010" w:rsidR="008F6C5C" w:rsidRPr="008F6C5C" w:rsidRDefault="008F6C5C" w:rsidP="007D2D19">
      <w:pPr>
        <w:pStyle w:val="BasicParagraph"/>
        <w:suppressAutoHyphens/>
        <w:ind w:left="-426" w:right="-22"/>
        <w:rPr>
          <w:rFonts w:ascii="Tahoma" w:hAnsi="Tahoma" w:cs="Tahoma"/>
          <w:color w:val="284583"/>
          <w:spacing w:val="-4"/>
        </w:rPr>
      </w:pPr>
      <w:r w:rsidRPr="008F6C5C">
        <w:rPr>
          <w:rFonts w:ascii="Tahoma" w:hAnsi="Tahoma" w:cs="Tahoma"/>
          <w:color w:val="284583"/>
          <w:spacing w:val="-4"/>
        </w:rPr>
        <w:t xml:space="preserve">Interviews: </w:t>
      </w:r>
      <w:r w:rsidR="004D4D1B">
        <w:rPr>
          <w:rFonts w:ascii="Tahoma" w:hAnsi="Tahoma" w:cs="Tahoma"/>
          <w:color w:val="284583"/>
          <w:spacing w:val="-4"/>
        </w:rPr>
        <w:tab/>
      </w:r>
      <w:r w:rsidR="007A03B0">
        <w:rPr>
          <w:rFonts w:ascii="Tahoma" w:hAnsi="Tahoma" w:cs="Tahoma"/>
          <w:color w:val="284583"/>
          <w:spacing w:val="-4"/>
        </w:rPr>
        <w:t>Thursday 30</w:t>
      </w:r>
      <w:r w:rsidR="007A03B0" w:rsidRPr="007A03B0">
        <w:rPr>
          <w:rFonts w:ascii="Tahoma" w:hAnsi="Tahoma" w:cs="Tahoma"/>
          <w:color w:val="284583"/>
          <w:spacing w:val="-4"/>
          <w:vertAlign w:val="superscript"/>
        </w:rPr>
        <w:t>th</w:t>
      </w:r>
      <w:r w:rsidR="007A03B0">
        <w:rPr>
          <w:rFonts w:ascii="Tahoma" w:hAnsi="Tahoma" w:cs="Tahoma"/>
          <w:color w:val="284583"/>
          <w:spacing w:val="-4"/>
        </w:rPr>
        <w:t xml:space="preserve"> </w:t>
      </w:r>
      <w:r w:rsidR="60BB7A52">
        <w:rPr>
          <w:rFonts w:ascii="Tahoma" w:hAnsi="Tahoma" w:cs="Tahoma"/>
          <w:color w:val="284583"/>
          <w:spacing w:val="-4"/>
        </w:rPr>
        <w:t>March 2023</w:t>
      </w:r>
    </w:p>
    <w:p w14:paraId="7017DB4D" w14:textId="77777777" w:rsidR="002716D6" w:rsidRDefault="002716D6" w:rsidP="007D2D19">
      <w:pPr>
        <w:pStyle w:val="BasicParagraph"/>
        <w:suppressAutoHyphens/>
        <w:ind w:left="-426" w:right="-22"/>
        <w:rPr>
          <w:rFonts w:ascii="Tahoma" w:hAnsi="Tahoma" w:cs="Tahoma"/>
          <w:color w:val="284583"/>
          <w:spacing w:val="-4"/>
        </w:rPr>
      </w:pPr>
    </w:p>
    <w:p w14:paraId="1A489784" w14:textId="77777777" w:rsidR="002716D6" w:rsidRDefault="002716D6" w:rsidP="007D2D19">
      <w:pPr>
        <w:pStyle w:val="BasicParagraph"/>
        <w:suppressAutoHyphens/>
        <w:ind w:left="-426" w:right="-22"/>
        <w:rPr>
          <w:rFonts w:ascii="Tahoma" w:hAnsi="Tahoma" w:cs="Tahoma"/>
          <w:color w:val="284583"/>
          <w:spacing w:val="-4"/>
        </w:rPr>
      </w:pPr>
    </w:p>
    <w:p w14:paraId="52B81D44" w14:textId="77777777" w:rsidR="00DE30F9" w:rsidRDefault="00C21412" w:rsidP="007D2D19">
      <w:pPr>
        <w:pStyle w:val="BasicParagraph"/>
        <w:suppressAutoHyphens/>
        <w:ind w:left="-426" w:right="-22"/>
        <w:rPr>
          <w:rFonts w:ascii="Tahoma" w:hAnsi="Tahoma" w:cs="Tahoma"/>
          <w:color w:val="284583"/>
          <w:spacing w:val="-4"/>
        </w:rPr>
      </w:pPr>
      <w:r w:rsidRPr="00C21412">
        <w:rPr>
          <w:rFonts w:ascii="Tahoma" w:hAnsi="Tahoma" w:cs="Tahoma"/>
          <w:color w:val="284583"/>
          <w:spacing w:val="-4"/>
        </w:rPr>
        <w:t>Sir William Ramsay School is committed to safeguarding and promoting the welfare of children and young people and</w:t>
      </w:r>
      <w:r w:rsidR="00DE30F9">
        <w:rPr>
          <w:rFonts w:ascii="Tahoma" w:hAnsi="Tahoma" w:cs="Tahoma"/>
          <w:color w:val="284583"/>
          <w:spacing w:val="-4"/>
        </w:rPr>
        <w:t xml:space="preserve"> </w:t>
      </w:r>
      <w:r w:rsidRPr="00C21412">
        <w:rPr>
          <w:rFonts w:ascii="Tahoma" w:hAnsi="Tahoma" w:cs="Tahoma"/>
          <w:color w:val="284583"/>
          <w:spacing w:val="-4"/>
        </w:rPr>
        <w:t>expects all staff and volunteers to share this commitment. We will ensure that all our recruitment and selection practices</w:t>
      </w:r>
      <w:r w:rsidR="00DE30F9">
        <w:rPr>
          <w:rFonts w:ascii="Tahoma" w:hAnsi="Tahoma" w:cs="Tahoma"/>
          <w:color w:val="284583"/>
          <w:spacing w:val="-4"/>
        </w:rPr>
        <w:t xml:space="preserve"> </w:t>
      </w:r>
      <w:r w:rsidRPr="00C21412">
        <w:rPr>
          <w:rFonts w:ascii="Tahoma" w:hAnsi="Tahoma" w:cs="Tahoma"/>
          <w:color w:val="284583"/>
          <w:spacing w:val="-4"/>
        </w:rPr>
        <w:t>reflect this commitment.</w:t>
      </w:r>
    </w:p>
    <w:p w14:paraId="61334A52" w14:textId="77777777" w:rsidR="00DE30F9" w:rsidRDefault="00DE30F9" w:rsidP="007D2D19">
      <w:pPr>
        <w:pStyle w:val="BasicParagraph"/>
        <w:suppressAutoHyphens/>
        <w:ind w:left="-426" w:right="-22"/>
        <w:rPr>
          <w:rFonts w:ascii="Tahoma" w:hAnsi="Tahoma" w:cs="Tahoma"/>
          <w:color w:val="284583"/>
          <w:spacing w:val="-4"/>
        </w:rPr>
      </w:pPr>
    </w:p>
    <w:p w14:paraId="6ABA2705" w14:textId="7C479530" w:rsidR="0003293C" w:rsidRPr="006C0E8B" w:rsidRDefault="00C21412" w:rsidP="007D2D19">
      <w:pPr>
        <w:pStyle w:val="BasicParagraph"/>
        <w:suppressAutoHyphens/>
        <w:ind w:left="-426" w:right="-22"/>
        <w:rPr>
          <w:rFonts w:ascii="Tahoma" w:hAnsi="Tahoma" w:cs="Tahoma"/>
          <w:color w:val="284583"/>
          <w:spacing w:val="-4"/>
        </w:rPr>
      </w:pPr>
      <w:r w:rsidRPr="00C21412">
        <w:rPr>
          <w:rFonts w:ascii="Tahoma" w:hAnsi="Tahoma" w:cs="Tahoma"/>
          <w:color w:val="284583"/>
          <w:spacing w:val="-4"/>
        </w:rPr>
        <w:t>All successful candidates will be subject to DBS checks along with other relevant pre-employment checks.</w:t>
      </w:r>
    </w:p>
    <w:p w14:paraId="59AF1E23" w14:textId="0277DB96" w:rsidR="006B5988" w:rsidRPr="005B0410" w:rsidRDefault="006B5988" w:rsidP="007D2D19">
      <w:pPr>
        <w:ind w:left="-426" w:right="-22"/>
        <w:rPr>
          <w:rFonts w:ascii="Tahoma" w:hAnsi="Tahoma" w:cs="Tahoma"/>
          <w:b/>
          <w:bCs/>
          <w:color w:val="284583"/>
          <w:spacing w:val="-4"/>
          <w:sz w:val="22"/>
          <w:szCs w:val="22"/>
        </w:rPr>
      </w:pPr>
    </w:p>
    <w:sectPr w:rsidR="006B5988" w:rsidRPr="005B0410" w:rsidSect="00F30D75">
      <w:headerReference w:type="default" r:id="rId24"/>
      <w:headerReference w:type="first" r:id="rId25"/>
      <w:pgSz w:w="11900" w:h="16840"/>
      <w:pgMar w:top="755" w:right="843" w:bottom="1985" w:left="117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D3384" w14:textId="77777777" w:rsidR="00816145" w:rsidRDefault="00816145" w:rsidP="00ED3D20">
      <w:r>
        <w:separator/>
      </w:r>
    </w:p>
  </w:endnote>
  <w:endnote w:type="continuationSeparator" w:id="0">
    <w:p w14:paraId="3439B4CF" w14:textId="77777777" w:rsidR="00816145" w:rsidRDefault="00816145" w:rsidP="00ED3D20">
      <w:r>
        <w:continuationSeparator/>
      </w:r>
    </w:p>
  </w:endnote>
  <w:endnote w:type="continuationNotice" w:id="1">
    <w:p w14:paraId="62FA576F" w14:textId="77777777" w:rsidR="00816145" w:rsidRDefault="00816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8011A" w14:textId="77777777" w:rsidR="00816145" w:rsidRDefault="00816145" w:rsidP="00ED3D20">
      <w:r>
        <w:separator/>
      </w:r>
    </w:p>
  </w:footnote>
  <w:footnote w:type="continuationSeparator" w:id="0">
    <w:p w14:paraId="7AD46988" w14:textId="77777777" w:rsidR="00816145" w:rsidRDefault="00816145" w:rsidP="00ED3D20">
      <w:r>
        <w:continuationSeparator/>
      </w:r>
    </w:p>
  </w:footnote>
  <w:footnote w:type="continuationNotice" w:id="1">
    <w:p w14:paraId="04ADD825" w14:textId="77777777" w:rsidR="00816145" w:rsidRDefault="008161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75C7" w14:textId="77777777" w:rsidR="00DC731B" w:rsidRDefault="00000000">
    <w:pPr>
      <w:pStyle w:val="Header"/>
    </w:pPr>
    <w:r>
      <w:rPr>
        <w:noProof/>
      </w:rPr>
      <w:pict w14:anchorId="72459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Background pattern&#10;&#10;Description automatically generated" style="position:absolute;margin-left:-68pt;margin-top:-20.9pt;width:592pt;height:836.75pt;z-index:-1;visibility:visible">
          <v:imagedata r:id="rId1" o:title="Background pattern&#10;&#10;Description automatically generat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ED2E" w14:textId="77777777" w:rsidR="00F11F6A" w:rsidRDefault="00000000">
    <w:pPr>
      <w:pStyle w:val="Header"/>
    </w:pPr>
    <w:r>
      <w:rPr>
        <w:noProof/>
      </w:rPr>
      <w:pict w14:anchorId="73C46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picture containing background pattern&#10;&#10;Description automatically generated" style="position:absolute;margin-left:2.65pt;margin-top:.65pt;width:598.25pt;height:845.6pt;z-index:-2;visibility:visible;mso-wrap-edited:f;mso-position-horizontal-relative:page;mso-position-vertical-relative:page;mso-width-relative:margin;mso-height-relative:margin">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2F71"/>
    <w:multiLevelType w:val="multilevel"/>
    <w:tmpl w:val="D3C027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814510"/>
    <w:multiLevelType w:val="hybridMultilevel"/>
    <w:tmpl w:val="9CB8E97E"/>
    <w:lvl w:ilvl="0" w:tplc="18446B4A">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CC6496F"/>
    <w:multiLevelType w:val="multilevel"/>
    <w:tmpl w:val="2C1A5F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E0F4CEF"/>
    <w:multiLevelType w:val="multilevel"/>
    <w:tmpl w:val="4B52EE6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1E22D94"/>
    <w:multiLevelType w:val="hybridMultilevel"/>
    <w:tmpl w:val="4A728A8E"/>
    <w:lvl w:ilvl="0" w:tplc="0809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5B644E4C"/>
    <w:multiLevelType w:val="hybridMultilevel"/>
    <w:tmpl w:val="2466A81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684E4B8A"/>
    <w:multiLevelType w:val="multilevel"/>
    <w:tmpl w:val="59C2D3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9D94B52"/>
    <w:multiLevelType w:val="hybridMultilevel"/>
    <w:tmpl w:val="9F6C91F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47671279">
    <w:abstractNumId w:val="0"/>
  </w:num>
  <w:num w:numId="2" w16cid:durableId="141629432">
    <w:abstractNumId w:val="2"/>
  </w:num>
  <w:num w:numId="3" w16cid:durableId="64301498">
    <w:abstractNumId w:val="6"/>
  </w:num>
  <w:num w:numId="4" w16cid:durableId="322244717">
    <w:abstractNumId w:val="3"/>
  </w:num>
  <w:num w:numId="5" w16cid:durableId="1925145718">
    <w:abstractNumId w:val="7"/>
  </w:num>
  <w:num w:numId="6" w16cid:durableId="1228107486">
    <w:abstractNumId w:val="1"/>
  </w:num>
  <w:num w:numId="7" w16cid:durableId="372775070">
    <w:abstractNumId w:val="4"/>
  </w:num>
  <w:num w:numId="8" w16cid:durableId="1348213830">
    <w:abstractNumId w:val="5"/>
  </w:num>
  <w:num w:numId="9" w16cid:durableId="2113669084">
    <w:abstractNumId w:val="1"/>
  </w:num>
  <w:num w:numId="10" w16cid:durableId="1121803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16986"/>
    <w:rsid w:val="000277CB"/>
    <w:rsid w:val="0003293C"/>
    <w:rsid w:val="0008766F"/>
    <w:rsid w:val="00087EBF"/>
    <w:rsid w:val="0009535A"/>
    <w:rsid w:val="000F114C"/>
    <w:rsid w:val="00142B51"/>
    <w:rsid w:val="0014C7CF"/>
    <w:rsid w:val="00187D71"/>
    <w:rsid w:val="001C15F8"/>
    <w:rsid w:val="001F62FA"/>
    <w:rsid w:val="00247278"/>
    <w:rsid w:val="002716D6"/>
    <w:rsid w:val="002B5B6D"/>
    <w:rsid w:val="002D67B2"/>
    <w:rsid w:val="002F7DDD"/>
    <w:rsid w:val="003320D0"/>
    <w:rsid w:val="00351E45"/>
    <w:rsid w:val="004137AC"/>
    <w:rsid w:val="00454AF2"/>
    <w:rsid w:val="004573DF"/>
    <w:rsid w:val="004A1939"/>
    <w:rsid w:val="004A580F"/>
    <w:rsid w:val="004C0336"/>
    <w:rsid w:val="004C444E"/>
    <w:rsid w:val="004D4D1B"/>
    <w:rsid w:val="004D713E"/>
    <w:rsid w:val="00504865"/>
    <w:rsid w:val="00517D37"/>
    <w:rsid w:val="005222A3"/>
    <w:rsid w:val="00572741"/>
    <w:rsid w:val="005A157A"/>
    <w:rsid w:val="005B0410"/>
    <w:rsid w:val="005B1076"/>
    <w:rsid w:val="005F1F91"/>
    <w:rsid w:val="00630164"/>
    <w:rsid w:val="00666446"/>
    <w:rsid w:val="00677912"/>
    <w:rsid w:val="006A6E40"/>
    <w:rsid w:val="006B5988"/>
    <w:rsid w:val="006C0E8B"/>
    <w:rsid w:val="006C1C4F"/>
    <w:rsid w:val="006D2137"/>
    <w:rsid w:val="006E1E7E"/>
    <w:rsid w:val="00716FAC"/>
    <w:rsid w:val="0073107B"/>
    <w:rsid w:val="00740D70"/>
    <w:rsid w:val="00753124"/>
    <w:rsid w:val="00754440"/>
    <w:rsid w:val="0076196D"/>
    <w:rsid w:val="00792ACE"/>
    <w:rsid w:val="007A03B0"/>
    <w:rsid w:val="007D2D19"/>
    <w:rsid w:val="007D3100"/>
    <w:rsid w:val="0080516A"/>
    <w:rsid w:val="00816145"/>
    <w:rsid w:val="00846033"/>
    <w:rsid w:val="00853125"/>
    <w:rsid w:val="008C3214"/>
    <w:rsid w:val="008F356F"/>
    <w:rsid w:val="008F6C5C"/>
    <w:rsid w:val="00900FA5"/>
    <w:rsid w:val="00906FB8"/>
    <w:rsid w:val="00943FC5"/>
    <w:rsid w:val="00960085"/>
    <w:rsid w:val="00966DF4"/>
    <w:rsid w:val="009738A3"/>
    <w:rsid w:val="00976A97"/>
    <w:rsid w:val="009B4EDB"/>
    <w:rsid w:val="00A26CF2"/>
    <w:rsid w:val="00A66177"/>
    <w:rsid w:val="00B22255"/>
    <w:rsid w:val="00B75278"/>
    <w:rsid w:val="00B80D75"/>
    <w:rsid w:val="00B917A2"/>
    <w:rsid w:val="00BA5939"/>
    <w:rsid w:val="00BC3D05"/>
    <w:rsid w:val="00BE1647"/>
    <w:rsid w:val="00C21412"/>
    <w:rsid w:val="00C3238F"/>
    <w:rsid w:val="00C34332"/>
    <w:rsid w:val="00C40551"/>
    <w:rsid w:val="00C5575C"/>
    <w:rsid w:val="00C610D2"/>
    <w:rsid w:val="00CA7F11"/>
    <w:rsid w:val="00D266DA"/>
    <w:rsid w:val="00DC731B"/>
    <w:rsid w:val="00DD3996"/>
    <w:rsid w:val="00DE0D5D"/>
    <w:rsid w:val="00DE30F9"/>
    <w:rsid w:val="00E66B95"/>
    <w:rsid w:val="00EB2090"/>
    <w:rsid w:val="00EB23DD"/>
    <w:rsid w:val="00ED3D20"/>
    <w:rsid w:val="00EE319C"/>
    <w:rsid w:val="00EE6F9D"/>
    <w:rsid w:val="00F11F6A"/>
    <w:rsid w:val="00F30D75"/>
    <w:rsid w:val="00F40828"/>
    <w:rsid w:val="00F70D58"/>
    <w:rsid w:val="02C356DB"/>
    <w:rsid w:val="0472B405"/>
    <w:rsid w:val="072422C0"/>
    <w:rsid w:val="0896C310"/>
    <w:rsid w:val="0919AEDE"/>
    <w:rsid w:val="09B2DB6B"/>
    <w:rsid w:val="0A2C5EA7"/>
    <w:rsid w:val="0C1CC018"/>
    <w:rsid w:val="0C8E4C20"/>
    <w:rsid w:val="0DCEAC73"/>
    <w:rsid w:val="0DF82C39"/>
    <w:rsid w:val="0F54AE76"/>
    <w:rsid w:val="15F1F488"/>
    <w:rsid w:val="17A1B646"/>
    <w:rsid w:val="19FC2026"/>
    <w:rsid w:val="1A331BAE"/>
    <w:rsid w:val="1A3F2B58"/>
    <w:rsid w:val="1A94071E"/>
    <w:rsid w:val="1ABCBFFA"/>
    <w:rsid w:val="1BD5CE98"/>
    <w:rsid w:val="1ED0E733"/>
    <w:rsid w:val="204A1BD4"/>
    <w:rsid w:val="20A16AB8"/>
    <w:rsid w:val="20E85040"/>
    <w:rsid w:val="214ECB56"/>
    <w:rsid w:val="22EA9BB7"/>
    <w:rsid w:val="2454534A"/>
    <w:rsid w:val="27B5BB24"/>
    <w:rsid w:val="29EC4F1C"/>
    <w:rsid w:val="2A5FECC6"/>
    <w:rsid w:val="2AA79B32"/>
    <w:rsid w:val="2C00701E"/>
    <w:rsid w:val="30AB9C43"/>
    <w:rsid w:val="314F5393"/>
    <w:rsid w:val="36DE10CC"/>
    <w:rsid w:val="39BBB68A"/>
    <w:rsid w:val="3A775E71"/>
    <w:rsid w:val="3AFFEA34"/>
    <w:rsid w:val="3C5FAA84"/>
    <w:rsid w:val="3CE4C336"/>
    <w:rsid w:val="3D035F00"/>
    <w:rsid w:val="3E2A7C9C"/>
    <w:rsid w:val="40498CA7"/>
    <w:rsid w:val="41D32A41"/>
    <w:rsid w:val="43EB24ED"/>
    <w:rsid w:val="44983E53"/>
    <w:rsid w:val="462B8D82"/>
    <w:rsid w:val="47655CE5"/>
    <w:rsid w:val="48E25711"/>
    <w:rsid w:val="48E51180"/>
    <w:rsid w:val="4A629362"/>
    <w:rsid w:val="4A68ACEB"/>
    <w:rsid w:val="4B197E28"/>
    <w:rsid w:val="4C5D1AA2"/>
    <w:rsid w:val="4D39D297"/>
    <w:rsid w:val="4DA04DAD"/>
    <w:rsid w:val="4DA0F851"/>
    <w:rsid w:val="4DF532AF"/>
    <w:rsid w:val="4E2ECE17"/>
    <w:rsid w:val="4E32BF8E"/>
    <w:rsid w:val="50212614"/>
    <w:rsid w:val="5390B1D4"/>
    <w:rsid w:val="555D4D28"/>
    <w:rsid w:val="5624A916"/>
    <w:rsid w:val="56EDCC67"/>
    <w:rsid w:val="577C2BF7"/>
    <w:rsid w:val="57F743F4"/>
    <w:rsid w:val="5C1DE977"/>
    <w:rsid w:val="5E2FBAFB"/>
    <w:rsid w:val="5FF7D850"/>
    <w:rsid w:val="60410CEE"/>
    <w:rsid w:val="6098F7F8"/>
    <w:rsid w:val="60BB7A52"/>
    <w:rsid w:val="616324BC"/>
    <w:rsid w:val="61F88916"/>
    <w:rsid w:val="627D8332"/>
    <w:rsid w:val="628F961D"/>
    <w:rsid w:val="63B3DEAE"/>
    <w:rsid w:val="63EDDC08"/>
    <w:rsid w:val="64195393"/>
    <w:rsid w:val="6499D27B"/>
    <w:rsid w:val="671C44A4"/>
    <w:rsid w:val="6755DA91"/>
    <w:rsid w:val="696D439E"/>
    <w:rsid w:val="6A7F58F2"/>
    <w:rsid w:val="6B0913FF"/>
    <w:rsid w:val="6B8D0413"/>
    <w:rsid w:val="6C2ECB7D"/>
    <w:rsid w:val="6E1AE80C"/>
    <w:rsid w:val="6E6690C8"/>
    <w:rsid w:val="6FC422DB"/>
    <w:rsid w:val="7744B39D"/>
    <w:rsid w:val="7965002A"/>
    <w:rsid w:val="799C4C51"/>
    <w:rsid w:val="7BCA80D1"/>
    <w:rsid w:val="7D1BAD31"/>
    <w:rsid w:val="7D9262B5"/>
    <w:rsid w:val="7FE69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E0B8437A-42E3-49D2-8AC0-2C792887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C0336"/>
    <w:pPr>
      <w:keepNext/>
      <w:spacing w:after="60"/>
      <w:outlineLvl w:val="0"/>
    </w:pPr>
    <w:rPr>
      <w:rFonts w:ascii="Tahoma" w:eastAsia="Times New Roman" w:hAnsi="Tahoma"/>
      <w:b/>
      <w:b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customStyle="1" w:styleId="HeaderChar">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customStyle="1" w:styleId="FooterChar">
    <w:name w:val="Footer Char"/>
    <w:basedOn w:val="DefaultParagraphFont"/>
    <w:link w:val="Footer"/>
    <w:uiPriority w:val="99"/>
    <w:rsid w:val="00ED3D20"/>
  </w:style>
  <w:style w:type="paragraph" w:customStyle="1" w:styleId="BasicParagraph">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eastAsia="Times New Roman" w:hAnsi="Times New Roman"/>
      <w:lang w:eastAsia="en-GB"/>
    </w:rPr>
  </w:style>
  <w:style w:type="paragraph" w:customStyle="1" w:styleId="x">
    <w:name w:val="x"/>
    <w:basedOn w:val="Normal"/>
    <w:rsid w:val="00666446"/>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4D713E"/>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4D713E"/>
  </w:style>
  <w:style w:type="character" w:customStyle="1" w:styleId="eop">
    <w:name w:val="eop"/>
    <w:basedOn w:val="DefaultParagraphFont"/>
    <w:rsid w:val="004D713E"/>
  </w:style>
  <w:style w:type="paragraph" w:styleId="Title">
    <w:name w:val="Title"/>
    <w:basedOn w:val="Normal"/>
    <w:link w:val="TitleChar"/>
    <w:uiPriority w:val="99"/>
    <w:qFormat/>
    <w:rsid w:val="006B5988"/>
    <w:pPr>
      <w:jc w:val="center"/>
    </w:pPr>
    <w:rPr>
      <w:rFonts w:ascii="CG Times" w:eastAsia="Times New Roman" w:hAnsi="CG Times" w:cs="CG Times"/>
      <w:b/>
      <w:bCs/>
      <w:spacing w:val="-3"/>
      <w:sz w:val="32"/>
      <w:szCs w:val="32"/>
    </w:rPr>
  </w:style>
  <w:style w:type="character" w:customStyle="1" w:styleId="TitleChar">
    <w:name w:val="Title Char"/>
    <w:link w:val="Title"/>
    <w:uiPriority w:val="99"/>
    <w:rsid w:val="006B5988"/>
    <w:rPr>
      <w:rFonts w:ascii="CG Times" w:eastAsia="Times New Roman" w:hAnsi="CG Times"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eastAsia="Cambria" w:hAnsi="CG Times"/>
      <w:spacing w:val="-3"/>
      <w:sz w:val="26"/>
      <w:szCs w:val="20"/>
    </w:rPr>
  </w:style>
  <w:style w:type="paragraph" w:customStyle="1" w:styleId="StyleArial11pt">
    <w:name w:val="Style Arial 11 pt"/>
    <w:basedOn w:val="Normal"/>
    <w:rsid w:val="006B5988"/>
    <w:pPr>
      <w:numPr>
        <w:numId w:val="6"/>
      </w:numPr>
      <w:tabs>
        <w:tab w:val="left" w:pos="2127"/>
      </w:tabs>
    </w:pPr>
    <w:rPr>
      <w:rFonts w:ascii="Arial" w:eastAsia="Times New Roman" w:hAnsi="Arial" w:cs="Arial"/>
      <w:sz w:val="22"/>
      <w:szCs w:val="22"/>
      <w:lang w:eastAsia="en-GB"/>
    </w:rPr>
  </w:style>
  <w:style w:type="character" w:customStyle="1" w:styleId="Heading1Char">
    <w:name w:val="Heading 1 Char"/>
    <w:link w:val="Heading1"/>
    <w:rsid w:val="004C0336"/>
    <w:rPr>
      <w:rFonts w:ascii="Tahoma" w:eastAsia="Times New Roman" w:hAnsi="Tahoma"/>
      <w:b/>
      <w:bCs/>
      <w:color w:val="2F5496"/>
      <w:sz w:val="24"/>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99590">
      <w:bodyDiv w:val="1"/>
      <w:marLeft w:val="0"/>
      <w:marRight w:val="0"/>
      <w:marTop w:val="0"/>
      <w:marBottom w:val="0"/>
      <w:divBdr>
        <w:top w:val="none" w:sz="0" w:space="0" w:color="auto"/>
        <w:left w:val="none" w:sz="0" w:space="0" w:color="auto"/>
        <w:bottom w:val="none" w:sz="0" w:space="0" w:color="auto"/>
        <w:right w:val="none" w:sz="0" w:space="0" w:color="auto"/>
      </w:divBdr>
      <w:divsChild>
        <w:div w:id="1876458334">
          <w:marLeft w:val="0"/>
          <w:marRight w:val="0"/>
          <w:marTop w:val="0"/>
          <w:marBottom w:val="0"/>
          <w:divBdr>
            <w:top w:val="none" w:sz="0" w:space="0" w:color="auto"/>
            <w:left w:val="none" w:sz="0" w:space="0" w:color="auto"/>
            <w:bottom w:val="none" w:sz="0" w:space="0" w:color="auto"/>
            <w:right w:val="none" w:sz="0" w:space="0" w:color="auto"/>
          </w:divBdr>
        </w:div>
        <w:div w:id="1811822886">
          <w:marLeft w:val="0"/>
          <w:marRight w:val="0"/>
          <w:marTop w:val="0"/>
          <w:marBottom w:val="0"/>
          <w:divBdr>
            <w:top w:val="none" w:sz="0" w:space="0" w:color="auto"/>
            <w:left w:val="none" w:sz="0" w:space="0" w:color="auto"/>
            <w:bottom w:val="none" w:sz="0" w:space="0" w:color="auto"/>
            <w:right w:val="none" w:sz="0" w:space="0" w:color="auto"/>
          </w:divBdr>
        </w:div>
        <w:div w:id="176968546">
          <w:marLeft w:val="0"/>
          <w:marRight w:val="0"/>
          <w:marTop w:val="0"/>
          <w:marBottom w:val="0"/>
          <w:divBdr>
            <w:top w:val="none" w:sz="0" w:space="0" w:color="auto"/>
            <w:left w:val="none" w:sz="0" w:space="0" w:color="auto"/>
            <w:bottom w:val="none" w:sz="0" w:space="0" w:color="auto"/>
            <w:right w:val="none" w:sz="0" w:space="0" w:color="auto"/>
          </w:divBdr>
        </w:div>
        <w:div w:id="105008897">
          <w:marLeft w:val="0"/>
          <w:marRight w:val="0"/>
          <w:marTop w:val="0"/>
          <w:marBottom w:val="0"/>
          <w:divBdr>
            <w:top w:val="none" w:sz="0" w:space="0" w:color="auto"/>
            <w:left w:val="none" w:sz="0" w:space="0" w:color="auto"/>
            <w:bottom w:val="none" w:sz="0" w:space="0" w:color="auto"/>
            <w:right w:val="none" w:sz="0" w:space="0" w:color="auto"/>
          </w:divBdr>
        </w:div>
        <w:div w:id="1765761575">
          <w:marLeft w:val="0"/>
          <w:marRight w:val="0"/>
          <w:marTop w:val="0"/>
          <w:marBottom w:val="0"/>
          <w:divBdr>
            <w:top w:val="none" w:sz="0" w:space="0" w:color="auto"/>
            <w:left w:val="none" w:sz="0" w:space="0" w:color="auto"/>
            <w:bottom w:val="none" w:sz="0" w:space="0" w:color="auto"/>
            <w:right w:val="none" w:sz="0" w:space="0" w:color="auto"/>
          </w:divBdr>
        </w:div>
        <w:div w:id="234166785">
          <w:marLeft w:val="0"/>
          <w:marRight w:val="0"/>
          <w:marTop w:val="0"/>
          <w:marBottom w:val="0"/>
          <w:divBdr>
            <w:top w:val="none" w:sz="0" w:space="0" w:color="auto"/>
            <w:left w:val="none" w:sz="0" w:space="0" w:color="auto"/>
            <w:bottom w:val="none" w:sz="0" w:space="0" w:color="auto"/>
            <w:right w:val="none" w:sz="0" w:space="0" w:color="auto"/>
          </w:divBdr>
        </w:div>
        <w:div w:id="526138083">
          <w:marLeft w:val="0"/>
          <w:marRight w:val="0"/>
          <w:marTop w:val="0"/>
          <w:marBottom w:val="0"/>
          <w:divBdr>
            <w:top w:val="none" w:sz="0" w:space="0" w:color="auto"/>
            <w:left w:val="none" w:sz="0" w:space="0" w:color="auto"/>
            <w:bottom w:val="none" w:sz="0" w:space="0" w:color="auto"/>
            <w:right w:val="none" w:sz="0" w:space="0" w:color="auto"/>
          </w:divBdr>
        </w:div>
        <w:div w:id="508562856">
          <w:marLeft w:val="0"/>
          <w:marRight w:val="0"/>
          <w:marTop w:val="0"/>
          <w:marBottom w:val="0"/>
          <w:divBdr>
            <w:top w:val="none" w:sz="0" w:space="0" w:color="auto"/>
            <w:left w:val="none" w:sz="0" w:space="0" w:color="auto"/>
            <w:bottom w:val="none" w:sz="0" w:space="0" w:color="auto"/>
            <w:right w:val="none" w:sz="0" w:space="0" w:color="auto"/>
          </w:divBdr>
        </w:div>
        <w:div w:id="1622804727">
          <w:marLeft w:val="0"/>
          <w:marRight w:val="0"/>
          <w:marTop w:val="0"/>
          <w:marBottom w:val="0"/>
          <w:divBdr>
            <w:top w:val="none" w:sz="0" w:space="0" w:color="auto"/>
            <w:left w:val="none" w:sz="0" w:space="0" w:color="auto"/>
            <w:bottom w:val="none" w:sz="0" w:space="0" w:color="auto"/>
            <w:right w:val="none" w:sz="0" w:space="0" w:color="auto"/>
          </w:divBdr>
        </w:div>
        <w:div w:id="79714671">
          <w:marLeft w:val="0"/>
          <w:marRight w:val="0"/>
          <w:marTop w:val="0"/>
          <w:marBottom w:val="0"/>
          <w:divBdr>
            <w:top w:val="none" w:sz="0" w:space="0" w:color="auto"/>
            <w:left w:val="none" w:sz="0" w:space="0" w:color="auto"/>
            <w:bottom w:val="none" w:sz="0" w:space="0" w:color="auto"/>
            <w:right w:val="none" w:sz="0" w:space="0" w:color="auto"/>
          </w:divBdr>
        </w:div>
        <w:div w:id="740714357">
          <w:marLeft w:val="0"/>
          <w:marRight w:val="0"/>
          <w:marTop w:val="0"/>
          <w:marBottom w:val="0"/>
          <w:divBdr>
            <w:top w:val="none" w:sz="0" w:space="0" w:color="auto"/>
            <w:left w:val="none" w:sz="0" w:space="0" w:color="auto"/>
            <w:bottom w:val="none" w:sz="0" w:space="0" w:color="auto"/>
            <w:right w:val="none" w:sz="0" w:space="0" w:color="auto"/>
          </w:divBdr>
        </w:div>
        <w:div w:id="642471217">
          <w:marLeft w:val="0"/>
          <w:marRight w:val="0"/>
          <w:marTop w:val="0"/>
          <w:marBottom w:val="0"/>
          <w:divBdr>
            <w:top w:val="none" w:sz="0" w:space="0" w:color="auto"/>
            <w:left w:val="none" w:sz="0" w:space="0" w:color="auto"/>
            <w:bottom w:val="none" w:sz="0" w:space="0" w:color="auto"/>
            <w:right w:val="none" w:sz="0" w:space="0" w:color="auto"/>
          </w:divBdr>
        </w:div>
        <w:div w:id="1329211946">
          <w:marLeft w:val="0"/>
          <w:marRight w:val="0"/>
          <w:marTop w:val="0"/>
          <w:marBottom w:val="0"/>
          <w:divBdr>
            <w:top w:val="none" w:sz="0" w:space="0" w:color="auto"/>
            <w:left w:val="none" w:sz="0" w:space="0" w:color="auto"/>
            <w:bottom w:val="none" w:sz="0" w:space="0" w:color="auto"/>
            <w:right w:val="none" w:sz="0" w:space="0" w:color="auto"/>
          </w:divBdr>
        </w:div>
        <w:div w:id="840199377">
          <w:marLeft w:val="0"/>
          <w:marRight w:val="0"/>
          <w:marTop w:val="0"/>
          <w:marBottom w:val="0"/>
          <w:divBdr>
            <w:top w:val="none" w:sz="0" w:space="0" w:color="auto"/>
            <w:left w:val="none" w:sz="0" w:space="0" w:color="auto"/>
            <w:bottom w:val="none" w:sz="0" w:space="0" w:color="auto"/>
            <w:right w:val="none" w:sz="0" w:space="0" w:color="auto"/>
          </w:divBdr>
        </w:div>
        <w:div w:id="1219248349">
          <w:marLeft w:val="0"/>
          <w:marRight w:val="0"/>
          <w:marTop w:val="0"/>
          <w:marBottom w:val="0"/>
          <w:divBdr>
            <w:top w:val="none" w:sz="0" w:space="0" w:color="auto"/>
            <w:left w:val="none" w:sz="0" w:space="0" w:color="auto"/>
            <w:bottom w:val="none" w:sz="0" w:space="0" w:color="auto"/>
            <w:right w:val="none" w:sz="0" w:space="0" w:color="auto"/>
          </w:divBdr>
        </w:div>
        <w:div w:id="1969898312">
          <w:marLeft w:val="0"/>
          <w:marRight w:val="0"/>
          <w:marTop w:val="0"/>
          <w:marBottom w:val="0"/>
          <w:divBdr>
            <w:top w:val="none" w:sz="0" w:space="0" w:color="auto"/>
            <w:left w:val="none" w:sz="0" w:space="0" w:color="auto"/>
            <w:bottom w:val="none" w:sz="0" w:space="0" w:color="auto"/>
            <w:right w:val="none" w:sz="0" w:space="0" w:color="auto"/>
          </w:divBdr>
        </w:div>
        <w:div w:id="1039204913">
          <w:marLeft w:val="0"/>
          <w:marRight w:val="0"/>
          <w:marTop w:val="0"/>
          <w:marBottom w:val="0"/>
          <w:divBdr>
            <w:top w:val="none" w:sz="0" w:space="0" w:color="auto"/>
            <w:left w:val="none" w:sz="0" w:space="0" w:color="auto"/>
            <w:bottom w:val="none" w:sz="0" w:space="0" w:color="auto"/>
            <w:right w:val="none" w:sz="0" w:space="0" w:color="auto"/>
          </w:divBdr>
        </w:div>
      </w:divsChild>
    </w:div>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 w:id="377514499">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1034036992">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33309018">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jwolfenden@swr.sch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jointheteam@swr.school"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wolfeneden@swr.schoo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20B2B4-E0FB-45DA-8966-B2332C3C9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3.xml><?xml version="1.0" encoding="utf-8"?>
<ds:datastoreItem xmlns:ds="http://schemas.openxmlformats.org/officeDocument/2006/customXml" ds:itemID="{1669E79D-324E-4699-8792-D1A48E495EE8}">
  <ds:schemaRefs>
    <ds:schemaRef ds:uri="http://schemas.microsoft.com/office/2006/metadata/longProperties"/>
  </ds:schemaRefs>
</ds:datastoreItem>
</file>

<file path=customXml/itemProps4.xml><?xml version="1.0" encoding="utf-8"?>
<ds:datastoreItem xmlns:ds="http://schemas.openxmlformats.org/officeDocument/2006/customXml" ds:itemID="{1841C401-FD4F-49BF-AD82-C01D4AF35D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CC2257-SWR-Letterhead-long-letter-v5</Template>
  <TotalTime>1</TotalTime>
  <Pages>7</Pages>
  <Words>1374</Words>
  <Characters>7834</Characters>
  <Application>Microsoft Office Word</Application>
  <DocSecurity>0</DocSecurity>
  <Lines>65</Lines>
  <Paragraphs>18</Paragraphs>
  <ScaleCrop>false</ScaleCrop>
  <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 Mistry</cp:lastModifiedBy>
  <cp:revision>50</cp:revision>
  <dcterms:created xsi:type="dcterms:W3CDTF">2022-08-31T14:45:00Z</dcterms:created>
  <dcterms:modified xsi:type="dcterms:W3CDTF">2023-03-15T15:49:00Z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