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EEDC7D" w14:textId="77777777" w:rsidR="00983A92" w:rsidRDefault="00983A92" w:rsidP="00F75AF0">
      <w:pPr>
        <w:ind w:firstLine="720"/>
      </w:pPr>
    </w:p>
    <w:p w14:paraId="008D8C0B" w14:textId="77777777" w:rsidR="005959F2" w:rsidRDefault="005959F2" w:rsidP="00F75AF0">
      <w:pPr>
        <w:ind w:firstLine="720"/>
      </w:pPr>
    </w:p>
    <w:p w14:paraId="5142334C" w14:textId="77777777" w:rsidR="005959F2" w:rsidRDefault="005959F2" w:rsidP="00F75AF0">
      <w:pPr>
        <w:ind w:firstLine="720"/>
      </w:pPr>
    </w:p>
    <w:p w14:paraId="73B6D861" w14:textId="77777777" w:rsidR="005959F2" w:rsidRDefault="005959F2" w:rsidP="00F75AF0">
      <w:pPr>
        <w:ind w:firstLine="720"/>
      </w:pPr>
    </w:p>
    <w:p w14:paraId="4897EA83" w14:textId="77777777" w:rsidR="005959F2" w:rsidRDefault="005959F2" w:rsidP="00F75AF0">
      <w:pPr>
        <w:ind w:firstLine="720"/>
      </w:pPr>
    </w:p>
    <w:p w14:paraId="070C8560" w14:textId="77777777" w:rsidR="00347C23" w:rsidRDefault="00347C23" w:rsidP="008B6421">
      <w:pPr>
        <w:spacing w:after="0" w:line="240" w:lineRule="auto"/>
        <w:jc w:val="center"/>
        <w:rPr>
          <w:rFonts w:ascii="Comic Sans MS" w:eastAsia="Times New Roman" w:hAnsi="Comic Sans MS"/>
          <w:b/>
          <w:sz w:val="24"/>
          <w:szCs w:val="24"/>
        </w:rPr>
      </w:pPr>
      <w:r>
        <w:rPr>
          <w:rFonts w:ascii="Comic Sans MS" w:eastAsia="Times New Roman" w:hAnsi="Comic Sans MS"/>
          <w:b/>
          <w:sz w:val="24"/>
          <w:szCs w:val="24"/>
        </w:rPr>
        <w:t>PERSON SPECIFICATION</w:t>
      </w:r>
    </w:p>
    <w:tbl>
      <w:tblPr>
        <w:tblStyle w:val="TableGrid"/>
        <w:tblW w:w="0" w:type="auto"/>
        <w:tblLook w:val="04A0" w:firstRow="1" w:lastRow="0" w:firstColumn="1" w:lastColumn="0" w:noHBand="0" w:noVBand="1"/>
      </w:tblPr>
      <w:tblGrid>
        <w:gridCol w:w="4508"/>
        <w:gridCol w:w="4509"/>
      </w:tblGrid>
      <w:tr w:rsidR="008B6421" w14:paraId="22ACD43E" w14:textId="77777777" w:rsidTr="008B6421">
        <w:tc>
          <w:tcPr>
            <w:tcW w:w="4508" w:type="dxa"/>
          </w:tcPr>
          <w:p w14:paraId="066568EE"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Job Title</w:t>
            </w:r>
          </w:p>
        </w:tc>
        <w:tc>
          <w:tcPr>
            <w:tcW w:w="4509" w:type="dxa"/>
          </w:tcPr>
          <w:p w14:paraId="7B7716A6"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Class teacher</w:t>
            </w:r>
          </w:p>
        </w:tc>
      </w:tr>
      <w:tr w:rsidR="008B6421" w14:paraId="273F0C25" w14:textId="77777777" w:rsidTr="008B6421">
        <w:tc>
          <w:tcPr>
            <w:tcW w:w="4508" w:type="dxa"/>
          </w:tcPr>
          <w:p w14:paraId="5B5724C4"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Salary &amp; Grade</w:t>
            </w:r>
          </w:p>
        </w:tc>
        <w:tc>
          <w:tcPr>
            <w:tcW w:w="4509" w:type="dxa"/>
          </w:tcPr>
          <w:p w14:paraId="392A4FAA"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Main Pay Scale</w:t>
            </w:r>
          </w:p>
        </w:tc>
      </w:tr>
      <w:tr w:rsidR="008B6421" w14:paraId="67BA1397" w14:textId="77777777" w:rsidTr="008B6421">
        <w:tc>
          <w:tcPr>
            <w:tcW w:w="4508" w:type="dxa"/>
          </w:tcPr>
          <w:p w14:paraId="38C1A3AF"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Reports to:</w:t>
            </w:r>
          </w:p>
        </w:tc>
        <w:tc>
          <w:tcPr>
            <w:tcW w:w="4509" w:type="dxa"/>
          </w:tcPr>
          <w:p w14:paraId="77B14BE9" w14:textId="77777777" w:rsidR="008B6421" w:rsidRDefault="008B6421" w:rsidP="008B6421">
            <w:pPr>
              <w:jc w:val="center"/>
              <w:rPr>
                <w:rFonts w:ascii="Comic Sans MS" w:eastAsia="Times New Roman" w:hAnsi="Comic Sans MS"/>
                <w:b/>
                <w:sz w:val="24"/>
                <w:szCs w:val="24"/>
              </w:rPr>
            </w:pPr>
            <w:r>
              <w:rPr>
                <w:rFonts w:ascii="Comic Sans MS" w:eastAsia="Times New Roman" w:hAnsi="Comic Sans MS"/>
                <w:b/>
                <w:sz w:val="24"/>
                <w:szCs w:val="24"/>
              </w:rPr>
              <w:t>Headteacher</w:t>
            </w:r>
          </w:p>
        </w:tc>
      </w:tr>
    </w:tbl>
    <w:p w14:paraId="688E8210" w14:textId="77777777" w:rsidR="008B6421" w:rsidRDefault="008B6421" w:rsidP="008B6421">
      <w:pPr>
        <w:spacing w:after="0" w:line="240" w:lineRule="auto"/>
        <w:jc w:val="center"/>
        <w:rPr>
          <w:rFonts w:ascii="Comic Sans MS" w:eastAsia="Times New Roman" w:hAnsi="Comic Sans MS"/>
          <w:b/>
          <w:sz w:val="24"/>
          <w:szCs w:val="24"/>
        </w:rPr>
      </w:pPr>
    </w:p>
    <w:p w14:paraId="3E208378" w14:textId="77777777" w:rsidR="00347C23" w:rsidRDefault="00347C23" w:rsidP="00347C23">
      <w:pPr>
        <w:spacing w:after="0" w:line="240" w:lineRule="auto"/>
        <w:rPr>
          <w:rFonts w:ascii="Comic Sans MS" w:eastAsia="Times New Roman" w:hAnsi="Comic Sans MS"/>
          <w:b/>
          <w:sz w:val="24"/>
          <w:szCs w:val="24"/>
        </w:rPr>
      </w:pPr>
    </w:p>
    <w:tbl>
      <w:tblPr>
        <w:tblStyle w:val="TableGrid"/>
        <w:tblW w:w="0" w:type="auto"/>
        <w:tblLook w:val="04A0" w:firstRow="1" w:lastRow="0" w:firstColumn="1" w:lastColumn="0" w:noHBand="0" w:noVBand="1"/>
      </w:tblPr>
      <w:tblGrid>
        <w:gridCol w:w="9017"/>
      </w:tblGrid>
      <w:tr w:rsidR="008B6421" w14:paraId="0BC58BAD" w14:textId="77777777" w:rsidTr="008B6421">
        <w:tc>
          <w:tcPr>
            <w:tcW w:w="9017" w:type="dxa"/>
          </w:tcPr>
          <w:p w14:paraId="00605C67" w14:textId="77777777" w:rsidR="008B6421" w:rsidRDefault="008B6421" w:rsidP="00347C23">
            <w:pPr>
              <w:tabs>
                <w:tab w:val="left" w:pos="3900"/>
              </w:tabs>
            </w:pPr>
            <w:r>
              <w:t>St Michael’s Academy is committed to safeguarding and promoting the welfare of children and young people and expects all staff and volunteers to share this commitment. We therefore expect all staff and volunteers to work to and within school policies and procedures, including safeguarding, child protection and health and safety. This post is subject to satisfactory references which will be requested prior to interview, an enhanced Disclosure and Barring Service (DBS) check, medical check, evidence of qualifications, plus verification of the right to work in the UK.</w:t>
            </w:r>
          </w:p>
        </w:tc>
      </w:tr>
    </w:tbl>
    <w:p w14:paraId="348C1E6D" w14:textId="77777777" w:rsidR="000631A2" w:rsidRDefault="000631A2" w:rsidP="00347C23">
      <w:pPr>
        <w:tabs>
          <w:tab w:val="left" w:pos="3900"/>
        </w:tabs>
      </w:pPr>
    </w:p>
    <w:tbl>
      <w:tblPr>
        <w:tblStyle w:val="TableGrid"/>
        <w:tblW w:w="0" w:type="auto"/>
        <w:tblLook w:val="04A0" w:firstRow="1" w:lastRow="0" w:firstColumn="1" w:lastColumn="0" w:noHBand="0" w:noVBand="1"/>
      </w:tblPr>
      <w:tblGrid>
        <w:gridCol w:w="4225"/>
        <w:gridCol w:w="1241"/>
        <w:gridCol w:w="1312"/>
        <w:gridCol w:w="2239"/>
      </w:tblGrid>
      <w:tr w:rsidR="008B6421" w14:paraId="020EF0DE" w14:textId="77777777" w:rsidTr="0056209D">
        <w:tc>
          <w:tcPr>
            <w:tcW w:w="4225" w:type="dxa"/>
          </w:tcPr>
          <w:p w14:paraId="7E7814C0" w14:textId="77777777" w:rsidR="008B6421" w:rsidRDefault="008B6421" w:rsidP="008B6421">
            <w:pPr>
              <w:jc w:val="center"/>
            </w:pPr>
          </w:p>
        </w:tc>
        <w:tc>
          <w:tcPr>
            <w:tcW w:w="1241" w:type="dxa"/>
          </w:tcPr>
          <w:p w14:paraId="5FC1008C" w14:textId="77777777" w:rsidR="008B6421" w:rsidRPr="008B6421" w:rsidRDefault="008B6421" w:rsidP="008B6421">
            <w:pPr>
              <w:jc w:val="center"/>
              <w:rPr>
                <w:b/>
                <w:sz w:val="28"/>
                <w:szCs w:val="28"/>
              </w:rPr>
            </w:pPr>
            <w:r w:rsidRPr="008B6421">
              <w:rPr>
                <w:b/>
                <w:sz w:val="28"/>
                <w:szCs w:val="28"/>
              </w:rPr>
              <w:t>Essential</w:t>
            </w:r>
          </w:p>
        </w:tc>
        <w:tc>
          <w:tcPr>
            <w:tcW w:w="1312" w:type="dxa"/>
          </w:tcPr>
          <w:p w14:paraId="0A3EE795" w14:textId="77777777" w:rsidR="008B6421" w:rsidRPr="008B6421" w:rsidRDefault="008B6421" w:rsidP="008B6421">
            <w:pPr>
              <w:jc w:val="center"/>
              <w:rPr>
                <w:b/>
                <w:sz w:val="28"/>
                <w:szCs w:val="28"/>
              </w:rPr>
            </w:pPr>
            <w:r w:rsidRPr="008B6421">
              <w:rPr>
                <w:b/>
                <w:sz w:val="28"/>
                <w:szCs w:val="28"/>
              </w:rPr>
              <w:t>Desirable</w:t>
            </w:r>
          </w:p>
        </w:tc>
        <w:tc>
          <w:tcPr>
            <w:tcW w:w="2239" w:type="dxa"/>
          </w:tcPr>
          <w:p w14:paraId="2A47081C" w14:textId="77777777" w:rsidR="008B6421" w:rsidRPr="008B6421" w:rsidRDefault="008B6421" w:rsidP="008B6421">
            <w:pPr>
              <w:jc w:val="center"/>
              <w:rPr>
                <w:b/>
                <w:sz w:val="28"/>
                <w:szCs w:val="28"/>
              </w:rPr>
            </w:pPr>
            <w:r w:rsidRPr="008B6421">
              <w:rPr>
                <w:b/>
                <w:sz w:val="28"/>
                <w:szCs w:val="28"/>
              </w:rPr>
              <w:t>Identification Method</w:t>
            </w:r>
          </w:p>
        </w:tc>
      </w:tr>
      <w:tr w:rsidR="008B6421" w14:paraId="7236F44C" w14:textId="77777777" w:rsidTr="0056209D">
        <w:tc>
          <w:tcPr>
            <w:tcW w:w="4225" w:type="dxa"/>
            <w:shd w:val="clear" w:color="auto" w:fill="00B0F0"/>
          </w:tcPr>
          <w:p w14:paraId="123B2E32" w14:textId="77777777" w:rsidR="008B6421" w:rsidRPr="008B6421" w:rsidRDefault="008B6421">
            <w:pPr>
              <w:rPr>
                <w:rFonts w:ascii="Arial Black" w:hAnsi="Arial Black"/>
                <w:b/>
              </w:rPr>
            </w:pPr>
            <w:r w:rsidRPr="008B6421">
              <w:rPr>
                <w:rFonts w:ascii="Arial Black" w:hAnsi="Arial Black"/>
                <w:b/>
              </w:rPr>
              <w:t>Education &amp; Qualifications</w:t>
            </w:r>
          </w:p>
        </w:tc>
        <w:tc>
          <w:tcPr>
            <w:tcW w:w="1241" w:type="dxa"/>
            <w:shd w:val="clear" w:color="auto" w:fill="00B0F0"/>
          </w:tcPr>
          <w:p w14:paraId="0367FAD4" w14:textId="77777777" w:rsidR="008B6421" w:rsidRDefault="008B6421"/>
        </w:tc>
        <w:tc>
          <w:tcPr>
            <w:tcW w:w="1312" w:type="dxa"/>
            <w:shd w:val="clear" w:color="auto" w:fill="00B0F0"/>
          </w:tcPr>
          <w:p w14:paraId="470E4625" w14:textId="77777777" w:rsidR="008B6421" w:rsidRDefault="008B6421"/>
        </w:tc>
        <w:tc>
          <w:tcPr>
            <w:tcW w:w="2239" w:type="dxa"/>
            <w:shd w:val="clear" w:color="auto" w:fill="00B0F0"/>
          </w:tcPr>
          <w:p w14:paraId="09A5DCF3" w14:textId="77777777" w:rsidR="008B6421" w:rsidRDefault="008B6421"/>
          <w:p w14:paraId="3B1A1225" w14:textId="77777777" w:rsidR="008B6421" w:rsidRDefault="008B6421"/>
        </w:tc>
      </w:tr>
      <w:tr w:rsidR="0056209D" w14:paraId="6314E7F0" w14:textId="77777777" w:rsidTr="0056209D">
        <w:tc>
          <w:tcPr>
            <w:tcW w:w="4225" w:type="dxa"/>
          </w:tcPr>
          <w:p w14:paraId="4147062A" w14:textId="77777777" w:rsidR="0056209D" w:rsidRDefault="0056209D" w:rsidP="0056209D">
            <w:r>
              <w:t>Recognised teaching qualification</w:t>
            </w:r>
          </w:p>
        </w:tc>
        <w:tc>
          <w:tcPr>
            <w:tcW w:w="1241" w:type="dxa"/>
          </w:tcPr>
          <w:p w14:paraId="5CC44B27" w14:textId="77777777" w:rsidR="0056209D" w:rsidRDefault="0056209D" w:rsidP="0056209D">
            <w:r>
              <w:rPr>
                <w:rFonts w:ascii="Segoe UI Symbol" w:hAnsi="Segoe UI Symbol" w:cs="Segoe UI Symbol"/>
              </w:rPr>
              <w:t>☒</w:t>
            </w:r>
          </w:p>
        </w:tc>
        <w:tc>
          <w:tcPr>
            <w:tcW w:w="1312" w:type="dxa"/>
          </w:tcPr>
          <w:p w14:paraId="71840576" w14:textId="77777777" w:rsidR="0056209D" w:rsidRDefault="0056209D" w:rsidP="0056209D">
            <w:r>
              <w:rPr>
                <w:rFonts w:ascii="Segoe UI Symbol" w:hAnsi="Segoe UI Symbol" w:cs="Segoe UI Symbol"/>
              </w:rPr>
              <w:t>☐</w:t>
            </w:r>
          </w:p>
        </w:tc>
        <w:tc>
          <w:tcPr>
            <w:tcW w:w="2239" w:type="dxa"/>
          </w:tcPr>
          <w:p w14:paraId="70D26817" w14:textId="77777777" w:rsidR="0056209D" w:rsidRDefault="0056209D" w:rsidP="0056209D">
            <w:r>
              <w:t>Application Form</w:t>
            </w:r>
          </w:p>
          <w:p w14:paraId="52F02DAB" w14:textId="77777777" w:rsidR="0056209D" w:rsidRDefault="0056209D" w:rsidP="0056209D">
            <w:r>
              <w:t>Interview</w:t>
            </w:r>
          </w:p>
        </w:tc>
      </w:tr>
      <w:tr w:rsidR="0056209D" w14:paraId="61E48821" w14:textId="77777777" w:rsidTr="0056209D">
        <w:tc>
          <w:tcPr>
            <w:tcW w:w="4225" w:type="dxa"/>
          </w:tcPr>
          <w:p w14:paraId="3412D4D4" w14:textId="77777777" w:rsidR="0056209D" w:rsidRDefault="0056209D" w:rsidP="0056209D">
            <w:bookmarkStart w:id="0" w:name="_Hlk130200594"/>
            <w:r>
              <w:t>Attendance at a range of relevant INSET/CPD dealing with current educational issues</w:t>
            </w:r>
          </w:p>
          <w:p w14:paraId="517B9F68" w14:textId="77777777" w:rsidR="0056209D" w:rsidRDefault="0056209D" w:rsidP="0056209D"/>
        </w:tc>
        <w:tc>
          <w:tcPr>
            <w:tcW w:w="1241" w:type="dxa"/>
          </w:tcPr>
          <w:p w14:paraId="0E9F432F" w14:textId="77777777" w:rsidR="0056209D" w:rsidRDefault="0056209D" w:rsidP="0056209D">
            <w:r>
              <w:rPr>
                <w:rFonts w:ascii="Segoe UI Symbol" w:hAnsi="Segoe UI Symbol" w:cs="Segoe UI Symbol"/>
              </w:rPr>
              <w:t>☒</w:t>
            </w:r>
          </w:p>
        </w:tc>
        <w:tc>
          <w:tcPr>
            <w:tcW w:w="1312" w:type="dxa"/>
          </w:tcPr>
          <w:p w14:paraId="0EE112DB" w14:textId="77777777" w:rsidR="0056209D" w:rsidRDefault="0056209D" w:rsidP="0056209D">
            <w:r>
              <w:rPr>
                <w:rFonts w:ascii="Segoe UI Symbol" w:hAnsi="Segoe UI Symbol" w:cs="Segoe UI Symbol"/>
              </w:rPr>
              <w:t>☐</w:t>
            </w:r>
          </w:p>
        </w:tc>
        <w:tc>
          <w:tcPr>
            <w:tcW w:w="2239" w:type="dxa"/>
          </w:tcPr>
          <w:p w14:paraId="6B9D188C" w14:textId="77777777" w:rsidR="0056209D" w:rsidRDefault="0056209D" w:rsidP="0056209D">
            <w:r>
              <w:t>Application Form</w:t>
            </w:r>
          </w:p>
          <w:p w14:paraId="04C3AD85" w14:textId="77777777" w:rsidR="0056209D" w:rsidRDefault="0056209D" w:rsidP="0056209D">
            <w:r>
              <w:t>Interview</w:t>
            </w:r>
          </w:p>
        </w:tc>
      </w:tr>
      <w:bookmarkEnd w:id="0"/>
      <w:tr w:rsidR="0056209D" w14:paraId="02CC9191" w14:textId="77777777" w:rsidTr="0056209D">
        <w:tc>
          <w:tcPr>
            <w:tcW w:w="4225" w:type="dxa"/>
          </w:tcPr>
          <w:p w14:paraId="17473867" w14:textId="77777777" w:rsidR="0056209D" w:rsidRDefault="0056209D" w:rsidP="0056209D">
            <w:r>
              <w:t>Willingness to attend further relevant study</w:t>
            </w:r>
          </w:p>
        </w:tc>
        <w:tc>
          <w:tcPr>
            <w:tcW w:w="1241" w:type="dxa"/>
          </w:tcPr>
          <w:p w14:paraId="224B75CD" w14:textId="77777777" w:rsidR="0056209D" w:rsidRDefault="0056209D" w:rsidP="0056209D">
            <w:r>
              <w:rPr>
                <w:rFonts w:ascii="Segoe UI Symbol" w:hAnsi="Segoe UI Symbol" w:cs="Segoe UI Symbol"/>
              </w:rPr>
              <w:t>☒</w:t>
            </w:r>
          </w:p>
        </w:tc>
        <w:tc>
          <w:tcPr>
            <w:tcW w:w="1312" w:type="dxa"/>
          </w:tcPr>
          <w:p w14:paraId="43F2FDA8" w14:textId="77777777" w:rsidR="0056209D" w:rsidRDefault="0056209D" w:rsidP="0056209D">
            <w:r>
              <w:rPr>
                <w:rFonts w:ascii="Segoe UI Symbol" w:hAnsi="Segoe UI Symbol" w:cs="Segoe UI Symbol"/>
              </w:rPr>
              <w:t>☐</w:t>
            </w:r>
          </w:p>
        </w:tc>
        <w:tc>
          <w:tcPr>
            <w:tcW w:w="2239" w:type="dxa"/>
          </w:tcPr>
          <w:p w14:paraId="5BF9FB1C" w14:textId="77777777" w:rsidR="0056209D" w:rsidRDefault="0056209D" w:rsidP="0056209D">
            <w:r>
              <w:t>Application Form</w:t>
            </w:r>
          </w:p>
          <w:p w14:paraId="20233C49" w14:textId="77777777" w:rsidR="0056209D" w:rsidRDefault="0056209D" w:rsidP="0056209D">
            <w:r>
              <w:t>Interview</w:t>
            </w:r>
          </w:p>
        </w:tc>
      </w:tr>
      <w:tr w:rsidR="0056209D" w14:paraId="375F057C" w14:textId="77777777" w:rsidTr="0056209D">
        <w:tc>
          <w:tcPr>
            <w:tcW w:w="4225" w:type="dxa"/>
          </w:tcPr>
          <w:p w14:paraId="7CF9215E" w14:textId="77777777" w:rsidR="0056209D" w:rsidRDefault="0056209D" w:rsidP="0056209D">
            <w:r>
              <w:t>Commitment to own professional development</w:t>
            </w:r>
          </w:p>
        </w:tc>
        <w:tc>
          <w:tcPr>
            <w:tcW w:w="1241" w:type="dxa"/>
          </w:tcPr>
          <w:p w14:paraId="7C820E1B" w14:textId="77777777" w:rsidR="0056209D" w:rsidRDefault="0056209D" w:rsidP="0056209D">
            <w:r>
              <w:rPr>
                <w:rFonts w:ascii="Segoe UI Symbol" w:hAnsi="Segoe UI Symbol" w:cs="Segoe UI Symbol"/>
              </w:rPr>
              <w:t>☐</w:t>
            </w:r>
          </w:p>
        </w:tc>
        <w:tc>
          <w:tcPr>
            <w:tcW w:w="1312" w:type="dxa"/>
          </w:tcPr>
          <w:p w14:paraId="2464156D" w14:textId="77777777" w:rsidR="0056209D" w:rsidRDefault="0056209D" w:rsidP="0056209D">
            <w:r>
              <w:rPr>
                <w:rFonts w:ascii="Segoe UI Symbol" w:hAnsi="Segoe UI Symbol" w:cs="Segoe UI Symbol"/>
              </w:rPr>
              <w:t>☒</w:t>
            </w:r>
          </w:p>
        </w:tc>
        <w:tc>
          <w:tcPr>
            <w:tcW w:w="2239" w:type="dxa"/>
          </w:tcPr>
          <w:p w14:paraId="2E96B491" w14:textId="77777777" w:rsidR="0056209D" w:rsidRDefault="0056209D" w:rsidP="0056209D">
            <w:r>
              <w:t>Application Form</w:t>
            </w:r>
          </w:p>
          <w:p w14:paraId="6699DA77" w14:textId="77777777" w:rsidR="0056209D" w:rsidRDefault="0056209D" w:rsidP="0056209D">
            <w:r>
              <w:t>Interview</w:t>
            </w:r>
          </w:p>
        </w:tc>
      </w:tr>
      <w:tr w:rsidR="0056209D" w14:paraId="4BE04EF1" w14:textId="77777777" w:rsidTr="0056209D">
        <w:tc>
          <w:tcPr>
            <w:tcW w:w="4225" w:type="dxa"/>
          </w:tcPr>
          <w:p w14:paraId="5362425C" w14:textId="77777777" w:rsidR="0056209D" w:rsidRDefault="0056209D" w:rsidP="0056209D"/>
        </w:tc>
        <w:tc>
          <w:tcPr>
            <w:tcW w:w="1241" w:type="dxa"/>
          </w:tcPr>
          <w:p w14:paraId="7B9894DE" w14:textId="77777777" w:rsidR="0056209D" w:rsidRDefault="0056209D" w:rsidP="0056209D"/>
        </w:tc>
        <w:tc>
          <w:tcPr>
            <w:tcW w:w="1312" w:type="dxa"/>
          </w:tcPr>
          <w:p w14:paraId="2793F37F" w14:textId="77777777" w:rsidR="0056209D" w:rsidRDefault="0056209D" w:rsidP="0056209D"/>
        </w:tc>
        <w:tc>
          <w:tcPr>
            <w:tcW w:w="2239" w:type="dxa"/>
          </w:tcPr>
          <w:p w14:paraId="71F129DF" w14:textId="77777777" w:rsidR="0056209D" w:rsidRDefault="0056209D" w:rsidP="0056209D"/>
        </w:tc>
      </w:tr>
      <w:tr w:rsidR="0056209D" w14:paraId="417EF136" w14:textId="77777777" w:rsidTr="0056209D">
        <w:tc>
          <w:tcPr>
            <w:tcW w:w="4225" w:type="dxa"/>
            <w:shd w:val="clear" w:color="auto" w:fill="00B0F0"/>
          </w:tcPr>
          <w:p w14:paraId="774141FF" w14:textId="77777777" w:rsidR="0056209D" w:rsidRPr="008B6421" w:rsidRDefault="0056209D" w:rsidP="0056209D">
            <w:pPr>
              <w:rPr>
                <w:rFonts w:ascii="Arial Black" w:hAnsi="Arial Black"/>
              </w:rPr>
            </w:pPr>
            <w:r w:rsidRPr="008B6421">
              <w:rPr>
                <w:rFonts w:ascii="Arial Black" w:hAnsi="Arial Black"/>
              </w:rPr>
              <w:t>Relevant Experience</w:t>
            </w:r>
          </w:p>
        </w:tc>
        <w:tc>
          <w:tcPr>
            <w:tcW w:w="1241" w:type="dxa"/>
            <w:shd w:val="clear" w:color="auto" w:fill="00B0F0"/>
          </w:tcPr>
          <w:p w14:paraId="1D8DDAA9" w14:textId="77777777" w:rsidR="0056209D" w:rsidRDefault="0056209D" w:rsidP="0056209D"/>
        </w:tc>
        <w:tc>
          <w:tcPr>
            <w:tcW w:w="1312" w:type="dxa"/>
            <w:shd w:val="clear" w:color="auto" w:fill="00B0F0"/>
          </w:tcPr>
          <w:p w14:paraId="660A4528" w14:textId="77777777" w:rsidR="0056209D" w:rsidRDefault="0056209D" w:rsidP="0056209D"/>
        </w:tc>
        <w:tc>
          <w:tcPr>
            <w:tcW w:w="2239" w:type="dxa"/>
            <w:shd w:val="clear" w:color="auto" w:fill="00B0F0"/>
          </w:tcPr>
          <w:p w14:paraId="330BFF7A" w14:textId="77777777" w:rsidR="0056209D" w:rsidRDefault="0056209D" w:rsidP="0056209D"/>
          <w:p w14:paraId="6E54AD08" w14:textId="77777777" w:rsidR="0056209D" w:rsidRDefault="0056209D" w:rsidP="0056209D"/>
        </w:tc>
      </w:tr>
      <w:tr w:rsidR="0056209D" w14:paraId="39CAE96C" w14:textId="77777777" w:rsidTr="00706BCD">
        <w:tc>
          <w:tcPr>
            <w:tcW w:w="4225" w:type="dxa"/>
            <w:shd w:val="clear" w:color="auto" w:fill="FFFFFF" w:themeFill="background1"/>
          </w:tcPr>
          <w:p w14:paraId="3DF86E46" w14:textId="77777777" w:rsidR="0056209D" w:rsidRDefault="0056209D" w:rsidP="0056209D">
            <w:r>
              <w:t>Dedicated KS2 classroom practitioner with high expectations for pupil attainment and behaviour</w:t>
            </w:r>
          </w:p>
        </w:tc>
        <w:tc>
          <w:tcPr>
            <w:tcW w:w="1241" w:type="dxa"/>
          </w:tcPr>
          <w:p w14:paraId="7EAB3C1B" w14:textId="77777777" w:rsidR="0056209D" w:rsidRDefault="0056209D" w:rsidP="0056209D">
            <w:r>
              <w:rPr>
                <w:rFonts w:ascii="Segoe UI Symbol" w:hAnsi="Segoe UI Symbol" w:cs="Segoe UI Symbol"/>
              </w:rPr>
              <w:t>☒</w:t>
            </w:r>
          </w:p>
        </w:tc>
        <w:tc>
          <w:tcPr>
            <w:tcW w:w="1312" w:type="dxa"/>
          </w:tcPr>
          <w:p w14:paraId="0A2DDF5C" w14:textId="77777777" w:rsidR="0056209D" w:rsidRDefault="0056209D" w:rsidP="0056209D">
            <w:r>
              <w:rPr>
                <w:rFonts w:ascii="Segoe UI Symbol" w:hAnsi="Segoe UI Symbol" w:cs="Segoe UI Symbol"/>
              </w:rPr>
              <w:t>☐</w:t>
            </w:r>
          </w:p>
        </w:tc>
        <w:tc>
          <w:tcPr>
            <w:tcW w:w="2239" w:type="dxa"/>
            <w:shd w:val="clear" w:color="auto" w:fill="FFFFFF" w:themeFill="background1"/>
          </w:tcPr>
          <w:p w14:paraId="1CDE702A" w14:textId="77777777" w:rsidR="0056209D" w:rsidRDefault="0056209D" w:rsidP="0056209D">
            <w:r>
              <w:t>Application Form</w:t>
            </w:r>
          </w:p>
          <w:p w14:paraId="1C81C763" w14:textId="77777777" w:rsidR="0056209D" w:rsidRDefault="0056209D" w:rsidP="0056209D">
            <w:r>
              <w:t>Interview</w:t>
            </w:r>
          </w:p>
        </w:tc>
      </w:tr>
      <w:tr w:rsidR="0056209D" w14:paraId="26A7A267" w14:textId="77777777" w:rsidTr="00706BCD">
        <w:tc>
          <w:tcPr>
            <w:tcW w:w="4225" w:type="dxa"/>
            <w:shd w:val="clear" w:color="auto" w:fill="FFFFFF" w:themeFill="background1"/>
          </w:tcPr>
          <w:p w14:paraId="3869A083" w14:textId="77777777" w:rsidR="0056209D" w:rsidRDefault="0056209D" w:rsidP="0056209D">
            <w:r>
              <w:t>Knowledge of effective strategies for raising standards</w:t>
            </w:r>
          </w:p>
        </w:tc>
        <w:tc>
          <w:tcPr>
            <w:tcW w:w="1241" w:type="dxa"/>
          </w:tcPr>
          <w:p w14:paraId="473F97FB" w14:textId="77777777" w:rsidR="0056209D" w:rsidRDefault="0056209D" w:rsidP="0056209D">
            <w:r>
              <w:rPr>
                <w:rFonts w:ascii="Segoe UI Symbol" w:hAnsi="Segoe UI Symbol" w:cs="Segoe UI Symbol"/>
              </w:rPr>
              <w:t>☒</w:t>
            </w:r>
          </w:p>
        </w:tc>
        <w:tc>
          <w:tcPr>
            <w:tcW w:w="1312" w:type="dxa"/>
          </w:tcPr>
          <w:p w14:paraId="6DB66294" w14:textId="77777777" w:rsidR="0056209D" w:rsidRDefault="0056209D" w:rsidP="0056209D">
            <w:r>
              <w:rPr>
                <w:rFonts w:ascii="Segoe UI Symbol" w:hAnsi="Segoe UI Symbol" w:cs="Segoe UI Symbol"/>
              </w:rPr>
              <w:t>☐</w:t>
            </w:r>
          </w:p>
        </w:tc>
        <w:tc>
          <w:tcPr>
            <w:tcW w:w="2239" w:type="dxa"/>
            <w:shd w:val="clear" w:color="auto" w:fill="FFFFFF" w:themeFill="background1"/>
          </w:tcPr>
          <w:p w14:paraId="08F0C546" w14:textId="77777777" w:rsidR="0056209D" w:rsidRDefault="0056209D" w:rsidP="0056209D">
            <w:r>
              <w:t>Application Form</w:t>
            </w:r>
          </w:p>
          <w:p w14:paraId="17CCCB80" w14:textId="77777777" w:rsidR="0056209D" w:rsidRDefault="0056209D" w:rsidP="0056209D">
            <w:r>
              <w:t>Interview</w:t>
            </w:r>
          </w:p>
        </w:tc>
      </w:tr>
    </w:tbl>
    <w:p w14:paraId="080E060A" w14:textId="77777777" w:rsidR="005973B5" w:rsidRDefault="005973B5"/>
    <w:p w14:paraId="1D0A5F17" w14:textId="77777777" w:rsidR="005973B5" w:rsidRDefault="005973B5" w:rsidP="00347C23"/>
    <w:p w14:paraId="31EEA456" w14:textId="77777777" w:rsidR="008B6421" w:rsidRDefault="008B6421" w:rsidP="00347C23"/>
    <w:p w14:paraId="2B234CD0" w14:textId="77777777" w:rsidR="008B6421" w:rsidRDefault="008B6421" w:rsidP="00347C23"/>
    <w:p w14:paraId="04468BAD" w14:textId="77777777" w:rsidR="008B6421" w:rsidRDefault="008B6421" w:rsidP="00347C23"/>
    <w:p w14:paraId="21692399" w14:textId="77777777" w:rsidR="008B6421" w:rsidRDefault="008B6421" w:rsidP="00347C23"/>
    <w:p w14:paraId="59875D74" w14:textId="77777777" w:rsidR="008B6421" w:rsidRDefault="008B6421" w:rsidP="00347C23"/>
    <w:p w14:paraId="3918FFCF" w14:textId="77777777" w:rsidR="008B6421" w:rsidRDefault="008B6421" w:rsidP="00347C23"/>
    <w:p w14:paraId="0F1A8BC8" w14:textId="77777777" w:rsidR="0014244B" w:rsidRDefault="0014244B" w:rsidP="00347C23"/>
    <w:p w14:paraId="08713A7F" w14:textId="77777777" w:rsidR="0014244B" w:rsidRDefault="0014244B" w:rsidP="00347C23"/>
    <w:tbl>
      <w:tblPr>
        <w:tblStyle w:val="TableGrid"/>
        <w:tblW w:w="0" w:type="auto"/>
        <w:tblLook w:val="04A0" w:firstRow="1" w:lastRow="0" w:firstColumn="1" w:lastColumn="0" w:noHBand="0" w:noVBand="1"/>
      </w:tblPr>
      <w:tblGrid>
        <w:gridCol w:w="4321"/>
        <w:gridCol w:w="1241"/>
        <w:gridCol w:w="1312"/>
        <w:gridCol w:w="2143"/>
      </w:tblGrid>
      <w:tr w:rsidR="0014244B" w14:paraId="135A4316" w14:textId="77777777" w:rsidTr="0014244B">
        <w:tc>
          <w:tcPr>
            <w:tcW w:w="4321" w:type="dxa"/>
          </w:tcPr>
          <w:p w14:paraId="7ADDCE82" w14:textId="77777777" w:rsidR="0014244B" w:rsidRDefault="0014244B" w:rsidP="0014244B">
            <w:pPr>
              <w:jc w:val="center"/>
            </w:pPr>
          </w:p>
        </w:tc>
        <w:tc>
          <w:tcPr>
            <w:tcW w:w="1241" w:type="dxa"/>
          </w:tcPr>
          <w:p w14:paraId="2A485028" w14:textId="77777777" w:rsidR="0014244B" w:rsidRPr="008B6421" w:rsidRDefault="0014244B" w:rsidP="0014244B">
            <w:pPr>
              <w:jc w:val="center"/>
              <w:rPr>
                <w:b/>
                <w:sz w:val="28"/>
                <w:szCs w:val="28"/>
              </w:rPr>
            </w:pPr>
            <w:r w:rsidRPr="008B6421">
              <w:rPr>
                <w:b/>
                <w:sz w:val="28"/>
                <w:szCs w:val="28"/>
              </w:rPr>
              <w:t>Essential</w:t>
            </w:r>
          </w:p>
        </w:tc>
        <w:tc>
          <w:tcPr>
            <w:tcW w:w="1312" w:type="dxa"/>
          </w:tcPr>
          <w:p w14:paraId="3337DCFB" w14:textId="77777777" w:rsidR="0014244B" w:rsidRPr="008B6421" w:rsidRDefault="0014244B" w:rsidP="0014244B">
            <w:pPr>
              <w:jc w:val="center"/>
              <w:rPr>
                <w:b/>
                <w:sz w:val="28"/>
                <w:szCs w:val="28"/>
              </w:rPr>
            </w:pPr>
            <w:r w:rsidRPr="008B6421">
              <w:rPr>
                <w:b/>
                <w:sz w:val="28"/>
                <w:szCs w:val="28"/>
              </w:rPr>
              <w:t>Desirable</w:t>
            </w:r>
          </w:p>
        </w:tc>
        <w:tc>
          <w:tcPr>
            <w:tcW w:w="2143" w:type="dxa"/>
          </w:tcPr>
          <w:p w14:paraId="012569D8" w14:textId="77777777" w:rsidR="0014244B" w:rsidRPr="008B6421" w:rsidRDefault="0014244B" w:rsidP="0014244B">
            <w:pPr>
              <w:jc w:val="center"/>
              <w:rPr>
                <w:b/>
                <w:sz w:val="28"/>
                <w:szCs w:val="28"/>
              </w:rPr>
            </w:pPr>
            <w:r w:rsidRPr="008B6421">
              <w:rPr>
                <w:b/>
                <w:sz w:val="28"/>
                <w:szCs w:val="28"/>
              </w:rPr>
              <w:t>Identification Method</w:t>
            </w:r>
          </w:p>
        </w:tc>
      </w:tr>
      <w:tr w:rsidR="0056209D" w14:paraId="1C9811DA" w14:textId="77777777" w:rsidTr="0014244B">
        <w:tc>
          <w:tcPr>
            <w:tcW w:w="4321" w:type="dxa"/>
          </w:tcPr>
          <w:p w14:paraId="08CC5EA4" w14:textId="77777777" w:rsidR="0056209D" w:rsidRDefault="0056209D" w:rsidP="0056209D">
            <w:r>
              <w:t>Experience of using assessment for learning effectively to ensure good progress</w:t>
            </w:r>
          </w:p>
        </w:tc>
        <w:tc>
          <w:tcPr>
            <w:tcW w:w="1241" w:type="dxa"/>
          </w:tcPr>
          <w:p w14:paraId="235768AC" w14:textId="77777777" w:rsidR="0056209D" w:rsidRDefault="0056209D" w:rsidP="0056209D">
            <w:r>
              <w:rPr>
                <w:rFonts w:ascii="Segoe UI Symbol" w:hAnsi="Segoe UI Symbol" w:cs="Segoe UI Symbol"/>
              </w:rPr>
              <w:t>☒</w:t>
            </w:r>
          </w:p>
        </w:tc>
        <w:tc>
          <w:tcPr>
            <w:tcW w:w="1312" w:type="dxa"/>
          </w:tcPr>
          <w:p w14:paraId="6B575B52" w14:textId="77777777" w:rsidR="0056209D" w:rsidRDefault="0056209D" w:rsidP="0056209D">
            <w:r>
              <w:rPr>
                <w:rFonts w:ascii="Segoe UI Symbol" w:hAnsi="Segoe UI Symbol" w:cs="Segoe UI Symbol"/>
              </w:rPr>
              <w:t>☐</w:t>
            </w:r>
          </w:p>
        </w:tc>
        <w:tc>
          <w:tcPr>
            <w:tcW w:w="2143" w:type="dxa"/>
          </w:tcPr>
          <w:p w14:paraId="11575044" w14:textId="77777777" w:rsidR="0056209D" w:rsidRDefault="0056209D" w:rsidP="0056209D">
            <w:r>
              <w:t>Application Form</w:t>
            </w:r>
          </w:p>
          <w:p w14:paraId="5DAEF91F" w14:textId="77777777" w:rsidR="0056209D" w:rsidRDefault="0056209D" w:rsidP="0056209D">
            <w:r>
              <w:t>Interview</w:t>
            </w:r>
          </w:p>
        </w:tc>
      </w:tr>
      <w:tr w:rsidR="0056209D" w14:paraId="55AEFC1A" w14:textId="77777777" w:rsidTr="0014244B">
        <w:tc>
          <w:tcPr>
            <w:tcW w:w="4321" w:type="dxa"/>
          </w:tcPr>
          <w:p w14:paraId="10F187C7" w14:textId="77777777" w:rsidR="0056209D" w:rsidRDefault="0056209D" w:rsidP="0056209D">
            <w:r>
              <w:t>Experience of working with and effectively deploying teaching assistants</w:t>
            </w:r>
          </w:p>
        </w:tc>
        <w:tc>
          <w:tcPr>
            <w:tcW w:w="1241" w:type="dxa"/>
          </w:tcPr>
          <w:p w14:paraId="1CF29DE2" w14:textId="77777777" w:rsidR="0056209D" w:rsidRDefault="0056209D" w:rsidP="0056209D">
            <w:r>
              <w:rPr>
                <w:rFonts w:ascii="Segoe UI Symbol" w:hAnsi="Segoe UI Symbol" w:cs="Segoe UI Symbol"/>
              </w:rPr>
              <w:t>☒</w:t>
            </w:r>
          </w:p>
        </w:tc>
        <w:tc>
          <w:tcPr>
            <w:tcW w:w="1312" w:type="dxa"/>
          </w:tcPr>
          <w:p w14:paraId="229FB09C" w14:textId="77777777" w:rsidR="0056209D" w:rsidRDefault="0056209D" w:rsidP="0056209D">
            <w:r>
              <w:rPr>
                <w:rFonts w:ascii="Segoe UI Symbol" w:hAnsi="Segoe UI Symbol" w:cs="Segoe UI Symbol"/>
              </w:rPr>
              <w:t>☐</w:t>
            </w:r>
          </w:p>
        </w:tc>
        <w:tc>
          <w:tcPr>
            <w:tcW w:w="2143" w:type="dxa"/>
          </w:tcPr>
          <w:p w14:paraId="63470B6A" w14:textId="77777777" w:rsidR="0056209D" w:rsidRDefault="0056209D" w:rsidP="0056209D">
            <w:r>
              <w:t>Application Form</w:t>
            </w:r>
          </w:p>
          <w:p w14:paraId="378DCAEF" w14:textId="77777777" w:rsidR="0056209D" w:rsidRDefault="0056209D" w:rsidP="0056209D">
            <w:r>
              <w:t>Interview</w:t>
            </w:r>
          </w:p>
        </w:tc>
      </w:tr>
      <w:tr w:rsidR="0056209D" w14:paraId="0F9D82B7" w14:textId="77777777" w:rsidTr="0014244B">
        <w:tc>
          <w:tcPr>
            <w:tcW w:w="4321" w:type="dxa"/>
          </w:tcPr>
          <w:p w14:paraId="350A6403" w14:textId="77777777" w:rsidR="0056209D" w:rsidRDefault="0056209D" w:rsidP="0056209D">
            <w:r>
              <w:t>A clear personal philosophy of education and vision for the future</w:t>
            </w:r>
          </w:p>
        </w:tc>
        <w:tc>
          <w:tcPr>
            <w:tcW w:w="1241" w:type="dxa"/>
          </w:tcPr>
          <w:p w14:paraId="6AAB9683" w14:textId="77777777" w:rsidR="0056209D" w:rsidRDefault="0056209D" w:rsidP="0056209D">
            <w:r>
              <w:rPr>
                <w:rFonts w:ascii="Segoe UI Symbol" w:hAnsi="Segoe UI Symbol" w:cs="Segoe UI Symbol"/>
              </w:rPr>
              <w:t>☒</w:t>
            </w:r>
          </w:p>
        </w:tc>
        <w:tc>
          <w:tcPr>
            <w:tcW w:w="1312" w:type="dxa"/>
          </w:tcPr>
          <w:p w14:paraId="53BA0E1C" w14:textId="77777777" w:rsidR="0056209D" w:rsidRDefault="0056209D" w:rsidP="0056209D">
            <w:r>
              <w:rPr>
                <w:rFonts w:ascii="Segoe UI Symbol" w:hAnsi="Segoe UI Symbol" w:cs="Segoe UI Symbol"/>
              </w:rPr>
              <w:t>☐</w:t>
            </w:r>
          </w:p>
        </w:tc>
        <w:tc>
          <w:tcPr>
            <w:tcW w:w="2143" w:type="dxa"/>
          </w:tcPr>
          <w:p w14:paraId="23BC1EF1" w14:textId="77777777" w:rsidR="0056209D" w:rsidRDefault="0056209D" w:rsidP="0056209D">
            <w:r>
              <w:t>Application Form</w:t>
            </w:r>
          </w:p>
          <w:p w14:paraId="02FBC411" w14:textId="77777777" w:rsidR="0056209D" w:rsidRDefault="0056209D" w:rsidP="0056209D">
            <w:r>
              <w:t>Interview</w:t>
            </w:r>
          </w:p>
        </w:tc>
      </w:tr>
      <w:tr w:rsidR="0056209D" w14:paraId="601B28E1" w14:textId="77777777" w:rsidTr="0014244B">
        <w:tc>
          <w:tcPr>
            <w:tcW w:w="4321" w:type="dxa"/>
          </w:tcPr>
          <w:p w14:paraId="28AC6559" w14:textId="77777777" w:rsidR="0056209D" w:rsidRDefault="0056209D" w:rsidP="0056209D">
            <w:r>
              <w:t>Knowledge and success in positive behaviour management</w:t>
            </w:r>
          </w:p>
        </w:tc>
        <w:tc>
          <w:tcPr>
            <w:tcW w:w="1241" w:type="dxa"/>
          </w:tcPr>
          <w:p w14:paraId="78B8E105" w14:textId="77777777" w:rsidR="0056209D" w:rsidRDefault="0056209D" w:rsidP="0056209D">
            <w:r>
              <w:rPr>
                <w:rFonts w:ascii="Segoe UI Symbol" w:hAnsi="Segoe UI Symbol" w:cs="Segoe UI Symbol"/>
              </w:rPr>
              <w:t>☒</w:t>
            </w:r>
          </w:p>
        </w:tc>
        <w:tc>
          <w:tcPr>
            <w:tcW w:w="1312" w:type="dxa"/>
          </w:tcPr>
          <w:p w14:paraId="679D66EA" w14:textId="77777777" w:rsidR="0056209D" w:rsidRDefault="0056209D" w:rsidP="0056209D">
            <w:r>
              <w:rPr>
                <w:rFonts w:ascii="Segoe UI Symbol" w:hAnsi="Segoe UI Symbol" w:cs="Segoe UI Symbol"/>
              </w:rPr>
              <w:t>☐</w:t>
            </w:r>
          </w:p>
        </w:tc>
        <w:tc>
          <w:tcPr>
            <w:tcW w:w="2143" w:type="dxa"/>
          </w:tcPr>
          <w:p w14:paraId="1C8200A4" w14:textId="77777777" w:rsidR="0056209D" w:rsidRDefault="0056209D" w:rsidP="0056209D">
            <w:r>
              <w:t>Application Form</w:t>
            </w:r>
          </w:p>
          <w:p w14:paraId="425F610E" w14:textId="77777777" w:rsidR="0056209D" w:rsidRDefault="0056209D" w:rsidP="0056209D">
            <w:r>
              <w:t>Interview</w:t>
            </w:r>
          </w:p>
        </w:tc>
      </w:tr>
      <w:tr w:rsidR="0056209D" w14:paraId="35EDB7DF" w14:textId="77777777" w:rsidTr="0014244B">
        <w:tc>
          <w:tcPr>
            <w:tcW w:w="4321" w:type="dxa"/>
          </w:tcPr>
          <w:p w14:paraId="0CFC34EE" w14:textId="77777777" w:rsidR="0056209D" w:rsidRDefault="0056209D" w:rsidP="0056209D">
            <w:r>
              <w:t>Thorough knowledge of the new National Curriculum</w:t>
            </w:r>
          </w:p>
        </w:tc>
        <w:tc>
          <w:tcPr>
            <w:tcW w:w="1241" w:type="dxa"/>
          </w:tcPr>
          <w:p w14:paraId="4287453C" w14:textId="77777777" w:rsidR="0056209D" w:rsidRDefault="0056209D" w:rsidP="0056209D">
            <w:r>
              <w:rPr>
                <w:rFonts w:ascii="Segoe UI Symbol" w:hAnsi="Segoe UI Symbol" w:cs="Segoe UI Symbol"/>
              </w:rPr>
              <w:t>☒</w:t>
            </w:r>
          </w:p>
        </w:tc>
        <w:tc>
          <w:tcPr>
            <w:tcW w:w="1312" w:type="dxa"/>
          </w:tcPr>
          <w:p w14:paraId="5A77E02B" w14:textId="77777777" w:rsidR="0056209D" w:rsidRDefault="0056209D" w:rsidP="0056209D">
            <w:r>
              <w:rPr>
                <w:rFonts w:ascii="Segoe UI Symbol" w:hAnsi="Segoe UI Symbol" w:cs="Segoe UI Symbol"/>
              </w:rPr>
              <w:t>☐</w:t>
            </w:r>
          </w:p>
        </w:tc>
        <w:tc>
          <w:tcPr>
            <w:tcW w:w="2143" w:type="dxa"/>
          </w:tcPr>
          <w:p w14:paraId="43DFB580" w14:textId="77777777" w:rsidR="0056209D" w:rsidRDefault="0056209D" w:rsidP="0056209D">
            <w:r>
              <w:t>Application Form</w:t>
            </w:r>
          </w:p>
          <w:p w14:paraId="7842CE35" w14:textId="77777777" w:rsidR="0056209D" w:rsidRDefault="0056209D" w:rsidP="0056209D">
            <w:r>
              <w:t>Interview</w:t>
            </w:r>
          </w:p>
        </w:tc>
      </w:tr>
      <w:tr w:rsidR="0014244B" w14:paraId="2A1893E4" w14:textId="77777777" w:rsidTr="0014244B">
        <w:tc>
          <w:tcPr>
            <w:tcW w:w="4321" w:type="dxa"/>
          </w:tcPr>
          <w:p w14:paraId="7BB3C026" w14:textId="77777777" w:rsidR="0014244B" w:rsidRDefault="0014244B" w:rsidP="0014244B">
            <w:r>
              <w:t>Experience of setting and reviewing own targets for performance management/Appraisal</w:t>
            </w:r>
          </w:p>
        </w:tc>
        <w:tc>
          <w:tcPr>
            <w:tcW w:w="1241" w:type="dxa"/>
          </w:tcPr>
          <w:p w14:paraId="39DF5F5A" w14:textId="77777777" w:rsidR="0014244B" w:rsidRDefault="0014244B" w:rsidP="0014244B">
            <w:r>
              <w:rPr>
                <w:rFonts w:ascii="Segoe UI Symbol" w:hAnsi="Segoe UI Symbol" w:cs="Segoe UI Symbol"/>
              </w:rPr>
              <w:t>☐</w:t>
            </w:r>
          </w:p>
          <w:p w14:paraId="4959C8C0" w14:textId="77777777" w:rsidR="0014244B" w:rsidRDefault="0014244B" w:rsidP="0014244B"/>
        </w:tc>
        <w:tc>
          <w:tcPr>
            <w:tcW w:w="1312" w:type="dxa"/>
          </w:tcPr>
          <w:p w14:paraId="14774B6A" w14:textId="77777777" w:rsidR="0014244B" w:rsidRDefault="0014244B" w:rsidP="0014244B">
            <w:r>
              <w:rPr>
                <w:rFonts w:ascii="Segoe UI Symbol" w:hAnsi="Segoe UI Symbol" w:cs="Segoe UI Symbol"/>
              </w:rPr>
              <w:t>☒</w:t>
            </w:r>
          </w:p>
        </w:tc>
        <w:tc>
          <w:tcPr>
            <w:tcW w:w="2143" w:type="dxa"/>
          </w:tcPr>
          <w:p w14:paraId="3F94D6EF" w14:textId="77777777" w:rsidR="0056209D" w:rsidRDefault="0056209D" w:rsidP="0056209D">
            <w:r>
              <w:t>Application Form</w:t>
            </w:r>
          </w:p>
          <w:p w14:paraId="4C0655DB" w14:textId="77777777" w:rsidR="0014244B" w:rsidRDefault="0056209D" w:rsidP="0056209D">
            <w:r>
              <w:t>Interview</w:t>
            </w:r>
          </w:p>
        </w:tc>
      </w:tr>
      <w:tr w:rsidR="0014244B" w14:paraId="4BB3C43A" w14:textId="77777777" w:rsidTr="0014244B">
        <w:tc>
          <w:tcPr>
            <w:tcW w:w="4321" w:type="dxa"/>
          </w:tcPr>
          <w:p w14:paraId="0BEE69CC" w14:textId="77777777" w:rsidR="0014244B" w:rsidRDefault="0014244B" w:rsidP="0014244B">
            <w:r>
              <w:t>Willingness to lead a subject area</w:t>
            </w:r>
          </w:p>
        </w:tc>
        <w:tc>
          <w:tcPr>
            <w:tcW w:w="1241" w:type="dxa"/>
          </w:tcPr>
          <w:p w14:paraId="545D7406" w14:textId="77777777" w:rsidR="0014244B" w:rsidRPr="00400B67" w:rsidRDefault="0014244B" w:rsidP="0014244B">
            <w:pPr>
              <w:rPr>
                <w:rFonts w:ascii="Segoe UI Symbol" w:hAnsi="Segoe UI Symbol" w:cs="Segoe UI Symbol"/>
              </w:rPr>
            </w:pPr>
            <w:r>
              <w:rPr>
                <w:rFonts w:ascii="Segoe UI Symbol" w:hAnsi="Segoe UI Symbol" w:cs="Segoe UI Symbol"/>
              </w:rPr>
              <w:t>☒</w:t>
            </w:r>
          </w:p>
          <w:p w14:paraId="2038FDDF" w14:textId="77777777" w:rsidR="0014244B" w:rsidRDefault="0014244B" w:rsidP="0014244B"/>
        </w:tc>
        <w:tc>
          <w:tcPr>
            <w:tcW w:w="1312" w:type="dxa"/>
          </w:tcPr>
          <w:p w14:paraId="457018DF" w14:textId="77777777" w:rsidR="0014244B" w:rsidRDefault="0014244B" w:rsidP="0014244B">
            <w:r>
              <w:rPr>
                <w:rFonts w:ascii="Segoe UI Symbol" w:hAnsi="Segoe UI Symbol" w:cs="Segoe UI Symbol"/>
              </w:rPr>
              <w:t>☐</w:t>
            </w:r>
          </w:p>
          <w:p w14:paraId="7876FA13" w14:textId="77777777" w:rsidR="0014244B" w:rsidRDefault="0014244B" w:rsidP="0014244B"/>
        </w:tc>
        <w:tc>
          <w:tcPr>
            <w:tcW w:w="2143" w:type="dxa"/>
          </w:tcPr>
          <w:p w14:paraId="0764ADA8" w14:textId="77777777" w:rsidR="0056209D" w:rsidRDefault="0056209D" w:rsidP="0056209D">
            <w:r>
              <w:t>Application Form</w:t>
            </w:r>
          </w:p>
          <w:p w14:paraId="3C66B829" w14:textId="77777777" w:rsidR="0014244B" w:rsidRDefault="0056209D" w:rsidP="0056209D">
            <w:r>
              <w:t>Interview</w:t>
            </w:r>
          </w:p>
        </w:tc>
      </w:tr>
      <w:tr w:rsidR="0014244B" w14:paraId="59A94329" w14:textId="77777777" w:rsidTr="0014244B">
        <w:tc>
          <w:tcPr>
            <w:tcW w:w="4321" w:type="dxa"/>
          </w:tcPr>
          <w:p w14:paraId="4A7BBBE9" w14:textId="77777777" w:rsidR="0014244B" w:rsidRDefault="0014244B" w:rsidP="0014244B"/>
        </w:tc>
        <w:tc>
          <w:tcPr>
            <w:tcW w:w="1241" w:type="dxa"/>
          </w:tcPr>
          <w:p w14:paraId="07E4C77E" w14:textId="77777777" w:rsidR="0014244B" w:rsidRDefault="0014244B" w:rsidP="0014244B">
            <w:pPr>
              <w:rPr>
                <w:rFonts w:ascii="Segoe UI Symbol" w:hAnsi="Segoe UI Symbol" w:cs="Segoe UI Symbol"/>
              </w:rPr>
            </w:pPr>
          </w:p>
        </w:tc>
        <w:tc>
          <w:tcPr>
            <w:tcW w:w="1312" w:type="dxa"/>
          </w:tcPr>
          <w:p w14:paraId="6EC5EB30" w14:textId="77777777" w:rsidR="0014244B" w:rsidRDefault="0014244B" w:rsidP="0014244B">
            <w:pPr>
              <w:rPr>
                <w:rFonts w:ascii="Segoe UI Symbol" w:hAnsi="Segoe UI Symbol" w:cs="Segoe UI Symbol"/>
              </w:rPr>
            </w:pPr>
          </w:p>
        </w:tc>
        <w:tc>
          <w:tcPr>
            <w:tcW w:w="2143" w:type="dxa"/>
          </w:tcPr>
          <w:p w14:paraId="39DC760A" w14:textId="77777777" w:rsidR="0014244B" w:rsidRDefault="0014244B" w:rsidP="0014244B"/>
        </w:tc>
      </w:tr>
      <w:tr w:rsidR="0014244B" w14:paraId="28EDDB4F" w14:textId="77777777" w:rsidTr="0014244B">
        <w:tc>
          <w:tcPr>
            <w:tcW w:w="4321" w:type="dxa"/>
            <w:shd w:val="clear" w:color="auto" w:fill="00B0F0"/>
          </w:tcPr>
          <w:p w14:paraId="4D825A74" w14:textId="77777777" w:rsidR="0014244B" w:rsidRPr="00400B67" w:rsidRDefault="0014244B" w:rsidP="0014244B">
            <w:pPr>
              <w:rPr>
                <w:rFonts w:ascii="Arial Black" w:hAnsi="Arial Black"/>
              </w:rPr>
            </w:pPr>
            <w:r w:rsidRPr="00400B67">
              <w:rPr>
                <w:rFonts w:ascii="Arial Black" w:hAnsi="Arial Black"/>
              </w:rPr>
              <w:t>Skills &amp; Abilities</w:t>
            </w:r>
          </w:p>
        </w:tc>
        <w:tc>
          <w:tcPr>
            <w:tcW w:w="1241" w:type="dxa"/>
            <w:shd w:val="clear" w:color="auto" w:fill="00B0F0"/>
          </w:tcPr>
          <w:p w14:paraId="1CD4F6D3" w14:textId="77777777" w:rsidR="0014244B" w:rsidRDefault="0014244B" w:rsidP="0014244B">
            <w:pPr>
              <w:rPr>
                <w:rFonts w:ascii="Segoe UI Symbol" w:hAnsi="Segoe UI Symbol" w:cs="Segoe UI Symbol"/>
              </w:rPr>
            </w:pPr>
          </w:p>
        </w:tc>
        <w:tc>
          <w:tcPr>
            <w:tcW w:w="1312" w:type="dxa"/>
            <w:shd w:val="clear" w:color="auto" w:fill="00B0F0"/>
          </w:tcPr>
          <w:p w14:paraId="310DB899" w14:textId="77777777" w:rsidR="0014244B" w:rsidRDefault="0014244B" w:rsidP="0014244B">
            <w:pPr>
              <w:rPr>
                <w:rFonts w:ascii="Segoe UI Symbol" w:hAnsi="Segoe UI Symbol" w:cs="Segoe UI Symbol"/>
              </w:rPr>
            </w:pPr>
          </w:p>
        </w:tc>
        <w:tc>
          <w:tcPr>
            <w:tcW w:w="2143" w:type="dxa"/>
            <w:shd w:val="clear" w:color="auto" w:fill="00B0F0"/>
          </w:tcPr>
          <w:p w14:paraId="766F850B" w14:textId="77777777" w:rsidR="0014244B" w:rsidRDefault="0014244B" w:rsidP="0014244B"/>
          <w:p w14:paraId="2F4FF16E" w14:textId="77777777" w:rsidR="0014244B" w:rsidRDefault="0014244B" w:rsidP="0014244B"/>
        </w:tc>
      </w:tr>
      <w:tr w:rsidR="0014244B" w14:paraId="0FBAAED3" w14:textId="77777777" w:rsidTr="0014244B">
        <w:tc>
          <w:tcPr>
            <w:tcW w:w="4321" w:type="dxa"/>
            <w:shd w:val="clear" w:color="auto" w:fill="FFFFFF" w:themeFill="background1"/>
          </w:tcPr>
          <w:p w14:paraId="48033114" w14:textId="77777777" w:rsidR="0014244B" w:rsidRPr="00400B67" w:rsidRDefault="0014244B" w:rsidP="0014244B">
            <w:pPr>
              <w:rPr>
                <w:rFonts w:ascii="Arial Black" w:hAnsi="Arial Black"/>
              </w:rPr>
            </w:pPr>
            <w:r>
              <w:t>Ability to work effectively within a team</w:t>
            </w:r>
          </w:p>
        </w:tc>
        <w:tc>
          <w:tcPr>
            <w:tcW w:w="1241" w:type="dxa"/>
          </w:tcPr>
          <w:p w14:paraId="3D7E9BC4" w14:textId="77777777" w:rsidR="0014244B" w:rsidRDefault="0014244B" w:rsidP="0014244B">
            <w:r>
              <w:rPr>
                <w:rFonts w:ascii="Segoe UI Symbol" w:hAnsi="Segoe UI Symbol" w:cs="Segoe UI Symbol"/>
              </w:rPr>
              <w:t>☒</w:t>
            </w:r>
          </w:p>
        </w:tc>
        <w:tc>
          <w:tcPr>
            <w:tcW w:w="1312" w:type="dxa"/>
          </w:tcPr>
          <w:p w14:paraId="3D2A7D54" w14:textId="77777777" w:rsidR="0014244B" w:rsidRDefault="0014244B" w:rsidP="0014244B">
            <w:r>
              <w:rPr>
                <w:rFonts w:ascii="Segoe UI Symbol" w:hAnsi="Segoe UI Symbol" w:cs="Segoe UI Symbol"/>
              </w:rPr>
              <w:t>☐</w:t>
            </w:r>
          </w:p>
        </w:tc>
        <w:tc>
          <w:tcPr>
            <w:tcW w:w="2143" w:type="dxa"/>
            <w:shd w:val="clear" w:color="auto" w:fill="FFFFFF" w:themeFill="background1"/>
          </w:tcPr>
          <w:p w14:paraId="2216D22A" w14:textId="77777777" w:rsidR="0056209D" w:rsidRDefault="0056209D" w:rsidP="0056209D">
            <w:r>
              <w:t>Application Form</w:t>
            </w:r>
          </w:p>
          <w:p w14:paraId="60895625" w14:textId="77777777" w:rsidR="0014244B" w:rsidRDefault="0056209D" w:rsidP="0056209D">
            <w:r>
              <w:t>Interview</w:t>
            </w:r>
          </w:p>
        </w:tc>
      </w:tr>
      <w:tr w:rsidR="0014244B" w14:paraId="189B1211" w14:textId="77777777" w:rsidTr="0014244B">
        <w:tc>
          <w:tcPr>
            <w:tcW w:w="4321" w:type="dxa"/>
            <w:shd w:val="clear" w:color="auto" w:fill="FFFFFF" w:themeFill="background1"/>
          </w:tcPr>
          <w:p w14:paraId="07D17EEA" w14:textId="77777777" w:rsidR="0014244B" w:rsidRDefault="0014244B" w:rsidP="0014244B">
            <w:r>
              <w:t>Ability to develop a challenging, creative, effective and stimulating curriculum</w:t>
            </w:r>
          </w:p>
        </w:tc>
        <w:tc>
          <w:tcPr>
            <w:tcW w:w="1241" w:type="dxa"/>
          </w:tcPr>
          <w:p w14:paraId="0AFE9B92" w14:textId="77777777" w:rsidR="0014244B" w:rsidRDefault="0014244B" w:rsidP="0014244B">
            <w:r>
              <w:rPr>
                <w:rFonts w:ascii="Segoe UI Symbol" w:hAnsi="Segoe UI Symbol" w:cs="Segoe UI Symbol"/>
              </w:rPr>
              <w:t>☒</w:t>
            </w:r>
          </w:p>
        </w:tc>
        <w:tc>
          <w:tcPr>
            <w:tcW w:w="1312" w:type="dxa"/>
          </w:tcPr>
          <w:p w14:paraId="64A2EB3B" w14:textId="77777777" w:rsidR="0014244B" w:rsidRDefault="0014244B" w:rsidP="0014244B">
            <w:r>
              <w:rPr>
                <w:rFonts w:ascii="Segoe UI Symbol" w:hAnsi="Segoe UI Symbol" w:cs="Segoe UI Symbol"/>
              </w:rPr>
              <w:t>☐</w:t>
            </w:r>
          </w:p>
        </w:tc>
        <w:tc>
          <w:tcPr>
            <w:tcW w:w="2143" w:type="dxa"/>
            <w:shd w:val="clear" w:color="auto" w:fill="FFFFFF" w:themeFill="background1"/>
          </w:tcPr>
          <w:p w14:paraId="5927234E" w14:textId="77777777" w:rsidR="0056209D" w:rsidRDefault="0056209D" w:rsidP="0056209D">
            <w:r>
              <w:t>Application Form</w:t>
            </w:r>
          </w:p>
          <w:p w14:paraId="4D823E41" w14:textId="77777777" w:rsidR="0014244B" w:rsidRDefault="0056209D" w:rsidP="0056209D">
            <w:r>
              <w:t>Interview</w:t>
            </w:r>
          </w:p>
        </w:tc>
      </w:tr>
      <w:tr w:rsidR="0014244B" w14:paraId="43D9113F" w14:textId="77777777" w:rsidTr="0014244B">
        <w:tc>
          <w:tcPr>
            <w:tcW w:w="4321" w:type="dxa"/>
            <w:shd w:val="clear" w:color="auto" w:fill="FFFFFF" w:themeFill="background1"/>
          </w:tcPr>
          <w:p w14:paraId="1010D079" w14:textId="77777777" w:rsidR="0014244B" w:rsidRDefault="0014244B" w:rsidP="0014244B">
            <w:r>
              <w:t>Ability to use a range of interactive technology to enhance the curriculum and engage learners</w:t>
            </w:r>
          </w:p>
        </w:tc>
        <w:tc>
          <w:tcPr>
            <w:tcW w:w="1241" w:type="dxa"/>
          </w:tcPr>
          <w:p w14:paraId="701A7192" w14:textId="77777777" w:rsidR="0014244B" w:rsidRDefault="0014244B" w:rsidP="0014244B">
            <w:r>
              <w:rPr>
                <w:rFonts w:ascii="Segoe UI Symbol" w:hAnsi="Segoe UI Symbol" w:cs="Segoe UI Symbol"/>
              </w:rPr>
              <w:t>☒</w:t>
            </w:r>
          </w:p>
        </w:tc>
        <w:tc>
          <w:tcPr>
            <w:tcW w:w="1312" w:type="dxa"/>
          </w:tcPr>
          <w:p w14:paraId="4183D00C" w14:textId="77777777" w:rsidR="0014244B" w:rsidRDefault="0014244B" w:rsidP="0014244B">
            <w:r>
              <w:rPr>
                <w:rFonts w:ascii="Segoe UI Symbol" w:hAnsi="Segoe UI Symbol" w:cs="Segoe UI Symbol"/>
              </w:rPr>
              <w:t>☐</w:t>
            </w:r>
          </w:p>
        </w:tc>
        <w:tc>
          <w:tcPr>
            <w:tcW w:w="2143" w:type="dxa"/>
            <w:shd w:val="clear" w:color="auto" w:fill="FFFFFF" w:themeFill="background1"/>
          </w:tcPr>
          <w:p w14:paraId="78D1264F" w14:textId="77777777" w:rsidR="0056209D" w:rsidRDefault="0056209D" w:rsidP="0056209D">
            <w:r>
              <w:t>Application Form</w:t>
            </w:r>
          </w:p>
          <w:p w14:paraId="0AB7AF9F" w14:textId="77777777" w:rsidR="0014244B" w:rsidRDefault="0056209D" w:rsidP="0056209D">
            <w:r>
              <w:t>Interview</w:t>
            </w:r>
          </w:p>
        </w:tc>
      </w:tr>
      <w:tr w:rsidR="0014244B" w14:paraId="27EC4049" w14:textId="77777777" w:rsidTr="0014244B">
        <w:tc>
          <w:tcPr>
            <w:tcW w:w="4321" w:type="dxa"/>
          </w:tcPr>
          <w:p w14:paraId="79777759" w14:textId="77777777" w:rsidR="0014244B" w:rsidRDefault="0014244B" w:rsidP="0014244B">
            <w:r>
              <w:t>Understanding of a range of techniques to develop independent and collaborative learning</w:t>
            </w:r>
          </w:p>
        </w:tc>
        <w:tc>
          <w:tcPr>
            <w:tcW w:w="1241" w:type="dxa"/>
          </w:tcPr>
          <w:p w14:paraId="772A8CE3" w14:textId="77777777" w:rsidR="0014244B" w:rsidRDefault="0014244B" w:rsidP="0014244B">
            <w:r>
              <w:rPr>
                <w:rFonts w:ascii="Segoe UI Symbol" w:hAnsi="Segoe UI Symbol" w:cs="Segoe UI Symbol"/>
              </w:rPr>
              <w:t>☒</w:t>
            </w:r>
          </w:p>
        </w:tc>
        <w:tc>
          <w:tcPr>
            <w:tcW w:w="1312" w:type="dxa"/>
          </w:tcPr>
          <w:p w14:paraId="366BCE89" w14:textId="77777777" w:rsidR="0014244B" w:rsidRDefault="0014244B" w:rsidP="0014244B">
            <w:r>
              <w:rPr>
                <w:rFonts w:ascii="Segoe UI Symbol" w:hAnsi="Segoe UI Symbol" w:cs="Segoe UI Symbol"/>
              </w:rPr>
              <w:t>☐</w:t>
            </w:r>
          </w:p>
        </w:tc>
        <w:tc>
          <w:tcPr>
            <w:tcW w:w="2143" w:type="dxa"/>
          </w:tcPr>
          <w:p w14:paraId="60DF312A" w14:textId="77777777" w:rsidR="0056209D" w:rsidRDefault="0056209D" w:rsidP="0056209D">
            <w:r>
              <w:t>Application Form</w:t>
            </w:r>
          </w:p>
          <w:p w14:paraId="6D6DF877" w14:textId="77777777" w:rsidR="0014244B" w:rsidRDefault="0056209D" w:rsidP="0056209D">
            <w:r>
              <w:t>Interview</w:t>
            </w:r>
          </w:p>
          <w:p w14:paraId="2EE1CFC3" w14:textId="77777777" w:rsidR="0014244B" w:rsidRDefault="0014244B" w:rsidP="0014244B"/>
        </w:tc>
      </w:tr>
    </w:tbl>
    <w:p w14:paraId="2D6AFF32" w14:textId="77777777" w:rsidR="00400B67" w:rsidRDefault="00400B67" w:rsidP="00347C23"/>
    <w:p w14:paraId="7CCCF05C" w14:textId="77777777" w:rsidR="00400B67" w:rsidRDefault="00400B67" w:rsidP="00347C23"/>
    <w:p w14:paraId="5D2DF966" w14:textId="77777777" w:rsidR="0014244B" w:rsidRDefault="0014244B" w:rsidP="00347C23"/>
    <w:p w14:paraId="47C5A12F" w14:textId="77777777" w:rsidR="0014244B" w:rsidRDefault="0014244B" w:rsidP="00347C23"/>
    <w:p w14:paraId="03C56DD5" w14:textId="77777777" w:rsidR="0014244B" w:rsidRDefault="0014244B" w:rsidP="00347C23"/>
    <w:p w14:paraId="48132B1E" w14:textId="77777777" w:rsidR="0014244B" w:rsidRDefault="0014244B" w:rsidP="00347C23"/>
    <w:p w14:paraId="2269F438" w14:textId="77777777" w:rsidR="0014244B" w:rsidRDefault="0014244B" w:rsidP="00347C23"/>
    <w:p w14:paraId="55CAC569" w14:textId="77777777" w:rsidR="0014244B" w:rsidRDefault="0014244B" w:rsidP="00347C23"/>
    <w:p w14:paraId="5F042868" w14:textId="77777777" w:rsidR="0014244B" w:rsidRDefault="0014244B" w:rsidP="00347C23"/>
    <w:p w14:paraId="3D8F00C3" w14:textId="77777777" w:rsidR="0014244B" w:rsidRDefault="0014244B" w:rsidP="00347C23"/>
    <w:p w14:paraId="321D10A8" w14:textId="77777777" w:rsidR="0014244B" w:rsidRDefault="0014244B" w:rsidP="00347C23"/>
    <w:p w14:paraId="2014D260" w14:textId="77777777" w:rsidR="0014244B" w:rsidRDefault="0014244B" w:rsidP="00347C23"/>
    <w:tbl>
      <w:tblPr>
        <w:tblStyle w:val="TableGrid"/>
        <w:tblW w:w="0" w:type="auto"/>
        <w:tblLook w:val="04A0" w:firstRow="1" w:lastRow="0" w:firstColumn="1" w:lastColumn="0" w:noHBand="0" w:noVBand="1"/>
      </w:tblPr>
      <w:tblGrid>
        <w:gridCol w:w="4363"/>
        <w:gridCol w:w="1241"/>
        <w:gridCol w:w="1312"/>
        <w:gridCol w:w="2101"/>
      </w:tblGrid>
      <w:tr w:rsidR="0014244B" w14:paraId="110CF712" w14:textId="77777777" w:rsidTr="0014244B">
        <w:tc>
          <w:tcPr>
            <w:tcW w:w="4363" w:type="dxa"/>
          </w:tcPr>
          <w:p w14:paraId="59D78271" w14:textId="77777777" w:rsidR="0014244B" w:rsidRDefault="0014244B" w:rsidP="0014244B">
            <w:pPr>
              <w:jc w:val="center"/>
            </w:pPr>
          </w:p>
        </w:tc>
        <w:tc>
          <w:tcPr>
            <w:tcW w:w="1241" w:type="dxa"/>
          </w:tcPr>
          <w:p w14:paraId="3BB41386" w14:textId="77777777" w:rsidR="0014244B" w:rsidRPr="008B6421" w:rsidRDefault="0014244B" w:rsidP="0014244B">
            <w:pPr>
              <w:jc w:val="center"/>
              <w:rPr>
                <w:b/>
                <w:sz w:val="28"/>
                <w:szCs w:val="28"/>
              </w:rPr>
            </w:pPr>
            <w:r w:rsidRPr="008B6421">
              <w:rPr>
                <w:b/>
                <w:sz w:val="28"/>
                <w:szCs w:val="28"/>
              </w:rPr>
              <w:t>Essential</w:t>
            </w:r>
          </w:p>
        </w:tc>
        <w:tc>
          <w:tcPr>
            <w:tcW w:w="1312" w:type="dxa"/>
          </w:tcPr>
          <w:p w14:paraId="065DD9CB" w14:textId="77777777" w:rsidR="0014244B" w:rsidRPr="008B6421" w:rsidRDefault="0014244B" w:rsidP="0014244B">
            <w:pPr>
              <w:jc w:val="center"/>
              <w:rPr>
                <w:b/>
                <w:sz w:val="28"/>
                <w:szCs w:val="28"/>
              </w:rPr>
            </w:pPr>
            <w:r w:rsidRPr="008B6421">
              <w:rPr>
                <w:b/>
                <w:sz w:val="28"/>
                <w:szCs w:val="28"/>
              </w:rPr>
              <w:t>Desirable</w:t>
            </w:r>
          </w:p>
        </w:tc>
        <w:tc>
          <w:tcPr>
            <w:tcW w:w="2101" w:type="dxa"/>
          </w:tcPr>
          <w:p w14:paraId="5978F99E" w14:textId="77777777" w:rsidR="0014244B" w:rsidRPr="008B6421" w:rsidRDefault="0014244B" w:rsidP="0014244B">
            <w:pPr>
              <w:jc w:val="center"/>
              <w:rPr>
                <w:b/>
                <w:sz w:val="28"/>
                <w:szCs w:val="28"/>
              </w:rPr>
            </w:pPr>
            <w:r w:rsidRPr="008B6421">
              <w:rPr>
                <w:b/>
                <w:sz w:val="28"/>
                <w:szCs w:val="28"/>
              </w:rPr>
              <w:t>Identification Method</w:t>
            </w:r>
          </w:p>
        </w:tc>
      </w:tr>
      <w:tr w:rsidR="0014244B" w14:paraId="4C68D96F" w14:textId="77777777" w:rsidTr="0014244B">
        <w:tc>
          <w:tcPr>
            <w:tcW w:w="4363" w:type="dxa"/>
            <w:shd w:val="clear" w:color="auto" w:fill="00B0F0"/>
          </w:tcPr>
          <w:p w14:paraId="396F2AC2" w14:textId="77777777" w:rsidR="0014244B" w:rsidRPr="00400B67" w:rsidRDefault="0014244B" w:rsidP="0014244B">
            <w:pPr>
              <w:rPr>
                <w:rFonts w:ascii="Arial Black" w:hAnsi="Arial Black" w:cs="Times New Roman"/>
              </w:rPr>
            </w:pPr>
            <w:r w:rsidRPr="00400B67">
              <w:rPr>
                <w:rFonts w:ascii="Arial Black" w:hAnsi="Arial Black" w:cs="Times New Roman"/>
              </w:rPr>
              <w:t>Special Requirements</w:t>
            </w:r>
          </w:p>
        </w:tc>
        <w:tc>
          <w:tcPr>
            <w:tcW w:w="1241" w:type="dxa"/>
            <w:shd w:val="clear" w:color="auto" w:fill="00B0F0"/>
          </w:tcPr>
          <w:p w14:paraId="78C8174F" w14:textId="77777777" w:rsidR="0014244B" w:rsidRDefault="0014244B" w:rsidP="0014244B">
            <w:pPr>
              <w:rPr>
                <w:rFonts w:ascii="Segoe UI Symbol" w:hAnsi="Segoe UI Symbol" w:cs="Segoe UI Symbol"/>
              </w:rPr>
            </w:pPr>
          </w:p>
        </w:tc>
        <w:tc>
          <w:tcPr>
            <w:tcW w:w="1312" w:type="dxa"/>
            <w:shd w:val="clear" w:color="auto" w:fill="00B0F0"/>
          </w:tcPr>
          <w:p w14:paraId="2F3332CD" w14:textId="77777777" w:rsidR="0014244B" w:rsidRDefault="0014244B" w:rsidP="0014244B">
            <w:pPr>
              <w:rPr>
                <w:rFonts w:ascii="Segoe UI Symbol" w:hAnsi="Segoe UI Symbol" w:cs="Segoe UI Symbol"/>
              </w:rPr>
            </w:pPr>
          </w:p>
        </w:tc>
        <w:tc>
          <w:tcPr>
            <w:tcW w:w="2101" w:type="dxa"/>
            <w:shd w:val="clear" w:color="auto" w:fill="00B0F0"/>
          </w:tcPr>
          <w:p w14:paraId="5A30BB1D" w14:textId="77777777" w:rsidR="0014244B" w:rsidRDefault="0014244B" w:rsidP="0014244B"/>
          <w:p w14:paraId="1A871CCE" w14:textId="77777777" w:rsidR="0014244B" w:rsidRDefault="0014244B" w:rsidP="0014244B"/>
        </w:tc>
      </w:tr>
      <w:tr w:rsidR="0014244B" w14:paraId="6AE865FD" w14:textId="77777777" w:rsidTr="0014244B">
        <w:tc>
          <w:tcPr>
            <w:tcW w:w="4363" w:type="dxa"/>
          </w:tcPr>
          <w:p w14:paraId="6D6A65EA" w14:textId="77777777" w:rsidR="0014244B" w:rsidRDefault="0014244B" w:rsidP="0014244B">
            <w:r>
              <w:t>Excellent inter-personal skills and communication skills with all stakeholders</w:t>
            </w:r>
          </w:p>
        </w:tc>
        <w:tc>
          <w:tcPr>
            <w:tcW w:w="1241" w:type="dxa"/>
          </w:tcPr>
          <w:p w14:paraId="25D4C61C" w14:textId="77777777" w:rsidR="0014244B" w:rsidRDefault="0014244B" w:rsidP="0014244B">
            <w:r>
              <w:rPr>
                <w:rFonts w:ascii="Segoe UI Symbol" w:hAnsi="Segoe UI Symbol" w:cs="Segoe UI Symbol"/>
              </w:rPr>
              <w:t>☒</w:t>
            </w:r>
          </w:p>
        </w:tc>
        <w:tc>
          <w:tcPr>
            <w:tcW w:w="1312" w:type="dxa"/>
          </w:tcPr>
          <w:p w14:paraId="6EC0DCA3" w14:textId="77777777" w:rsidR="0014244B" w:rsidRDefault="0014244B" w:rsidP="0014244B">
            <w:r>
              <w:rPr>
                <w:rFonts w:ascii="Segoe UI Symbol" w:hAnsi="Segoe UI Symbol" w:cs="Segoe UI Symbol"/>
              </w:rPr>
              <w:t>☐</w:t>
            </w:r>
          </w:p>
        </w:tc>
        <w:tc>
          <w:tcPr>
            <w:tcW w:w="2101" w:type="dxa"/>
          </w:tcPr>
          <w:p w14:paraId="77DD4974" w14:textId="77777777" w:rsidR="0056209D" w:rsidRDefault="0056209D" w:rsidP="0056209D">
            <w:r>
              <w:t>Application Form</w:t>
            </w:r>
          </w:p>
          <w:p w14:paraId="7F57EB3C" w14:textId="77777777" w:rsidR="0014244B" w:rsidRDefault="0056209D" w:rsidP="0056209D">
            <w:r>
              <w:t>Interview</w:t>
            </w:r>
          </w:p>
        </w:tc>
      </w:tr>
      <w:tr w:rsidR="0014244B" w14:paraId="3D219A42" w14:textId="77777777" w:rsidTr="0014244B">
        <w:tc>
          <w:tcPr>
            <w:tcW w:w="4363" w:type="dxa"/>
          </w:tcPr>
          <w:p w14:paraId="709D8B3A" w14:textId="77777777" w:rsidR="0014244B" w:rsidRDefault="0014244B" w:rsidP="0014244B">
            <w:r>
              <w:t>An up to date knowledge of relevant legislation and guidance in relation to working with and the safeguarding of children and young people</w:t>
            </w:r>
          </w:p>
        </w:tc>
        <w:tc>
          <w:tcPr>
            <w:tcW w:w="1241" w:type="dxa"/>
          </w:tcPr>
          <w:p w14:paraId="66F314B2" w14:textId="77777777" w:rsidR="0014244B" w:rsidRDefault="0014244B" w:rsidP="0014244B">
            <w:r>
              <w:rPr>
                <w:rFonts w:ascii="Segoe UI Symbol" w:hAnsi="Segoe UI Symbol" w:cs="Segoe UI Symbol"/>
              </w:rPr>
              <w:t>☒</w:t>
            </w:r>
          </w:p>
        </w:tc>
        <w:tc>
          <w:tcPr>
            <w:tcW w:w="1312" w:type="dxa"/>
          </w:tcPr>
          <w:p w14:paraId="166DEEC5" w14:textId="77777777" w:rsidR="0014244B" w:rsidRDefault="0014244B" w:rsidP="0014244B">
            <w:r>
              <w:rPr>
                <w:rFonts w:ascii="Segoe UI Symbol" w:hAnsi="Segoe UI Symbol" w:cs="Segoe UI Symbol"/>
              </w:rPr>
              <w:t>☐</w:t>
            </w:r>
          </w:p>
        </w:tc>
        <w:tc>
          <w:tcPr>
            <w:tcW w:w="2101" w:type="dxa"/>
          </w:tcPr>
          <w:p w14:paraId="126DC9F2" w14:textId="77777777" w:rsidR="0056209D" w:rsidRDefault="0056209D" w:rsidP="0056209D">
            <w:r>
              <w:t>Application Form</w:t>
            </w:r>
          </w:p>
          <w:p w14:paraId="18E8FC3E" w14:textId="77777777" w:rsidR="0014244B" w:rsidRDefault="0056209D" w:rsidP="0056209D">
            <w:r>
              <w:t>Interview</w:t>
            </w:r>
          </w:p>
        </w:tc>
      </w:tr>
      <w:tr w:rsidR="0014244B" w14:paraId="6AD063C3" w14:textId="77777777" w:rsidTr="0014244B">
        <w:tc>
          <w:tcPr>
            <w:tcW w:w="4363" w:type="dxa"/>
          </w:tcPr>
          <w:p w14:paraId="4D27B79C" w14:textId="77777777" w:rsidR="0014244B" w:rsidRDefault="0014244B" w:rsidP="0014244B">
            <w:r>
              <w:t>Commitment to developing positive relationships with pupils and families</w:t>
            </w:r>
          </w:p>
        </w:tc>
        <w:tc>
          <w:tcPr>
            <w:tcW w:w="1241" w:type="dxa"/>
          </w:tcPr>
          <w:p w14:paraId="07BBA927" w14:textId="77777777" w:rsidR="0014244B" w:rsidRDefault="0014244B" w:rsidP="0014244B">
            <w:r>
              <w:rPr>
                <w:rFonts w:ascii="Segoe UI Symbol" w:hAnsi="Segoe UI Symbol" w:cs="Segoe UI Symbol"/>
              </w:rPr>
              <w:t>☒</w:t>
            </w:r>
          </w:p>
        </w:tc>
        <w:tc>
          <w:tcPr>
            <w:tcW w:w="1312" w:type="dxa"/>
          </w:tcPr>
          <w:p w14:paraId="4554E99A" w14:textId="77777777" w:rsidR="0014244B" w:rsidRDefault="0014244B" w:rsidP="0014244B">
            <w:r>
              <w:rPr>
                <w:rFonts w:ascii="Segoe UI Symbol" w:hAnsi="Segoe UI Symbol" w:cs="Segoe UI Symbol"/>
              </w:rPr>
              <w:t>☐</w:t>
            </w:r>
          </w:p>
        </w:tc>
        <w:tc>
          <w:tcPr>
            <w:tcW w:w="2101" w:type="dxa"/>
          </w:tcPr>
          <w:p w14:paraId="659287C5" w14:textId="77777777" w:rsidR="0056209D" w:rsidRDefault="0056209D" w:rsidP="0056209D">
            <w:r>
              <w:t>Application Form</w:t>
            </w:r>
          </w:p>
          <w:p w14:paraId="416F6DB4" w14:textId="77777777" w:rsidR="0014244B" w:rsidRDefault="0056209D" w:rsidP="0056209D">
            <w:r>
              <w:t>Interview</w:t>
            </w:r>
          </w:p>
        </w:tc>
      </w:tr>
      <w:tr w:rsidR="0014244B" w14:paraId="633C8FEC" w14:textId="77777777" w:rsidTr="0014244B">
        <w:tc>
          <w:tcPr>
            <w:tcW w:w="4363" w:type="dxa"/>
          </w:tcPr>
          <w:p w14:paraId="579013B8" w14:textId="77777777" w:rsidR="0014244B" w:rsidRDefault="0014244B" w:rsidP="0014244B">
            <w:r>
              <w:t>Flexibility and enthusiasm</w:t>
            </w:r>
          </w:p>
        </w:tc>
        <w:tc>
          <w:tcPr>
            <w:tcW w:w="1241" w:type="dxa"/>
          </w:tcPr>
          <w:p w14:paraId="4D5158A1" w14:textId="77777777" w:rsidR="0014244B" w:rsidRDefault="0014244B" w:rsidP="0014244B">
            <w:r>
              <w:rPr>
                <w:rFonts w:ascii="Segoe UI Symbol" w:hAnsi="Segoe UI Symbol" w:cs="Segoe UI Symbol"/>
              </w:rPr>
              <w:t>☒</w:t>
            </w:r>
          </w:p>
        </w:tc>
        <w:tc>
          <w:tcPr>
            <w:tcW w:w="1312" w:type="dxa"/>
          </w:tcPr>
          <w:p w14:paraId="44C1E9B6" w14:textId="77777777" w:rsidR="0014244B" w:rsidRDefault="0014244B" w:rsidP="0014244B">
            <w:r>
              <w:rPr>
                <w:rFonts w:ascii="Segoe UI Symbol" w:hAnsi="Segoe UI Symbol" w:cs="Segoe UI Symbol"/>
              </w:rPr>
              <w:t>☐</w:t>
            </w:r>
          </w:p>
        </w:tc>
        <w:tc>
          <w:tcPr>
            <w:tcW w:w="2101" w:type="dxa"/>
          </w:tcPr>
          <w:p w14:paraId="5E2FC10F" w14:textId="77777777" w:rsidR="0056209D" w:rsidRDefault="0056209D" w:rsidP="0056209D">
            <w:r>
              <w:t>Application Form</w:t>
            </w:r>
          </w:p>
          <w:p w14:paraId="690E4366" w14:textId="77777777" w:rsidR="0014244B" w:rsidRDefault="0056209D" w:rsidP="0056209D">
            <w:r>
              <w:t>Interview</w:t>
            </w:r>
          </w:p>
        </w:tc>
      </w:tr>
      <w:tr w:rsidR="0014244B" w14:paraId="061F97CF" w14:textId="77777777" w:rsidTr="0014244B">
        <w:tc>
          <w:tcPr>
            <w:tcW w:w="4363" w:type="dxa"/>
          </w:tcPr>
          <w:p w14:paraId="256A31D8" w14:textId="77777777" w:rsidR="0014244B" w:rsidRDefault="0014244B" w:rsidP="0014244B">
            <w:r>
              <w:t>Be prepared to challenge underachievement</w:t>
            </w:r>
          </w:p>
        </w:tc>
        <w:tc>
          <w:tcPr>
            <w:tcW w:w="1241" w:type="dxa"/>
          </w:tcPr>
          <w:p w14:paraId="7606EE87" w14:textId="77777777" w:rsidR="0014244B" w:rsidRDefault="0014244B" w:rsidP="0014244B">
            <w:r>
              <w:rPr>
                <w:rFonts w:ascii="Segoe UI Symbol" w:hAnsi="Segoe UI Symbol" w:cs="Segoe UI Symbol"/>
              </w:rPr>
              <w:t>☒</w:t>
            </w:r>
          </w:p>
        </w:tc>
        <w:tc>
          <w:tcPr>
            <w:tcW w:w="1312" w:type="dxa"/>
          </w:tcPr>
          <w:p w14:paraId="02F9A0B1" w14:textId="77777777" w:rsidR="0014244B" w:rsidRDefault="0014244B" w:rsidP="0014244B">
            <w:r>
              <w:rPr>
                <w:rFonts w:ascii="Segoe UI Symbol" w:hAnsi="Segoe UI Symbol" w:cs="Segoe UI Symbol"/>
              </w:rPr>
              <w:t>☐</w:t>
            </w:r>
          </w:p>
        </w:tc>
        <w:tc>
          <w:tcPr>
            <w:tcW w:w="2101" w:type="dxa"/>
          </w:tcPr>
          <w:p w14:paraId="3D964C4A" w14:textId="77777777" w:rsidR="0056209D" w:rsidRDefault="0056209D" w:rsidP="0056209D">
            <w:r>
              <w:t>Application Form</w:t>
            </w:r>
          </w:p>
          <w:p w14:paraId="49F9903F" w14:textId="77777777" w:rsidR="0014244B" w:rsidRDefault="0056209D" w:rsidP="0056209D">
            <w:r>
              <w:t>Interview</w:t>
            </w:r>
          </w:p>
        </w:tc>
      </w:tr>
      <w:tr w:rsidR="0014244B" w14:paraId="4D18FE76" w14:textId="77777777" w:rsidTr="0014244B">
        <w:tc>
          <w:tcPr>
            <w:tcW w:w="4363" w:type="dxa"/>
          </w:tcPr>
          <w:p w14:paraId="050F884A" w14:textId="77777777" w:rsidR="0014244B" w:rsidRDefault="0014244B" w:rsidP="0014244B">
            <w:r>
              <w:t>Be a reflective practitioner</w:t>
            </w:r>
          </w:p>
        </w:tc>
        <w:tc>
          <w:tcPr>
            <w:tcW w:w="1241" w:type="dxa"/>
          </w:tcPr>
          <w:p w14:paraId="3FEC392D" w14:textId="77777777" w:rsidR="0014244B" w:rsidRDefault="0014244B" w:rsidP="0014244B">
            <w:r>
              <w:rPr>
                <w:rFonts w:ascii="Segoe UI Symbol" w:hAnsi="Segoe UI Symbol" w:cs="Segoe UI Symbol"/>
              </w:rPr>
              <w:t>☒</w:t>
            </w:r>
          </w:p>
        </w:tc>
        <w:tc>
          <w:tcPr>
            <w:tcW w:w="1312" w:type="dxa"/>
          </w:tcPr>
          <w:p w14:paraId="645A5953" w14:textId="77777777" w:rsidR="0014244B" w:rsidRDefault="0014244B" w:rsidP="0014244B">
            <w:r>
              <w:rPr>
                <w:rFonts w:ascii="Segoe UI Symbol" w:hAnsi="Segoe UI Symbol" w:cs="Segoe UI Symbol"/>
              </w:rPr>
              <w:t>☐</w:t>
            </w:r>
          </w:p>
        </w:tc>
        <w:tc>
          <w:tcPr>
            <w:tcW w:w="2101" w:type="dxa"/>
          </w:tcPr>
          <w:p w14:paraId="7921A728" w14:textId="77777777" w:rsidR="0056209D" w:rsidRDefault="0056209D" w:rsidP="0056209D">
            <w:r>
              <w:t>Application Form</w:t>
            </w:r>
          </w:p>
          <w:p w14:paraId="1B1699DA" w14:textId="77777777" w:rsidR="0014244B" w:rsidRDefault="0056209D" w:rsidP="0056209D">
            <w:r>
              <w:t>Interview</w:t>
            </w:r>
          </w:p>
        </w:tc>
      </w:tr>
      <w:tr w:rsidR="0014244B" w14:paraId="5D46AA48" w14:textId="77777777" w:rsidTr="0014244B">
        <w:tc>
          <w:tcPr>
            <w:tcW w:w="4363" w:type="dxa"/>
          </w:tcPr>
          <w:p w14:paraId="52E6CC88" w14:textId="77777777" w:rsidR="0014244B" w:rsidRDefault="0014244B" w:rsidP="0014244B">
            <w:r>
              <w:t>Commitment and willingness to involve yourself in the life of the school</w:t>
            </w:r>
          </w:p>
        </w:tc>
        <w:tc>
          <w:tcPr>
            <w:tcW w:w="1241" w:type="dxa"/>
          </w:tcPr>
          <w:p w14:paraId="7B416B2C" w14:textId="77777777" w:rsidR="0014244B" w:rsidRDefault="0014244B" w:rsidP="0014244B">
            <w:r>
              <w:rPr>
                <w:rFonts w:ascii="Segoe UI Symbol" w:hAnsi="Segoe UI Symbol" w:cs="Segoe UI Symbol"/>
              </w:rPr>
              <w:t>☒</w:t>
            </w:r>
          </w:p>
        </w:tc>
        <w:tc>
          <w:tcPr>
            <w:tcW w:w="1312" w:type="dxa"/>
          </w:tcPr>
          <w:p w14:paraId="17B97B29" w14:textId="77777777" w:rsidR="0014244B" w:rsidRDefault="0014244B" w:rsidP="0014244B">
            <w:r>
              <w:rPr>
                <w:rFonts w:ascii="Segoe UI Symbol" w:hAnsi="Segoe UI Symbol" w:cs="Segoe UI Symbol"/>
              </w:rPr>
              <w:t>☐</w:t>
            </w:r>
          </w:p>
        </w:tc>
        <w:tc>
          <w:tcPr>
            <w:tcW w:w="2101" w:type="dxa"/>
          </w:tcPr>
          <w:p w14:paraId="41B69741" w14:textId="77777777" w:rsidR="0056209D" w:rsidRDefault="0056209D" w:rsidP="0056209D">
            <w:r>
              <w:t>Application Form</w:t>
            </w:r>
          </w:p>
          <w:p w14:paraId="14D57DC5" w14:textId="77777777" w:rsidR="0014244B" w:rsidRDefault="0056209D" w:rsidP="0056209D">
            <w:r>
              <w:t>Interview</w:t>
            </w:r>
          </w:p>
        </w:tc>
      </w:tr>
    </w:tbl>
    <w:p w14:paraId="7AFF8370" w14:textId="77777777" w:rsidR="00400B67" w:rsidRPr="00F75AF0" w:rsidRDefault="00400B67" w:rsidP="00347C23"/>
    <w:sectPr w:rsidR="00400B67" w:rsidRPr="00F75AF0" w:rsidSect="0033245A">
      <w:headerReference w:type="even" r:id="rId6"/>
      <w:headerReference w:type="default" r:id="rId7"/>
      <w:headerReference w:type="first" r:id="rId8"/>
      <w:pgSz w:w="11907" w:h="16839" w:code="9"/>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FAC84" w14:textId="77777777" w:rsidR="00BA4507" w:rsidRDefault="00BA4507" w:rsidP="005973B5">
      <w:pPr>
        <w:spacing w:after="0" w:line="240" w:lineRule="auto"/>
      </w:pPr>
      <w:r>
        <w:separator/>
      </w:r>
    </w:p>
  </w:endnote>
  <w:endnote w:type="continuationSeparator" w:id="0">
    <w:p w14:paraId="1B53F603" w14:textId="77777777" w:rsidR="00BA4507" w:rsidRDefault="00BA4507" w:rsidP="005973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62667C" w14:textId="77777777" w:rsidR="00BA4507" w:rsidRDefault="00BA4507" w:rsidP="005973B5">
      <w:pPr>
        <w:spacing w:after="0" w:line="240" w:lineRule="auto"/>
      </w:pPr>
      <w:r>
        <w:separator/>
      </w:r>
    </w:p>
  </w:footnote>
  <w:footnote w:type="continuationSeparator" w:id="0">
    <w:p w14:paraId="5A307123" w14:textId="77777777" w:rsidR="00BA4507" w:rsidRDefault="00BA4507" w:rsidP="005973B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41DF2" w14:textId="77777777" w:rsidR="0033245A" w:rsidRDefault="00937182">
    <w:pPr>
      <w:pStyle w:val="Header"/>
    </w:pPr>
    <w:r>
      <w:rPr>
        <w:noProof/>
        <w:lang w:eastAsia="en-GB"/>
      </w:rPr>
      <w:pict w14:anchorId="1925920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4" o:spid="_x0000_s2050" type="#_x0000_t75" style="position:absolute;margin-left:0;margin-top:0;width:565.4pt;height:799.6pt;z-index:-251657216;mso-position-horizontal:center;mso-position-horizontal-relative:margin;mso-position-vertical:center;mso-position-vertical-relative:margin" o:allowincell="f">
          <v:imagedata r:id="rId1" o:title="St-Michael-Watermark Winter  2017"/>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E4705D" w14:textId="77777777" w:rsidR="0033245A" w:rsidRDefault="00587511">
    <w:pPr>
      <w:pStyle w:val="Header"/>
    </w:pPr>
    <w:r>
      <w:rPr>
        <w:noProof/>
        <w:lang w:eastAsia="en-GB"/>
      </w:rPr>
      <w:drawing>
        <wp:anchor distT="0" distB="0" distL="114300" distR="114300" simplePos="0" relativeHeight="251660288" behindDoc="1" locked="0" layoutInCell="1" allowOverlap="1" wp14:anchorId="5160754E" wp14:editId="7C810BD9">
          <wp:simplePos x="0" y="0"/>
          <wp:positionH relativeFrom="margin">
            <wp:posOffset>-746760</wp:posOffset>
          </wp:positionH>
          <wp:positionV relativeFrom="paragraph">
            <wp:posOffset>-201930</wp:posOffset>
          </wp:positionV>
          <wp:extent cx="7213350" cy="10201910"/>
          <wp:effectExtent l="0" t="0" r="6985" b="889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13350" cy="1020191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BDB06F" w14:textId="77777777" w:rsidR="0033245A" w:rsidRDefault="00937182">
    <w:pPr>
      <w:pStyle w:val="Header"/>
    </w:pPr>
    <w:r>
      <w:rPr>
        <w:noProof/>
        <w:lang w:eastAsia="en-GB"/>
      </w:rPr>
      <w:pict w14:anchorId="7DB06D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762273" o:spid="_x0000_s2049" type="#_x0000_t75" style="position:absolute;margin-left:0;margin-top:0;width:565.4pt;height:799.6pt;z-index:-251658240;mso-position-horizontal:center;mso-position-horizontal-relative:margin;mso-position-vertical:center;mso-position-vertical-relative:margin" o:allowincell="f">
          <v:imagedata r:id="rId1" o:title="St-Michael-Watermark Winter  2017"/>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47C23"/>
    <w:rsid w:val="000631A2"/>
    <w:rsid w:val="0014244B"/>
    <w:rsid w:val="00145084"/>
    <w:rsid w:val="00271F29"/>
    <w:rsid w:val="0033245A"/>
    <w:rsid w:val="00347C23"/>
    <w:rsid w:val="00400B67"/>
    <w:rsid w:val="004E7B22"/>
    <w:rsid w:val="0056209D"/>
    <w:rsid w:val="00587511"/>
    <w:rsid w:val="005959F2"/>
    <w:rsid w:val="005973B5"/>
    <w:rsid w:val="00746336"/>
    <w:rsid w:val="00794CB0"/>
    <w:rsid w:val="008B6421"/>
    <w:rsid w:val="00937182"/>
    <w:rsid w:val="009566E3"/>
    <w:rsid w:val="00983A92"/>
    <w:rsid w:val="009C1A30"/>
    <w:rsid w:val="00BA4507"/>
    <w:rsid w:val="00BD1F56"/>
    <w:rsid w:val="00D06A53"/>
    <w:rsid w:val="00F75AF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05364D41"/>
  <w15:chartTrackingRefBased/>
  <w15:docId w15:val="{857A7F01-99CD-4339-A642-682FE749C0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973B5"/>
    <w:pPr>
      <w:tabs>
        <w:tab w:val="center" w:pos="4513"/>
        <w:tab w:val="right" w:pos="9026"/>
      </w:tabs>
      <w:spacing w:after="0" w:line="240" w:lineRule="auto"/>
    </w:pPr>
  </w:style>
  <w:style w:type="character" w:customStyle="1" w:styleId="HeaderChar">
    <w:name w:val="Header Char"/>
    <w:basedOn w:val="DefaultParagraphFont"/>
    <w:link w:val="Header"/>
    <w:uiPriority w:val="99"/>
    <w:rsid w:val="005973B5"/>
  </w:style>
  <w:style w:type="paragraph" w:styleId="Footer">
    <w:name w:val="footer"/>
    <w:basedOn w:val="Normal"/>
    <w:link w:val="FooterChar"/>
    <w:uiPriority w:val="99"/>
    <w:unhideWhenUsed/>
    <w:rsid w:val="005973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5973B5"/>
  </w:style>
  <w:style w:type="paragraph" w:styleId="BalloonText">
    <w:name w:val="Balloon Text"/>
    <w:basedOn w:val="Normal"/>
    <w:link w:val="BalloonTextChar"/>
    <w:uiPriority w:val="99"/>
    <w:semiHidden/>
    <w:unhideWhenUsed/>
    <w:rsid w:val="0074633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6336"/>
    <w:rPr>
      <w:rFonts w:ascii="Segoe UI" w:hAnsi="Segoe UI" w:cs="Segoe UI"/>
      <w:sz w:val="18"/>
      <w:szCs w:val="18"/>
    </w:rPr>
  </w:style>
  <w:style w:type="table" w:styleId="TableGrid">
    <w:name w:val="Table Grid"/>
    <w:basedOn w:val="TableNormal"/>
    <w:uiPriority w:val="39"/>
    <w:rsid w:val="008B642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3.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thew.vella\Desktop\Head%20stuff\Head%20stuff\Miscellaneous%20school%20information\New%20Head%20paper%20May%202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New Head paper May 21.dotx</Template>
  <TotalTime>1</TotalTime>
  <Pages>3</Pages>
  <Words>492</Words>
  <Characters>2807</Characters>
  <Application>Microsoft Office Word</Application>
  <DocSecurity>4</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Mathew.Vella</dc:creator>
  <cp:keywords/>
  <dc:description/>
  <cp:lastModifiedBy>Sharon.Whatmore</cp:lastModifiedBy>
  <cp:revision>2</cp:revision>
  <cp:lastPrinted>2017-12-21T11:34:00Z</cp:lastPrinted>
  <dcterms:created xsi:type="dcterms:W3CDTF">2023-03-20T11:24:00Z</dcterms:created>
  <dcterms:modified xsi:type="dcterms:W3CDTF">2023-03-20T11:24:00Z</dcterms:modified>
</cp:coreProperties>
</file>