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5960" w:rsidRPr="00D36000" w:rsidRDefault="00B45960" w:rsidP="00D36000">
      <w:pPr>
        <w:rPr>
          <w:b/>
        </w:rPr>
      </w:pPr>
      <w:r w:rsidRPr="00D36000">
        <w:rPr>
          <w:b/>
        </w:rPr>
        <w:t xml:space="preserve">UPPER KS2 TEACHER - FIXED TERM FULL TIME MATERNITY COVER </w:t>
      </w:r>
    </w:p>
    <w:p w:rsidR="00E57FE2" w:rsidRDefault="00E57FE2" w:rsidP="00D36000"/>
    <w:p w:rsidR="00B45960" w:rsidRPr="00D36000" w:rsidRDefault="00B45960" w:rsidP="00D36000">
      <w:r w:rsidRPr="00D36000">
        <w:t xml:space="preserve">Dates:  </w:t>
      </w:r>
      <w:r w:rsidRPr="00D36000">
        <w:tab/>
      </w:r>
      <w:r w:rsidR="00D36000">
        <w:tab/>
      </w:r>
      <w:r w:rsidRPr="00D36000">
        <w:t>To start September 2021</w:t>
      </w:r>
    </w:p>
    <w:p w:rsidR="00B45960" w:rsidRPr="00D36000" w:rsidRDefault="00B45960" w:rsidP="00D36000">
      <w:r w:rsidRPr="00D36000">
        <w:t xml:space="preserve">Location:  </w:t>
      </w:r>
      <w:r w:rsidRPr="00D36000">
        <w:tab/>
      </w:r>
      <w:r w:rsidR="00D36000">
        <w:tab/>
      </w:r>
      <w:r w:rsidRPr="00D36000">
        <w:t>Bournemouth</w:t>
      </w:r>
    </w:p>
    <w:p w:rsidR="00B45960" w:rsidRPr="00D36000" w:rsidRDefault="00B45960" w:rsidP="00D36000">
      <w:r w:rsidRPr="00D36000">
        <w:t xml:space="preserve">Contract type:  </w:t>
      </w:r>
      <w:r w:rsidRPr="00D36000">
        <w:tab/>
        <w:t>Full Time, fixed term until 31 August 2022</w:t>
      </w:r>
    </w:p>
    <w:p w:rsidR="00B45960" w:rsidRPr="00D36000" w:rsidRDefault="00B45960" w:rsidP="00D36000">
      <w:r w:rsidRPr="00D36000">
        <w:t xml:space="preserve">Salary details:  </w:t>
      </w:r>
      <w:r w:rsidRPr="00D36000">
        <w:tab/>
        <w:t xml:space="preserve">MPS </w:t>
      </w:r>
    </w:p>
    <w:p w:rsidR="00B45960" w:rsidRPr="00D36000" w:rsidRDefault="00B45960" w:rsidP="00D36000"/>
    <w:p w:rsidR="00B45960" w:rsidRPr="00D36000" w:rsidRDefault="00B45960" w:rsidP="00D36000">
      <w:r w:rsidRPr="00D36000">
        <w:t xml:space="preserve">We are seeking to appoint an experienced, enthusiastic </w:t>
      </w:r>
      <w:r w:rsidRPr="00D36000">
        <w:rPr>
          <w:rFonts w:cs="Segoe UI"/>
          <w:color w:val="000000"/>
          <w:shd w:val="clear" w:color="auto" w:fill="FFFFFF"/>
        </w:rPr>
        <w:t xml:space="preserve">and highly skilled primary teacher to join our school, to cover a </w:t>
      </w:r>
      <w:r w:rsidR="0050174C">
        <w:rPr>
          <w:rFonts w:cs="Segoe UI"/>
          <w:color w:val="000000"/>
          <w:shd w:val="clear" w:color="auto" w:fill="FFFFFF"/>
        </w:rPr>
        <w:t xml:space="preserve">one-year </w:t>
      </w:r>
      <w:r w:rsidRPr="00D36000">
        <w:rPr>
          <w:rFonts w:cs="Segoe UI"/>
          <w:color w:val="000000"/>
          <w:shd w:val="clear" w:color="auto" w:fill="FFFFFF"/>
        </w:rPr>
        <w:t xml:space="preserve">Maternity post in </w:t>
      </w:r>
      <w:r w:rsidR="0050174C">
        <w:rPr>
          <w:rFonts w:cs="Segoe UI"/>
          <w:color w:val="000000"/>
          <w:shd w:val="clear" w:color="auto" w:fill="FFFFFF"/>
        </w:rPr>
        <w:t>u</w:t>
      </w:r>
      <w:r w:rsidRPr="00D36000">
        <w:rPr>
          <w:rFonts w:cs="Segoe UI"/>
          <w:color w:val="000000"/>
          <w:shd w:val="clear" w:color="auto" w:fill="FFFFFF"/>
        </w:rPr>
        <w:t>pper KS2</w:t>
      </w:r>
      <w:r w:rsidRPr="00D36000">
        <w:t>.  The successful candidate will join a diverse and vibrant school community.  We are looking for somebody who is passionate about teaching and inspiring children an</w:t>
      </w:r>
      <w:r w:rsidR="0050174C">
        <w:t>d who has a ‘can do’ attitude. E</w:t>
      </w:r>
      <w:r w:rsidRPr="00D36000">
        <w:t xml:space="preserve">xperience of teaching in KS2 is essential. </w:t>
      </w:r>
    </w:p>
    <w:p w:rsidR="00B45960" w:rsidRPr="00D36000" w:rsidRDefault="00B45960" w:rsidP="00D36000"/>
    <w:p w:rsidR="00B45960" w:rsidRPr="00D36000" w:rsidRDefault="00B45960" w:rsidP="00D36000">
      <w:r w:rsidRPr="00D36000">
        <w:t>We can offer you</w:t>
      </w:r>
      <w:r w:rsidR="00D36000">
        <w:t>:</w:t>
      </w:r>
    </w:p>
    <w:p w:rsidR="00D36000" w:rsidRDefault="00B45960" w:rsidP="00D36000">
      <w:pPr>
        <w:pStyle w:val="ListParagraph"/>
        <w:numPr>
          <w:ilvl w:val="0"/>
          <w:numId w:val="2"/>
        </w:numPr>
      </w:pPr>
      <w:r w:rsidRPr="00D36000">
        <w:t xml:space="preserve">wonderful children who want to learn </w:t>
      </w:r>
    </w:p>
    <w:p w:rsidR="00D36000" w:rsidRDefault="00B45960" w:rsidP="00D36000">
      <w:pPr>
        <w:pStyle w:val="ListParagraph"/>
        <w:numPr>
          <w:ilvl w:val="0"/>
          <w:numId w:val="2"/>
        </w:numPr>
      </w:pPr>
      <w:r w:rsidRPr="00D36000">
        <w:t>excellent support and guidance from our leadership team</w:t>
      </w:r>
    </w:p>
    <w:p w:rsidR="00D36000" w:rsidRDefault="00B45960" w:rsidP="00D36000">
      <w:pPr>
        <w:pStyle w:val="ListParagraph"/>
        <w:numPr>
          <w:ilvl w:val="0"/>
          <w:numId w:val="2"/>
        </w:numPr>
      </w:pPr>
      <w:r w:rsidRPr="00D36000">
        <w:t>skilled colleagues to work alongside</w:t>
      </w:r>
    </w:p>
    <w:p w:rsidR="00B45960" w:rsidRPr="00D36000" w:rsidRDefault="00B45960" w:rsidP="00D36000">
      <w:pPr>
        <w:pStyle w:val="ListParagraph"/>
        <w:numPr>
          <w:ilvl w:val="0"/>
          <w:numId w:val="2"/>
        </w:numPr>
      </w:pPr>
      <w:r w:rsidRPr="00D36000">
        <w:t>a ‘can do’ culture</w:t>
      </w:r>
      <w:bookmarkStart w:id="0" w:name="_GoBack"/>
      <w:bookmarkEnd w:id="0"/>
    </w:p>
    <w:p w:rsidR="00B45960" w:rsidRDefault="00B45960" w:rsidP="00D36000">
      <w:pPr>
        <w:rPr>
          <w:rFonts w:cs="Arial"/>
          <w:lang w:val="en"/>
        </w:rPr>
      </w:pPr>
      <w:r w:rsidRPr="00D36000">
        <w:rPr>
          <w:rFonts w:cs="Arial"/>
          <w:lang w:val="en"/>
        </w:rPr>
        <w:t xml:space="preserve">St Michael’s Primary School is committed to safeguarding and protecting the welfare of children and expects all staff and volunteers to share this commitment.   An </w:t>
      </w:r>
      <w:r w:rsidRPr="00D36000">
        <w:rPr>
          <w:rFonts w:ascii="Calibri" w:hAnsi="Calibri"/>
        </w:rPr>
        <w:t xml:space="preserve">enhanced with barred list check from the Disclosure and Barring Service </w:t>
      </w:r>
      <w:r w:rsidRPr="00D36000">
        <w:rPr>
          <w:rFonts w:cs="Arial"/>
          <w:lang w:val="en"/>
        </w:rPr>
        <w:t>will be sought from the successful candidate before the appointment is confirmed.</w:t>
      </w:r>
    </w:p>
    <w:p w:rsidR="00D36000" w:rsidRPr="00D36000" w:rsidRDefault="00D36000" w:rsidP="00D36000">
      <w:pPr>
        <w:rPr>
          <w:rFonts w:cs="Arial"/>
          <w:lang w:val="en"/>
        </w:rPr>
      </w:pPr>
    </w:p>
    <w:p w:rsidR="00B45960" w:rsidRPr="00D36000" w:rsidRDefault="00B45960" w:rsidP="00D36000">
      <w:r w:rsidRPr="00D36000">
        <w:t xml:space="preserve">For more information and an application </w:t>
      </w:r>
      <w:proofErr w:type="gramStart"/>
      <w:r w:rsidRPr="00D36000">
        <w:t>form</w:t>
      </w:r>
      <w:proofErr w:type="gramEnd"/>
      <w:r w:rsidRPr="00D36000">
        <w:t xml:space="preserve"> please visit our website at </w:t>
      </w:r>
      <w:hyperlink r:id="rId8" w:history="1">
        <w:r w:rsidRPr="00D36000">
          <w:rPr>
            <w:rStyle w:val="Hyperlink"/>
            <w:sz w:val="22"/>
            <w:szCs w:val="22"/>
          </w:rPr>
          <w:t>www.stmichaelsprimary.bournemouth.sch.uk/</w:t>
        </w:r>
      </w:hyperlink>
      <w:r w:rsidRPr="00D36000">
        <w:t xml:space="preserve">  </w:t>
      </w:r>
    </w:p>
    <w:p w:rsidR="00D36000" w:rsidRDefault="00D36000" w:rsidP="00D36000"/>
    <w:p w:rsidR="00B45960" w:rsidRPr="00D36000" w:rsidRDefault="00B45960" w:rsidP="00D36000">
      <w:r w:rsidRPr="00D36000">
        <w:t>We will only contact short listed candidates.</w:t>
      </w:r>
    </w:p>
    <w:p w:rsidR="00B45960" w:rsidRPr="00D36000" w:rsidRDefault="00B45960" w:rsidP="00D36000"/>
    <w:p w:rsidR="00B45960" w:rsidRPr="00D36000" w:rsidRDefault="00B45960" w:rsidP="00D36000">
      <w:r w:rsidRPr="00D36000">
        <w:t>Closing date:</w:t>
      </w:r>
      <w:r w:rsidRPr="00D36000">
        <w:tab/>
      </w:r>
      <w:r w:rsidR="00E21919">
        <w:tab/>
      </w:r>
      <w:r w:rsidRPr="00D36000">
        <w:t>12 noon Thursday 20 May 2021</w:t>
      </w:r>
    </w:p>
    <w:p w:rsidR="00B45960" w:rsidRPr="00D36000" w:rsidRDefault="00B45960" w:rsidP="00D36000">
      <w:r w:rsidRPr="00D36000">
        <w:t>Interview date:</w:t>
      </w:r>
      <w:r w:rsidRPr="00D36000">
        <w:tab/>
        <w:t xml:space="preserve">Thursday 27 May 2021 </w:t>
      </w:r>
    </w:p>
    <w:p w:rsidR="00B45960" w:rsidRPr="00D36000" w:rsidRDefault="00B45960" w:rsidP="00D36000"/>
    <w:p w:rsidR="00B45960" w:rsidRPr="00D36000" w:rsidRDefault="00B45960" w:rsidP="00D36000">
      <w:r w:rsidRPr="00D36000">
        <w:t xml:space="preserve">Socially distanced visits to the school </w:t>
      </w:r>
      <w:proofErr w:type="gramStart"/>
      <w:r w:rsidRPr="00D36000">
        <w:t>are warmly welcomed</w:t>
      </w:r>
      <w:proofErr w:type="gramEnd"/>
      <w:r w:rsidR="00D36000" w:rsidRPr="00D36000">
        <w:t xml:space="preserve">. </w:t>
      </w:r>
      <w:r w:rsidR="00E21919">
        <w:t>Please contact the S</w:t>
      </w:r>
      <w:r w:rsidRPr="00D36000">
        <w:t xml:space="preserve">chool </w:t>
      </w:r>
      <w:r w:rsidR="00E21919">
        <w:t>O</w:t>
      </w:r>
      <w:r w:rsidRPr="00D36000">
        <w:t>ffice to make arrangements.</w:t>
      </w:r>
    </w:p>
    <w:p w:rsidR="00B45960" w:rsidRPr="00D36000" w:rsidRDefault="00B45960" w:rsidP="00D36000">
      <w:r w:rsidRPr="00D36000">
        <w:t>St Michael’s CE Primary School</w:t>
      </w:r>
    </w:p>
    <w:p w:rsidR="00B45960" w:rsidRPr="00D36000" w:rsidRDefault="00B45960" w:rsidP="00D36000">
      <w:r w:rsidRPr="00D36000">
        <w:t>Somerville Road</w:t>
      </w:r>
    </w:p>
    <w:p w:rsidR="00B45960" w:rsidRPr="00D36000" w:rsidRDefault="00B45960" w:rsidP="00D36000">
      <w:r w:rsidRPr="00D36000">
        <w:t>Bournemouth</w:t>
      </w:r>
    </w:p>
    <w:p w:rsidR="00B45960" w:rsidRPr="00D36000" w:rsidRDefault="00B45960" w:rsidP="00D36000">
      <w:r w:rsidRPr="00D36000">
        <w:t>BH2 5LH</w:t>
      </w:r>
    </w:p>
    <w:p w:rsidR="00B45960" w:rsidRPr="00D36000" w:rsidRDefault="00B45960" w:rsidP="00D36000">
      <w:r w:rsidRPr="00D36000">
        <w:t>Tel:  01202 290497</w:t>
      </w:r>
    </w:p>
    <w:p w:rsidR="00B45960" w:rsidRPr="00D36000" w:rsidRDefault="00B45960" w:rsidP="00D36000">
      <w:r w:rsidRPr="00D36000">
        <w:t xml:space="preserve">Email: </w:t>
      </w:r>
      <w:hyperlink r:id="rId9" w:history="1">
        <w:r w:rsidRPr="00D36000">
          <w:rPr>
            <w:rStyle w:val="Hyperlink"/>
            <w:sz w:val="22"/>
            <w:szCs w:val="22"/>
          </w:rPr>
          <w:t>jane.goodall@stmichaelsprimary.bournemouth.sch.uk</w:t>
        </w:r>
      </w:hyperlink>
    </w:p>
    <w:p w:rsidR="00B45960" w:rsidRPr="008C15B5" w:rsidRDefault="00B45960" w:rsidP="00B45960">
      <w:pPr>
        <w:tabs>
          <w:tab w:val="left" w:pos="3260"/>
        </w:tabs>
      </w:pPr>
    </w:p>
    <w:p w:rsidR="004F6CE2" w:rsidRPr="00B45960" w:rsidRDefault="004F6CE2" w:rsidP="00B45960"/>
    <w:sectPr w:rsidR="004F6CE2" w:rsidRPr="00B45960" w:rsidSect="00F25035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276" w:right="1418" w:bottom="1701" w:left="1418" w:header="73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7FE2" w:rsidRDefault="00E57FE2" w:rsidP="003717A9">
      <w:r>
        <w:separator/>
      </w:r>
    </w:p>
  </w:endnote>
  <w:endnote w:type="continuationSeparator" w:id="0">
    <w:p w:rsidR="00E57FE2" w:rsidRDefault="00E57FE2" w:rsidP="003717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Futura PT Bold">
    <w:altName w:val="Century Gothic"/>
    <w:panose1 w:val="00000000000000000000"/>
    <w:charset w:val="4D"/>
    <w:family w:val="swiss"/>
    <w:notTrueType/>
    <w:pitch w:val="variable"/>
    <w:sig w:usb0="A00002FF" w:usb1="5000204A" w:usb2="00000000" w:usb3="00000000" w:csb0="00000097" w:csb1="00000000"/>
  </w:font>
  <w:font w:name="Futura PT Light">
    <w:altName w:val="Century Gothic"/>
    <w:panose1 w:val="00000000000000000000"/>
    <w:charset w:val="4D"/>
    <w:family w:val="swiss"/>
    <w:notTrueType/>
    <w:pitch w:val="variable"/>
    <w:sig w:usb0="A00002FF" w:usb1="5000204B" w:usb2="00000000" w:usb3="00000000" w:csb0="00000097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2003965941"/>
      <w:docPartObj>
        <w:docPartGallery w:val="Page Numbers (Bottom of Page)"/>
        <w:docPartUnique/>
      </w:docPartObj>
    </w:sdtPr>
    <w:sdtContent>
      <w:p w:rsidR="00E57FE2" w:rsidRDefault="00E57FE2" w:rsidP="00B45960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1354460035"/>
      <w:docPartObj>
        <w:docPartGallery w:val="Page Numbers (Bottom of Page)"/>
        <w:docPartUnique/>
      </w:docPartObj>
    </w:sdtPr>
    <w:sdtContent>
      <w:p w:rsidR="00E57FE2" w:rsidRDefault="00E57FE2" w:rsidP="00B45960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E57FE2" w:rsidRDefault="00E57FE2">
    <w:pPr>
      <w:pStyle w:val="Footer"/>
    </w:pPr>
  </w:p>
  <w:p w:rsidR="00E57FE2" w:rsidRDefault="00E57FE2"/>
  <w:p w:rsidR="00E57FE2" w:rsidRDefault="00E57FE2" w:rsidP="00DF3A8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1015309221"/>
      <w:docPartObj>
        <w:docPartGallery w:val="Page Numbers (Bottom of Page)"/>
        <w:docPartUnique/>
      </w:docPartObj>
    </w:sdtPr>
    <w:sdtContent>
      <w:sdt>
        <w:sdtPr>
          <w:rPr>
            <w:rStyle w:val="PageNumber"/>
          </w:rPr>
          <w:id w:val="22915223"/>
          <w:docPartObj>
            <w:docPartGallery w:val="Page Numbers (Bottom of Page)"/>
            <w:docPartUnique/>
          </w:docPartObj>
        </w:sdtPr>
        <w:sdtContent>
          <w:p w:rsidR="00E57FE2" w:rsidRPr="007C5890" w:rsidRDefault="00E57FE2" w:rsidP="007C5890">
            <w:pPr>
              <w:pStyle w:val="HeaderandFooter"/>
              <w:framePr w:wrap="none"/>
              <w:rPr>
                <w:rStyle w:val="PageNumber"/>
              </w:rPr>
            </w:pPr>
            <w:r w:rsidRPr="007C5890">
              <w:rPr>
                <w:rStyle w:val="Heading2Char"/>
                <w:b/>
                <w:bCs/>
                <w:sz w:val="24"/>
                <w:szCs w:val="24"/>
              </w:rPr>
              <w:fldChar w:fldCharType="begin"/>
            </w:r>
            <w:r w:rsidRPr="007C5890">
              <w:rPr>
                <w:rStyle w:val="Heading2Char"/>
                <w:b/>
                <w:bCs/>
                <w:sz w:val="24"/>
                <w:szCs w:val="24"/>
              </w:rPr>
              <w:instrText xml:space="preserve"> PAGE  \* Arabic  \* MERGEFORMAT </w:instrText>
            </w:r>
            <w:r w:rsidRPr="007C5890">
              <w:rPr>
                <w:rStyle w:val="Heading2Char"/>
                <w:b/>
                <w:bCs/>
                <w:sz w:val="24"/>
                <w:szCs w:val="24"/>
              </w:rPr>
              <w:fldChar w:fldCharType="separate"/>
            </w:r>
            <w:r>
              <w:rPr>
                <w:rStyle w:val="Heading2Char"/>
                <w:b/>
                <w:bCs/>
                <w:noProof/>
                <w:sz w:val="24"/>
                <w:szCs w:val="24"/>
              </w:rPr>
              <w:t>2</w:t>
            </w:r>
            <w:r w:rsidRPr="007C5890">
              <w:rPr>
                <w:rStyle w:val="Heading2Char"/>
                <w:b/>
                <w:bCs/>
                <w:sz w:val="24"/>
                <w:szCs w:val="24"/>
              </w:rPr>
              <w:fldChar w:fldCharType="end"/>
            </w:r>
            <w:r w:rsidRPr="007C5890">
              <w:rPr>
                <w:rStyle w:val="Heading2Char"/>
                <w:b/>
                <w:bCs/>
                <w:sz w:val="24"/>
                <w:szCs w:val="24"/>
              </w:rPr>
              <w:t xml:space="preserve"> of </w:t>
            </w:r>
            <w:r w:rsidRPr="007C5890">
              <w:rPr>
                <w:rStyle w:val="Heading2Char"/>
                <w:b/>
                <w:bCs/>
                <w:sz w:val="24"/>
                <w:szCs w:val="24"/>
              </w:rPr>
              <w:fldChar w:fldCharType="begin"/>
            </w:r>
            <w:r w:rsidRPr="007C5890">
              <w:rPr>
                <w:rStyle w:val="Heading2Char"/>
                <w:b/>
                <w:bCs/>
                <w:sz w:val="24"/>
                <w:szCs w:val="24"/>
              </w:rPr>
              <w:instrText xml:space="preserve"> NUMPAGES  \* Arabic  \* MERGEFORMAT </w:instrText>
            </w:r>
            <w:r w:rsidRPr="007C5890">
              <w:rPr>
                <w:rStyle w:val="Heading2Char"/>
                <w:b/>
                <w:bCs/>
                <w:sz w:val="24"/>
                <w:szCs w:val="24"/>
              </w:rPr>
              <w:fldChar w:fldCharType="separate"/>
            </w:r>
            <w:r>
              <w:rPr>
                <w:rStyle w:val="Heading2Char"/>
                <w:b/>
                <w:bCs/>
                <w:noProof/>
                <w:sz w:val="24"/>
                <w:szCs w:val="24"/>
              </w:rPr>
              <w:t>2</w:t>
            </w:r>
            <w:r w:rsidRPr="007C5890">
              <w:rPr>
                <w:rStyle w:val="Heading2Char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E57FE2" w:rsidRDefault="00E57FE2" w:rsidP="00DF3A80">
    <w:bookmarkStart w:id="1" w:name="_Toc66452131"/>
    <w:bookmarkStart w:id="2" w:name="_Toc66619529"/>
  </w:p>
  <w:p w:rsidR="00E57FE2" w:rsidRDefault="00E57FE2" w:rsidP="00DF3A80"/>
  <w:bookmarkEnd w:id="1"/>
  <w:bookmarkEnd w:id="2"/>
  <w:p w:rsidR="00E57FE2" w:rsidRDefault="00E57FE2" w:rsidP="00DF3A8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135378840"/>
      <w:docPartObj>
        <w:docPartGallery w:val="Page Numbers (Bottom of Page)"/>
        <w:docPartUnique/>
      </w:docPartObj>
    </w:sdtPr>
    <w:sdtContent>
      <w:sdt>
        <w:sdtPr>
          <w:rPr>
            <w:rStyle w:val="PageNumber"/>
          </w:rPr>
          <w:id w:val="-1341082578"/>
          <w:docPartObj>
            <w:docPartGallery w:val="Page Numbers (Bottom of Page)"/>
            <w:docPartUnique/>
          </w:docPartObj>
        </w:sdtPr>
        <w:sdtContent>
          <w:p w:rsidR="00E57FE2" w:rsidRPr="007C5890" w:rsidRDefault="00E57FE2" w:rsidP="004F6CE2">
            <w:pPr>
              <w:pStyle w:val="HeaderandFooter"/>
              <w:framePr w:wrap="none" w:y="57"/>
              <w:rPr>
                <w:rStyle w:val="PageNumber"/>
              </w:rPr>
            </w:pPr>
            <w:r w:rsidRPr="007C5890">
              <w:rPr>
                <w:rStyle w:val="Heading2Char"/>
                <w:b/>
                <w:bCs/>
                <w:sz w:val="24"/>
                <w:szCs w:val="24"/>
              </w:rPr>
              <w:fldChar w:fldCharType="begin"/>
            </w:r>
            <w:r w:rsidRPr="007C5890">
              <w:rPr>
                <w:rStyle w:val="Heading2Char"/>
                <w:b/>
                <w:bCs/>
                <w:sz w:val="24"/>
                <w:szCs w:val="24"/>
              </w:rPr>
              <w:instrText xml:space="preserve"> PAGE  \* Arabic  \* MERGEFORMAT </w:instrText>
            </w:r>
            <w:r w:rsidRPr="007C5890">
              <w:rPr>
                <w:rStyle w:val="Heading2Char"/>
                <w:b/>
                <w:bCs/>
                <w:sz w:val="24"/>
                <w:szCs w:val="24"/>
              </w:rPr>
              <w:fldChar w:fldCharType="separate"/>
            </w:r>
            <w:r w:rsidR="0050174C">
              <w:rPr>
                <w:rStyle w:val="Heading2Char"/>
                <w:b/>
                <w:bCs/>
                <w:noProof/>
                <w:sz w:val="24"/>
                <w:szCs w:val="24"/>
              </w:rPr>
              <w:t>1</w:t>
            </w:r>
            <w:r w:rsidRPr="007C5890">
              <w:rPr>
                <w:rStyle w:val="Heading2Char"/>
                <w:b/>
                <w:bCs/>
                <w:sz w:val="24"/>
                <w:szCs w:val="24"/>
              </w:rPr>
              <w:fldChar w:fldCharType="end"/>
            </w:r>
            <w:r w:rsidRPr="007C5890">
              <w:rPr>
                <w:rStyle w:val="Heading2Char"/>
                <w:b/>
                <w:bCs/>
                <w:sz w:val="24"/>
                <w:szCs w:val="24"/>
              </w:rPr>
              <w:t xml:space="preserve"> of </w:t>
            </w:r>
            <w:r w:rsidRPr="007C5890">
              <w:rPr>
                <w:rStyle w:val="Heading2Char"/>
                <w:b/>
                <w:bCs/>
                <w:sz w:val="24"/>
                <w:szCs w:val="24"/>
              </w:rPr>
              <w:fldChar w:fldCharType="begin"/>
            </w:r>
            <w:r w:rsidRPr="007C5890">
              <w:rPr>
                <w:rStyle w:val="Heading2Char"/>
                <w:b/>
                <w:bCs/>
                <w:sz w:val="24"/>
                <w:szCs w:val="24"/>
              </w:rPr>
              <w:instrText xml:space="preserve"> NUMPAGES  \* Arabic  \* MERGEFORMAT </w:instrText>
            </w:r>
            <w:r w:rsidRPr="007C5890">
              <w:rPr>
                <w:rStyle w:val="Heading2Char"/>
                <w:b/>
                <w:bCs/>
                <w:sz w:val="24"/>
                <w:szCs w:val="24"/>
              </w:rPr>
              <w:fldChar w:fldCharType="separate"/>
            </w:r>
            <w:r w:rsidR="0050174C">
              <w:rPr>
                <w:rStyle w:val="Heading2Char"/>
                <w:b/>
                <w:bCs/>
                <w:noProof/>
                <w:sz w:val="24"/>
                <w:szCs w:val="24"/>
              </w:rPr>
              <w:t>1</w:t>
            </w:r>
            <w:r w:rsidRPr="007C5890">
              <w:rPr>
                <w:rStyle w:val="Heading2Char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sdt>
    <w:sdtPr>
      <w:rPr>
        <w:rStyle w:val="PageNumber"/>
        <w:b/>
        <w:bCs/>
      </w:rPr>
      <w:id w:val="809284996"/>
      <w:docPartObj>
        <w:docPartGallery w:val="Page Numbers (Bottom of Page)"/>
        <w:docPartUnique/>
      </w:docPartObj>
    </w:sdtPr>
    <w:sdtContent>
      <w:sdt>
        <w:sdtPr>
          <w:rPr>
            <w:rStyle w:val="PageNumber"/>
            <w:b/>
            <w:bCs/>
          </w:rPr>
          <w:id w:val="-137966981"/>
          <w:docPartObj>
            <w:docPartGallery w:val="Page Numbers (Bottom of Page)"/>
            <w:docPartUnique/>
          </w:docPartObj>
        </w:sdtPr>
        <w:sdtContent>
          <w:p w:rsidR="00E57FE2" w:rsidRPr="004F6CE2" w:rsidRDefault="00E57FE2" w:rsidP="004F6CE2">
            <w:pPr>
              <w:jc w:val="center"/>
              <w:rPr>
                <w:b/>
                <w:bCs/>
              </w:rPr>
            </w:pPr>
          </w:p>
          <w:p w:rsidR="00E57FE2" w:rsidRPr="004F6CE2" w:rsidRDefault="00E57FE2" w:rsidP="004F6CE2">
            <w:pPr>
              <w:jc w:val="center"/>
              <w:rPr>
                <w:b/>
                <w:bCs/>
                <w:color w:val="3B376C"/>
              </w:rPr>
            </w:pPr>
          </w:p>
        </w:sdtContent>
      </w:sdt>
    </w:sdtContent>
  </w:sdt>
  <w:p w:rsidR="00E57FE2" w:rsidRPr="004F6CE2" w:rsidRDefault="00E57FE2" w:rsidP="004F6CE2">
    <w:pPr>
      <w:jc w:val="center"/>
      <w:rPr>
        <w:b/>
        <w:bCs/>
        <w:color w:val="3B376C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7FE2" w:rsidRDefault="00E57FE2" w:rsidP="003717A9">
      <w:r>
        <w:separator/>
      </w:r>
    </w:p>
  </w:footnote>
  <w:footnote w:type="continuationSeparator" w:id="0">
    <w:p w:rsidR="00E57FE2" w:rsidRDefault="00E57FE2" w:rsidP="003717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FE2" w:rsidRPr="0088014F" w:rsidRDefault="00E57FE2" w:rsidP="007C5890">
    <w:pPr>
      <w:pStyle w:val="HeaderandFooter"/>
      <w:framePr w:wrap="none"/>
      <w:rPr>
        <w:rStyle w:val="Heading2Char"/>
        <w:sz w:val="28"/>
        <w:szCs w:val="28"/>
      </w:rPr>
    </w:pPr>
  </w:p>
  <w:p w:rsidR="00E57FE2" w:rsidRDefault="00E57FE2">
    <w:r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73484D1B" wp14:editId="37C30D07">
          <wp:simplePos x="0" y="0"/>
          <wp:positionH relativeFrom="column">
            <wp:posOffset>-906534</wp:posOffset>
          </wp:positionH>
          <wp:positionV relativeFrom="paragraph">
            <wp:posOffset>-466386</wp:posOffset>
          </wp:positionV>
          <wp:extent cx="7560000" cy="10698601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86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57FE2" w:rsidRDefault="00E57FE2" w:rsidP="00DF3A8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FE2" w:rsidRDefault="00E57FE2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3" behindDoc="1" locked="0" layoutInCell="1" allowOverlap="1" wp14:anchorId="67B480D3" wp14:editId="0D4211B3">
              <wp:simplePos x="0" y="0"/>
              <wp:positionH relativeFrom="column">
                <wp:posOffset>-900430</wp:posOffset>
              </wp:positionH>
              <wp:positionV relativeFrom="paragraph">
                <wp:posOffset>-467995</wp:posOffset>
              </wp:positionV>
              <wp:extent cx="7559675" cy="1537335"/>
              <wp:effectExtent l="0" t="0" r="0" b="0"/>
              <wp:wrapTight wrapText="bothSides">
                <wp:wrapPolygon edited="0">
                  <wp:start x="181" y="357"/>
                  <wp:lineTo x="181" y="21056"/>
                  <wp:lineTo x="21373" y="21056"/>
                  <wp:lineTo x="21373" y="357"/>
                  <wp:lineTo x="181" y="357"/>
                </wp:wrapPolygon>
              </wp:wrapTight>
              <wp:docPr id="14" name="Rectangl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537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6E4CAE52" id="Rectangle 14" o:spid="_x0000_s1026" style="position:absolute;margin-left:-70.9pt;margin-top:-36.85pt;width:595.25pt;height:121.05pt;z-index:-25165209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" filled="f" stroked="f" strokeweight="1pt">
              <w10:wrap type="tight"/>
            </v:rect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66432" behindDoc="1" locked="0" layoutInCell="1" allowOverlap="1" wp14:anchorId="50D7A813" wp14:editId="6ACCE400">
          <wp:simplePos x="0" y="0"/>
          <wp:positionH relativeFrom="column">
            <wp:posOffset>-900430</wp:posOffset>
          </wp:positionH>
          <wp:positionV relativeFrom="paragraph">
            <wp:posOffset>-467871</wp:posOffset>
          </wp:positionV>
          <wp:extent cx="7560000" cy="10698352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83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857538"/>
    <w:multiLevelType w:val="hybridMultilevel"/>
    <w:tmpl w:val="B6B84256"/>
    <w:lvl w:ilvl="0" w:tplc="E256953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8C60CD"/>
    <w:multiLevelType w:val="hybridMultilevel"/>
    <w:tmpl w:val="BF387B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479"/>
    <w:rsid w:val="000D378B"/>
    <w:rsid w:val="00164CE1"/>
    <w:rsid w:val="001C37BA"/>
    <w:rsid w:val="001F0BD4"/>
    <w:rsid w:val="002D7247"/>
    <w:rsid w:val="00307D75"/>
    <w:rsid w:val="00316DDE"/>
    <w:rsid w:val="00360D85"/>
    <w:rsid w:val="003717A9"/>
    <w:rsid w:val="004406E6"/>
    <w:rsid w:val="00482480"/>
    <w:rsid w:val="004F6CE2"/>
    <w:rsid w:val="0050174C"/>
    <w:rsid w:val="00547489"/>
    <w:rsid w:val="00575714"/>
    <w:rsid w:val="00593DDE"/>
    <w:rsid w:val="0059425E"/>
    <w:rsid w:val="005C7D91"/>
    <w:rsid w:val="005E5680"/>
    <w:rsid w:val="00604AF7"/>
    <w:rsid w:val="00612671"/>
    <w:rsid w:val="0064254E"/>
    <w:rsid w:val="006604CC"/>
    <w:rsid w:val="006B4145"/>
    <w:rsid w:val="006F1A6E"/>
    <w:rsid w:val="006F7104"/>
    <w:rsid w:val="00755B23"/>
    <w:rsid w:val="00795E88"/>
    <w:rsid w:val="007C5890"/>
    <w:rsid w:val="0088014F"/>
    <w:rsid w:val="008D2824"/>
    <w:rsid w:val="008F0A27"/>
    <w:rsid w:val="008F58D3"/>
    <w:rsid w:val="009024F9"/>
    <w:rsid w:val="00902A05"/>
    <w:rsid w:val="00A40D26"/>
    <w:rsid w:val="00A72479"/>
    <w:rsid w:val="00A766A3"/>
    <w:rsid w:val="00AA2F86"/>
    <w:rsid w:val="00AA4CFB"/>
    <w:rsid w:val="00AE33A5"/>
    <w:rsid w:val="00B33B07"/>
    <w:rsid w:val="00B45960"/>
    <w:rsid w:val="00B9081B"/>
    <w:rsid w:val="00C27800"/>
    <w:rsid w:val="00C402DA"/>
    <w:rsid w:val="00CC2A85"/>
    <w:rsid w:val="00D1409E"/>
    <w:rsid w:val="00D36000"/>
    <w:rsid w:val="00D60C53"/>
    <w:rsid w:val="00D65F23"/>
    <w:rsid w:val="00DB026F"/>
    <w:rsid w:val="00DF079C"/>
    <w:rsid w:val="00DF3A80"/>
    <w:rsid w:val="00DF5CDF"/>
    <w:rsid w:val="00E0300E"/>
    <w:rsid w:val="00E21919"/>
    <w:rsid w:val="00E27E78"/>
    <w:rsid w:val="00E36DAC"/>
    <w:rsid w:val="00E57FE2"/>
    <w:rsid w:val="00EA4E57"/>
    <w:rsid w:val="00F25035"/>
    <w:rsid w:val="00F85D01"/>
    <w:rsid w:val="00FA37D2"/>
    <w:rsid w:val="00FE5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50604B1"/>
  <w15:chartTrackingRefBased/>
  <w15:docId w15:val="{B3037F70-EBDD-4AEE-9683-514C06E05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aliases w:val="Subheading"/>
    <w:basedOn w:val="Normal"/>
    <w:next w:val="Normal"/>
    <w:link w:val="Heading1Char"/>
    <w:uiPriority w:val="9"/>
    <w:qFormat/>
    <w:rsid w:val="005C7D91"/>
    <w:pPr>
      <w:outlineLvl w:val="0"/>
    </w:pPr>
    <w:rPr>
      <w:b/>
      <w:bCs/>
      <w:sz w:val="28"/>
      <w:szCs w:val="28"/>
    </w:rPr>
  </w:style>
  <w:style w:type="paragraph" w:styleId="Heading2">
    <w:name w:val="heading 2"/>
    <w:aliases w:val="Heading"/>
    <w:basedOn w:val="Footer"/>
    <w:next w:val="Normal"/>
    <w:link w:val="Heading2Char"/>
    <w:uiPriority w:val="9"/>
    <w:unhideWhenUsed/>
    <w:qFormat/>
    <w:rsid w:val="0088014F"/>
    <w:pPr>
      <w:outlineLvl w:val="1"/>
    </w:pPr>
    <w:rPr>
      <w:b/>
      <w:bCs/>
      <w:color w:val="3B376C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1F0BD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17A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17A9"/>
  </w:style>
  <w:style w:type="paragraph" w:styleId="Footer">
    <w:name w:val="footer"/>
    <w:basedOn w:val="Normal"/>
    <w:link w:val="FooterChar"/>
    <w:uiPriority w:val="99"/>
    <w:unhideWhenUsed/>
    <w:rsid w:val="003717A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17A9"/>
  </w:style>
  <w:style w:type="character" w:styleId="PageNumber">
    <w:name w:val="page number"/>
    <w:basedOn w:val="DefaultParagraphFont"/>
    <w:uiPriority w:val="99"/>
    <w:semiHidden/>
    <w:unhideWhenUsed/>
    <w:rsid w:val="003717A9"/>
  </w:style>
  <w:style w:type="paragraph" w:styleId="NoSpacing">
    <w:name w:val="No Spacing"/>
    <w:uiPriority w:val="1"/>
    <w:rsid w:val="00DF3A80"/>
  </w:style>
  <w:style w:type="paragraph" w:styleId="TOC1">
    <w:name w:val="toc 1"/>
    <w:basedOn w:val="Heading1"/>
    <w:next w:val="Normal"/>
    <w:autoRedefine/>
    <w:uiPriority w:val="39"/>
    <w:unhideWhenUsed/>
    <w:rsid w:val="00DF3A80"/>
    <w:pPr>
      <w:spacing w:after="100"/>
    </w:pPr>
  </w:style>
  <w:style w:type="character" w:customStyle="1" w:styleId="Heading1Char">
    <w:name w:val="Heading 1 Char"/>
    <w:aliases w:val="Subheading Char"/>
    <w:basedOn w:val="DefaultParagraphFont"/>
    <w:link w:val="Heading1"/>
    <w:uiPriority w:val="9"/>
    <w:rsid w:val="005C7D91"/>
    <w:rPr>
      <w:b/>
      <w:bCs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DF3A80"/>
    <w:pPr>
      <w:autoSpaceDE w:val="0"/>
      <w:autoSpaceDN w:val="0"/>
      <w:adjustRightInd w:val="0"/>
      <w:spacing w:after="240"/>
    </w:pPr>
    <w:rPr>
      <w:rFonts w:ascii="Futura PT Bold" w:hAnsi="Futura PT Bold" w:cs="Futura PT Bold"/>
      <w:b/>
      <w:bCs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DF3A80"/>
    <w:rPr>
      <w:rFonts w:ascii="Futura PT Bold" w:hAnsi="Futura PT Bold" w:cs="Futura PT Bold"/>
      <w:b/>
      <w:bCs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DF3A80"/>
    <w:pPr>
      <w:autoSpaceDE w:val="0"/>
      <w:autoSpaceDN w:val="0"/>
      <w:adjustRightInd w:val="0"/>
      <w:spacing w:after="240"/>
    </w:pPr>
    <w:rPr>
      <w:rFonts w:ascii="Futura PT Light" w:hAnsi="Futura PT Light" w:cs="Futura PT Light"/>
      <w:sz w:val="40"/>
      <w:szCs w:val="40"/>
    </w:rPr>
  </w:style>
  <w:style w:type="character" w:customStyle="1" w:styleId="SubtitleChar">
    <w:name w:val="Subtitle Char"/>
    <w:basedOn w:val="DefaultParagraphFont"/>
    <w:link w:val="Subtitle"/>
    <w:uiPriority w:val="11"/>
    <w:rsid w:val="00DF3A80"/>
    <w:rPr>
      <w:rFonts w:ascii="Futura PT Light" w:hAnsi="Futura PT Light" w:cs="Futura PT Light"/>
      <w:sz w:val="40"/>
      <w:szCs w:val="40"/>
    </w:rPr>
  </w:style>
  <w:style w:type="character" w:customStyle="1" w:styleId="Heading2Char">
    <w:name w:val="Heading 2 Char"/>
    <w:aliases w:val="Heading Char"/>
    <w:basedOn w:val="DefaultParagraphFont"/>
    <w:link w:val="Heading2"/>
    <w:uiPriority w:val="9"/>
    <w:rsid w:val="0088014F"/>
    <w:rPr>
      <w:b/>
      <w:bCs/>
      <w:color w:val="3B376C"/>
      <w:sz w:val="32"/>
      <w:szCs w:val="32"/>
    </w:rPr>
  </w:style>
  <w:style w:type="character" w:styleId="Strong">
    <w:name w:val="Strong"/>
    <w:uiPriority w:val="22"/>
    <w:rsid w:val="005C7D91"/>
  </w:style>
  <w:style w:type="character" w:styleId="SubtleReference">
    <w:name w:val="Subtle Reference"/>
    <w:basedOn w:val="Strong"/>
    <w:uiPriority w:val="31"/>
    <w:rsid w:val="005C7D91"/>
  </w:style>
  <w:style w:type="character" w:customStyle="1" w:styleId="Heading3Char">
    <w:name w:val="Heading 3 Char"/>
    <w:basedOn w:val="DefaultParagraphFont"/>
    <w:link w:val="Heading3"/>
    <w:uiPriority w:val="9"/>
    <w:semiHidden/>
    <w:rsid w:val="001F0BD4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TOC2">
    <w:name w:val="toc 2"/>
    <w:basedOn w:val="Normal"/>
    <w:next w:val="Normal"/>
    <w:autoRedefine/>
    <w:uiPriority w:val="39"/>
    <w:unhideWhenUsed/>
    <w:rsid w:val="005C7D91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1F0BD4"/>
    <w:rPr>
      <w:color w:val="0563C1" w:themeColor="hyperlink"/>
      <w:u w:val="single"/>
    </w:rPr>
  </w:style>
  <w:style w:type="paragraph" w:customStyle="1" w:styleId="HeaderandFooter">
    <w:name w:val="Header and Footer"/>
    <w:basedOn w:val="Footer"/>
    <w:qFormat/>
    <w:rsid w:val="0088014F"/>
    <w:pPr>
      <w:framePr w:wrap="none" w:vAnchor="text" w:hAnchor="margin" w:xAlign="center" w:y="1"/>
    </w:pPr>
    <w:rPr>
      <w:b/>
      <w:bCs/>
      <w:color w:val="3B376C"/>
    </w:rPr>
  </w:style>
  <w:style w:type="paragraph" w:styleId="ListParagraph">
    <w:name w:val="List Paragraph"/>
    <w:basedOn w:val="Normal"/>
    <w:uiPriority w:val="34"/>
    <w:qFormat/>
    <w:rsid w:val="00B45960"/>
    <w:pPr>
      <w:spacing w:after="200" w:line="276" w:lineRule="auto"/>
      <w:ind w:left="720"/>
      <w:contextualSpacing/>
    </w:pPr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B4596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601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michaelsprimary.bournemouth.sch.uk/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jane.goodall@stmichaelsprimary.bournemouth.sch.uk" TargetMode="Externa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yn%20Bennett\AppData\Local\Microsoft\Windows\INetCache\Content.Outlook\J7ZCXIAD\SMP%20Letter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6ADE89E-7F76-492A-A5FF-664782476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SMP Letter Template</Template>
  <TotalTime>12</TotalTime>
  <Pages>1</Pages>
  <Words>258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Bennett</dc:creator>
  <cp:keywords/>
  <dc:description/>
  <cp:lastModifiedBy>richard fry</cp:lastModifiedBy>
  <cp:revision>5</cp:revision>
  <cp:lastPrinted>2021-03-13T13:59:00Z</cp:lastPrinted>
  <dcterms:created xsi:type="dcterms:W3CDTF">2021-04-26T09:05:00Z</dcterms:created>
  <dcterms:modified xsi:type="dcterms:W3CDTF">2021-04-26T09:48:00Z</dcterms:modified>
</cp:coreProperties>
</file>