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4D73" w:rsidRDefault="00064D73" w:rsidP="00F32391">
      <w:pPr>
        <w:rPr>
          <w:rFonts w:asciiTheme="minorHAnsi" w:hAnsiTheme="minorHAnsi"/>
        </w:rPr>
      </w:pPr>
      <w:bookmarkStart w:id="0" w:name="_GoBack"/>
    </w:p>
    <w:bookmarkEnd w:id="0"/>
    <w:p w:rsidR="00A5779C" w:rsidRDefault="00A5779C" w:rsidP="00F32391">
      <w:pPr>
        <w:rPr>
          <w:rFonts w:asciiTheme="minorHAnsi" w:hAnsiTheme="minorHAnsi"/>
        </w:rPr>
      </w:pPr>
    </w:p>
    <w:p w:rsidR="00A5779C" w:rsidRPr="00006B8F" w:rsidRDefault="00A5779C" w:rsidP="00F32391">
      <w:pPr>
        <w:rPr>
          <w:rFonts w:asciiTheme="minorHAnsi" w:hAnsiTheme="minorHAnsi"/>
        </w:rPr>
      </w:pPr>
    </w:p>
    <w:p w:rsidR="001625D9" w:rsidRPr="001625D9" w:rsidRDefault="001625D9" w:rsidP="001625D9">
      <w:pPr>
        <w:tabs>
          <w:tab w:val="left" w:pos="0"/>
        </w:tabs>
        <w:spacing w:after="40"/>
        <w:ind w:right="216"/>
        <w:jc w:val="both"/>
        <w:rPr>
          <w:sz w:val="22"/>
          <w:szCs w:val="22"/>
          <w:lang w:eastAsia="en-GB"/>
        </w:rPr>
      </w:pPr>
    </w:p>
    <w:p w:rsidR="001625D9" w:rsidRPr="001625D9" w:rsidRDefault="001625D9" w:rsidP="001625D9">
      <w:pPr>
        <w:tabs>
          <w:tab w:val="left" w:pos="0"/>
        </w:tabs>
        <w:spacing w:after="40"/>
        <w:ind w:right="216"/>
        <w:jc w:val="both"/>
        <w:rPr>
          <w:sz w:val="22"/>
          <w:szCs w:val="22"/>
          <w:lang w:eastAsia="en-GB"/>
        </w:rPr>
      </w:pPr>
    </w:p>
    <w:p w:rsidR="001625D9" w:rsidRPr="001625D9" w:rsidRDefault="001625D9" w:rsidP="001625D9">
      <w:pPr>
        <w:tabs>
          <w:tab w:val="left" w:pos="0"/>
        </w:tabs>
        <w:spacing w:after="40"/>
        <w:ind w:right="216"/>
        <w:jc w:val="both"/>
        <w:rPr>
          <w:sz w:val="22"/>
          <w:szCs w:val="22"/>
          <w:lang w:eastAsia="en-GB"/>
        </w:rPr>
      </w:pPr>
    </w:p>
    <w:p w:rsidR="00573344" w:rsidRPr="00AB2196" w:rsidRDefault="00573344" w:rsidP="00573344">
      <w:pPr>
        <w:ind w:left="360"/>
        <w:jc w:val="center"/>
        <w:rPr>
          <w:b/>
          <w:lang w:val="en-US"/>
        </w:rPr>
      </w:pPr>
      <w:r w:rsidRPr="00AB2196">
        <w:rPr>
          <w:b/>
          <w:lang w:val="en-US"/>
        </w:rPr>
        <w:t>STAFF VACANCY</w:t>
      </w:r>
    </w:p>
    <w:p w:rsidR="00573344" w:rsidRPr="00AB2196" w:rsidRDefault="00573344" w:rsidP="00573344">
      <w:pPr>
        <w:ind w:left="360"/>
        <w:jc w:val="center"/>
        <w:rPr>
          <w:lang w:val="en-US"/>
        </w:rPr>
      </w:pPr>
    </w:p>
    <w:p w:rsidR="00573344" w:rsidRPr="00573344" w:rsidRDefault="00573344" w:rsidP="00573344">
      <w:pPr>
        <w:ind w:left="360"/>
        <w:jc w:val="center"/>
        <w:rPr>
          <w:b/>
          <w:highlight w:val="yellow"/>
          <w:lang w:val="en-US"/>
        </w:rPr>
      </w:pPr>
      <w:r w:rsidRPr="00573344">
        <w:rPr>
          <w:b/>
          <w:lang w:val="en-US"/>
        </w:rPr>
        <w:t>FULL-TIME</w:t>
      </w:r>
      <w:r w:rsidRPr="00AB2196">
        <w:rPr>
          <w:b/>
          <w:lang w:val="en-US"/>
        </w:rPr>
        <w:t xml:space="preserve"> </w:t>
      </w:r>
      <w:r w:rsidRPr="00573344">
        <w:rPr>
          <w:b/>
          <w:lang w:val="en-US"/>
        </w:rPr>
        <w:t>TEACHING ASSISTANT</w:t>
      </w:r>
    </w:p>
    <w:p w:rsidR="00573344" w:rsidRDefault="001D35CE" w:rsidP="00573344">
      <w:pPr>
        <w:ind w:left="360"/>
        <w:jc w:val="center"/>
        <w:rPr>
          <w:b/>
          <w:lang w:val="en-US"/>
        </w:rPr>
      </w:pPr>
      <w:r>
        <w:rPr>
          <w:b/>
          <w:lang w:val="en-US"/>
        </w:rPr>
        <w:t xml:space="preserve">28 </w:t>
      </w:r>
      <w:proofErr w:type="spellStart"/>
      <w:r>
        <w:rPr>
          <w:b/>
          <w:lang w:val="en-US"/>
        </w:rPr>
        <w:t>hrs</w:t>
      </w:r>
      <w:proofErr w:type="spellEnd"/>
      <w:r>
        <w:rPr>
          <w:b/>
          <w:lang w:val="en-US"/>
        </w:rPr>
        <w:t xml:space="preserve"> a week</w:t>
      </w:r>
      <w:r w:rsidR="00897475">
        <w:rPr>
          <w:b/>
          <w:lang w:val="en-US"/>
        </w:rPr>
        <w:t>, Term Time Only</w:t>
      </w:r>
    </w:p>
    <w:p w:rsidR="00573344" w:rsidRDefault="00897475" w:rsidP="00573344">
      <w:pPr>
        <w:ind w:left="360"/>
        <w:jc w:val="center"/>
        <w:rPr>
          <w:b/>
          <w:lang w:val="en-US"/>
        </w:rPr>
      </w:pPr>
      <w:r>
        <w:rPr>
          <w:b/>
          <w:lang w:val="en-US"/>
        </w:rPr>
        <w:t xml:space="preserve">£22,183 Pro Rata </w:t>
      </w:r>
      <w:proofErr w:type="spellStart"/>
      <w:r>
        <w:rPr>
          <w:b/>
          <w:lang w:val="en-US"/>
        </w:rPr>
        <w:t>inc</w:t>
      </w:r>
      <w:proofErr w:type="spellEnd"/>
      <w:r>
        <w:rPr>
          <w:b/>
          <w:lang w:val="en-US"/>
        </w:rPr>
        <w:t xml:space="preserve"> JWCs (</w:t>
      </w:r>
      <w:r w:rsidR="00573344" w:rsidRPr="00041B5F">
        <w:rPr>
          <w:b/>
          <w:lang w:val="en-US"/>
        </w:rPr>
        <w:t>PCD</w:t>
      </w:r>
      <w:r w:rsidR="001D35CE">
        <w:rPr>
          <w:b/>
          <w:lang w:val="en-US"/>
        </w:rPr>
        <w:t>5</w:t>
      </w:r>
      <w:r>
        <w:rPr>
          <w:b/>
          <w:lang w:val="en-US"/>
        </w:rPr>
        <w:t>)</w:t>
      </w:r>
    </w:p>
    <w:p w:rsidR="00897475" w:rsidRDefault="00897475" w:rsidP="00573344">
      <w:pPr>
        <w:ind w:left="360"/>
        <w:jc w:val="center"/>
        <w:rPr>
          <w:b/>
          <w:lang w:val="en-US"/>
        </w:rPr>
      </w:pPr>
      <w:r>
        <w:rPr>
          <w:b/>
          <w:lang w:val="en-US"/>
        </w:rPr>
        <w:t>Currently £11.50 an hour</w:t>
      </w:r>
    </w:p>
    <w:p w:rsidR="00897475" w:rsidRDefault="00897475" w:rsidP="00573344">
      <w:pPr>
        <w:ind w:left="360"/>
        <w:jc w:val="center"/>
        <w:rPr>
          <w:b/>
          <w:lang w:val="en-US"/>
        </w:rPr>
      </w:pPr>
      <w:r>
        <w:rPr>
          <w:b/>
          <w:lang w:val="en-US"/>
        </w:rPr>
        <w:t>Temporary Post</w:t>
      </w:r>
    </w:p>
    <w:p w:rsidR="00897475" w:rsidRPr="00AB2196" w:rsidRDefault="00804284" w:rsidP="00573344">
      <w:pPr>
        <w:ind w:left="360"/>
        <w:jc w:val="center"/>
        <w:rPr>
          <w:b/>
          <w:lang w:val="en-US"/>
        </w:rPr>
      </w:pPr>
      <w:r>
        <w:rPr>
          <w:b/>
          <w:lang w:val="en-US"/>
        </w:rPr>
        <w:t xml:space="preserve">01/02/2022 </w:t>
      </w:r>
      <w:r w:rsidR="00897475">
        <w:rPr>
          <w:b/>
          <w:lang w:val="en-US"/>
        </w:rPr>
        <w:t xml:space="preserve">to </w:t>
      </w:r>
      <w:r w:rsidR="002513DE">
        <w:rPr>
          <w:b/>
          <w:lang w:val="en-US"/>
        </w:rPr>
        <w:t>31/08/2022</w:t>
      </w:r>
    </w:p>
    <w:p w:rsidR="001D35CE" w:rsidRPr="00AB2196" w:rsidRDefault="001D35CE" w:rsidP="00573344">
      <w:pPr>
        <w:ind w:left="360"/>
        <w:jc w:val="center"/>
        <w:rPr>
          <w:b/>
          <w:lang w:val="en-US"/>
        </w:rPr>
      </w:pPr>
    </w:p>
    <w:p w:rsidR="00573344" w:rsidRPr="00AB2196" w:rsidRDefault="00573344" w:rsidP="00573344">
      <w:pPr>
        <w:ind w:left="360"/>
        <w:jc w:val="center"/>
        <w:rPr>
          <w:lang w:val="en-US"/>
        </w:rPr>
      </w:pPr>
      <w:r w:rsidRPr="00AB2196">
        <w:rPr>
          <w:lang w:val="en-US"/>
        </w:rPr>
        <w:t xml:space="preserve">The Head Teacher and Governors would like to appoint a </w:t>
      </w:r>
      <w:r>
        <w:rPr>
          <w:lang w:val="en-US"/>
        </w:rPr>
        <w:t>f</w:t>
      </w:r>
      <w:r w:rsidRPr="00573344">
        <w:rPr>
          <w:lang w:val="en-US"/>
        </w:rPr>
        <w:t>ull-time</w:t>
      </w:r>
      <w:r w:rsidRPr="00AB2196">
        <w:rPr>
          <w:lang w:val="en-US"/>
        </w:rPr>
        <w:t xml:space="preserve"> Teaching Assistant</w:t>
      </w:r>
      <w:r>
        <w:rPr>
          <w:lang w:val="en-US"/>
        </w:rPr>
        <w:t>, post commencing</w:t>
      </w:r>
      <w:r w:rsidR="00C13290">
        <w:rPr>
          <w:lang w:val="en-US"/>
        </w:rPr>
        <w:t xml:space="preserve"> </w:t>
      </w:r>
      <w:r w:rsidR="00FE2C6F">
        <w:rPr>
          <w:lang w:val="en-US"/>
        </w:rPr>
        <w:t>Tuesday</w:t>
      </w:r>
      <w:r w:rsidR="009C7038">
        <w:rPr>
          <w:lang w:val="en-US"/>
        </w:rPr>
        <w:t xml:space="preserve"> 1</w:t>
      </w:r>
      <w:r w:rsidR="009C7038" w:rsidRPr="009C7038">
        <w:rPr>
          <w:vertAlign w:val="superscript"/>
          <w:lang w:val="en-US"/>
        </w:rPr>
        <w:t>st</w:t>
      </w:r>
      <w:r w:rsidR="009C7038">
        <w:rPr>
          <w:lang w:val="en-US"/>
        </w:rPr>
        <w:t xml:space="preserve"> </w:t>
      </w:r>
      <w:r w:rsidR="00804284">
        <w:rPr>
          <w:lang w:val="en-US"/>
        </w:rPr>
        <w:t xml:space="preserve">February </w:t>
      </w:r>
      <w:r w:rsidR="00FE2C6F">
        <w:rPr>
          <w:lang w:val="en-US"/>
        </w:rPr>
        <w:t xml:space="preserve">2022 </w:t>
      </w:r>
      <w:r w:rsidR="003146E7">
        <w:rPr>
          <w:lang w:val="en-US"/>
        </w:rPr>
        <w:t>or as soon as possible</w:t>
      </w:r>
      <w:r w:rsidRPr="00AB2196">
        <w:rPr>
          <w:lang w:val="en-US"/>
        </w:rPr>
        <w:t xml:space="preserve">.   </w:t>
      </w:r>
      <w:r w:rsidR="000D7616">
        <w:rPr>
          <w:lang w:val="en-US"/>
        </w:rPr>
        <w:t>This is a temporary post</w:t>
      </w:r>
      <w:r w:rsidRPr="00573344">
        <w:rPr>
          <w:lang w:val="en-US"/>
        </w:rPr>
        <w:t>.</w:t>
      </w:r>
      <w:r w:rsidRPr="00AB2196">
        <w:rPr>
          <w:lang w:val="en-US"/>
        </w:rPr>
        <w:t xml:space="preserve">   </w:t>
      </w:r>
    </w:p>
    <w:p w:rsidR="00573344" w:rsidRPr="00AB2196" w:rsidRDefault="00573344" w:rsidP="00573344">
      <w:pPr>
        <w:ind w:left="360"/>
        <w:jc w:val="center"/>
        <w:rPr>
          <w:lang w:val="en-US"/>
        </w:rPr>
      </w:pPr>
    </w:p>
    <w:p w:rsidR="00573344" w:rsidRPr="00AB2196" w:rsidRDefault="00573344" w:rsidP="00573344">
      <w:pPr>
        <w:ind w:left="360"/>
        <w:jc w:val="center"/>
        <w:rPr>
          <w:lang w:val="en-US"/>
        </w:rPr>
      </w:pPr>
      <w:r w:rsidRPr="00AB2196">
        <w:rPr>
          <w:lang w:val="en-US"/>
        </w:rPr>
        <w:t xml:space="preserve">A minimum of NVQ Level 2 in a relevant subject area is required for this role as well as experience of working with </w:t>
      </w:r>
      <w:r w:rsidR="000D7616">
        <w:rPr>
          <w:lang w:val="en-US"/>
        </w:rPr>
        <w:t>students</w:t>
      </w:r>
      <w:r w:rsidRPr="00AB2196">
        <w:rPr>
          <w:lang w:val="en-US"/>
        </w:rPr>
        <w:t xml:space="preserve"> with a range of severe, profound and complex needs.  </w:t>
      </w:r>
    </w:p>
    <w:p w:rsidR="00573344" w:rsidRPr="00AB2196" w:rsidRDefault="00573344" w:rsidP="00573344">
      <w:pPr>
        <w:ind w:left="360"/>
        <w:jc w:val="center"/>
        <w:rPr>
          <w:lang w:val="en-US"/>
        </w:rPr>
      </w:pPr>
    </w:p>
    <w:p w:rsidR="00573344" w:rsidRDefault="00573344" w:rsidP="00573344">
      <w:pPr>
        <w:ind w:left="360"/>
        <w:jc w:val="center"/>
        <w:rPr>
          <w:lang w:val="en-US"/>
        </w:rPr>
      </w:pPr>
      <w:r w:rsidRPr="00AB2196">
        <w:rPr>
          <w:lang w:val="en-US"/>
        </w:rPr>
        <w:t xml:space="preserve">For further information about the role, please contact </w:t>
      </w:r>
      <w:proofErr w:type="spellStart"/>
      <w:r w:rsidRPr="00AB2196">
        <w:rPr>
          <w:lang w:val="en-US"/>
        </w:rPr>
        <w:t>Mrs</w:t>
      </w:r>
      <w:proofErr w:type="spellEnd"/>
      <w:r w:rsidRPr="00AB2196">
        <w:rPr>
          <w:lang w:val="en-US"/>
        </w:rPr>
        <w:t xml:space="preserve"> Donna Stretton, Head Teacher.</w:t>
      </w:r>
    </w:p>
    <w:p w:rsidR="00897475" w:rsidRPr="00AB2196" w:rsidRDefault="00897475" w:rsidP="00573344">
      <w:pPr>
        <w:ind w:left="360"/>
        <w:jc w:val="center"/>
        <w:rPr>
          <w:lang w:val="en-US"/>
        </w:rPr>
      </w:pPr>
    </w:p>
    <w:p w:rsidR="00897475" w:rsidRPr="005601A6" w:rsidRDefault="00897475" w:rsidP="00897475">
      <w:pPr>
        <w:jc w:val="center"/>
      </w:pPr>
      <w:r w:rsidRPr="005601A6">
        <w:t xml:space="preserve">This appointment is subject to a successful enhanced </w:t>
      </w:r>
      <w:r>
        <w:t xml:space="preserve">DBS </w:t>
      </w:r>
      <w:r w:rsidRPr="005601A6">
        <w:t>check and two satisfactory written references.</w:t>
      </w:r>
    </w:p>
    <w:p w:rsidR="00573344" w:rsidRPr="00AB2196" w:rsidRDefault="00573344" w:rsidP="00573344">
      <w:pPr>
        <w:ind w:left="360"/>
        <w:jc w:val="center"/>
        <w:rPr>
          <w:lang w:val="en-US"/>
        </w:rPr>
      </w:pPr>
    </w:p>
    <w:p w:rsidR="00573344" w:rsidRPr="00AB2196" w:rsidRDefault="00573344" w:rsidP="00573344">
      <w:pPr>
        <w:ind w:left="360"/>
        <w:jc w:val="center"/>
        <w:rPr>
          <w:lang w:val="en-US"/>
        </w:rPr>
      </w:pPr>
      <w:r w:rsidRPr="00AB2196">
        <w:rPr>
          <w:lang w:val="en-US"/>
        </w:rPr>
        <w:t xml:space="preserve">To apply please submit an application form and covering letter to </w:t>
      </w:r>
      <w:proofErr w:type="spellStart"/>
      <w:r w:rsidRPr="00AB2196">
        <w:rPr>
          <w:lang w:val="en-US"/>
        </w:rPr>
        <w:t>M</w:t>
      </w:r>
      <w:r>
        <w:rPr>
          <w:lang w:val="en-US"/>
        </w:rPr>
        <w:t>rs</w:t>
      </w:r>
      <w:proofErr w:type="spellEnd"/>
      <w:r>
        <w:rPr>
          <w:lang w:val="en-US"/>
        </w:rPr>
        <w:t xml:space="preserve"> Donna Stretton</w:t>
      </w:r>
      <w:r w:rsidRPr="00AB2196">
        <w:rPr>
          <w:lang w:val="en-US"/>
        </w:rPr>
        <w:t xml:space="preserve">, </w:t>
      </w:r>
      <w:r>
        <w:rPr>
          <w:lang w:val="en-US"/>
        </w:rPr>
        <w:t>closing date</w:t>
      </w:r>
      <w:r w:rsidRPr="00AB2196">
        <w:rPr>
          <w:lang w:val="en-US"/>
        </w:rPr>
        <w:t xml:space="preserve"> </w:t>
      </w:r>
      <w:r w:rsidR="00804284">
        <w:rPr>
          <w:lang w:val="en-US"/>
        </w:rPr>
        <w:t>Monday 17</w:t>
      </w:r>
      <w:r w:rsidR="00FE2C6F" w:rsidRPr="00FE2C6F">
        <w:rPr>
          <w:vertAlign w:val="superscript"/>
          <w:lang w:val="en-US"/>
        </w:rPr>
        <w:t>th</w:t>
      </w:r>
      <w:r w:rsidR="00FE2C6F">
        <w:rPr>
          <w:lang w:val="en-US"/>
        </w:rPr>
        <w:t xml:space="preserve"> </w:t>
      </w:r>
      <w:r w:rsidR="00804284">
        <w:rPr>
          <w:lang w:val="en-US"/>
        </w:rPr>
        <w:t>January 2022</w:t>
      </w:r>
      <w:r w:rsidR="00041B5F">
        <w:rPr>
          <w:lang w:val="en-US"/>
        </w:rPr>
        <w:t>.</w:t>
      </w:r>
    </w:p>
    <w:p w:rsidR="00573344" w:rsidRPr="00AB2196" w:rsidRDefault="00573344" w:rsidP="00573344">
      <w:pPr>
        <w:ind w:left="360"/>
        <w:jc w:val="center"/>
        <w:rPr>
          <w:b/>
          <w:lang w:val="en-US"/>
        </w:rPr>
      </w:pPr>
    </w:p>
    <w:p w:rsidR="00573344" w:rsidRPr="00AB2196" w:rsidRDefault="00573344" w:rsidP="00573344">
      <w:pPr>
        <w:ind w:left="360"/>
        <w:jc w:val="center"/>
        <w:rPr>
          <w:b/>
          <w:lang w:val="en-US"/>
        </w:rPr>
      </w:pPr>
      <w:r w:rsidRPr="00AB2196">
        <w:rPr>
          <w:b/>
          <w:lang w:val="en-US"/>
        </w:rPr>
        <w:t>Please contact the school office for an applic</w:t>
      </w:r>
      <w:r w:rsidR="00897475">
        <w:rPr>
          <w:b/>
          <w:lang w:val="en-US"/>
        </w:rPr>
        <w:t xml:space="preserve">ation form and job role profile or download it from </w:t>
      </w:r>
      <w:r w:rsidR="00897475" w:rsidRPr="00897475">
        <w:rPr>
          <w:b/>
          <w:color w:val="4F81BD" w:themeColor="accent1"/>
          <w:lang w:val="en-US"/>
        </w:rPr>
        <w:t>www.sandsidelodge.cumbria.sch.uk</w:t>
      </w:r>
    </w:p>
    <w:p w:rsidR="00573344" w:rsidRPr="00AB2196" w:rsidRDefault="00573344" w:rsidP="00573344">
      <w:pPr>
        <w:ind w:left="360"/>
        <w:jc w:val="center"/>
        <w:rPr>
          <w:b/>
          <w:lang w:val="en-US"/>
        </w:rPr>
      </w:pPr>
    </w:p>
    <w:p w:rsidR="00573344" w:rsidRPr="00AB2196" w:rsidRDefault="00573344" w:rsidP="00573344">
      <w:pPr>
        <w:ind w:left="360"/>
        <w:jc w:val="center"/>
        <w:rPr>
          <w:b/>
          <w:lang w:val="en-US"/>
        </w:rPr>
      </w:pPr>
      <w:r w:rsidRPr="00AB2196">
        <w:rPr>
          <w:b/>
          <w:lang w:val="en-US"/>
        </w:rPr>
        <w:t xml:space="preserve">Closing date:  </w:t>
      </w:r>
      <w:r w:rsidR="00FE2C6F">
        <w:rPr>
          <w:b/>
          <w:lang w:val="en-US"/>
        </w:rPr>
        <w:t>Monday 1</w:t>
      </w:r>
      <w:r w:rsidR="00804284">
        <w:rPr>
          <w:b/>
          <w:lang w:val="en-US"/>
        </w:rPr>
        <w:t>7</w:t>
      </w:r>
      <w:r w:rsidR="00FE2C6F" w:rsidRPr="00FE2C6F">
        <w:rPr>
          <w:b/>
          <w:vertAlign w:val="superscript"/>
          <w:lang w:val="en-US"/>
        </w:rPr>
        <w:t>th</w:t>
      </w:r>
      <w:r w:rsidR="00FE2C6F">
        <w:rPr>
          <w:b/>
          <w:lang w:val="en-US"/>
        </w:rPr>
        <w:t xml:space="preserve"> </w:t>
      </w:r>
      <w:r w:rsidR="00804284">
        <w:rPr>
          <w:b/>
          <w:lang w:val="en-US"/>
        </w:rPr>
        <w:t>January 2022</w:t>
      </w:r>
    </w:p>
    <w:p w:rsidR="00573344" w:rsidRPr="00AB2196" w:rsidRDefault="00573344" w:rsidP="00573344">
      <w:pPr>
        <w:ind w:left="360"/>
        <w:jc w:val="center"/>
        <w:rPr>
          <w:b/>
          <w:lang w:val="en-US"/>
        </w:rPr>
      </w:pPr>
      <w:r w:rsidRPr="00AB2196">
        <w:rPr>
          <w:b/>
          <w:lang w:val="en-US"/>
        </w:rPr>
        <w:t xml:space="preserve">Interview date:  </w:t>
      </w:r>
      <w:r w:rsidR="00FE2C6F">
        <w:rPr>
          <w:b/>
          <w:lang w:val="en-US"/>
        </w:rPr>
        <w:t>Wednesday 1</w:t>
      </w:r>
      <w:r w:rsidR="00804284">
        <w:rPr>
          <w:b/>
          <w:lang w:val="en-US"/>
        </w:rPr>
        <w:t>9</w:t>
      </w:r>
      <w:r w:rsidR="00804284" w:rsidRPr="00804284">
        <w:rPr>
          <w:b/>
          <w:vertAlign w:val="superscript"/>
          <w:lang w:val="en-US"/>
        </w:rPr>
        <w:t>th</w:t>
      </w:r>
      <w:r w:rsidR="00804284">
        <w:rPr>
          <w:b/>
          <w:lang w:val="en-US"/>
        </w:rPr>
        <w:t xml:space="preserve"> January 2022</w:t>
      </w:r>
    </w:p>
    <w:p w:rsidR="002B5DD0" w:rsidRDefault="002B5DD0" w:rsidP="00A5779C">
      <w:pPr>
        <w:tabs>
          <w:tab w:val="left" w:pos="0"/>
        </w:tabs>
        <w:spacing w:after="40"/>
        <w:ind w:right="216"/>
        <w:jc w:val="both"/>
        <w:rPr>
          <w:rFonts w:asciiTheme="minorHAnsi" w:hAnsiTheme="minorHAnsi"/>
          <w:sz w:val="22"/>
          <w:szCs w:val="22"/>
          <w:lang w:eastAsia="en-GB"/>
        </w:rPr>
      </w:pPr>
    </w:p>
    <w:p w:rsidR="002B5DD0" w:rsidRDefault="002B5DD0" w:rsidP="00A5779C">
      <w:pPr>
        <w:tabs>
          <w:tab w:val="left" w:pos="0"/>
        </w:tabs>
        <w:spacing w:after="40"/>
        <w:ind w:right="216"/>
        <w:jc w:val="both"/>
        <w:rPr>
          <w:rFonts w:asciiTheme="minorHAnsi" w:hAnsiTheme="minorHAnsi"/>
          <w:sz w:val="22"/>
          <w:szCs w:val="22"/>
          <w:lang w:eastAsia="en-GB"/>
        </w:rPr>
      </w:pPr>
    </w:p>
    <w:p w:rsidR="00D109F4" w:rsidRDefault="00D109F4" w:rsidP="00286960"/>
    <w:sectPr w:rsidR="00D109F4" w:rsidSect="00CE6C7F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7" w:h="16839" w:code="9"/>
      <w:pgMar w:top="1701" w:right="1134" w:bottom="851" w:left="1134" w:header="68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32B5" w:rsidRDefault="005832B5" w:rsidP="009B6E67">
      <w:r>
        <w:separator/>
      </w:r>
    </w:p>
  </w:endnote>
  <w:endnote w:type="continuationSeparator" w:id="0">
    <w:p w:rsidR="005832B5" w:rsidRDefault="005832B5" w:rsidP="009B6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32B5" w:rsidRPr="009B6E67" w:rsidRDefault="005832B5" w:rsidP="009B6E67">
    <w:pPr>
      <w:pStyle w:val="Footer"/>
      <w:jc w:val="center"/>
      <w:rPr>
        <w:rFonts w:ascii="Copperplate Gothic Bold" w:hAnsi="Copperplate Gothic Bold"/>
      </w:rPr>
    </w:pPr>
    <w:r>
      <w:rPr>
        <w:rFonts w:ascii="Copperplate Gothic Bold" w:hAnsi="Copperplate Gothic Bold"/>
        <w:noProof/>
        <w:lang w:eastAsia="en-GB"/>
      </w:rPr>
      <mc:AlternateContent>
        <mc:Choice Requires="wpg">
          <w:drawing>
            <wp:anchor distT="0" distB="0" distL="114300" distR="114300" simplePos="0" relativeHeight="251664896" behindDoc="0" locked="0" layoutInCell="1" allowOverlap="1" wp14:anchorId="557C1265" wp14:editId="13DA7EE4">
              <wp:simplePos x="0" y="0"/>
              <wp:positionH relativeFrom="column">
                <wp:posOffset>1915064</wp:posOffset>
              </wp:positionH>
              <wp:positionV relativeFrom="paragraph">
                <wp:posOffset>150602</wp:posOffset>
              </wp:positionV>
              <wp:extent cx="2287953" cy="598170"/>
              <wp:effectExtent l="0" t="0" r="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7953" cy="598170"/>
                        <a:chOff x="0" y="0"/>
                        <a:chExt cx="2287953" cy="598170"/>
                      </a:xfrm>
                    </wpg:grpSpPr>
                    <pic:pic xmlns:pic="http://schemas.openxmlformats.org/drawingml/2006/picture">
                      <pic:nvPicPr>
                        <pic:cNvPr id="6" name="Picture 6" descr="eco-schools_rgb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2475" y="17252"/>
                          <a:ext cx="54673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 descr="green tree school logo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85668" y="43132"/>
                          <a:ext cx="502285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7252"/>
                          <a:ext cx="508000" cy="561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68083" y="0"/>
                          <a:ext cx="405130" cy="5981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1="http://schemas.microsoft.com/office/drawing/2015/9/8/chartex">
          <w:pict>
            <v:group w14:anchorId="5853BD0B" id="Group 5" o:spid="_x0000_s1026" style="position:absolute;margin-left:150.8pt;margin-top:11.85pt;width:180.15pt;height:47.1pt;z-index:251664896" coordsize="22879,598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JBQURv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owMzgwMTE3&#10;NDA3MjA2ODExOTdBNTkwRTg3RTkzNjkzQTwvc3RFdnQ6aW5zdGFuY2VJRD4KICAgICAgICAgICAg&#10;ICAgICAgPHN0RXZ0OndoZW4+MjAxMC0xMi0yMVQxNDozNDo1N1o8L3N0RXZ0OndoZW4+CiAgICAg&#10;ICAgICAgICAgICAgIDxzdEV2dDpzb2Z0d2FyZUFnZW50PkFkb2JlIElsbHVzdHJhdG9yIENTND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wMjgwMTE3NDA3MjA2ODExODA4MzgzQzBBOTdFNDc4Mjwvc3RFdnQ6aW5zdGFuY2VJRD4KICAg&#10;ICAgICAgICAgICAgICAgPHN0RXZ0OndoZW4+MjAxMS0wMS0xMFQxMzoyNDoxMVo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MDM4MDExNzQwNzIwNjgxMTgwODM4M0MwQTk3RTQ3ODI8&#10;L3N0RXZ0Omluc3RhbmNlSUQ+CiAgICAgICAgICAgICAgICAgIDxzdEV2dDp3aGVuPjIwMTEtMDEt&#10;MTBUMTM6MjU6MTZaPC9zdEV2dDp3aGVuPgogICAgICAgICAgICAgICAgICA8c3RFdnQ6c29mdHdh&#10;cmVBZ2VudD5BZG9iZSBJbGx1c3RyYXRvciBDUzU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jA0ODAxMTc0MDcy&#10;MDY4MTE4MDgzODNDMEE5N0U0NzgyPC9zdEV2dDppbnN0YW5jZUlEPgogICAgICAgICAgICAgICAg&#10;ICA8c3RFdnQ6d2hlbj4yMDExLTAxLTEwVDEzOjI5OjEzWjwvc3RFdnQ6d2hlbj4KICAgICAgICAg&#10;ICAgICAgICAgPHN0RXZ0OnNvZnR3YXJlQWdlbnQ+QWRvYmUgSWxsdXN0cmF0b3IgQ1M1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wNTgwMTE3NDA3MjA2ODExODA4MzgzQzBBOTdFNDc4Mjwvc3RFdnQ6aW5zdGFu&#10;Y2VJRD4KICAgICAgICAgICAgICAgICAgPHN0RXZ0OndoZW4+MjAxMS0wMS0xMFQxMzozMDowNlo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jBBODAxMTc0MDcyMDY4&#10;MTE4MDgzODNDMEE5N0U0NzgyPC9zdEV2dDppbnN0YW5jZUlEPgogICAgICAgICAgICAgICAgICA8&#10;c3RFdnQ6d2hlbj4yMDExLTAxLTEwVDEzOjUxOjE2Wjwvc3RFdnQ6d2hlbj4KICAgICAgICAgICAg&#10;ICAgICAgPHN0RXZ0OnNvZnR3YXJlQWdlbnQ+QWRvYmUgSWxsdXN0cmF0b3IgQ1M1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owQzE0RDI5QjE1MjA2ODExODA4MzgzQzBBOTdFNDc4Mjwvc3RFdnQ6aW5zdGFuY2VJ&#10;RD4KICAgICAgICAgICAgICAgICAgPHN0RXZ0OndoZW4+MjAxMS0wMS0xMFQxMzo1MzowNlo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eco-schools_rgb" style="position:absolute;left:6124;top:172;width:5468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">
                <v:imagedata r:id="rId5" o:title="eco-schools_rgb"/>
                <v:path arrowok="t"/>
              </v:shape>
              <v:shape id="Picture 7" o:spid="_x0000_s1028" type="#_x0000_t75" alt="green tree school logo" style="position:absolute;left:17856;top:431;width:5023;height:5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">
                <v:imagedata r:id="rId6" o:title="green tree school logo"/>
                <v:path arrowok="t"/>
              </v:shape>
              <v:shape id="Picture 8" o:spid="_x0000_s1029" type="#_x0000_t75" style="position:absolute;top:172;width:5080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">
                <v:imagedata r:id="rId7" o:title=""/>
                <v:path arrowok="t"/>
              </v:shape>
              <v:shape id="Picture 9" o:spid="_x0000_s1030" type="#_x0000_t75" style="position:absolute;left:12680;width:4052;height:5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">
                <v:imagedata r:id="rId8" o:title=""/>
                <v:path arrowok="t"/>
              </v:shape>
            </v:group>
          </w:pict>
        </mc:Fallback>
      </mc:AlternateContent>
    </w:r>
    <w:r w:rsidRPr="009B6E67">
      <w:rPr>
        <w:rFonts w:ascii="Copperplate Gothic Bold" w:hAnsi="Copperplate Gothic Bold"/>
      </w:rPr>
      <w:t xml:space="preserve">Outstanding </w:t>
    </w:r>
    <w:r>
      <w:rPr>
        <w:rFonts w:ascii="Copperplate Gothic Bold" w:hAnsi="Copperplate Gothic Bold"/>
      </w:rPr>
      <w:t>Preparation For Adult L</w:t>
    </w:r>
    <w:r w:rsidRPr="009B6E67">
      <w:rPr>
        <w:rFonts w:ascii="Copperplate Gothic Bold" w:hAnsi="Copperplate Gothic Bold"/>
      </w:rPr>
      <w:t>ife</w:t>
    </w:r>
  </w:p>
  <w:p w:rsidR="005832B5" w:rsidRDefault="005832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32B5" w:rsidRDefault="005832B5" w:rsidP="00482922">
    <w:pPr>
      <w:pStyle w:val="Footer"/>
      <w:jc w:val="center"/>
    </w:pPr>
    <w:r w:rsidRPr="00B655D2">
      <w:rPr>
        <w:noProof/>
        <w:lang w:eastAsia="en-GB"/>
      </w:rPr>
      <w:drawing>
        <wp:inline distT="0" distB="0" distL="0" distR="0">
          <wp:extent cx="771525" cy="771525"/>
          <wp:effectExtent l="0" t="0" r="9525" b="9525"/>
          <wp:docPr id="3" name="Picture 3" descr="C:\Users\dstretton\AppData\Local\Microsoft\Windows\INetCache\Content.Outlook\RPXM912M\MOVE Quality Mark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stretton\AppData\Local\Microsoft\Windows\INetCache\Content.Outlook\RPXM912M\MOVE Quality Mark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B5DD0">
      <w:rPr>
        <w:noProof/>
        <w:lang w:eastAsia="en-GB"/>
      </w:rPr>
      <w:drawing>
        <wp:inline distT="0" distB="0" distL="0" distR="0" wp14:anchorId="1B874AD2" wp14:editId="304E2824">
          <wp:extent cx="1387227" cy="799101"/>
          <wp:effectExtent l="0" t="0" r="3810" b="1270"/>
          <wp:docPr id="4" name="Picture 4" descr="C:\Users\dstretton\AppData\Local\Microsoft\Windows\INetCache\Content.Outlook\RPXM912M\Accredited 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stretton\AppData\Local\Microsoft\Windows\INetCache\Content.Outlook\RPXM912M\Accredited 19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1916" cy="8133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82922">
      <w:rPr>
        <w:noProof/>
        <w:lang w:eastAsia="en-GB"/>
      </w:rPr>
      <w:drawing>
        <wp:inline distT="0" distB="0" distL="0" distR="0" wp14:anchorId="680E4C77" wp14:editId="07985FC1">
          <wp:extent cx="857250" cy="857250"/>
          <wp:effectExtent l="0" t="0" r="0" b="0"/>
          <wp:docPr id="10" name="Picture 10" descr="J:\SMT\2018-19 information\logos\1000-embraced-setti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J:\SMT\2018-19 information\logos\1000-embraced-settin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832B5" w:rsidRDefault="005832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32B5" w:rsidRDefault="005832B5" w:rsidP="009B6E67">
      <w:r>
        <w:separator/>
      </w:r>
    </w:p>
  </w:footnote>
  <w:footnote w:type="continuationSeparator" w:id="0">
    <w:p w:rsidR="005832B5" w:rsidRDefault="005832B5" w:rsidP="009B6E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32B5" w:rsidRPr="007E2A4B" w:rsidRDefault="005832B5" w:rsidP="005C6BE6">
    <w:pPr>
      <w:ind w:right="458"/>
      <w:rPr>
        <w:rFonts w:ascii="Copperplate Gothic Bold" w:hAnsi="Copperplate Gothic Bold"/>
        <w:sz w:val="44"/>
        <w:szCs w:val="44"/>
      </w:rPr>
    </w:pPr>
    <w:r w:rsidRPr="007E2A4B">
      <w:rPr>
        <w:rFonts w:ascii="Copperplate Gothic Bold" w:hAnsi="Copperplate Gothic Bold"/>
        <w:sz w:val="44"/>
        <w:szCs w:val="44"/>
      </w:rPr>
      <w:t>Sandside Lodge School</w:t>
    </w:r>
  </w:p>
  <w:p w:rsidR="005832B5" w:rsidRDefault="005832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32B5" w:rsidRPr="003E3296" w:rsidRDefault="005832B5" w:rsidP="00A05E2A">
    <w:pPr>
      <w:ind w:right="458"/>
      <w:rPr>
        <w:rFonts w:ascii="Berlin Sans FB" w:hAnsi="Berlin Sans FB"/>
        <w:sz w:val="44"/>
        <w:szCs w:val="44"/>
      </w:rPr>
    </w:pPr>
    <w:r w:rsidRPr="003E3296">
      <w:rPr>
        <w:rFonts w:ascii="Berlin Sans FB" w:hAnsi="Berlin Sans FB"/>
        <w:noProof/>
        <w:sz w:val="16"/>
        <w:szCs w:val="16"/>
        <w:lang w:eastAsia="en-GB"/>
      </w:rPr>
      <w:drawing>
        <wp:anchor distT="0" distB="0" distL="114300" distR="114300" simplePos="0" relativeHeight="251665920" behindDoc="0" locked="0" layoutInCell="1" allowOverlap="1" wp14:anchorId="7BE46D36" wp14:editId="053EAB81">
          <wp:simplePos x="0" y="0"/>
          <wp:positionH relativeFrom="margin">
            <wp:posOffset>4451985</wp:posOffset>
          </wp:positionH>
          <wp:positionV relativeFrom="paragraph">
            <wp:posOffset>5715</wp:posOffset>
          </wp:positionV>
          <wp:extent cx="1784350" cy="1343025"/>
          <wp:effectExtent l="0" t="0" r="6350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up01\TechREs$\Documents\Logos\School Logo\School Logo 200 by 200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4350" cy="1343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E3296">
      <w:rPr>
        <w:rFonts w:ascii="Berlin Sans FB" w:hAnsi="Berlin Sans FB"/>
        <w:sz w:val="44"/>
        <w:szCs w:val="44"/>
      </w:rPr>
      <w:t>Sandside Lodge School</w:t>
    </w:r>
  </w:p>
  <w:p w:rsidR="005832B5" w:rsidRPr="003E3296" w:rsidRDefault="005832B5" w:rsidP="00A05E2A">
    <w:pPr>
      <w:ind w:right="458"/>
      <w:rPr>
        <w:rFonts w:asciiTheme="minorHAnsi" w:hAnsiTheme="minorHAnsi" w:cstheme="minorHAnsi"/>
        <w:sz w:val="16"/>
        <w:szCs w:val="16"/>
      </w:rPr>
    </w:pPr>
    <w:r w:rsidRPr="003E3296">
      <w:rPr>
        <w:rFonts w:asciiTheme="minorHAnsi" w:hAnsiTheme="minorHAnsi" w:cstheme="minorHAnsi"/>
        <w:sz w:val="16"/>
        <w:szCs w:val="16"/>
      </w:rPr>
      <w:t xml:space="preserve">Springfield Road, </w:t>
    </w:r>
  </w:p>
  <w:p w:rsidR="005832B5" w:rsidRPr="003E3296" w:rsidRDefault="005832B5" w:rsidP="00A05E2A">
    <w:pPr>
      <w:ind w:right="458"/>
      <w:rPr>
        <w:rFonts w:asciiTheme="minorHAnsi" w:hAnsiTheme="minorHAnsi" w:cstheme="minorHAnsi"/>
        <w:sz w:val="16"/>
        <w:szCs w:val="16"/>
      </w:rPr>
    </w:pPr>
    <w:r w:rsidRPr="003E3296">
      <w:rPr>
        <w:rFonts w:asciiTheme="minorHAnsi" w:hAnsiTheme="minorHAnsi" w:cstheme="minorHAnsi"/>
        <w:sz w:val="16"/>
        <w:szCs w:val="16"/>
      </w:rPr>
      <w:t xml:space="preserve">Ulverston, </w:t>
    </w:r>
  </w:p>
  <w:p w:rsidR="005832B5" w:rsidRPr="003E3296" w:rsidRDefault="005832B5" w:rsidP="00A05E2A">
    <w:pPr>
      <w:ind w:right="458"/>
      <w:rPr>
        <w:rFonts w:asciiTheme="minorHAnsi" w:hAnsiTheme="minorHAnsi" w:cstheme="minorHAnsi"/>
        <w:sz w:val="16"/>
        <w:szCs w:val="16"/>
      </w:rPr>
    </w:pPr>
    <w:r w:rsidRPr="003E3296">
      <w:rPr>
        <w:rFonts w:asciiTheme="minorHAnsi" w:hAnsiTheme="minorHAnsi" w:cstheme="minorHAnsi"/>
        <w:sz w:val="16"/>
        <w:szCs w:val="16"/>
      </w:rPr>
      <w:t>Cumbria, LA12 0DZ</w:t>
    </w:r>
  </w:p>
  <w:p w:rsidR="005832B5" w:rsidRPr="003E3296" w:rsidRDefault="005832B5" w:rsidP="00A05E2A">
    <w:pPr>
      <w:ind w:right="458"/>
      <w:rPr>
        <w:rFonts w:asciiTheme="minorHAnsi" w:hAnsiTheme="minorHAnsi" w:cstheme="minorHAnsi"/>
        <w:sz w:val="16"/>
        <w:szCs w:val="16"/>
      </w:rPr>
    </w:pPr>
  </w:p>
  <w:p w:rsidR="005832B5" w:rsidRPr="003E3296" w:rsidRDefault="005832B5" w:rsidP="00A05E2A">
    <w:pPr>
      <w:ind w:right="458"/>
      <w:rPr>
        <w:rFonts w:asciiTheme="minorHAnsi" w:hAnsiTheme="minorHAnsi" w:cstheme="minorHAnsi"/>
        <w:sz w:val="16"/>
        <w:szCs w:val="16"/>
      </w:rPr>
    </w:pPr>
    <w:r w:rsidRPr="003E3296">
      <w:rPr>
        <w:rFonts w:asciiTheme="minorHAnsi" w:hAnsiTheme="minorHAnsi" w:cstheme="minorHAnsi"/>
        <w:sz w:val="16"/>
        <w:szCs w:val="16"/>
      </w:rPr>
      <w:t>Phone:</w:t>
    </w:r>
    <w:r w:rsidRPr="003E3296">
      <w:rPr>
        <w:rFonts w:asciiTheme="minorHAnsi" w:hAnsiTheme="minorHAnsi" w:cstheme="minorHAnsi"/>
        <w:sz w:val="16"/>
        <w:szCs w:val="16"/>
      </w:rPr>
      <w:tab/>
    </w:r>
    <w:r>
      <w:rPr>
        <w:rFonts w:asciiTheme="minorHAnsi" w:hAnsiTheme="minorHAnsi" w:cstheme="minorHAnsi"/>
        <w:sz w:val="16"/>
        <w:szCs w:val="16"/>
      </w:rPr>
      <w:tab/>
    </w:r>
    <w:r w:rsidRPr="003E3296">
      <w:rPr>
        <w:rFonts w:asciiTheme="minorHAnsi" w:hAnsiTheme="minorHAnsi" w:cstheme="minorHAnsi"/>
        <w:sz w:val="16"/>
        <w:szCs w:val="16"/>
      </w:rPr>
      <w:t>01229 588825 / 01229 586453</w:t>
    </w:r>
  </w:p>
  <w:p w:rsidR="005832B5" w:rsidRPr="003E3296" w:rsidRDefault="005832B5" w:rsidP="00A05E2A">
    <w:pPr>
      <w:ind w:right="458"/>
      <w:rPr>
        <w:rFonts w:asciiTheme="minorHAnsi" w:hAnsiTheme="minorHAnsi" w:cstheme="minorHAnsi"/>
        <w:sz w:val="16"/>
        <w:szCs w:val="16"/>
      </w:rPr>
    </w:pPr>
    <w:r w:rsidRPr="003E3296">
      <w:rPr>
        <w:rFonts w:asciiTheme="minorHAnsi" w:hAnsiTheme="minorHAnsi" w:cstheme="minorHAnsi"/>
        <w:sz w:val="16"/>
        <w:szCs w:val="16"/>
      </w:rPr>
      <w:t xml:space="preserve">Email: </w:t>
    </w:r>
    <w:r w:rsidRPr="003E3296">
      <w:rPr>
        <w:rFonts w:asciiTheme="minorHAnsi" w:hAnsiTheme="minorHAnsi" w:cstheme="minorHAnsi"/>
        <w:sz w:val="16"/>
        <w:szCs w:val="16"/>
      </w:rPr>
      <w:tab/>
    </w:r>
    <w:r>
      <w:rPr>
        <w:rFonts w:asciiTheme="minorHAnsi" w:hAnsiTheme="minorHAnsi" w:cstheme="minorHAnsi"/>
        <w:sz w:val="16"/>
        <w:szCs w:val="16"/>
      </w:rPr>
      <w:tab/>
    </w:r>
    <w:hyperlink r:id="rId2" w:history="1">
      <w:r w:rsidRPr="003E3296">
        <w:rPr>
          <w:rStyle w:val="Hyperlink"/>
          <w:rFonts w:asciiTheme="minorHAnsi" w:hAnsiTheme="minorHAnsi" w:cstheme="minorHAnsi"/>
          <w:color w:val="auto"/>
          <w:sz w:val="16"/>
          <w:szCs w:val="16"/>
          <w:u w:val="none"/>
        </w:rPr>
        <w:t>admin@sandsidelodge.cumbria.sch.uk</w:t>
      </w:r>
    </w:hyperlink>
  </w:p>
  <w:p w:rsidR="005832B5" w:rsidRPr="003E3296" w:rsidRDefault="005832B5" w:rsidP="00A05E2A">
    <w:pPr>
      <w:ind w:right="458"/>
      <w:rPr>
        <w:rFonts w:asciiTheme="minorHAnsi" w:hAnsiTheme="minorHAnsi" w:cstheme="minorHAnsi"/>
        <w:sz w:val="16"/>
        <w:szCs w:val="16"/>
      </w:rPr>
    </w:pPr>
    <w:r w:rsidRPr="003E3296">
      <w:rPr>
        <w:rFonts w:asciiTheme="minorHAnsi" w:hAnsiTheme="minorHAnsi" w:cstheme="minorHAnsi"/>
        <w:sz w:val="16"/>
        <w:szCs w:val="16"/>
      </w:rPr>
      <w:t xml:space="preserve">Web Site: </w:t>
    </w:r>
    <w:r w:rsidRPr="003E3296">
      <w:rPr>
        <w:rFonts w:asciiTheme="minorHAnsi" w:hAnsiTheme="minorHAnsi" w:cstheme="minorHAnsi"/>
        <w:sz w:val="16"/>
        <w:szCs w:val="16"/>
      </w:rPr>
      <w:tab/>
    </w:r>
    <w:r>
      <w:rPr>
        <w:rFonts w:asciiTheme="minorHAnsi" w:hAnsiTheme="minorHAnsi" w:cstheme="minorHAnsi"/>
        <w:sz w:val="16"/>
        <w:szCs w:val="16"/>
      </w:rPr>
      <w:tab/>
    </w:r>
    <w:hyperlink r:id="rId3" w:history="1">
      <w:r w:rsidRPr="003E3296">
        <w:rPr>
          <w:rStyle w:val="Hyperlink"/>
          <w:rFonts w:asciiTheme="minorHAnsi" w:hAnsiTheme="minorHAnsi" w:cstheme="minorHAnsi"/>
          <w:color w:val="auto"/>
          <w:sz w:val="16"/>
          <w:szCs w:val="16"/>
          <w:u w:val="none"/>
        </w:rPr>
        <w:t>www.sandsidelodge.cumbria.sch.uk</w:t>
      </w:r>
    </w:hyperlink>
  </w:p>
  <w:p w:rsidR="005832B5" w:rsidRPr="003E3296" w:rsidRDefault="005832B5" w:rsidP="00DA3D26">
    <w:pPr>
      <w:ind w:right="458"/>
      <w:rPr>
        <w:rFonts w:asciiTheme="minorHAnsi" w:hAnsiTheme="minorHAnsi" w:cstheme="minorHAnsi"/>
        <w:sz w:val="16"/>
        <w:szCs w:val="16"/>
      </w:rPr>
    </w:pPr>
    <w:r>
      <w:rPr>
        <w:rFonts w:asciiTheme="minorHAnsi" w:hAnsiTheme="minorHAnsi" w:cstheme="minorHAnsi"/>
        <w:sz w:val="16"/>
        <w:szCs w:val="16"/>
      </w:rPr>
      <w:t>Headt</w:t>
    </w:r>
    <w:r w:rsidRPr="003E3296">
      <w:rPr>
        <w:rFonts w:asciiTheme="minorHAnsi" w:hAnsiTheme="minorHAnsi" w:cstheme="minorHAnsi"/>
        <w:sz w:val="16"/>
        <w:szCs w:val="16"/>
      </w:rPr>
      <w:t xml:space="preserve">eacher </w:t>
    </w:r>
    <w:r>
      <w:rPr>
        <w:rFonts w:asciiTheme="minorHAnsi" w:hAnsiTheme="minorHAnsi" w:cstheme="minorHAnsi"/>
        <w:sz w:val="16"/>
        <w:szCs w:val="16"/>
      </w:rPr>
      <w:tab/>
    </w:r>
    <w:r w:rsidRPr="003E3296">
      <w:rPr>
        <w:rFonts w:asciiTheme="minorHAnsi" w:hAnsiTheme="minorHAnsi" w:cstheme="minorHAnsi"/>
        <w:sz w:val="16"/>
        <w:szCs w:val="16"/>
      </w:rPr>
      <w:t>Mrs Donna Stretton</w:t>
    </w:r>
  </w:p>
  <w:p w:rsidR="005832B5" w:rsidRPr="00DA3D26" w:rsidRDefault="005832B5" w:rsidP="00DA3D26">
    <w:pPr>
      <w:ind w:right="458"/>
      <w:rPr>
        <w:rFonts w:ascii="Copperplate Gothic Bold" w:hAnsi="Copperplate Gothic Bold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A4D36"/>
    <w:multiLevelType w:val="hybridMultilevel"/>
    <w:tmpl w:val="A87E6D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95D73"/>
    <w:multiLevelType w:val="hybridMultilevel"/>
    <w:tmpl w:val="7FA68CDA"/>
    <w:lvl w:ilvl="0" w:tplc="EF7606B4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E72EC3"/>
    <w:multiLevelType w:val="hybridMultilevel"/>
    <w:tmpl w:val="10A039D6"/>
    <w:lvl w:ilvl="0" w:tplc="EF7606B4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810B16"/>
    <w:multiLevelType w:val="hybridMultilevel"/>
    <w:tmpl w:val="6E183034"/>
    <w:lvl w:ilvl="0" w:tplc="EF7606B4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CB024A"/>
    <w:multiLevelType w:val="hybridMultilevel"/>
    <w:tmpl w:val="5EAED2B8"/>
    <w:lvl w:ilvl="0" w:tplc="EF7606B4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C005F1"/>
    <w:multiLevelType w:val="hybridMultilevel"/>
    <w:tmpl w:val="930C9FD8"/>
    <w:lvl w:ilvl="0" w:tplc="EF7606B4">
      <w:numFmt w:val="bullet"/>
      <w:lvlText w:val="•"/>
      <w:lvlJc w:val="left"/>
      <w:pPr>
        <w:ind w:left="144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14C3958"/>
    <w:multiLevelType w:val="hybridMultilevel"/>
    <w:tmpl w:val="688AE58C"/>
    <w:lvl w:ilvl="0" w:tplc="EF7606B4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741699"/>
    <w:multiLevelType w:val="hybridMultilevel"/>
    <w:tmpl w:val="5ABEBEA6"/>
    <w:lvl w:ilvl="0" w:tplc="EF7606B4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5"/>
  </w:num>
  <w:num w:numId="5">
    <w:abstractNumId w:val="2"/>
  </w:num>
  <w:num w:numId="6">
    <w:abstractNumId w:val="1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579"/>
    <w:rsid w:val="00006B8F"/>
    <w:rsid w:val="000309A1"/>
    <w:rsid w:val="00034B4B"/>
    <w:rsid w:val="000355D8"/>
    <w:rsid w:val="00041B5F"/>
    <w:rsid w:val="00052D0A"/>
    <w:rsid w:val="0005430D"/>
    <w:rsid w:val="0006307C"/>
    <w:rsid w:val="00064D73"/>
    <w:rsid w:val="000B5115"/>
    <w:rsid w:val="000B6101"/>
    <w:rsid w:val="000D7616"/>
    <w:rsid w:val="000F2E1C"/>
    <w:rsid w:val="00120273"/>
    <w:rsid w:val="00144FFF"/>
    <w:rsid w:val="001625D9"/>
    <w:rsid w:val="001654A4"/>
    <w:rsid w:val="0017378E"/>
    <w:rsid w:val="001A748B"/>
    <w:rsid w:val="001B6DAA"/>
    <w:rsid w:val="001D35CE"/>
    <w:rsid w:val="001D7788"/>
    <w:rsid w:val="00240A4A"/>
    <w:rsid w:val="0024185B"/>
    <w:rsid w:val="002500D5"/>
    <w:rsid w:val="002513DE"/>
    <w:rsid w:val="00265C2F"/>
    <w:rsid w:val="00270DA0"/>
    <w:rsid w:val="00283BA1"/>
    <w:rsid w:val="00286960"/>
    <w:rsid w:val="002929C7"/>
    <w:rsid w:val="002B5DD0"/>
    <w:rsid w:val="002B79E2"/>
    <w:rsid w:val="002E7167"/>
    <w:rsid w:val="003146E7"/>
    <w:rsid w:val="00321AFD"/>
    <w:rsid w:val="0032346A"/>
    <w:rsid w:val="00331467"/>
    <w:rsid w:val="003815C2"/>
    <w:rsid w:val="003870EB"/>
    <w:rsid w:val="0038789E"/>
    <w:rsid w:val="003E3296"/>
    <w:rsid w:val="003F4DB2"/>
    <w:rsid w:val="003F731B"/>
    <w:rsid w:val="0040797D"/>
    <w:rsid w:val="004335ED"/>
    <w:rsid w:val="0044400B"/>
    <w:rsid w:val="004560DF"/>
    <w:rsid w:val="00482922"/>
    <w:rsid w:val="00485402"/>
    <w:rsid w:val="004913BD"/>
    <w:rsid w:val="00492B2E"/>
    <w:rsid w:val="0049376E"/>
    <w:rsid w:val="004B04D5"/>
    <w:rsid w:val="004D3723"/>
    <w:rsid w:val="00501935"/>
    <w:rsid w:val="005047C1"/>
    <w:rsid w:val="00573344"/>
    <w:rsid w:val="005832B5"/>
    <w:rsid w:val="005B7B29"/>
    <w:rsid w:val="005C6BE6"/>
    <w:rsid w:val="00630D37"/>
    <w:rsid w:val="006411B2"/>
    <w:rsid w:val="00652B36"/>
    <w:rsid w:val="00675D09"/>
    <w:rsid w:val="006B3E4E"/>
    <w:rsid w:val="006C04D2"/>
    <w:rsid w:val="006E6D4D"/>
    <w:rsid w:val="00730C84"/>
    <w:rsid w:val="007761F9"/>
    <w:rsid w:val="00781D2D"/>
    <w:rsid w:val="007A587D"/>
    <w:rsid w:val="007B0164"/>
    <w:rsid w:val="007B7628"/>
    <w:rsid w:val="007E2A4B"/>
    <w:rsid w:val="0080136A"/>
    <w:rsid w:val="00804284"/>
    <w:rsid w:val="00897475"/>
    <w:rsid w:val="008A32FE"/>
    <w:rsid w:val="008B3791"/>
    <w:rsid w:val="00901B02"/>
    <w:rsid w:val="00934076"/>
    <w:rsid w:val="00945306"/>
    <w:rsid w:val="00947421"/>
    <w:rsid w:val="00953579"/>
    <w:rsid w:val="009641C2"/>
    <w:rsid w:val="0098027A"/>
    <w:rsid w:val="009948A4"/>
    <w:rsid w:val="009B12BE"/>
    <w:rsid w:val="009B6E67"/>
    <w:rsid w:val="009C15C0"/>
    <w:rsid w:val="009C3C88"/>
    <w:rsid w:val="009C7038"/>
    <w:rsid w:val="009D6B44"/>
    <w:rsid w:val="00A05E2A"/>
    <w:rsid w:val="00A214FC"/>
    <w:rsid w:val="00A42D82"/>
    <w:rsid w:val="00A4587B"/>
    <w:rsid w:val="00A5779C"/>
    <w:rsid w:val="00A909E5"/>
    <w:rsid w:val="00A93530"/>
    <w:rsid w:val="00AC05D3"/>
    <w:rsid w:val="00AC1FD6"/>
    <w:rsid w:val="00AC28AA"/>
    <w:rsid w:val="00AC7768"/>
    <w:rsid w:val="00AE25AE"/>
    <w:rsid w:val="00B07538"/>
    <w:rsid w:val="00B17B12"/>
    <w:rsid w:val="00B538D3"/>
    <w:rsid w:val="00B655D2"/>
    <w:rsid w:val="00BA54ED"/>
    <w:rsid w:val="00BB134D"/>
    <w:rsid w:val="00BF3682"/>
    <w:rsid w:val="00C13290"/>
    <w:rsid w:val="00C24D2A"/>
    <w:rsid w:val="00C579BC"/>
    <w:rsid w:val="00CB25AF"/>
    <w:rsid w:val="00CB65D8"/>
    <w:rsid w:val="00CE6C7F"/>
    <w:rsid w:val="00D109F4"/>
    <w:rsid w:val="00D24631"/>
    <w:rsid w:val="00D47355"/>
    <w:rsid w:val="00D5097A"/>
    <w:rsid w:val="00DA3D26"/>
    <w:rsid w:val="00DD723B"/>
    <w:rsid w:val="00E00358"/>
    <w:rsid w:val="00E04429"/>
    <w:rsid w:val="00E24A6A"/>
    <w:rsid w:val="00E4499E"/>
    <w:rsid w:val="00E50ECA"/>
    <w:rsid w:val="00E87E8C"/>
    <w:rsid w:val="00EC01A7"/>
    <w:rsid w:val="00EE636E"/>
    <w:rsid w:val="00EF4D44"/>
    <w:rsid w:val="00F0476A"/>
    <w:rsid w:val="00F13DBA"/>
    <w:rsid w:val="00F32391"/>
    <w:rsid w:val="00F41A82"/>
    <w:rsid w:val="00F47B7B"/>
    <w:rsid w:val="00FA60F1"/>
    <w:rsid w:val="00FB1F6D"/>
    <w:rsid w:val="00FE2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4:docId w14:val="5D93798E"/>
  <w15:docId w15:val="{C61C9C04-4023-4C60-9794-0E5CBD119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3579"/>
    <w:rPr>
      <w:rFonts w:ascii="Arial" w:hAnsi="Arial" w:cs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535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953579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5019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01935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rsid w:val="009B6E6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B6E67"/>
    <w:rPr>
      <w:rFonts w:ascii="Arial" w:hAnsi="Arial" w:cs="Arial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9B6E6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6E67"/>
    <w:rPr>
      <w:rFonts w:ascii="Arial" w:hAnsi="Arial" w:cs="Arial"/>
      <w:sz w:val="24"/>
      <w:szCs w:val="24"/>
      <w:lang w:eastAsia="en-US"/>
    </w:rPr>
  </w:style>
  <w:style w:type="character" w:styleId="FollowedHyperlink">
    <w:name w:val="FollowedHyperlink"/>
    <w:basedOn w:val="DefaultParagraphFont"/>
    <w:rsid w:val="008A32FE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52B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680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andsidelodge.cumbria.sch.uk" TargetMode="External"/><Relationship Id="rId2" Type="http://schemas.openxmlformats.org/officeDocument/2006/relationships/hyperlink" Target="mailto:admin@sandsidelodge.cumbria.sch.uk" TargetMode="External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8F273-6958-45D9-BDBD-AF9A6BC62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D7DB1322</Template>
  <TotalTime>3</TotalTime>
  <Pages>1</Pages>
  <Words>167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Sandside Lodge School,</vt:lpstr>
    </vt:vector>
  </TitlesOfParts>
  <Company>ICT</Company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Sandside Lodge School,</dc:title>
  <dc:creator>head</dc:creator>
  <cp:lastModifiedBy>Lois Boyd</cp:lastModifiedBy>
  <cp:revision>4</cp:revision>
  <cp:lastPrinted>2019-12-11T10:45:00Z</cp:lastPrinted>
  <dcterms:created xsi:type="dcterms:W3CDTF">2021-12-16T14:22:00Z</dcterms:created>
  <dcterms:modified xsi:type="dcterms:W3CDTF">2022-01-04T15:31:00Z</dcterms:modified>
</cp:coreProperties>
</file>