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CB" w:rsidRDefault="008B23CB" w:rsidP="008B23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29</w:t>
      </w:r>
      <w:r w:rsidRPr="00952754">
        <w:rPr>
          <w:rFonts w:ascii="Arial" w:hAnsi="Arial"/>
          <w:bCs/>
          <w:vertAlign w:val="superscript"/>
        </w:rPr>
        <w:t>th</w:t>
      </w:r>
      <w:r>
        <w:rPr>
          <w:rFonts w:ascii="Arial" w:hAnsi="Arial"/>
          <w:bCs/>
        </w:rPr>
        <w:t xml:space="preserve"> June 2023</w:t>
      </w: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Default="008B23CB" w:rsidP="008B23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Dear Prospective Candidate</w:t>
      </w: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Pr="00267E10" w:rsidRDefault="008B23CB" w:rsidP="008B23CB">
      <w:pPr>
        <w:ind w:left="360"/>
        <w:jc w:val="both"/>
        <w:rPr>
          <w:rFonts w:ascii="Arial" w:hAnsi="Arial" w:cs="Arial"/>
          <w:bCs/>
        </w:rPr>
      </w:pPr>
      <w:r w:rsidRPr="00452230">
        <w:rPr>
          <w:rFonts w:ascii="Arial" w:hAnsi="Arial"/>
          <w:bCs/>
        </w:rPr>
        <w:t>Thank you</w:t>
      </w:r>
      <w:r>
        <w:rPr>
          <w:rFonts w:ascii="Arial" w:hAnsi="Arial"/>
          <w:bCs/>
        </w:rPr>
        <w:t xml:space="preserve"> for your interest in the post of Teaching Assistant.  </w:t>
      </w:r>
      <w:r w:rsidRPr="00267E10">
        <w:rPr>
          <w:rFonts w:ascii="Arial" w:hAnsi="Arial" w:cs="Arial"/>
        </w:rPr>
        <w:t xml:space="preserve">We wish to appoint an enthusiastic, highly motivated, caring and committed Teaching Assistant, to join our dedicated and hardworking team.  The post is </w:t>
      </w:r>
      <w:r>
        <w:rPr>
          <w:rFonts w:ascii="Arial" w:hAnsi="Arial" w:cs="Arial"/>
        </w:rPr>
        <w:t>permanent, full time (27</w:t>
      </w:r>
      <w:r w:rsidRPr="00267E10">
        <w:rPr>
          <w:rFonts w:ascii="Arial" w:hAnsi="Arial" w:cs="Arial"/>
        </w:rPr>
        <w:t>.5 hours per week</w:t>
      </w:r>
      <w:r>
        <w:rPr>
          <w:rFonts w:ascii="Arial" w:hAnsi="Arial" w:cs="Arial"/>
        </w:rPr>
        <w:t>), term-ti</w:t>
      </w:r>
      <w:r w:rsidR="00766419">
        <w:rPr>
          <w:rFonts w:ascii="Arial" w:hAnsi="Arial" w:cs="Arial"/>
        </w:rPr>
        <w:t>me only, offering support in Reception,</w:t>
      </w:r>
      <w:bookmarkStart w:id="0" w:name="_GoBack"/>
      <w:bookmarkEnd w:id="0"/>
      <w:r>
        <w:rPr>
          <w:rFonts w:ascii="Arial" w:hAnsi="Arial" w:cs="Arial"/>
        </w:rPr>
        <w:t xml:space="preserve"> Key Stage 1 and 2.  Applicants should have good literacy and n</w:t>
      </w:r>
      <w:r w:rsidRPr="00267E10">
        <w:rPr>
          <w:rFonts w:ascii="Arial" w:hAnsi="Arial" w:cs="Arial"/>
        </w:rPr>
        <w:t xml:space="preserve">umeracy skills, be effective communicators and have excellent organisational skills.  </w:t>
      </w:r>
      <w:r w:rsidR="00393869">
        <w:rPr>
          <w:rFonts w:ascii="Arial" w:hAnsi="Arial" w:cs="Arial"/>
        </w:rPr>
        <w:t>Otley All Saints C</w:t>
      </w:r>
      <w:r w:rsidRPr="00267E10">
        <w:rPr>
          <w:rFonts w:ascii="Arial" w:hAnsi="Arial" w:cs="Arial"/>
        </w:rPr>
        <w:t xml:space="preserve">E Primary School is committed to the professional development of all staff.  </w:t>
      </w:r>
    </w:p>
    <w:p w:rsidR="008B23CB" w:rsidRDefault="008B23CB" w:rsidP="008B23CB">
      <w:pPr>
        <w:ind w:left="360"/>
        <w:jc w:val="both"/>
        <w:rPr>
          <w:rFonts w:ascii="Arial" w:hAnsi="Arial" w:cs="Arial"/>
        </w:rPr>
      </w:pPr>
    </w:p>
    <w:p w:rsidR="008B23CB" w:rsidRDefault="008B23CB" w:rsidP="008B23CB">
      <w:pPr>
        <w:ind w:left="360"/>
        <w:jc w:val="both"/>
        <w:rPr>
          <w:rFonts w:ascii="Arial" w:hAnsi="Arial" w:cs="Arial"/>
        </w:rPr>
      </w:pPr>
      <w:r w:rsidRPr="0046066B">
        <w:rPr>
          <w:rFonts w:ascii="Arial" w:hAnsi="Arial" w:cs="Arial"/>
        </w:rPr>
        <w:t xml:space="preserve">Our school is committed to safeguarding and promoting the welfare of children and expects all staff and volunteers to share this commitment. The successful candidate will be subject to an </w:t>
      </w:r>
      <w:r>
        <w:rPr>
          <w:rFonts w:ascii="Arial" w:hAnsi="Arial" w:cs="Arial"/>
        </w:rPr>
        <w:t>enhanced Disclosure and Barring Service (DBS</w:t>
      </w:r>
      <w:r w:rsidRPr="004606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check</w:t>
      </w:r>
      <w:r w:rsidRPr="0046066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</w:t>
      </w:r>
      <w:r w:rsidRPr="0046066B">
        <w:rPr>
          <w:rFonts w:ascii="Arial" w:hAnsi="Arial" w:cs="Arial"/>
        </w:rPr>
        <w:t>e promote diversity and want a workforce which reflects the population of Leeds.</w:t>
      </w:r>
    </w:p>
    <w:p w:rsidR="008B23CB" w:rsidRPr="0046066B" w:rsidRDefault="008B23CB" w:rsidP="008B23CB">
      <w:pPr>
        <w:ind w:firstLine="360"/>
        <w:jc w:val="both"/>
        <w:rPr>
          <w:rFonts w:ascii="Arial" w:hAnsi="Arial" w:cs="Arial"/>
          <w:bCs/>
        </w:rPr>
      </w:pPr>
    </w:p>
    <w:p w:rsidR="008B23CB" w:rsidRDefault="003255B3" w:rsidP="008B23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Otley </w:t>
      </w:r>
      <w:r w:rsidR="008B23CB">
        <w:rPr>
          <w:rFonts w:ascii="Arial" w:hAnsi="Arial"/>
          <w:bCs/>
        </w:rPr>
        <w:t>All Saints CE Primary School offers an excellent environment, with well-motivated pupils and supportive parents and governors.  A flavour of the school can be gained from our website, and visits from those interested in the post are also warmly encouraged.</w:t>
      </w:r>
    </w:p>
    <w:p w:rsidR="008B23CB" w:rsidRDefault="008B23CB" w:rsidP="008B23CB">
      <w:pPr>
        <w:ind w:left="360"/>
        <w:jc w:val="both"/>
        <w:rPr>
          <w:rFonts w:ascii="Arial" w:hAnsi="Arial"/>
          <w:bCs/>
        </w:rPr>
      </w:pPr>
    </w:p>
    <w:p w:rsidR="008B23CB" w:rsidRDefault="008B23CB" w:rsidP="008B23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I hope that you will consider completing an application.  This should be returned to me at the school by Friday 14</w:t>
      </w:r>
      <w:r w:rsidRPr="008B23CB">
        <w:rPr>
          <w:rFonts w:ascii="Arial" w:hAnsi="Arial"/>
          <w:bCs/>
          <w:vertAlign w:val="superscript"/>
        </w:rPr>
        <w:t>th</w:t>
      </w:r>
      <w:r>
        <w:rPr>
          <w:rFonts w:ascii="Arial" w:hAnsi="Arial"/>
          <w:bCs/>
        </w:rPr>
        <w:t xml:space="preserve"> July.  </w:t>
      </w: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Default="008B23CB" w:rsidP="008B23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I look forward to hearing from you.</w:t>
      </w:r>
    </w:p>
    <w:p w:rsidR="008B23CB" w:rsidRDefault="008B23CB" w:rsidP="008B23CB">
      <w:pPr>
        <w:ind w:left="360"/>
        <w:rPr>
          <w:rFonts w:ascii="Arial" w:hAnsi="Arial"/>
          <w:bCs/>
        </w:rPr>
      </w:pPr>
    </w:p>
    <w:p w:rsidR="008B23CB" w:rsidRDefault="008B23CB" w:rsidP="008B23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Yours sincerely</w:t>
      </w:r>
    </w:p>
    <w:p w:rsidR="008B23CB" w:rsidRDefault="008B23CB" w:rsidP="008B23CB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     </w:t>
      </w:r>
      <w:r>
        <w:rPr>
          <w:rFonts w:ascii="Arial" w:hAnsi="Arial"/>
          <w:bCs/>
          <w:noProof/>
          <w:lang w:eastAsia="en-GB"/>
        </w:rPr>
        <w:drawing>
          <wp:inline distT="0" distB="0" distL="0" distR="0" wp14:anchorId="5F5A694C" wp14:editId="2A867EA0">
            <wp:extent cx="1228725" cy="752475"/>
            <wp:effectExtent l="0" t="0" r="9525" b="9525"/>
            <wp:docPr id="9" name="Picture 9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CB" w:rsidRPr="008B23CB" w:rsidRDefault="008B23CB" w:rsidP="008B23CB">
      <w:pPr>
        <w:ind w:left="360"/>
        <w:rPr>
          <w:rFonts w:ascii="Arial" w:hAnsi="Arial"/>
          <w:b/>
          <w:bCs/>
        </w:rPr>
      </w:pPr>
      <w:r w:rsidRPr="008B23CB">
        <w:rPr>
          <w:rFonts w:ascii="Arial" w:hAnsi="Arial"/>
          <w:b/>
          <w:bCs/>
        </w:rPr>
        <w:t>Ian Thomson-Smith</w:t>
      </w:r>
    </w:p>
    <w:p w:rsidR="008B23CB" w:rsidRPr="00C67E37" w:rsidRDefault="008B23CB" w:rsidP="008B23CB">
      <w:pPr>
        <w:ind w:left="360"/>
        <w:rPr>
          <w:rFonts w:ascii="Arial" w:hAnsi="Arial" w:cs="Arial"/>
        </w:rPr>
      </w:pPr>
      <w:proofErr w:type="spellStart"/>
      <w:r>
        <w:rPr>
          <w:rFonts w:ascii="Arial" w:hAnsi="Arial"/>
          <w:bCs/>
        </w:rPr>
        <w:t>Headteacher</w:t>
      </w:r>
      <w:proofErr w:type="spellEnd"/>
    </w:p>
    <w:p w:rsidR="00A90F6C" w:rsidRPr="00E414CC" w:rsidRDefault="00A90F6C" w:rsidP="00643872">
      <w:pPr>
        <w:ind w:left="284" w:right="232"/>
        <w:rPr>
          <w:rFonts w:ascii="Arial" w:hAnsi="Arial" w:cs="Arial"/>
          <w:sz w:val="22"/>
          <w:szCs w:val="22"/>
        </w:rPr>
      </w:pPr>
    </w:p>
    <w:sectPr w:rsidR="00A90F6C" w:rsidRPr="00E414CC" w:rsidSect="003F17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71" w:rsidRDefault="00FD7971">
      <w:r>
        <w:separator/>
      </w:r>
    </w:p>
  </w:endnote>
  <w:endnote w:type="continuationSeparator" w:id="0">
    <w:p w:rsidR="00FD7971" w:rsidRDefault="00FD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E60B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E60B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831AAB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  <w:r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742950" cy="742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-L1-3-gold-2021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641411" cy="647700"/>
          <wp:effectExtent l="0" t="0" r="6350" b="0"/>
          <wp:docPr id="3" name="Picture 3" descr="FairAchiever blue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76" cy="6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73EE">
      <w:rPr>
        <w:rFonts w:ascii="Georgia" w:hAnsi="Georgia"/>
        <w:color w:val="8B6547"/>
      </w:rPr>
      <w:t xml:space="preserve"> </w:t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887349" cy="647700"/>
          <wp:effectExtent l="0" t="0" r="8255" b="0"/>
          <wp:docPr id="4" name="Picture 4" descr="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04" cy="656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CF73EE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609600" cy="708453"/>
          <wp:effectExtent l="0" t="0" r="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3" cy="714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</w:rPr>
      <w:t xml:space="preserve">   </w:t>
    </w:r>
    <w:r w:rsidR="003F17E0">
      <w:rPr>
        <w:noProof/>
        <w:lang w:eastAsia="en-GB"/>
      </w:rPr>
      <w:drawing>
        <wp:inline distT="0" distB="0" distL="0" distR="0">
          <wp:extent cx="1085850" cy="50419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04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A46BBE">
      <w:rPr>
        <w:noProof/>
        <w:lang w:eastAsia="en-GB"/>
      </w:rPr>
      <w:drawing>
        <wp:inline distT="0" distB="0" distL="0" distR="0" wp14:anchorId="30EA5E06" wp14:editId="2A25D756">
          <wp:extent cx="1206935" cy="7048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 Resolution IIC 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648" cy="71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73EE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CF73EE"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 wp14:anchorId="40FE0DEE" wp14:editId="6D6940BF">
          <wp:extent cx="676275" cy="676275"/>
          <wp:effectExtent l="0" t="0" r="9525" b="952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0BC9" w:rsidRDefault="00E60BC9" w:rsidP="003F17E0">
    <w:pPr>
      <w:pStyle w:val="Footer"/>
      <w:rPr>
        <w:rFonts w:ascii="Arial" w:hAnsi="Arial" w:cs="Arial"/>
        <w:b/>
        <w:noProof/>
        <w:sz w:val="22"/>
        <w:szCs w:val="22"/>
        <w:lang w:eastAsia="en-GB"/>
      </w:rPr>
    </w:pPr>
  </w:p>
  <w:p w:rsidR="003F17E0" w:rsidRDefault="00CF73EE" w:rsidP="003F17E0">
    <w:pPr>
      <w:pStyle w:val="Footer"/>
    </w:pPr>
    <w:r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F 2023.jf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23CB">
      <w:rPr>
        <w:noProof/>
        <w:lang w:eastAsia="en-GB"/>
      </w:rPr>
      <w:drawing>
        <wp:inline distT="0" distB="0" distL="0" distR="0">
          <wp:extent cx="4762500" cy="4762500"/>
          <wp:effectExtent l="0" t="0" r="0" b="0"/>
          <wp:docPr id="11" name="Picture 11" descr="MindMate Friendly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dMate Friendly 202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476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F50AB54" wp14:editId="74C96BFC">
          <wp:extent cx="4761905" cy="4761905"/>
          <wp:effectExtent l="0" t="0" r="63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Mate Friendly 2023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1905" cy="47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71" w:rsidRDefault="00FD7971">
      <w:r>
        <w:separator/>
      </w:r>
    </w:p>
  </w:footnote>
  <w:footnote w:type="continuationSeparator" w:id="0">
    <w:p w:rsidR="00FD7971" w:rsidRDefault="00FD7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E60B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BC9" w:rsidRDefault="00E60B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>
      <w:rPr>
        <w:rFonts w:ascii="Arial" w:hAnsi="Arial"/>
        <w:b/>
      </w:rPr>
      <w:t>Mr Ian Thomson-Smith</w:t>
    </w:r>
  </w:p>
  <w:p w:rsidR="003F17E0" w:rsidRDefault="003F17E0" w:rsidP="003F17E0">
    <w:pPr>
      <w:pStyle w:val="Header"/>
    </w:pP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6B0200F"/>
    <w:multiLevelType w:val="hybridMultilevel"/>
    <w:tmpl w:val="4A0622C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12"/>
    <w:rsid w:val="00002BC5"/>
    <w:rsid w:val="00003C68"/>
    <w:rsid w:val="000063F9"/>
    <w:rsid w:val="000075FA"/>
    <w:rsid w:val="00012587"/>
    <w:rsid w:val="00014D8F"/>
    <w:rsid w:val="00020447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77BF9"/>
    <w:rsid w:val="00094F2C"/>
    <w:rsid w:val="000969FE"/>
    <w:rsid w:val="000A1BD0"/>
    <w:rsid w:val="000A3516"/>
    <w:rsid w:val="000A5037"/>
    <w:rsid w:val="000B6ACB"/>
    <w:rsid w:val="000C0A54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7582A"/>
    <w:rsid w:val="001802C5"/>
    <w:rsid w:val="0019435D"/>
    <w:rsid w:val="001A580D"/>
    <w:rsid w:val="001A6766"/>
    <w:rsid w:val="001D1582"/>
    <w:rsid w:val="001E5CE9"/>
    <w:rsid w:val="001F412C"/>
    <w:rsid w:val="0021239A"/>
    <w:rsid w:val="002152E1"/>
    <w:rsid w:val="00235861"/>
    <w:rsid w:val="00240789"/>
    <w:rsid w:val="00247619"/>
    <w:rsid w:val="00252F29"/>
    <w:rsid w:val="002643C3"/>
    <w:rsid w:val="00266E19"/>
    <w:rsid w:val="00266FCC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7855"/>
    <w:rsid w:val="0030687A"/>
    <w:rsid w:val="0032151D"/>
    <w:rsid w:val="00321CCB"/>
    <w:rsid w:val="00323206"/>
    <w:rsid w:val="003255B3"/>
    <w:rsid w:val="003460E4"/>
    <w:rsid w:val="00365EF7"/>
    <w:rsid w:val="00370A12"/>
    <w:rsid w:val="00393869"/>
    <w:rsid w:val="0039757F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4ECA"/>
    <w:rsid w:val="00481CE4"/>
    <w:rsid w:val="0048341C"/>
    <w:rsid w:val="004941D1"/>
    <w:rsid w:val="004960E5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7AA7"/>
    <w:rsid w:val="00574E58"/>
    <w:rsid w:val="00584AE5"/>
    <w:rsid w:val="005869AC"/>
    <w:rsid w:val="00597639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43872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D4DA4"/>
    <w:rsid w:val="006F0D95"/>
    <w:rsid w:val="007041DA"/>
    <w:rsid w:val="00707113"/>
    <w:rsid w:val="00723608"/>
    <w:rsid w:val="00732EB3"/>
    <w:rsid w:val="00735AE8"/>
    <w:rsid w:val="00743989"/>
    <w:rsid w:val="00744829"/>
    <w:rsid w:val="0074488E"/>
    <w:rsid w:val="007572B0"/>
    <w:rsid w:val="00766419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1AAB"/>
    <w:rsid w:val="00837391"/>
    <w:rsid w:val="00851BD5"/>
    <w:rsid w:val="0087679D"/>
    <w:rsid w:val="00895738"/>
    <w:rsid w:val="008A6B78"/>
    <w:rsid w:val="008B23CB"/>
    <w:rsid w:val="008B418A"/>
    <w:rsid w:val="008B7B75"/>
    <w:rsid w:val="008C1ECD"/>
    <w:rsid w:val="008C2D4B"/>
    <w:rsid w:val="008D134A"/>
    <w:rsid w:val="008D1FF5"/>
    <w:rsid w:val="008D3FAD"/>
    <w:rsid w:val="008F058D"/>
    <w:rsid w:val="008F68CA"/>
    <w:rsid w:val="00904E06"/>
    <w:rsid w:val="00914216"/>
    <w:rsid w:val="00921A58"/>
    <w:rsid w:val="00925AC7"/>
    <w:rsid w:val="00927362"/>
    <w:rsid w:val="00936F5D"/>
    <w:rsid w:val="00947599"/>
    <w:rsid w:val="009522A5"/>
    <w:rsid w:val="0095698C"/>
    <w:rsid w:val="00956D68"/>
    <w:rsid w:val="009655E2"/>
    <w:rsid w:val="009774CD"/>
    <w:rsid w:val="00986F1F"/>
    <w:rsid w:val="00991004"/>
    <w:rsid w:val="009914DC"/>
    <w:rsid w:val="00997627"/>
    <w:rsid w:val="009A0A73"/>
    <w:rsid w:val="009B04F0"/>
    <w:rsid w:val="009B3B51"/>
    <w:rsid w:val="009F7D1C"/>
    <w:rsid w:val="00A13404"/>
    <w:rsid w:val="00A464A7"/>
    <w:rsid w:val="00A46BBE"/>
    <w:rsid w:val="00A56F71"/>
    <w:rsid w:val="00A668A8"/>
    <w:rsid w:val="00A90F6C"/>
    <w:rsid w:val="00AA7DA4"/>
    <w:rsid w:val="00AB15C9"/>
    <w:rsid w:val="00AB1A81"/>
    <w:rsid w:val="00AB36E2"/>
    <w:rsid w:val="00AB6709"/>
    <w:rsid w:val="00AC6B13"/>
    <w:rsid w:val="00AD019F"/>
    <w:rsid w:val="00AD437E"/>
    <w:rsid w:val="00AE1212"/>
    <w:rsid w:val="00AE1F99"/>
    <w:rsid w:val="00AE6A0C"/>
    <w:rsid w:val="00AF5667"/>
    <w:rsid w:val="00B0198C"/>
    <w:rsid w:val="00B04672"/>
    <w:rsid w:val="00B145AA"/>
    <w:rsid w:val="00B1681E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716B5"/>
    <w:rsid w:val="00B848EF"/>
    <w:rsid w:val="00B87347"/>
    <w:rsid w:val="00B93D05"/>
    <w:rsid w:val="00BA35A0"/>
    <w:rsid w:val="00BC468D"/>
    <w:rsid w:val="00BC62ED"/>
    <w:rsid w:val="00C01032"/>
    <w:rsid w:val="00C029A6"/>
    <w:rsid w:val="00C065B0"/>
    <w:rsid w:val="00C2520C"/>
    <w:rsid w:val="00C25419"/>
    <w:rsid w:val="00C37718"/>
    <w:rsid w:val="00C43A28"/>
    <w:rsid w:val="00C47D5E"/>
    <w:rsid w:val="00C57E6B"/>
    <w:rsid w:val="00C74E81"/>
    <w:rsid w:val="00C85F33"/>
    <w:rsid w:val="00C8745C"/>
    <w:rsid w:val="00C95335"/>
    <w:rsid w:val="00CB2E11"/>
    <w:rsid w:val="00CB6B48"/>
    <w:rsid w:val="00CF0E89"/>
    <w:rsid w:val="00CF73EE"/>
    <w:rsid w:val="00D206C9"/>
    <w:rsid w:val="00D30060"/>
    <w:rsid w:val="00D4084D"/>
    <w:rsid w:val="00D6076E"/>
    <w:rsid w:val="00D729C0"/>
    <w:rsid w:val="00D7331A"/>
    <w:rsid w:val="00D75FE6"/>
    <w:rsid w:val="00D83CAC"/>
    <w:rsid w:val="00DA0F92"/>
    <w:rsid w:val="00DC2EB9"/>
    <w:rsid w:val="00DD29B9"/>
    <w:rsid w:val="00DD4060"/>
    <w:rsid w:val="00DD650B"/>
    <w:rsid w:val="00DE000F"/>
    <w:rsid w:val="00DE11E9"/>
    <w:rsid w:val="00E02FD7"/>
    <w:rsid w:val="00E2495D"/>
    <w:rsid w:val="00E414CC"/>
    <w:rsid w:val="00E42BCE"/>
    <w:rsid w:val="00E53E74"/>
    <w:rsid w:val="00E6081F"/>
    <w:rsid w:val="00E60BC9"/>
    <w:rsid w:val="00E66DE0"/>
    <w:rsid w:val="00E83A28"/>
    <w:rsid w:val="00E83A2D"/>
    <w:rsid w:val="00E902AA"/>
    <w:rsid w:val="00E9295F"/>
    <w:rsid w:val="00E92A44"/>
    <w:rsid w:val="00E97CC9"/>
    <w:rsid w:val="00EA2EC3"/>
    <w:rsid w:val="00EA37A2"/>
    <w:rsid w:val="00EB0891"/>
    <w:rsid w:val="00F00152"/>
    <w:rsid w:val="00F02C6B"/>
    <w:rsid w:val="00F02F3A"/>
    <w:rsid w:val="00F03CEF"/>
    <w:rsid w:val="00F067B2"/>
    <w:rsid w:val="00F12C76"/>
    <w:rsid w:val="00F442D8"/>
    <w:rsid w:val="00F5315F"/>
    <w:rsid w:val="00F533F7"/>
    <w:rsid w:val="00F55B2C"/>
    <w:rsid w:val="00F6151A"/>
    <w:rsid w:val="00F6389F"/>
    <w:rsid w:val="00F65CA7"/>
    <w:rsid w:val="00F81626"/>
    <w:rsid w:val="00F82DA0"/>
    <w:rsid w:val="00F85C6F"/>
    <w:rsid w:val="00FB6B33"/>
    <w:rsid w:val="00FC3B9B"/>
    <w:rsid w:val="00FC514E"/>
    <w:rsid w:val="00FC7C1D"/>
    <w:rsid w:val="00FD7971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fif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BFC65-6208-48DC-8E56-F5DBA0FDF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1</TotalTime>
  <Pages>1</Pages>
  <Words>214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1401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head</cp:lastModifiedBy>
  <cp:revision>3</cp:revision>
  <cp:lastPrinted>2023-03-16T15:54:00Z</cp:lastPrinted>
  <dcterms:created xsi:type="dcterms:W3CDTF">2023-06-29T08:53:00Z</dcterms:created>
  <dcterms:modified xsi:type="dcterms:W3CDTF">2023-06-29T10:56:00Z</dcterms:modified>
</cp:coreProperties>
</file>