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742" w:type="dxa"/>
        <w:tblInd w:w="-1139" w:type="dxa"/>
        <w:tblLook w:val="04A0" w:firstRow="1" w:lastRow="0" w:firstColumn="1" w:lastColumn="0" w:noHBand="0" w:noVBand="1"/>
      </w:tblPr>
      <w:tblGrid>
        <w:gridCol w:w="2410"/>
        <w:gridCol w:w="7796"/>
        <w:gridCol w:w="4536"/>
      </w:tblGrid>
      <w:tr w:rsidR="00D0006C" w:rsidRPr="00E5439D" w14:paraId="0FC1F940" w14:textId="77777777" w:rsidTr="00D0006C">
        <w:tc>
          <w:tcPr>
            <w:tcW w:w="2410" w:type="dxa"/>
          </w:tcPr>
          <w:p w14:paraId="4EDADE36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</w:p>
        </w:tc>
        <w:tc>
          <w:tcPr>
            <w:tcW w:w="7796" w:type="dxa"/>
          </w:tcPr>
          <w:p w14:paraId="3D8BAD09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t>ESSENTIAL</w:t>
            </w:r>
          </w:p>
        </w:tc>
        <w:tc>
          <w:tcPr>
            <w:tcW w:w="4536" w:type="dxa"/>
          </w:tcPr>
          <w:p w14:paraId="327A0FEE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t>DESIRABLE</w:t>
            </w:r>
          </w:p>
        </w:tc>
      </w:tr>
      <w:tr w:rsidR="00D0006C" w:rsidRPr="00E5439D" w14:paraId="7CA50F27" w14:textId="77777777" w:rsidTr="00D0006C">
        <w:tc>
          <w:tcPr>
            <w:tcW w:w="2410" w:type="dxa"/>
          </w:tcPr>
          <w:p w14:paraId="1F83D349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t>QUALIFICATIONS</w:t>
            </w:r>
          </w:p>
        </w:tc>
        <w:tc>
          <w:tcPr>
            <w:tcW w:w="7796" w:type="dxa"/>
          </w:tcPr>
          <w:p w14:paraId="1F4D527E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Demonstrable levels of numeracy &amp; literacy equivalent to GCSE (A-C).</w:t>
            </w:r>
          </w:p>
        </w:tc>
        <w:tc>
          <w:tcPr>
            <w:tcW w:w="4536" w:type="dxa"/>
          </w:tcPr>
          <w:p w14:paraId="74625D60" w14:textId="77777777" w:rsidR="00D0006C" w:rsidRPr="00E5439D" w:rsidRDefault="00D0006C" w:rsidP="00A614BE">
            <w:pPr>
              <w:autoSpaceDE w:val="0"/>
              <w:autoSpaceDN w:val="0"/>
              <w:adjustRightInd w:val="0"/>
              <w:rPr>
                <w:rFonts w:ascii="Lato" w:hAnsi="Lato" w:cs="Arial"/>
                <w:sz w:val="26"/>
                <w:szCs w:val="26"/>
              </w:rPr>
            </w:pPr>
          </w:p>
        </w:tc>
      </w:tr>
      <w:tr w:rsidR="00D0006C" w:rsidRPr="00E5439D" w14:paraId="5C642E7F" w14:textId="77777777" w:rsidTr="00D0006C">
        <w:tc>
          <w:tcPr>
            <w:tcW w:w="2410" w:type="dxa"/>
          </w:tcPr>
          <w:p w14:paraId="63433EEE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t>EXPERIENCE &amp; KNOWLEDGE</w:t>
            </w:r>
          </w:p>
        </w:tc>
        <w:tc>
          <w:tcPr>
            <w:tcW w:w="7796" w:type="dxa"/>
          </w:tcPr>
          <w:p w14:paraId="25D222BA" w14:textId="095317E1" w:rsidR="00D0006C" w:rsidRDefault="00D0006C" w:rsidP="00D0006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Understanding of how children learn</w:t>
            </w:r>
          </w:p>
          <w:p w14:paraId="53C7DA85" w14:textId="52D8824F" w:rsidR="00180754" w:rsidRPr="00E5439D" w:rsidRDefault="00180754" w:rsidP="00D0006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>
              <w:rPr>
                <w:rFonts w:ascii="Lato" w:hAnsi="Lato" w:cs="Arial"/>
                <w:sz w:val="26"/>
                <w:szCs w:val="26"/>
              </w:rPr>
              <w:t>Experience of working in a school with children</w:t>
            </w:r>
          </w:p>
          <w:p w14:paraId="77F8B934" w14:textId="77777777" w:rsidR="00D0006C" w:rsidRPr="00E5439D" w:rsidRDefault="00D0006C" w:rsidP="00D0006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Knowledge and understanding of the importance of the school’s Health and Safety Policy</w:t>
            </w:r>
          </w:p>
          <w:p w14:paraId="1BE5F4DB" w14:textId="77777777" w:rsidR="00D0006C" w:rsidRPr="00E5439D" w:rsidRDefault="00D0006C" w:rsidP="00D0006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Understanding of and commitment to work within the scope of the school’s Equal Opportunities Policy</w:t>
            </w:r>
          </w:p>
          <w:p w14:paraId="5FEF3DDD" w14:textId="77777777" w:rsidR="00D0006C" w:rsidRPr="00E5439D" w:rsidRDefault="00D0006C" w:rsidP="00D0006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proofErr w:type="gramStart"/>
            <w:r w:rsidRPr="00E5439D">
              <w:rPr>
                <w:rFonts w:ascii="Lato" w:hAnsi="Lato" w:cs="Arial"/>
                <w:sz w:val="26"/>
                <w:szCs w:val="26"/>
              </w:rPr>
              <w:t>Have an understanding of</w:t>
            </w:r>
            <w:proofErr w:type="gramEnd"/>
            <w:r w:rsidRPr="00E5439D">
              <w:rPr>
                <w:rFonts w:ascii="Lato" w:hAnsi="Lato" w:cs="Arial"/>
                <w:sz w:val="26"/>
                <w:szCs w:val="26"/>
              </w:rPr>
              <w:t xml:space="preserve"> the importance of lesson planning, provision mapping, success criteria and how it contributes to learning</w:t>
            </w:r>
          </w:p>
          <w:p w14:paraId="78252BFC" w14:textId="77777777" w:rsidR="00D0006C" w:rsidRPr="00E5439D" w:rsidRDefault="00D0006C" w:rsidP="00D0006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2" w:hanging="287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Take responsibility, with minimum supervision, for delivering work programmes over an extended period to individuals or groups of pupils with a range of complex needs.</w:t>
            </w:r>
          </w:p>
          <w:p w14:paraId="62A9F936" w14:textId="77777777" w:rsidR="00D0006C" w:rsidRPr="00EA0DC2" w:rsidRDefault="00D0006C" w:rsidP="00D0006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62" w:hanging="287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Ability to record and pass on information accurately.</w:t>
            </w:r>
          </w:p>
          <w:p w14:paraId="4515678B" w14:textId="3177F976" w:rsidR="00EA0DC2" w:rsidRPr="00180754" w:rsidRDefault="00EA0DC2" w:rsidP="00180754">
            <w:pPr>
              <w:autoSpaceDE w:val="0"/>
              <w:autoSpaceDN w:val="0"/>
              <w:adjustRightInd w:val="0"/>
              <w:ind w:left="175"/>
              <w:rPr>
                <w:rFonts w:ascii="Lato" w:hAnsi="Lato"/>
                <w:sz w:val="26"/>
                <w:szCs w:val="26"/>
              </w:rPr>
            </w:pPr>
          </w:p>
        </w:tc>
        <w:tc>
          <w:tcPr>
            <w:tcW w:w="4536" w:type="dxa"/>
          </w:tcPr>
          <w:p w14:paraId="1B24FD59" w14:textId="77777777" w:rsidR="00D0006C" w:rsidRPr="00431115" w:rsidRDefault="00D0006C" w:rsidP="0018075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 w:cs="Times New Roman"/>
                <w:sz w:val="26"/>
                <w:szCs w:val="26"/>
              </w:rPr>
              <w:t>Other interests/expertise which would benefit the school</w:t>
            </w:r>
          </w:p>
          <w:p w14:paraId="0F1102F3" w14:textId="77777777" w:rsidR="00CD09F2" w:rsidRDefault="00CD09F2" w:rsidP="00CD09F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Lato" w:hAnsi="Lato"/>
                <w:sz w:val="26"/>
                <w:szCs w:val="26"/>
              </w:rPr>
            </w:pPr>
          </w:p>
          <w:p w14:paraId="1D848080" w14:textId="77777777" w:rsidR="00180754" w:rsidRPr="00180754" w:rsidRDefault="00180754" w:rsidP="00180754">
            <w:pPr>
              <w:rPr>
                <w:rFonts w:ascii="Lato" w:hAnsi="Lato"/>
                <w:sz w:val="26"/>
                <w:szCs w:val="26"/>
              </w:rPr>
            </w:pPr>
          </w:p>
          <w:p w14:paraId="0F1C4A3B" w14:textId="77777777" w:rsidR="00180754" w:rsidRDefault="00180754" w:rsidP="0018075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Lato" w:hAnsi="Lato"/>
                <w:sz w:val="26"/>
                <w:szCs w:val="26"/>
              </w:rPr>
            </w:pPr>
          </w:p>
          <w:p w14:paraId="61322938" w14:textId="1C084C0D" w:rsidR="00431115" w:rsidRPr="00E5439D" w:rsidRDefault="00431115" w:rsidP="0018075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Lato" w:hAnsi="Lato"/>
                <w:sz w:val="26"/>
                <w:szCs w:val="26"/>
              </w:rPr>
            </w:pPr>
          </w:p>
        </w:tc>
      </w:tr>
      <w:tr w:rsidR="00D0006C" w:rsidRPr="00E5439D" w14:paraId="0839FE40" w14:textId="77777777" w:rsidTr="00D0006C">
        <w:tc>
          <w:tcPr>
            <w:tcW w:w="2410" w:type="dxa"/>
          </w:tcPr>
          <w:p w14:paraId="0A58A039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t>SKILLS &amp; ABILITIES</w:t>
            </w:r>
          </w:p>
        </w:tc>
        <w:tc>
          <w:tcPr>
            <w:tcW w:w="7796" w:type="dxa"/>
          </w:tcPr>
          <w:p w14:paraId="05075545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Ability to work as part of a team</w:t>
            </w:r>
          </w:p>
          <w:p w14:paraId="055EF224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Ability to communicate effectively with a range of people</w:t>
            </w:r>
          </w:p>
          <w:p w14:paraId="267BF9CA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Excellent listening skills</w:t>
            </w:r>
          </w:p>
          <w:p w14:paraId="7D2A8263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Well organised and practical</w:t>
            </w:r>
          </w:p>
          <w:p w14:paraId="62D8FF28" w14:textId="20170B4B" w:rsidR="00D0006C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Ability to diffuse conflict</w:t>
            </w:r>
          </w:p>
          <w:p w14:paraId="2F19115E" w14:textId="366673B2" w:rsidR="00EA0DC2" w:rsidRDefault="00EA0DC2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>
              <w:rPr>
                <w:rFonts w:ascii="Lato" w:hAnsi="Lato" w:cs="Arial"/>
                <w:sz w:val="26"/>
                <w:szCs w:val="26"/>
              </w:rPr>
              <w:t>A</w:t>
            </w:r>
            <w:r w:rsidRPr="00EA0DC2">
              <w:rPr>
                <w:rFonts w:ascii="Lato" w:hAnsi="Lato" w:cs="Arial"/>
                <w:sz w:val="26"/>
                <w:szCs w:val="26"/>
              </w:rPr>
              <w:t>bility to be sensitive to the needs of children and to be firm when necessary</w:t>
            </w:r>
          </w:p>
          <w:p w14:paraId="66F37A7A" w14:textId="5CEF05B0" w:rsidR="00EA0DC2" w:rsidRPr="00E5439D" w:rsidRDefault="00EA0DC2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>
              <w:rPr>
                <w:rFonts w:ascii="Lato" w:hAnsi="Lato" w:cs="Arial"/>
                <w:sz w:val="26"/>
                <w:szCs w:val="26"/>
              </w:rPr>
              <w:t>A</w:t>
            </w:r>
            <w:r w:rsidRPr="00EA0DC2">
              <w:rPr>
                <w:rFonts w:ascii="Lato" w:hAnsi="Lato" w:cs="Arial"/>
                <w:sz w:val="26"/>
                <w:szCs w:val="26"/>
              </w:rPr>
              <w:t>ble to manage the different behaviours th</w:t>
            </w:r>
            <w:r>
              <w:rPr>
                <w:rFonts w:ascii="Lato" w:hAnsi="Lato" w:cs="Arial"/>
                <w:sz w:val="26"/>
                <w:szCs w:val="26"/>
              </w:rPr>
              <w:t>at may be exhibited and to respond appropriately</w:t>
            </w:r>
          </w:p>
          <w:p w14:paraId="39C190A7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lastRenderedPageBreak/>
              <w:t>Adaptable and flexible</w:t>
            </w:r>
          </w:p>
          <w:p w14:paraId="51D71874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Calm under pressure</w:t>
            </w:r>
          </w:p>
          <w:p w14:paraId="43D20669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Able to use own initiative</w:t>
            </w:r>
          </w:p>
          <w:p w14:paraId="6B4CD60A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 xml:space="preserve">Able to form and maintain appropriate professional relationships with children, parents, </w:t>
            </w:r>
            <w:proofErr w:type="gramStart"/>
            <w:r w:rsidRPr="00E5439D">
              <w:rPr>
                <w:rFonts w:ascii="Lato" w:hAnsi="Lato" w:cs="Arial"/>
                <w:sz w:val="26"/>
                <w:szCs w:val="26"/>
              </w:rPr>
              <w:t>governors</w:t>
            </w:r>
            <w:proofErr w:type="gramEnd"/>
            <w:r w:rsidRPr="00E5439D">
              <w:rPr>
                <w:rFonts w:ascii="Lato" w:hAnsi="Lato" w:cs="Arial"/>
                <w:sz w:val="26"/>
                <w:szCs w:val="26"/>
              </w:rPr>
              <w:t xml:space="preserve"> and other professionals</w:t>
            </w:r>
          </w:p>
          <w:p w14:paraId="7DBC2D0C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Able to implement a range of Learning and Teaching strategies</w:t>
            </w:r>
          </w:p>
          <w:p w14:paraId="37192975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Able to deal with sensitive information in a confidential manner</w:t>
            </w:r>
          </w:p>
          <w:p w14:paraId="5B585055" w14:textId="77777777" w:rsidR="00D0006C" w:rsidRPr="00E5439D" w:rsidRDefault="00D0006C" w:rsidP="00D0006C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Sound IT skills to support learning</w:t>
            </w:r>
          </w:p>
          <w:p w14:paraId="660EBD1F" w14:textId="77777777" w:rsidR="00D0006C" w:rsidRPr="00E5439D" w:rsidRDefault="00D0006C" w:rsidP="00A614BE">
            <w:pPr>
              <w:pStyle w:val="ListParagraph"/>
              <w:autoSpaceDE w:val="0"/>
              <w:autoSpaceDN w:val="0"/>
              <w:adjustRightInd w:val="0"/>
              <w:ind w:left="459"/>
              <w:rPr>
                <w:rFonts w:ascii="Lato" w:hAnsi="Lato"/>
                <w:sz w:val="26"/>
                <w:szCs w:val="26"/>
              </w:rPr>
            </w:pPr>
          </w:p>
        </w:tc>
        <w:tc>
          <w:tcPr>
            <w:tcW w:w="4536" w:type="dxa"/>
          </w:tcPr>
          <w:p w14:paraId="5E7A2BD8" w14:textId="77777777" w:rsidR="00D0006C" w:rsidRPr="00E5439D" w:rsidRDefault="00D0006C" w:rsidP="00D000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88" w:hanging="283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lastRenderedPageBreak/>
              <w:t>Willingness and ability to contribute to whole school development</w:t>
            </w:r>
          </w:p>
          <w:p w14:paraId="0FF0F8A7" w14:textId="77777777" w:rsidR="00D0006C" w:rsidRPr="00E5439D" w:rsidRDefault="00D0006C" w:rsidP="00D000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88" w:hanging="283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t>Willingness and ability to contribute to extra-curricular activities</w:t>
            </w:r>
          </w:p>
          <w:p w14:paraId="2A7FE9D3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</w:p>
        </w:tc>
      </w:tr>
      <w:tr w:rsidR="00D0006C" w:rsidRPr="00E5439D" w14:paraId="76F54F0B" w14:textId="77777777" w:rsidTr="00D0006C">
        <w:trPr>
          <w:trHeight w:val="2602"/>
        </w:trPr>
        <w:tc>
          <w:tcPr>
            <w:tcW w:w="2410" w:type="dxa"/>
          </w:tcPr>
          <w:p w14:paraId="33DB9260" w14:textId="77777777" w:rsidR="00D0006C" w:rsidRPr="00E5439D" w:rsidRDefault="00D0006C" w:rsidP="00A614BE">
            <w:pPr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/>
                <w:sz w:val="26"/>
                <w:szCs w:val="26"/>
              </w:rPr>
              <w:t>OTHER</w:t>
            </w:r>
          </w:p>
        </w:tc>
        <w:tc>
          <w:tcPr>
            <w:tcW w:w="7796" w:type="dxa"/>
          </w:tcPr>
          <w:p w14:paraId="098B3E67" w14:textId="77777777" w:rsidR="00D0006C" w:rsidRPr="00E5439D" w:rsidRDefault="00D0006C" w:rsidP="00D0006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Have a caring and positive disposition</w:t>
            </w:r>
          </w:p>
          <w:p w14:paraId="3DE59A82" w14:textId="77777777" w:rsidR="00D0006C" w:rsidRPr="00E5439D" w:rsidRDefault="00D0006C" w:rsidP="00D0006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Work in line with the school’s Behaviour Policy</w:t>
            </w:r>
          </w:p>
          <w:p w14:paraId="2C6543B2" w14:textId="77777777" w:rsidR="00D0006C" w:rsidRPr="00E5439D" w:rsidRDefault="00D0006C" w:rsidP="00D0006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Work within the guidelines of the Safeguarding Policy</w:t>
            </w:r>
          </w:p>
          <w:p w14:paraId="43E2CEAB" w14:textId="77777777" w:rsidR="00D0006C" w:rsidRPr="00E5439D" w:rsidRDefault="00D0006C" w:rsidP="00D0006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 w:cs="Arial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Willingness to attend and participate in professional development meetings</w:t>
            </w:r>
          </w:p>
          <w:p w14:paraId="6F1F4924" w14:textId="427ED1B8" w:rsidR="00D0006C" w:rsidRPr="00E5439D" w:rsidRDefault="00D0006C" w:rsidP="00D0006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9" w:hanging="284"/>
              <w:rPr>
                <w:rFonts w:ascii="Lato" w:hAnsi="Lato"/>
                <w:sz w:val="26"/>
                <w:szCs w:val="26"/>
              </w:rPr>
            </w:pPr>
            <w:r w:rsidRPr="00E5439D">
              <w:rPr>
                <w:rFonts w:ascii="Lato" w:hAnsi="Lato" w:cs="Arial"/>
                <w:sz w:val="26"/>
                <w:szCs w:val="26"/>
              </w:rPr>
              <w:t>Commitment to upholding the positive Catholic ethos and Christian core values of the school, both inside and outside the classroom.</w:t>
            </w:r>
          </w:p>
        </w:tc>
        <w:tc>
          <w:tcPr>
            <w:tcW w:w="4536" w:type="dxa"/>
          </w:tcPr>
          <w:p w14:paraId="1E45CDCF" w14:textId="77777777" w:rsidR="00D0006C" w:rsidRPr="00E5439D" w:rsidRDefault="00D0006C" w:rsidP="00A614BE">
            <w:pPr>
              <w:ind w:left="720" w:hanging="360"/>
              <w:rPr>
                <w:rFonts w:ascii="Lato" w:hAnsi="Lato"/>
                <w:sz w:val="26"/>
                <w:szCs w:val="26"/>
              </w:rPr>
            </w:pPr>
          </w:p>
        </w:tc>
      </w:tr>
    </w:tbl>
    <w:p w14:paraId="67FD65B6" w14:textId="3025C112" w:rsidR="00D60A53" w:rsidRPr="00E5439D" w:rsidRDefault="00D60A53" w:rsidP="007148E7">
      <w:pPr>
        <w:spacing w:after="240"/>
        <w:rPr>
          <w:rFonts w:ascii="Lato" w:hAnsi="Lato"/>
          <w:sz w:val="26"/>
          <w:szCs w:val="26"/>
        </w:rPr>
      </w:pPr>
    </w:p>
    <w:sectPr w:rsidR="00D60A53" w:rsidRPr="00E5439D" w:rsidSect="00D0006C">
      <w:headerReference w:type="default" r:id="rId10"/>
      <w:footerReference w:type="default" r:id="rId11"/>
      <w:pgSz w:w="16840" w:h="11900" w:orient="landscape"/>
      <w:pgMar w:top="851" w:right="2835" w:bottom="851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C0898" w14:textId="77777777" w:rsidR="00D97BFB" w:rsidRDefault="00D97BFB" w:rsidP="003F5AEB">
      <w:r>
        <w:separator/>
      </w:r>
    </w:p>
  </w:endnote>
  <w:endnote w:type="continuationSeparator" w:id="0">
    <w:p w14:paraId="5A0556A3" w14:textId="77777777" w:rsidR="00D97BFB" w:rsidRDefault="00D97BFB" w:rsidP="003F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A7304" w14:textId="77777777" w:rsidR="003F5AEB" w:rsidRDefault="003F5AE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6A4D2F" wp14:editId="7B265253">
              <wp:simplePos x="0" y="0"/>
              <wp:positionH relativeFrom="page">
                <wp:posOffset>536575</wp:posOffset>
              </wp:positionH>
              <wp:positionV relativeFrom="page">
                <wp:posOffset>9584690</wp:posOffset>
              </wp:positionV>
              <wp:extent cx="6475680" cy="0"/>
              <wp:effectExtent l="0" t="0" r="1460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680" cy="0"/>
                      </a:xfrm>
                      <a:prstGeom prst="line">
                        <a:avLst/>
                      </a:prstGeom>
                      <a:ln>
                        <a:solidFill>
                          <a:srgbClr val="77777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F465E6" id="Straight Connector 14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25pt,754.7pt" to="552.15pt,7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" strokecolor="#777776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AEC5665" wp14:editId="7BC11AAC">
          <wp:simplePos x="0" y="0"/>
          <wp:positionH relativeFrom="page">
            <wp:posOffset>536575</wp:posOffset>
          </wp:positionH>
          <wp:positionV relativeFrom="page">
            <wp:posOffset>9779000</wp:posOffset>
          </wp:positionV>
          <wp:extent cx="1142757" cy="469800"/>
          <wp:effectExtent l="0" t="0" r="635" b="63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cese-logo-with-text_sm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757" cy="46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088D6D5" wp14:editId="285B95E9">
          <wp:simplePos x="0" y="0"/>
          <wp:positionH relativeFrom="page">
            <wp:posOffset>5094605</wp:posOffset>
          </wp:positionH>
          <wp:positionV relativeFrom="page">
            <wp:posOffset>9667240</wp:posOffset>
          </wp:positionV>
          <wp:extent cx="1905120" cy="71136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 Ralphs logo CMAT - CMYK sm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2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CF54376" wp14:editId="2D23F634">
              <wp:simplePos x="0" y="0"/>
              <wp:positionH relativeFrom="page">
                <wp:posOffset>1944370</wp:posOffset>
              </wp:positionH>
              <wp:positionV relativeFrom="page">
                <wp:posOffset>9735820</wp:posOffset>
              </wp:positionV>
              <wp:extent cx="0" cy="599400"/>
              <wp:effectExtent l="0" t="0" r="12700" b="1079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94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2B92E9" id="Straight Connector 8" o:spid="_x0000_s1026" style="position:absolute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3.1pt,766.6pt" to="153.1pt,8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3E2427" wp14:editId="75534E4C">
              <wp:simplePos x="0" y="0"/>
              <wp:positionH relativeFrom="page">
                <wp:posOffset>2066925</wp:posOffset>
              </wp:positionH>
              <wp:positionV relativeFrom="page">
                <wp:posOffset>9606280</wp:posOffset>
              </wp:positionV>
              <wp:extent cx="2503800" cy="7549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380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350A4" w14:textId="7EC0B9E7" w:rsidR="003F5AEB" w:rsidRDefault="00024CBE" w:rsidP="003F5AEB">
                          <w:pPr>
                            <w:pStyle w:val="bodycopy"/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St. Thoma</w:t>
                          </w:r>
                          <w:r w:rsidR="000635A5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s’</w:t>
                          </w:r>
                          <w:r w:rsidR="00F631D8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 </w:t>
                          </w:r>
                          <w:r w:rsidR="002A7DC8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Catholic </w:t>
                          </w:r>
                          <w:r w:rsidR="00953E8E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Voluntary Academy</w:t>
                          </w:r>
                          <w:r w:rsidR="003F5AEB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br/>
                          </w:r>
                          <w:r w:rsidR="000635A5">
                            <w:rPr>
                              <w:sz w:val="16"/>
                              <w:szCs w:val="16"/>
                            </w:rPr>
                            <w:t>Church View, Ilkeston</w:t>
                          </w:r>
                          <w:r w:rsidR="00C83148">
                            <w:rPr>
                              <w:sz w:val="16"/>
                              <w:szCs w:val="16"/>
                            </w:rPr>
                            <w:t>, DE74LF</w:t>
                          </w:r>
                          <w:r w:rsidR="00CD7DB3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2E764E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57A77A7E" w14:textId="4880B29E" w:rsidR="000635A5" w:rsidRDefault="000635A5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 w:rsidRPr="000635A5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info@st-thomas.derbyshire.sch.uk</w:t>
                          </w:r>
                        </w:p>
                        <w:p w14:paraId="23A9C669" w14:textId="2C24B0A8" w:rsidR="00DB7184" w:rsidRDefault="00DB7184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 w:rsidRPr="00DB7184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www.st-thomas.derbyshire.sch.uk</w:t>
                          </w:r>
                        </w:p>
                        <w:p w14:paraId="1699E796" w14:textId="3F7D5C13" w:rsidR="00DB7184" w:rsidRDefault="00DB7184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@</w:t>
                          </w:r>
                          <w:proofErr w:type="gramStart"/>
                          <w: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stthomasderbys</w:t>
                          </w:r>
                          <w:proofErr w:type="gramEnd"/>
                        </w:p>
                        <w:p w14:paraId="1EA40672" w14:textId="01313413" w:rsidR="003F5AEB" w:rsidRDefault="003F5AEB" w:rsidP="003F5AEB">
                          <w:r>
                            <w:rPr>
                              <w:sz w:val="16"/>
                              <w:szCs w:val="16"/>
                            </w:rPr>
                            <w:t>Company Number 7937154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E24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62.75pt;margin-top:756.4pt;width:197.15pt;height:5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" filled="f" stroked="f" strokeweight=".5pt">
              <v:textbox style="mso-fit-shape-to-text:t">
                <w:txbxContent>
                  <w:p w14:paraId="6D1350A4" w14:textId="7EC0B9E7" w:rsidR="003F5AEB" w:rsidRDefault="00024CBE" w:rsidP="003F5AEB">
                    <w:pPr>
                      <w:pStyle w:val="bodycopy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St. Thoma</w:t>
                    </w:r>
                    <w:r w:rsidR="000635A5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s’</w:t>
                    </w:r>
                    <w:r w:rsidR="00F631D8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 </w:t>
                    </w:r>
                    <w:r w:rsidR="002A7DC8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Catholic </w:t>
                    </w:r>
                    <w:r w:rsidR="00953E8E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Voluntary Academy</w:t>
                    </w:r>
                    <w:r w:rsidR="003F5AEB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br/>
                    </w:r>
                    <w:r w:rsidR="000635A5">
                      <w:rPr>
                        <w:sz w:val="16"/>
                        <w:szCs w:val="16"/>
                      </w:rPr>
                      <w:t>Church View, Ilkeston</w:t>
                    </w:r>
                    <w:r w:rsidR="00C83148">
                      <w:rPr>
                        <w:sz w:val="16"/>
                        <w:szCs w:val="16"/>
                      </w:rPr>
                      <w:t>, DE74LF</w:t>
                    </w:r>
                    <w:r w:rsidR="00CD7DB3">
                      <w:rPr>
                        <w:sz w:val="16"/>
                        <w:szCs w:val="16"/>
                      </w:rPr>
                      <w:t xml:space="preserve">  </w:t>
                    </w:r>
                    <w:r w:rsidR="002E764E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14:paraId="57A77A7E" w14:textId="4880B29E" w:rsidR="000635A5" w:rsidRDefault="000635A5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 w:rsidRPr="000635A5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info@st-thomas.derbyshire.sch.uk</w:t>
                    </w:r>
                  </w:p>
                  <w:p w14:paraId="23A9C669" w14:textId="2C24B0A8" w:rsidR="00DB7184" w:rsidRDefault="00DB7184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 w:rsidRPr="00DB7184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www.st-thomas.derbyshire.sch.uk</w:t>
                    </w:r>
                  </w:p>
                  <w:p w14:paraId="1699E796" w14:textId="3F7D5C13" w:rsidR="00DB7184" w:rsidRDefault="00DB7184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@</w:t>
                    </w:r>
                    <w:proofErr w:type="gramStart"/>
                    <w: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stthomasderbys</w:t>
                    </w:r>
                    <w:proofErr w:type="gramEnd"/>
                  </w:p>
                  <w:p w14:paraId="1EA40672" w14:textId="01313413" w:rsidR="003F5AEB" w:rsidRDefault="003F5AEB" w:rsidP="003F5AEB">
                    <w:r>
                      <w:rPr>
                        <w:sz w:val="16"/>
                        <w:szCs w:val="16"/>
                      </w:rPr>
                      <w:t>Company Number 7937154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6B609" w14:textId="77777777" w:rsidR="00D97BFB" w:rsidRDefault="00D97BFB" w:rsidP="003F5AEB">
      <w:r>
        <w:separator/>
      </w:r>
    </w:p>
  </w:footnote>
  <w:footnote w:type="continuationSeparator" w:id="0">
    <w:p w14:paraId="327F8AB6" w14:textId="77777777" w:rsidR="00D97BFB" w:rsidRDefault="00D97BFB" w:rsidP="003F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BC451" w14:textId="54D21B5C" w:rsidR="003F5AEB" w:rsidRDefault="000635A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253F1D1" wp14:editId="32A77E65">
          <wp:simplePos x="0" y="0"/>
          <wp:positionH relativeFrom="column">
            <wp:posOffset>-140335</wp:posOffset>
          </wp:positionH>
          <wp:positionV relativeFrom="paragraph">
            <wp:posOffset>-123825</wp:posOffset>
          </wp:positionV>
          <wp:extent cx="932369" cy="1162050"/>
          <wp:effectExtent l="0" t="0" r="1270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369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3D80"/>
    <w:multiLevelType w:val="hybridMultilevel"/>
    <w:tmpl w:val="3760E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E338A"/>
    <w:multiLevelType w:val="hybridMultilevel"/>
    <w:tmpl w:val="E1AAC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843E9"/>
    <w:multiLevelType w:val="hybridMultilevel"/>
    <w:tmpl w:val="623CE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5363C"/>
    <w:multiLevelType w:val="hybridMultilevel"/>
    <w:tmpl w:val="BBB8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BC"/>
    <w:rsid w:val="00016B5A"/>
    <w:rsid w:val="00024CBE"/>
    <w:rsid w:val="000635A5"/>
    <w:rsid w:val="00180754"/>
    <w:rsid w:val="001D3F39"/>
    <w:rsid w:val="002A6353"/>
    <w:rsid w:val="002A7DC8"/>
    <w:rsid w:val="002E764E"/>
    <w:rsid w:val="00374C03"/>
    <w:rsid w:val="003F5AEB"/>
    <w:rsid w:val="0040654B"/>
    <w:rsid w:val="00431115"/>
    <w:rsid w:val="006851F4"/>
    <w:rsid w:val="007148E7"/>
    <w:rsid w:val="007827FB"/>
    <w:rsid w:val="007B28F7"/>
    <w:rsid w:val="00864E1E"/>
    <w:rsid w:val="008657F8"/>
    <w:rsid w:val="008D2158"/>
    <w:rsid w:val="00936B77"/>
    <w:rsid w:val="00946995"/>
    <w:rsid w:val="00953E8E"/>
    <w:rsid w:val="009A3156"/>
    <w:rsid w:val="00A76ECC"/>
    <w:rsid w:val="00AD64B0"/>
    <w:rsid w:val="00B4102E"/>
    <w:rsid w:val="00B949E8"/>
    <w:rsid w:val="00BC26C7"/>
    <w:rsid w:val="00C006EC"/>
    <w:rsid w:val="00C83148"/>
    <w:rsid w:val="00CD09F2"/>
    <w:rsid w:val="00CD1837"/>
    <w:rsid w:val="00CD7DB3"/>
    <w:rsid w:val="00D0006C"/>
    <w:rsid w:val="00D60A53"/>
    <w:rsid w:val="00D97BFB"/>
    <w:rsid w:val="00DB7184"/>
    <w:rsid w:val="00E5439D"/>
    <w:rsid w:val="00E921BC"/>
    <w:rsid w:val="00EA0DC2"/>
    <w:rsid w:val="00F01ADA"/>
    <w:rsid w:val="00F55528"/>
    <w:rsid w:val="00F57CE0"/>
    <w:rsid w:val="00F6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FCA17"/>
  <w14:defaultImageDpi w14:val="32767"/>
  <w15:chartTrackingRefBased/>
  <w15:docId w15:val="{E3FE7E25-D061-4D5A-94FB-906E1D4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Table">
    <w:name w:val="CA Table"/>
    <w:basedOn w:val="TableNormal"/>
    <w:uiPriority w:val="99"/>
    <w:rsid w:val="009A3156"/>
    <w:rPr>
      <w:sz w:val="22"/>
      <w:szCs w:val="22"/>
    </w:rPr>
    <w:tblPr/>
  </w:style>
  <w:style w:type="table" w:customStyle="1" w:styleId="CATable2">
    <w:name w:val="CA Table 2"/>
    <w:basedOn w:val="TableNormal"/>
    <w:uiPriority w:val="99"/>
    <w:rsid w:val="009A3156"/>
    <w:rPr>
      <w:sz w:val="22"/>
      <w:szCs w:val="22"/>
    </w:rPr>
    <w:tblPr/>
  </w:style>
  <w:style w:type="paragraph" w:styleId="Header">
    <w:name w:val="header"/>
    <w:basedOn w:val="Normal"/>
    <w:link w:val="Head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EB"/>
  </w:style>
  <w:style w:type="paragraph" w:styleId="Footer">
    <w:name w:val="footer"/>
    <w:basedOn w:val="Normal"/>
    <w:link w:val="Foot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EB"/>
  </w:style>
  <w:style w:type="paragraph" w:customStyle="1" w:styleId="bodycopy">
    <w:name w:val="body copy"/>
    <w:basedOn w:val="Normal"/>
    <w:uiPriority w:val="99"/>
    <w:rsid w:val="003F5AE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Lato" w:hAnsi="Lato" w:cs="Lat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C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74C0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000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006C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ldoon.SRSCMAT-LAP-01.000\AppData\Local\Microsoft\Windows\INetCache\Content.Outlook\QIIQY1Y4\SRS%20CMAT_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C2BF2312BAF49A04BA9492F48F988" ma:contentTypeVersion="15" ma:contentTypeDescription="Create a new document." ma:contentTypeScope="" ma:versionID="7e548f3f12e10a2e4ed0c55d2c9457f3">
  <xsd:schema xmlns:xsd="http://www.w3.org/2001/XMLSchema" xmlns:xs="http://www.w3.org/2001/XMLSchema" xmlns:p="http://schemas.microsoft.com/office/2006/metadata/properties" xmlns:ns1="http://schemas.microsoft.com/sharepoint/v3" xmlns:ns2="6b84e8b9-c4a7-4845-966e-964528698262" xmlns:ns3="cad2b696-297c-4a07-8472-2179012499e5" targetNamespace="http://schemas.microsoft.com/office/2006/metadata/properties" ma:root="true" ma:fieldsID="d75e12f9a6d843eaaf72e7a8c2cb141d" ns1:_="" ns2:_="" ns3:_="">
    <xsd:import namespace="http://schemas.microsoft.com/sharepoint/v3"/>
    <xsd:import namespace="6b84e8b9-c4a7-4845-966e-964528698262"/>
    <xsd:import namespace="cad2b696-297c-4a07-8472-217901249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4e8b9-c4a7-4845-966e-9645286982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2b696-297c-4a07-8472-217901249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3E0060-F08D-49D9-94C1-608FEA5B9182}"/>
</file>

<file path=customXml/itemProps2.xml><?xml version="1.0" encoding="utf-8"?>
<ds:datastoreItem xmlns:ds="http://schemas.openxmlformats.org/officeDocument/2006/customXml" ds:itemID="{C1EE9757-CC80-49F3-80BD-D064452663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57BA1C-6076-4DDD-B0DD-8C636653A2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CMAT_School letterhead</Template>
  <TotalTime>0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Muldoon</dc:creator>
  <cp:keywords/>
  <dc:description/>
  <cp:lastModifiedBy>Ofelia Pack</cp:lastModifiedBy>
  <cp:revision>2</cp:revision>
  <cp:lastPrinted>2019-09-10T14:51:00Z</cp:lastPrinted>
  <dcterms:created xsi:type="dcterms:W3CDTF">2021-09-09T14:00:00Z</dcterms:created>
  <dcterms:modified xsi:type="dcterms:W3CDTF">2021-09-09T14:00:00Z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0x010100AAAC2BF2312BAF49A04BA9492F48F988</vt:lpwstr>
  </property>
</Properties>
</file>