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881B" w14:textId="77777777" w:rsidR="00844D62" w:rsidRPr="008B382D" w:rsidRDefault="00844D62" w:rsidP="00844D62">
      <w:pPr>
        <w:pStyle w:val="Heading1"/>
        <w:rPr>
          <w:rFonts w:ascii="Arial" w:hAnsi="Arial" w:cs="Arial"/>
          <w:sz w:val="20"/>
          <w:szCs w:val="20"/>
        </w:rPr>
      </w:pPr>
      <w:r w:rsidRPr="008B382D">
        <w:rPr>
          <w:rFonts w:ascii="Arial" w:hAnsi="Arial" w:cs="Arial"/>
          <w:sz w:val="20"/>
          <w:szCs w:val="20"/>
        </w:rPr>
        <w:t>DIAMOND HALL INFANT ACADEMY</w:t>
      </w:r>
    </w:p>
    <w:p w14:paraId="58BC6027" w14:textId="74A0A111" w:rsidR="00844D62" w:rsidRPr="008B382D" w:rsidRDefault="00FA37CE" w:rsidP="00844D62">
      <w:pPr>
        <w:pStyle w:val="Heading2"/>
        <w:rPr>
          <w:rFonts w:ascii="Arial" w:hAnsi="Arial" w:cs="Arial"/>
          <w:sz w:val="20"/>
          <w:szCs w:val="20"/>
        </w:rPr>
      </w:pPr>
      <w:r w:rsidRPr="008B382D">
        <w:rPr>
          <w:rFonts w:ascii="Arial" w:hAnsi="Arial" w:cs="Arial"/>
          <w:sz w:val="20"/>
          <w:szCs w:val="20"/>
        </w:rPr>
        <w:t>Job Description</w:t>
      </w:r>
    </w:p>
    <w:p w14:paraId="4DC1AB08" w14:textId="77777777" w:rsidR="00423DBD" w:rsidRPr="008B382D" w:rsidRDefault="00423DBD">
      <w:pPr>
        <w:pStyle w:val="Title"/>
        <w:jc w:val="left"/>
        <w:rPr>
          <w:rFonts w:ascii="Arial" w:hAnsi="Arial" w:cs="Arial"/>
          <w:bCs w:val="0"/>
          <w:i w:val="0"/>
          <w:sz w:val="20"/>
          <w:lang w:val="en-GB"/>
        </w:rPr>
      </w:pPr>
    </w:p>
    <w:p w14:paraId="19CB3D35" w14:textId="34A090D4" w:rsidR="00423DBD" w:rsidRPr="008B382D" w:rsidRDefault="00423DBD" w:rsidP="00190FE7">
      <w:pPr>
        <w:pStyle w:val="Title"/>
        <w:tabs>
          <w:tab w:val="left" w:pos="1701"/>
        </w:tabs>
        <w:jc w:val="left"/>
        <w:rPr>
          <w:rFonts w:ascii="Arial" w:hAnsi="Arial" w:cs="Arial"/>
          <w:b w:val="0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>Job Title:</w:t>
      </w:r>
      <w:r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ab/>
      </w:r>
      <w:r w:rsidR="00190FE7"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>Teaching Assistant</w:t>
      </w:r>
      <w:r w:rsidR="0056126F"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 xml:space="preserve"> Supporting Complex Needs</w:t>
      </w:r>
    </w:p>
    <w:p w14:paraId="1FCA2BC4" w14:textId="77777777" w:rsidR="00190FE7" w:rsidRPr="008B382D" w:rsidRDefault="00190FE7" w:rsidP="00190FE7">
      <w:pPr>
        <w:pStyle w:val="Title"/>
        <w:tabs>
          <w:tab w:val="left" w:pos="1701"/>
        </w:tabs>
        <w:jc w:val="left"/>
        <w:rPr>
          <w:rFonts w:ascii="Arial" w:hAnsi="Arial" w:cs="Arial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 xml:space="preserve">Location:  </w:t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  <w:r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>Diamond Hall Infant Academy</w:t>
      </w:r>
    </w:p>
    <w:p w14:paraId="513F9778" w14:textId="51C8CD1F" w:rsidR="003E4025" w:rsidRPr="008B382D" w:rsidRDefault="00190FE7" w:rsidP="00190FE7">
      <w:pPr>
        <w:pStyle w:val="Title"/>
        <w:tabs>
          <w:tab w:val="left" w:pos="1701"/>
        </w:tabs>
        <w:jc w:val="left"/>
        <w:rPr>
          <w:rFonts w:ascii="Arial" w:hAnsi="Arial" w:cs="Arial"/>
          <w:b w:val="0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 xml:space="preserve">Hours:  </w:t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  <w:r w:rsidR="002F17AF">
        <w:rPr>
          <w:rFonts w:ascii="Arial" w:hAnsi="Arial" w:cs="Arial"/>
          <w:b w:val="0"/>
          <w:bCs w:val="0"/>
          <w:i w:val="0"/>
          <w:sz w:val="20"/>
          <w:lang w:val="en-GB"/>
        </w:rPr>
        <w:t>37</w:t>
      </w:r>
      <w:r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 xml:space="preserve"> Hours per Week – Term Time Only (39 Weeks)</w:t>
      </w:r>
    </w:p>
    <w:p w14:paraId="29FDC0E4" w14:textId="4E90A2A6" w:rsidR="00190FE7" w:rsidRPr="008B382D" w:rsidRDefault="003E4025" w:rsidP="00190FE7">
      <w:pPr>
        <w:pStyle w:val="Title"/>
        <w:tabs>
          <w:tab w:val="left" w:pos="1701"/>
        </w:tabs>
        <w:jc w:val="left"/>
        <w:rPr>
          <w:rFonts w:ascii="Arial" w:hAnsi="Arial" w:cs="Arial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i w:val="0"/>
          <w:sz w:val="20"/>
          <w:lang w:val="en-GB"/>
        </w:rPr>
        <w:t>Days:</w:t>
      </w:r>
      <w:r w:rsidRPr="008B382D">
        <w:rPr>
          <w:rFonts w:ascii="Arial" w:hAnsi="Arial" w:cs="Arial"/>
          <w:b w:val="0"/>
          <w:bCs w:val="0"/>
          <w:i w:val="0"/>
          <w:sz w:val="20"/>
          <w:lang w:val="en-GB"/>
        </w:rPr>
        <w:tab/>
      </w:r>
      <w:r w:rsidR="002F17AF">
        <w:rPr>
          <w:rFonts w:ascii="Arial" w:hAnsi="Arial" w:cs="Arial"/>
          <w:b w:val="0"/>
          <w:bCs w:val="0"/>
          <w:i w:val="0"/>
          <w:sz w:val="20"/>
          <w:lang w:val="en-GB"/>
        </w:rPr>
        <w:t>Monday – Friday 8.30am – 4.30pm</w:t>
      </w:r>
      <w:r w:rsidR="00190FE7" w:rsidRPr="008B382D">
        <w:rPr>
          <w:rFonts w:ascii="Arial" w:hAnsi="Arial" w:cs="Arial"/>
          <w:bCs w:val="0"/>
          <w:i w:val="0"/>
          <w:sz w:val="20"/>
          <w:lang w:val="en-GB"/>
        </w:rPr>
        <w:tab/>
        <w:t xml:space="preserve">  </w:t>
      </w:r>
    </w:p>
    <w:p w14:paraId="02DA7C4D" w14:textId="6C193D96" w:rsidR="00190FE7" w:rsidRPr="008B382D" w:rsidRDefault="00190FE7" w:rsidP="00190FE7">
      <w:pPr>
        <w:pStyle w:val="Title"/>
        <w:tabs>
          <w:tab w:val="left" w:pos="1701"/>
        </w:tabs>
        <w:jc w:val="left"/>
        <w:rPr>
          <w:rFonts w:ascii="Arial" w:hAnsi="Arial" w:cs="Arial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>Term:</w:t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  <w:r w:rsidR="008B382D">
        <w:rPr>
          <w:rFonts w:ascii="Arial" w:hAnsi="Arial" w:cs="Arial"/>
          <w:b w:val="0"/>
          <w:i w:val="0"/>
          <w:sz w:val="20"/>
          <w:lang w:val="en-GB"/>
        </w:rPr>
        <w:t>Maternity cover until July 2025.</w:t>
      </w:r>
    </w:p>
    <w:p w14:paraId="25A75B9B" w14:textId="7B998748" w:rsidR="009B25F7" w:rsidRPr="008B382D" w:rsidRDefault="009B25F7" w:rsidP="00190FE7">
      <w:pPr>
        <w:pStyle w:val="Title"/>
        <w:tabs>
          <w:tab w:val="left" w:pos="1701"/>
        </w:tabs>
        <w:jc w:val="left"/>
        <w:rPr>
          <w:rFonts w:ascii="Arial" w:hAnsi="Arial" w:cs="Arial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>Salary:</w:t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  <w:r w:rsidRPr="008B382D">
        <w:rPr>
          <w:rFonts w:ascii="Arial" w:hAnsi="Arial" w:cs="Arial"/>
          <w:b w:val="0"/>
          <w:i w:val="0"/>
          <w:sz w:val="20"/>
          <w:lang w:val="en-GB"/>
        </w:rPr>
        <w:t xml:space="preserve">SCP 4, £23,114 </w:t>
      </w:r>
      <w:r w:rsidR="008B382D">
        <w:rPr>
          <w:rFonts w:ascii="Arial" w:hAnsi="Arial" w:cs="Arial"/>
          <w:b w:val="0"/>
          <w:i w:val="0"/>
          <w:sz w:val="20"/>
          <w:lang w:val="en-GB"/>
        </w:rPr>
        <w:t xml:space="preserve">(pro rata </w:t>
      </w:r>
      <w:r w:rsidR="002735F5">
        <w:rPr>
          <w:rFonts w:ascii="Arial" w:hAnsi="Arial" w:cs="Arial"/>
          <w:b w:val="0"/>
          <w:i w:val="0"/>
          <w:sz w:val="20"/>
          <w:lang w:val="en-GB"/>
        </w:rPr>
        <w:t>£19,796</w:t>
      </w:r>
      <w:r w:rsidR="008B382D">
        <w:rPr>
          <w:rFonts w:ascii="Arial" w:hAnsi="Arial" w:cs="Arial"/>
          <w:b w:val="0"/>
          <w:i w:val="0"/>
          <w:sz w:val="20"/>
          <w:lang w:val="en-GB"/>
        </w:rPr>
        <w:t>)</w:t>
      </w:r>
    </w:p>
    <w:p w14:paraId="435031BB" w14:textId="77777777" w:rsidR="00190FE7" w:rsidRPr="008B382D" w:rsidRDefault="00190FE7" w:rsidP="00190FE7">
      <w:pPr>
        <w:pStyle w:val="Title"/>
        <w:jc w:val="left"/>
        <w:rPr>
          <w:rFonts w:ascii="Arial" w:hAnsi="Arial" w:cs="Arial"/>
          <w:bCs w:val="0"/>
          <w:i w:val="0"/>
          <w:sz w:val="20"/>
          <w:lang w:val="en-GB"/>
        </w:rPr>
      </w:pPr>
    </w:p>
    <w:p w14:paraId="50F22DAA" w14:textId="77777777" w:rsidR="00190FE7" w:rsidRPr="008B382D" w:rsidRDefault="00190FE7" w:rsidP="00190FE7">
      <w:pPr>
        <w:pStyle w:val="Title"/>
        <w:jc w:val="left"/>
        <w:rPr>
          <w:rFonts w:ascii="Arial" w:hAnsi="Arial" w:cs="Arial"/>
          <w:b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>Purpose of Job:</w:t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  <w:r w:rsidRPr="008B382D">
        <w:rPr>
          <w:rFonts w:ascii="Arial" w:hAnsi="Arial" w:cs="Arial"/>
          <w:bCs w:val="0"/>
          <w:i w:val="0"/>
          <w:sz w:val="20"/>
          <w:lang w:val="en-GB"/>
        </w:rPr>
        <w:tab/>
      </w:r>
    </w:p>
    <w:p w14:paraId="75CEC432" w14:textId="26F27342" w:rsidR="00190FE7" w:rsidRPr="008B382D" w:rsidRDefault="00190FE7" w:rsidP="0056126F">
      <w:pPr>
        <w:numPr>
          <w:ilvl w:val="0"/>
          <w:numId w:val="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 xml:space="preserve">To support </w:t>
      </w:r>
      <w:r w:rsidR="0056126F" w:rsidRPr="008B382D">
        <w:rPr>
          <w:sz w:val="20"/>
          <w:szCs w:val="20"/>
        </w:rPr>
        <w:t xml:space="preserve">our children with high complex needs in our </w:t>
      </w:r>
      <w:r w:rsidR="006B2B0E" w:rsidRPr="008B382D">
        <w:rPr>
          <w:sz w:val="20"/>
          <w:szCs w:val="20"/>
        </w:rPr>
        <w:t>SEND</w:t>
      </w:r>
      <w:r w:rsidR="0056126F" w:rsidRPr="008B382D">
        <w:rPr>
          <w:sz w:val="20"/>
          <w:szCs w:val="20"/>
        </w:rPr>
        <w:t xml:space="preserve"> environment within our school. To </w:t>
      </w:r>
      <w:r w:rsidRPr="008B382D">
        <w:rPr>
          <w:sz w:val="20"/>
          <w:szCs w:val="20"/>
        </w:rPr>
        <w:t>assist teachers, parents and children as part of a professional team to contribute to raising standards of children’s achievement and to undertake a range of learning activities under the professional direction and supervision of qualified teachers and/or senior colleagues, in line with the school's policies and procedures.</w:t>
      </w:r>
    </w:p>
    <w:p w14:paraId="1849B285" w14:textId="77777777" w:rsidR="00190FE7" w:rsidRPr="008B382D" w:rsidRDefault="00190FE7" w:rsidP="00190FE7">
      <w:pPr>
        <w:pStyle w:val="Title"/>
        <w:jc w:val="left"/>
        <w:rPr>
          <w:rFonts w:ascii="Arial" w:hAnsi="Arial" w:cs="Arial"/>
          <w:b w:val="0"/>
          <w:i w:val="0"/>
          <w:sz w:val="20"/>
          <w:lang w:val="en-GB"/>
        </w:rPr>
      </w:pPr>
    </w:p>
    <w:p w14:paraId="45D762EF" w14:textId="77777777" w:rsidR="0056126F" w:rsidRPr="008B382D" w:rsidRDefault="00190FE7" w:rsidP="00190FE7">
      <w:pPr>
        <w:pStyle w:val="Title"/>
        <w:jc w:val="left"/>
        <w:rPr>
          <w:rFonts w:ascii="Arial" w:hAnsi="Arial" w:cs="Arial"/>
          <w:bCs w:val="0"/>
          <w:i w:val="0"/>
          <w:sz w:val="20"/>
          <w:lang w:val="en-GB"/>
        </w:rPr>
      </w:pPr>
      <w:r w:rsidRPr="008B382D">
        <w:rPr>
          <w:rFonts w:ascii="Arial" w:hAnsi="Arial" w:cs="Arial"/>
          <w:bCs w:val="0"/>
          <w:i w:val="0"/>
          <w:sz w:val="20"/>
          <w:lang w:val="en-GB"/>
        </w:rPr>
        <w:t>Main Duties</w:t>
      </w:r>
      <w:r w:rsidR="0056126F" w:rsidRPr="008B382D">
        <w:rPr>
          <w:rFonts w:ascii="Arial" w:hAnsi="Arial" w:cs="Arial"/>
          <w:bCs w:val="0"/>
          <w:i w:val="0"/>
          <w:sz w:val="20"/>
          <w:lang w:val="en-GB"/>
        </w:rPr>
        <w:t>:</w:t>
      </w:r>
    </w:p>
    <w:p w14:paraId="27BA08F3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Using specialist knowledge to support the learning needs of pupils;</w:t>
      </w:r>
    </w:p>
    <w:p w14:paraId="4CB3F052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Work with individual children or small groups of children under the direction of teacher/SENCO/SENCO support;</w:t>
      </w:r>
    </w:p>
    <w:p w14:paraId="2E17579A" w14:textId="40EF3E86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 xml:space="preserve">Support teaching staff in co-ordinating, planning and updating </w:t>
      </w:r>
      <w:r w:rsidR="001B61BF" w:rsidRPr="008B382D">
        <w:rPr>
          <w:sz w:val="20"/>
          <w:szCs w:val="20"/>
        </w:rPr>
        <w:t>support plans</w:t>
      </w:r>
      <w:r w:rsidRPr="008B382D">
        <w:rPr>
          <w:sz w:val="20"/>
          <w:szCs w:val="20"/>
        </w:rPr>
        <w:t>;</w:t>
      </w:r>
    </w:p>
    <w:p w14:paraId="5088724E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Contributing to the assessment of children’s progress and development;</w:t>
      </w:r>
    </w:p>
    <w:p w14:paraId="1D95FF7E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Liaising effectively with parents/carers;</w:t>
      </w:r>
    </w:p>
    <w:p w14:paraId="1E77407E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Preparing and maintaining learning support materials as needed by the children;</w:t>
      </w:r>
    </w:p>
    <w:p w14:paraId="5FF1F2B2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Undertaking duties in connection with personal hygiene and welfare of children;</w:t>
      </w:r>
    </w:p>
    <w:p w14:paraId="5FF87718" w14:textId="77777777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Assist in the care, nurturing of vulnerable children during playtime and lunchtime;</w:t>
      </w:r>
    </w:p>
    <w:p w14:paraId="59FDCB27" w14:textId="320DDF9E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Demonstrate a high level of understanding of SEN</w:t>
      </w:r>
      <w:r w:rsidR="006B2B0E" w:rsidRPr="008B382D">
        <w:rPr>
          <w:sz w:val="20"/>
          <w:szCs w:val="20"/>
        </w:rPr>
        <w:t>D</w:t>
      </w:r>
      <w:r w:rsidRPr="008B382D">
        <w:rPr>
          <w:sz w:val="20"/>
          <w:szCs w:val="20"/>
        </w:rPr>
        <w:t>, as determined by the SEN</w:t>
      </w:r>
      <w:r w:rsidR="006B2B0E" w:rsidRPr="008B382D">
        <w:rPr>
          <w:sz w:val="20"/>
          <w:szCs w:val="20"/>
        </w:rPr>
        <w:t>D</w:t>
      </w:r>
      <w:r w:rsidRPr="008B382D">
        <w:rPr>
          <w:sz w:val="20"/>
          <w:szCs w:val="20"/>
        </w:rPr>
        <w:t xml:space="preserve"> Code of Practice;</w:t>
      </w:r>
    </w:p>
    <w:p w14:paraId="78678589" w14:textId="6135580F" w:rsidR="0056126F" w:rsidRPr="008B382D" w:rsidRDefault="0056126F" w:rsidP="0056126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Contribute to meetings regarding specific children</w:t>
      </w:r>
      <w:r w:rsidR="006B2B0E" w:rsidRPr="008B382D">
        <w:rPr>
          <w:sz w:val="20"/>
          <w:szCs w:val="20"/>
        </w:rPr>
        <w:t xml:space="preserve"> as required</w:t>
      </w:r>
      <w:r w:rsidRPr="008B382D">
        <w:rPr>
          <w:sz w:val="20"/>
          <w:szCs w:val="20"/>
        </w:rPr>
        <w:t>;</w:t>
      </w:r>
    </w:p>
    <w:p w14:paraId="1F3E58DC" w14:textId="3892B7D5" w:rsidR="00190FE7" w:rsidRPr="008B382D" w:rsidRDefault="0056126F" w:rsidP="001B61BF">
      <w:pPr>
        <w:numPr>
          <w:ilvl w:val="0"/>
          <w:numId w:val="28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Attend relevant training to enable children to achieve</w:t>
      </w:r>
      <w:r w:rsidR="006B2B0E" w:rsidRPr="008B382D">
        <w:rPr>
          <w:sz w:val="20"/>
          <w:szCs w:val="20"/>
        </w:rPr>
        <w:t xml:space="preserve"> as required</w:t>
      </w:r>
      <w:r w:rsidRPr="008B382D">
        <w:rPr>
          <w:sz w:val="20"/>
          <w:szCs w:val="20"/>
        </w:rPr>
        <w:t>.</w:t>
      </w:r>
    </w:p>
    <w:p w14:paraId="46056EDE" w14:textId="77777777" w:rsidR="00190FE7" w:rsidRPr="008B382D" w:rsidRDefault="00190FE7" w:rsidP="00190FE7">
      <w:pPr>
        <w:ind w:left="720"/>
        <w:jc w:val="both"/>
        <w:rPr>
          <w:sz w:val="20"/>
          <w:szCs w:val="20"/>
        </w:rPr>
      </w:pPr>
    </w:p>
    <w:p w14:paraId="50BB1171" w14:textId="77777777" w:rsidR="00190FE7" w:rsidRPr="008B382D" w:rsidRDefault="00190FE7" w:rsidP="00190FE7">
      <w:pPr>
        <w:jc w:val="both"/>
        <w:rPr>
          <w:b/>
          <w:sz w:val="20"/>
          <w:szCs w:val="20"/>
          <w:u w:val="single"/>
        </w:rPr>
      </w:pPr>
      <w:r w:rsidRPr="008B382D">
        <w:rPr>
          <w:b/>
          <w:sz w:val="20"/>
          <w:szCs w:val="20"/>
          <w:u w:val="single"/>
        </w:rPr>
        <w:t>Support for the School</w:t>
      </w:r>
    </w:p>
    <w:p w14:paraId="0E62FA66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assist in maintaining a safe environment for children and staff.</w:t>
      </w:r>
    </w:p>
    <w:p w14:paraId="062CDE45" w14:textId="3826265B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assist in the care and provision for children at lunchtime.</w:t>
      </w:r>
    </w:p>
    <w:p w14:paraId="0257ADEC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accompany teachers and classes on educational visits as required.</w:t>
      </w:r>
    </w:p>
    <w:p w14:paraId="78B7FAB1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assist in the supervision of children during the day and in the outside learning environment/playgrounds/school grounds as required.</w:t>
      </w:r>
    </w:p>
    <w:p w14:paraId="45194ED7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assist in ensuring that children adhere to the behaviour policy of the school and providing feedback to teaching staff and senior colleagues on the effectiveness of strategies used.</w:t>
      </w:r>
    </w:p>
    <w:p w14:paraId="76F2664B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contribute to preparing reports on children as appropriate.</w:t>
      </w:r>
    </w:p>
    <w:p w14:paraId="4C4B436E" w14:textId="77777777" w:rsidR="00190FE7" w:rsidRPr="008B382D" w:rsidRDefault="00190FE7" w:rsidP="00190FE7">
      <w:pPr>
        <w:numPr>
          <w:ilvl w:val="0"/>
          <w:numId w:val="26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liaise with parents and other parties as required.</w:t>
      </w:r>
    </w:p>
    <w:p w14:paraId="7E66BA49" w14:textId="77777777" w:rsidR="00190FE7" w:rsidRPr="008B382D" w:rsidRDefault="00190FE7" w:rsidP="00190FE7">
      <w:pPr>
        <w:numPr>
          <w:ilvl w:val="0"/>
          <w:numId w:val="26"/>
        </w:numPr>
        <w:tabs>
          <w:tab w:val="left" w:pos="284"/>
        </w:tabs>
        <w:jc w:val="both"/>
        <w:rPr>
          <w:sz w:val="20"/>
          <w:szCs w:val="20"/>
        </w:rPr>
      </w:pPr>
      <w:r w:rsidRPr="008B382D">
        <w:rPr>
          <w:sz w:val="20"/>
          <w:szCs w:val="20"/>
        </w:rPr>
        <w:t>Contributing to the whole School’s Self Evaluation process.</w:t>
      </w:r>
    </w:p>
    <w:p w14:paraId="196ACA42" w14:textId="77777777" w:rsidR="00190FE7" w:rsidRPr="008B382D" w:rsidRDefault="00190FE7" w:rsidP="00190FE7">
      <w:pPr>
        <w:tabs>
          <w:tab w:val="left" w:pos="284"/>
        </w:tabs>
        <w:ind w:left="720"/>
        <w:jc w:val="both"/>
        <w:rPr>
          <w:sz w:val="20"/>
          <w:szCs w:val="20"/>
        </w:rPr>
      </w:pPr>
    </w:p>
    <w:p w14:paraId="2FE4B3CD" w14:textId="77777777" w:rsidR="00190FE7" w:rsidRPr="008B382D" w:rsidRDefault="00190FE7" w:rsidP="00190FE7">
      <w:pPr>
        <w:jc w:val="both"/>
        <w:rPr>
          <w:b/>
          <w:sz w:val="20"/>
          <w:szCs w:val="20"/>
          <w:u w:val="single"/>
        </w:rPr>
      </w:pPr>
      <w:r w:rsidRPr="008B382D">
        <w:rPr>
          <w:b/>
          <w:sz w:val="20"/>
          <w:szCs w:val="20"/>
          <w:u w:val="single"/>
        </w:rPr>
        <w:t>Professional Values and Practices</w:t>
      </w:r>
    </w:p>
    <w:p w14:paraId="72223A4A" w14:textId="77777777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have high expectations of all children; respecting their social, cultural, linguistic, religious and ethnic backgrounds; and being committed to raising their educational achievement.</w:t>
      </w:r>
    </w:p>
    <w:p w14:paraId="26232EC8" w14:textId="77777777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treat children consistently with respect and consideration, and being concerned with their development as learners.</w:t>
      </w:r>
    </w:p>
    <w:p w14:paraId="2EC678E9" w14:textId="6FA33666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follow the school's policy and procedures, using strategies which contribute to a purposeful learning environment.</w:t>
      </w:r>
    </w:p>
    <w:p w14:paraId="0F195CB6" w14:textId="77777777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work collaboratively with colleagues as part of a professional team; and carry out roles effectively, knowing when to seek help and advice from colleagues.</w:t>
      </w:r>
    </w:p>
    <w:p w14:paraId="5B067254" w14:textId="77777777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>To reflect upon and seek to improve personal practice.</w:t>
      </w:r>
    </w:p>
    <w:p w14:paraId="215CF3E8" w14:textId="3C3B82AF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 xml:space="preserve">To work within </w:t>
      </w:r>
      <w:r w:rsidR="0056126F" w:rsidRPr="008B382D">
        <w:rPr>
          <w:sz w:val="20"/>
          <w:szCs w:val="20"/>
        </w:rPr>
        <w:t>school’s</w:t>
      </w:r>
      <w:r w:rsidRPr="008B382D">
        <w:rPr>
          <w:sz w:val="20"/>
          <w:szCs w:val="20"/>
        </w:rPr>
        <w:t xml:space="preserve"> policies and procedures and be aware of legislation relevant to personal role and responsibility in the school.</w:t>
      </w:r>
    </w:p>
    <w:p w14:paraId="0605DAA2" w14:textId="1C8F06CB" w:rsidR="00190FE7" w:rsidRPr="008B382D" w:rsidRDefault="00190FE7" w:rsidP="00190FE7">
      <w:pPr>
        <w:numPr>
          <w:ilvl w:val="0"/>
          <w:numId w:val="27"/>
        </w:numPr>
        <w:jc w:val="both"/>
        <w:rPr>
          <w:sz w:val="20"/>
          <w:szCs w:val="20"/>
        </w:rPr>
      </w:pPr>
      <w:r w:rsidRPr="008B382D">
        <w:rPr>
          <w:sz w:val="20"/>
          <w:szCs w:val="20"/>
        </w:rPr>
        <w:t xml:space="preserve">To recognise equal opportunities issues as they arise in the schools and respond effectively, following </w:t>
      </w:r>
      <w:r w:rsidR="0056126F" w:rsidRPr="008B382D">
        <w:rPr>
          <w:sz w:val="20"/>
          <w:szCs w:val="20"/>
        </w:rPr>
        <w:t>school’s</w:t>
      </w:r>
      <w:r w:rsidRPr="008B382D">
        <w:rPr>
          <w:sz w:val="20"/>
          <w:szCs w:val="20"/>
        </w:rPr>
        <w:t xml:space="preserve"> policies and procedures.</w:t>
      </w:r>
    </w:p>
    <w:p w14:paraId="29A13A0A" w14:textId="77777777" w:rsidR="00190FE7" w:rsidRPr="008B382D" w:rsidRDefault="00190FE7" w:rsidP="00190FE7">
      <w:pPr>
        <w:numPr>
          <w:ilvl w:val="0"/>
          <w:numId w:val="27"/>
        </w:numPr>
        <w:jc w:val="both"/>
        <w:rPr>
          <w:b/>
          <w:sz w:val="20"/>
          <w:szCs w:val="20"/>
          <w:u w:val="single"/>
        </w:rPr>
      </w:pPr>
      <w:r w:rsidRPr="008B382D">
        <w:rPr>
          <w:sz w:val="20"/>
          <w:szCs w:val="20"/>
        </w:rPr>
        <w:t>Build and maintain successful relationships with children, parents/carers and staff.</w:t>
      </w:r>
    </w:p>
    <w:p w14:paraId="65BE0E58" w14:textId="77777777" w:rsidR="00190FE7" w:rsidRPr="008B382D" w:rsidRDefault="00190FE7" w:rsidP="009C41D3">
      <w:pPr>
        <w:spacing w:before="120" w:after="120" w:line="276" w:lineRule="auto"/>
        <w:ind w:left="2880" w:hanging="2880"/>
        <w:rPr>
          <w:b/>
          <w:sz w:val="20"/>
          <w:szCs w:val="20"/>
        </w:rPr>
      </w:pPr>
    </w:p>
    <w:p w14:paraId="144ED77F" w14:textId="77777777" w:rsidR="00844D62" w:rsidRPr="008B382D" w:rsidRDefault="00844D62" w:rsidP="009C41D3">
      <w:pPr>
        <w:spacing w:before="120" w:after="120" w:line="276" w:lineRule="auto"/>
        <w:ind w:left="2880" w:hanging="2880"/>
        <w:rPr>
          <w:b/>
          <w:sz w:val="20"/>
          <w:szCs w:val="20"/>
        </w:rPr>
      </w:pPr>
      <w:r w:rsidRPr="008B382D">
        <w:rPr>
          <w:b/>
          <w:sz w:val="20"/>
          <w:szCs w:val="20"/>
        </w:rPr>
        <w:lastRenderedPageBreak/>
        <w:t>Confidentiality:</w:t>
      </w:r>
    </w:p>
    <w:p w14:paraId="30DE04B1" w14:textId="5066D56A" w:rsidR="00190FE7" w:rsidRPr="008B382D" w:rsidRDefault="00844D62" w:rsidP="00190FE7">
      <w:pPr>
        <w:spacing w:before="120" w:after="120" w:line="276" w:lineRule="auto"/>
        <w:ind w:left="2880" w:hanging="2880"/>
        <w:rPr>
          <w:sz w:val="20"/>
          <w:szCs w:val="20"/>
        </w:rPr>
      </w:pPr>
      <w:r w:rsidRPr="008B382D">
        <w:rPr>
          <w:sz w:val="20"/>
          <w:szCs w:val="20"/>
        </w:rPr>
        <w:t>All employees are required to work in a confidential manner in all aspects of their work.</w:t>
      </w:r>
    </w:p>
    <w:p w14:paraId="3BE6AD02" w14:textId="77777777" w:rsidR="00844D62" w:rsidRPr="008B382D" w:rsidRDefault="00844D62" w:rsidP="009C41D3">
      <w:pPr>
        <w:spacing w:before="120" w:after="120" w:line="276" w:lineRule="auto"/>
        <w:ind w:left="2880" w:hanging="2880"/>
        <w:rPr>
          <w:b/>
          <w:sz w:val="20"/>
          <w:szCs w:val="20"/>
        </w:rPr>
      </w:pPr>
      <w:r w:rsidRPr="008B382D">
        <w:rPr>
          <w:b/>
          <w:sz w:val="20"/>
          <w:szCs w:val="20"/>
        </w:rPr>
        <w:t>Additional Responsibilities:</w:t>
      </w:r>
    </w:p>
    <w:p w14:paraId="53AF354A" w14:textId="3554C68D" w:rsidR="00190FE7" w:rsidRPr="008B382D" w:rsidRDefault="00190FE7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>To attend meetings, liaising and communicating with colleagues in the school, outside agencies and other relevant bodies</w:t>
      </w:r>
      <w:r w:rsidR="006B2B0E" w:rsidRPr="008B382D">
        <w:t xml:space="preserve"> as required</w:t>
      </w:r>
      <w:r w:rsidRPr="008B382D">
        <w:t>.</w:t>
      </w:r>
    </w:p>
    <w:p w14:paraId="039C3F23" w14:textId="5EC0740C" w:rsidR="00190FE7" w:rsidRPr="008B382D" w:rsidRDefault="00190FE7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 xml:space="preserve">To be an effective role model for the standards of behaviour expected of </w:t>
      </w:r>
      <w:r w:rsidR="00311BDB" w:rsidRPr="008B382D">
        <w:t>children.</w:t>
      </w:r>
    </w:p>
    <w:p w14:paraId="4D70368E" w14:textId="77777777" w:rsidR="00190FE7" w:rsidRPr="008B382D" w:rsidRDefault="00190FE7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>To have due regard to and follow all safeguarding procedures</w:t>
      </w:r>
    </w:p>
    <w:p w14:paraId="1B87FCF2" w14:textId="25A911AD" w:rsidR="00844D62" w:rsidRPr="008B382D" w:rsidRDefault="00844D62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 xml:space="preserve">Any other duties required by the </w:t>
      </w:r>
      <w:r w:rsidR="0056126F" w:rsidRPr="008B382D">
        <w:t>school</w:t>
      </w:r>
      <w:r w:rsidRPr="008B382D">
        <w:t xml:space="preserve"> which are in the scope of the post.</w:t>
      </w:r>
    </w:p>
    <w:p w14:paraId="4AFF93E0" w14:textId="77777777" w:rsidR="00844D62" w:rsidRPr="008B382D" w:rsidRDefault="00844D62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>To carry out duties with due regard to the School Health and Safety policy at all times.</w:t>
      </w:r>
    </w:p>
    <w:p w14:paraId="49D8C88C" w14:textId="2EA3CD06" w:rsidR="00844D62" w:rsidRPr="008B382D" w:rsidRDefault="00844D62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 xml:space="preserve">To be aware at all times of responsibilities under </w:t>
      </w:r>
      <w:r w:rsidR="0007540F" w:rsidRPr="008B382D">
        <w:t>Data Protection</w:t>
      </w:r>
      <w:r w:rsidRPr="008B382D">
        <w:t xml:space="preserve"> for the security, accuracy, and significance of personal data held electronically or in paper form.</w:t>
      </w:r>
    </w:p>
    <w:p w14:paraId="1C928A56" w14:textId="77777777" w:rsidR="00844D62" w:rsidRPr="008B382D" w:rsidRDefault="00844D62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>To work within and encourage the School’s Equal Opportunity policy and contribute to diversity policies.</w:t>
      </w:r>
    </w:p>
    <w:p w14:paraId="0E13CA31" w14:textId="3DAE3270" w:rsidR="00190FE7" w:rsidRPr="008B382D" w:rsidRDefault="00190FE7" w:rsidP="00311BDB">
      <w:pPr>
        <w:pStyle w:val="ListParagraph"/>
        <w:numPr>
          <w:ilvl w:val="0"/>
          <w:numId w:val="23"/>
        </w:numPr>
        <w:spacing w:line="240" w:lineRule="auto"/>
        <w:ind w:left="714" w:hanging="357"/>
      </w:pPr>
      <w:r w:rsidRPr="008B382D">
        <w:t>To follow all policies and procedures within the Academy</w:t>
      </w:r>
    </w:p>
    <w:p w14:paraId="5984E484" w14:textId="77777777" w:rsidR="00844D62" w:rsidRPr="008B382D" w:rsidRDefault="00844D62" w:rsidP="009C41D3">
      <w:pPr>
        <w:spacing w:before="120" w:after="120" w:line="276" w:lineRule="auto"/>
        <w:ind w:left="2880" w:hanging="2880"/>
        <w:rPr>
          <w:b/>
          <w:sz w:val="20"/>
          <w:szCs w:val="20"/>
        </w:rPr>
      </w:pPr>
      <w:r w:rsidRPr="008B382D">
        <w:rPr>
          <w:b/>
          <w:sz w:val="20"/>
          <w:szCs w:val="20"/>
        </w:rPr>
        <w:t>Review and Amendments:</w:t>
      </w:r>
    </w:p>
    <w:p w14:paraId="5A3F8800" w14:textId="77777777" w:rsidR="00844D62" w:rsidRPr="008B382D" w:rsidRDefault="00844D62" w:rsidP="009C41D3">
      <w:pPr>
        <w:spacing w:before="120" w:after="120" w:line="276" w:lineRule="auto"/>
        <w:rPr>
          <w:sz w:val="20"/>
          <w:szCs w:val="20"/>
        </w:rPr>
      </w:pPr>
      <w:r w:rsidRPr="008B382D">
        <w:rPr>
          <w:sz w:val="20"/>
          <w:szCs w:val="20"/>
        </w:rPr>
        <w:t>This job description is subject to annual review. It may be amended only after full consultation with the Head</w:t>
      </w:r>
      <w:r w:rsidR="009C41D3" w:rsidRPr="008B382D">
        <w:rPr>
          <w:sz w:val="20"/>
          <w:szCs w:val="20"/>
        </w:rPr>
        <w:t xml:space="preserve"> T</w:t>
      </w:r>
      <w:r w:rsidRPr="008B382D">
        <w:rPr>
          <w:sz w:val="20"/>
          <w:szCs w:val="20"/>
        </w:rPr>
        <w:t>eacher.</w:t>
      </w:r>
    </w:p>
    <w:p w14:paraId="52513EFE" w14:textId="212A12F6" w:rsidR="00844D62" w:rsidRPr="008B382D" w:rsidRDefault="009B6441" w:rsidP="009C41D3">
      <w:pPr>
        <w:spacing w:before="120" w:after="120" w:line="276" w:lineRule="auto"/>
        <w:jc w:val="center"/>
        <w:rPr>
          <w:b/>
          <w:i/>
          <w:sz w:val="20"/>
          <w:szCs w:val="20"/>
        </w:rPr>
      </w:pPr>
      <w:r w:rsidRPr="008B382D">
        <w:rPr>
          <w:b/>
          <w:i/>
          <w:sz w:val="20"/>
          <w:szCs w:val="20"/>
        </w:rPr>
        <w:t>Diamond Hall Infant</w:t>
      </w:r>
      <w:r w:rsidR="00844D62" w:rsidRPr="008B382D">
        <w:rPr>
          <w:b/>
          <w:i/>
          <w:sz w:val="20"/>
          <w:szCs w:val="20"/>
        </w:rPr>
        <w:t xml:space="preserve"> Academy is committed to safeguarding and promoting the welfare of children and young people according to child protection and safeguarding guidelines and expects all staff to share this commitment.  A satisfactory enhanced DBS check is required for all Employees.</w:t>
      </w:r>
    </w:p>
    <w:p w14:paraId="11EA6BB2" w14:textId="77777777" w:rsidR="00844D62" w:rsidRPr="008B382D" w:rsidRDefault="00844D62" w:rsidP="009C41D3">
      <w:pPr>
        <w:spacing w:before="120" w:after="120" w:line="276" w:lineRule="auto"/>
        <w:ind w:left="2880" w:hanging="2880"/>
        <w:rPr>
          <w:b/>
          <w:sz w:val="20"/>
          <w:szCs w:val="20"/>
        </w:rPr>
      </w:pPr>
    </w:p>
    <w:p w14:paraId="693241D6" w14:textId="2C86573F" w:rsidR="00844D62" w:rsidRPr="008B382D" w:rsidRDefault="009C41D3" w:rsidP="009C41D3">
      <w:pPr>
        <w:tabs>
          <w:tab w:val="left" w:pos="4253"/>
        </w:tabs>
        <w:spacing w:before="120" w:after="120" w:line="276" w:lineRule="auto"/>
        <w:rPr>
          <w:b/>
          <w:sz w:val="20"/>
          <w:szCs w:val="20"/>
        </w:rPr>
      </w:pPr>
      <w:r w:rsidRPr="008B382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DFA05E" wp14:editId="0CA83859">
                <wp:simplePos x="0" y="0"/>
                <wp:positionH relativeFrom="column">
                  <wp:posOffset>3398520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5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B2D14A7" id="Straight Connector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67.6pt,11.35pt" to="418.4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Pr="008B382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41841F6" wp14:editId="03C5B742">
                <wp:simplePos x="0" y="0"/>
                <wp:positionH relativeFrom="column">
                  <wp:posOffset>695325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4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376A969" id="Straight Connector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4.75pt,11.35pt" to="205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="00844D62" w:rsidRPr="008B382D">
        <w:rPr>
          <w:b/>
          <w:sz w:val="20"/>
          <w:szCs w:val="20"/>
        </w:rPr>
        <w:t>Signature:</w:t>
      </w:r>
      <w:r w:rsidR="00844D62" w:rsidRPr="008B382D">
        <w:rPr>
          <w:b/>
          <w:sz w:val="20"/>
          <w:szCs w:val="20"/>
        </w:rPr>
        <w:tab/>
        <w:t>Signature:</w:t>
      </w:r>
    </w:p>
    <w:p w14:paraId="48149518" w14:textId="77777777" w:rsidR="00844D62" w:rsidRPr="008B382D" w:rsidRDefault="00844D62" w:rsidP="009C41D3">
      <w:pPr>
        <w:tabs>
          <w:tab w:val="decimal" w:pos="3686"/>
        </w:tabs>
        <w:spacing w:before="120" w:after="120" w:line="276" w:lineRule="auto"/>
        <w:jc w:val="center"/>
        <w:rPr>
          <w:sz w:val="20"/>
          <w:szCs w:val="20"/>
        </w:rPr>
      </w:pPr>
      <w:r w:rsidRPr="008B382D">
        <w:rPr>
          <w:sz w:val="20"/>
          <w:szCs w:val="20"/>
        </w:rPr>
        <w:t xml:space="preserve">Post Holder </w:t>
      </w:r>
      <w:r w:rsidRPr="008B382D">
        <w:rPr>
          <w:sz w:val="20"/>
          <w:szCs w:val="20"/>
        </w:rPr>
        <w:tab/>
      </w:r>
      <w:r w:rsidRPr="008B382D">
        <w:rPr>
          <w:sz w:val="20"/>
          <w:szCs w:val="20"/>
        </w:rPr>
        <w:tab/>
        <w:t>Head</w:t>
      </w:r>
      <w:r w:rsidR="009C41D3" w:rsidRPr="008B382D">
        <w:rPr>
          <w:sz w:val="20"/>
          <w:szCs w:val="20"/>
        </w:rPr>
        <w:t xml:space="preserve"> T</w:t>
      </w:r>
      <w:r w:rsidRPr="008B382D">
        <w:rPr>
          <w:sz w:val="20"/>
          <w:szCs w:val="20"/>
        </w:rPr>
        <w:t>eacher</w:t>
      </w:r>
    </w:p>
    <w:p w14:paraId="58A89834" w14:textId="26322F87" w:rsidR="00844D62" w:rsidRPr="008B382D" w:rsidRDefault="009C41D3" w:rsidP="009C41D3">
      <w:pPr>
        <w:tabs>
          <w:tab w:val="left" w:pos="4253"/>
        </w:tabs>
        <w:spacing w:before="120" w:after="120" w:line="276" w:lineRule="auto"/>
        <w:rPr>
          <w:b/>
          <w:sz w:val="20"/>
          <w:szCs w:val="20"/>
        </w:rPr>
      </w:pPr>
      <w:r w:rsidRPr="008B382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1A7787A" wp14:editId="6CCD974C">
                <wp:simplePos x="0" y="0"/>
                <wp:positionH relativeFrom="column">
                  <wp:posOffset>390525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3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BC1D71E" id="Straight Connector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0.75pt,11.35pt" to="181.5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Pr="008B382D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0C58855" wp14:editId="6FE2C387">
                <wp:simplePos x="0" y="0"/>
                <wp:positionH relativeFrom="column">
                  <wp:posOffset>3114675</wp:posOffset>
                </wp:positionH>
                <wp:positionV relativeFrom="paragraph">
                  <wp:posOffset>144144</wp:posOffset>
                </wp:positionV>
                <wp:extent cx="1915160" cy="0"/>
                <wp:effectExtent l="0" t="0" r="8890" b="0"/>
                <wp:wrapNone/>
                <wp:docPr id="2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1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2B8AB1A8" id="Straight Connector 1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45.25pt,11.35pt" to="396.0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" strokecolor="windowText" strokeweight="1pt">
                <v:stroke dashstyle="1 1" joinstyle="miter"/>
                <o:lock v:ext="edit" shapetype="f"/>
              </v:line>
            </w:pict>
          </mc:Fallback>
        </mc:AlternateContent>
      </w:r>
      <w:r w:rsidR="00844D62" w:rsidRPr="008B382D">
        <w:rPr>
          <w:b/>
          <w:sz w:val="20"/>
          <w:szCs w:val="20"/>
        </w:rPr>
        <w:t>Date:</w:t>
      </w:r>
      <w:r w:rsidR="00844D62" w:rsidRPr="008B382D">
        <w:rPr>
          <w:b/>
          <w:sz w:val="20"/>
          <w:szCs w:val="20"/>
        </w:rPr>
        <w:tab/>
        <w:t>Date:</w:t>
      </w:r>
      <w:r w:rsidR="00844D62" w:rsidRPr="008B382D">
        <w:rPr>
          <w:b/>
          <w:noProof/>
          <w:sz w:val="20"/>
          <w:szCs w:val="20"/>
          <w:lang w:eastAsia="en-GB"/>
        </w:rPr>
        <w:t xml:space="preserve"> </w:t>
      </w:r>
    </w:p>
    <w:p w14:paraId="56E3DE9A" w14:textId="77777777" w:rsidR="0025528E" w:rsidRPr="00226E81" w:rsidRDefault="0025528E" w:rsidP="009C41D3">
      <w:pPr>
        <w:spacing w:before="120" w:after="120" w:line="276" w:lineRule="auto"/>
        <w:rPr>
          <w:rFonts w:eastAsia="MS Mincho"/>
          <w:bCs/>
          <w:iCs/>
          <w:szCs w:val="22"/>
          <w:lang w:val="fr-FR"/>
        </w:rPr>
      </w:pPr>
    </w:p>
    <w:sectPr w:rsidR="0025528E" w:rsidRPr="00226E81" w:rsidSect="0005580D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1134" w:bottom="567" w:left="1134" w:header="851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787C8" w14:textId="77777777" w:rsidR="00C777E8" w:rsidRDefault="00C777E8">
      <w:r>
        <w:separator/>
      </w:r>
    </w:p>
  </w:endnote>
  <w:endnote w:type="continuationSeparator" w:id="0">
    <w:p w14:paraId="02CEEAF8" w14:textId="77777777" w:rsidR="00C777E8" w:rsidRDefault="00C7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-12076464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776B2" w14:textId="1165685D" w:rsidR="000E1FDB" w:rsidRDefault="000E1FDB" w:rsidP="000E1FDB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</w:p>
      <w:p w14:paraId="2FCF84D2" w14:textId="4B6CE802" w:rsidR="00AE320D" w:rsidRPr="000E1FDB" w:rsidRDefault="002735F5" w:rsidP="000E1FDB">
        <w:pPr>
          <w:pStyle w:val="Footer"/>
          <w:jc w:val="center"/>
          <w:rPr>
            <w:rFonts w:asciiTheme="minorHAnsi" w:hAnsiTheme="minorHAnsi" w:cstheme="minorHAnsi"/>
            <w:noProof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349074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92BEAB" w14:textId="7A30AE4F" w:rsidR="008B382D" w:rsidRDefault="008B382D" w:rsidP="008B382D">
        <w:pPr>
          <w:pStyle w:val="Footer"/>
          <w:jc w:val="center"/>
        </w:pPr>
      </w:p>
      <w:p w14:paraId="6D104FA9" w14:textId="6AB03AB1" w:rsidR="000E1FDB" w:rsidRDefault="002735F5" w:rsidP="0005580D">
        <w:pPr>
          <w:pStyle w:val="Footer"/>
        </w:pPr>
      </w:p>
    </w:sdtContent>
  </w:sdt>
  <w:p w14:paraId="3DD45446" w14:textId="77777777" w:rsidR="00AE320D" w:rsidRDefault="00AE3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A98B6" w14:textId="77777777" w:rsidR="00C777E8" w:rsidRDefault="00C777E8">
      <w:r>
        <w:separator/>
      </w:r>
    </w:p>
  </w:footnote>
  <w:footnote w:type="continuationSeparator" w:id="0">
    <w:p w14:paraId="37B6F955" w14:textId="77777777" w:rsidR="00C777E8" w:rsidRDefault="00C77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97B5" w14:textId="77777777" w:rsidR="00AE320D" w:rsidRDefault="00AE320D">
    <w:pPr>
      <w:pStyle w:val="Header"/>
      <w:jc w:val="right"/>
      <w:rPr>
        <w:b/>
        <w:bCs/>
        <w:sz w:val="24"/>
      </w:rPr>
    </w:pPr>
  </w:p>
  <w:p w14:paraId="2D28EE25" w14:textId="77777777" w:rsidR="00AE320D" w:rsidRDefault="00AE320D">
    <w:pPr>
      <w:pStyle w:val="Header"/>
      <w:jc w:val="right"/>
      <w:rPr>
        <w:b/>
        <w:bCs/>
        <w:sz w:val="24"/>
      </w:rPr>
    </w:pPr>
  </w:p>
  <w:p w14:paraId="1644D0CB" w14:textId="77777777" w:rsidR="00AE320D" w:rsidRDefault="00AE320D">
    <w:pPr>
      <w:pStyle w:val="Header"/>
      <w:jc w:val="right"/>
      <w:rPr>
        <w:b/>
        <w:bCs/>
        <w:sz w:val="24"/>
      </w:rPr>
    </w:pPr>
  </w:p>
  <w:p w14:paraId="690ABCEE" w14:textId="77777777" w:rsidR="00AE320D" w:rsidRDefault="00AE320D">
    <w:pPr>
      <w:pStyle w:val="Header"/>
      <w:jc w:val="right"/>
      <w:rPr>
        <w:b/>
        <w:bCs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DCA7" w14:textId="1FA82CAE" w:rsidR="00AE320D" w:rsidRDefault="009C41D3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C18B2A6" wp14:editId="3C4F4E9B">
          <wp:simplePos x="0" y="0"/>
          <wp:positionH relativeFrom="column">
            <wp:posOffset>4328160</wp:posOffset>
          </wp:positionH>
          <wp:positionV relativeFrom="paragraph">
            <wp:posOffset>-422275</wp:posOffset>
          </wp:positionV>
          <wp:extent cx="1780540" cy="178054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ma.swansbury\OneDrive - Ryhope Infant Academy\DHIA\DHIA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0540" cy="178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940CB"/>
    <w:multiLevelType w:val="hybridMultilevel"/>
    <w:tmpl w:val="2CD2C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578"/>
    <w:multiLevelType w:val="hybridMultilevel"/>
    <w:tmpl w:val="DCD21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A7822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F0E168F"/>
    <w:multiLevelType w:val="hybridMultilevel"/>
    <w:tmpl w:val="35E4C3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74C4E"/>
    <w:multiLevelType w:val="hybridMultilevel"/>
    <w:tmpl w:val="33907C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A5568"/>
    <w:multiLevelType w:val="hybridMultilevel"/>
    <w:tmpl w:val="859C5B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35D1B"/>
    <w:multiLevelType w:val="hybridMultilevel"/>
    <w:tmpl w:val="5F0EF5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265B3"/>
    <w:multiLevelType w:val="hybridMultilevel"/>
    <w:tmpl w:val="BA481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C6D20"/>
    <w:multiLevelType w:val="hybridMultilevel"/>
    <w:tmpl w:val="F1444E6A"/>
    <w:lvl w:ilvl="0" w:tplc="BD1AFEF6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344007"/>
    <w:multiLevelType w:val="hybridMultilevel"/>
    <w:tmpl w:val="36A49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05919"/>
    <w:multiLevelType w:val="hybridMultilevel"/>
    <w:tmpl w:val="DD64C8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845CB"/>
    <w:multiLevelType w:val="hybridMultilevel"/>
    <w:tmpl w:val="9C10A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B5A6A"/>
    <w:multiLevelType w:val="hybridMultilevel"/>
    <w:tmpl w:val="24984C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8D615F"/>
    <w:multiLevelType w:val="hybridMultilevel"/>
    <w:tmpl w:val="38627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92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C01B89"/>
    <w:multiLevelType w:val="hybridMultilevel"/>
    <w:tmpl w:val="0914C9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71F3B"/>
    <w:multiLevelType w:val="multilevel"/>
    <w:tmpl w:val="8830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C8069D6"/>
    <w:multiLevelType w:val="hybridMultilevel"/>
    <w:tmpl w:val="40928834"/>
    <w:lvl w:ilvl="0" w:tplc="A5C4BF7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96C4A"/>
    <w:multiLevelType w:val="hybridMultilevel"/>
    <w:tmpl w:val="B45E27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17299"/>
    <w:multiLevelType w:val="hybridMultilevel"/>
    <w:tmpl w:val="3146D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11FBF"/>
    <w:multiLevelType w:val="hybridMultilevel"/>
    <w:tmpl w:val="134A4C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170B0C"/>
    <w:multiLevelType w:val="hybridMultilevel"/>
    <w:tmpl w:val="FD5C68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2A73B8"/>
    <w:multiLevelType w:val="hybridMultilevel"/>
    <w:tmpl w:val="4D18F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60D35"/>
    <w:multiLevelType w:val="hybridMultilevel"/>
    <w:tmpl w:val="A6163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2"/>
  </w:num>
  <w:num w:numId="4">
    <w:abstractNumId w:val="3"/>
  </w:num>
  <w:num w:numId="5">
    <w:abstractNumId w:val="16"/>
  </w:num>
  <w:num w:numId="6">
    <w:abstractNumId w:val="17"/>
  </w:num>
  <w:num w:numId="7">
    <w:abstractNumId w:val="13"/>
  </w:num>
  <w:num w:numId="8">
    <w:abstractNumId w:val="9"/>
  </w:num>
  <w:num w:numId="9">
    <w:abstractNumId w:val="21"/>
  </w:num>
  <w:num w:numId="10">
    <w:abstractNumId w:val="11"/>
  </w:num>
  <w:num w:numId="11">
    <w:abstractNumId w:val="5"/>
  </w:num>
  <w:num w:numId="12">
    <w:abstractNumId w:val="15"/>
  </w:num>
  <w:num w:numId="13">
    <w:abstractNumId w:val="1"/>
  </w:num>
  <w:num w:numId="14">
    <w:abstractNumId w:val="18"/>
  </w:num>
  <w:num w:numId="15">
    <w:abstractNumId w:val="25"/>
  </w:num>
  <w:num w:numId="16">
    <w:abstractNumId w:val="7"/>
  </w:num>
  <w:num w:numId="17">
    <w:abstractNumId w:val="20"/>
  </w:num>
  <w:num w:numId="18">
    <w:abstractNumId w:val="8"/>
  </w:num>
  <w:num w:numId="19">
    <w:abstractNumId w:val="10"/>
  </w:num>
  <w:num w:numId="20">
    <w:abstractNumId w:val="26"/>
  </w:num>
  <w:num w:numId="21">
    <w:abstractNumId w:val="24"/>
  </w:num>
  <w:num w:numId="22">
    <w:abstractNumId w:val="22"/>
  </w:num>
  <w:num w:numId="23">
    <w:abstractNumId w:val="0"/>
  </w:num>
  <w:num w:numId="24">
    <w:abstractNumId w:val="23"/>
  </w:num>
  <w:num w:numId="25">
    <w:abstractNumId w:val="12"/>
  </w:num>
  <w:num w:numId="26">
    <w:abstractNumId w:val="19"/>
  </w:num>
  <w:num w:numId="27">
    <w:abstractNumId w:val="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8C0"/>
    <w:rsid w:val="0005580D"/>
    <w:rsid w:val="0007540F"/>
    <w:rsid w:val="000820FD"/>
    <w:rsid w:val="0009533C"/>
    <w:rsid w:val="000E1FDB"/>
    <w:rsid w:val="000F5825"/>
    <w:rsid w:val="001156D9"/>
    <w:rsid w:val="001477CB"/>
    <w:rsid w:val="00190FE7"/>
    <w:rsid w:val="001B61BF"/>
    <w:rsid w:val="001E32B9"/>
    <w:rsid w:val="001E3C58"/>
    <w:rsid w:val="002127DB"/>
    <w:rsid w:val="00226E81"/>
    <w:rsid w:val="0025528E"/>
    <w:rsid w:val="002735F5"/>
    <w:rsid w:val="002C7C2A"/>
    <w:rsid w:val="002F17AF"/>
    <w:rsid w:val="00307C93"/>
    <w:rsid w:val="00311BDB"/>
    <w:rsid w:val="00357A82"/>
    <w:rsid w:val="003B0AE9"/>
    <w:rsid w:val="003C032A"/>
    <w:rsid w:val="003E4025"/>
    <w:rsid w:val="00423111"/>
    <w:rsid w:val="00423DBD"/>
    <w:rsid w:val="00427C17"/>
    <w:rsid w:val="004336A8"/>
    <w:rsid w:val="00435A65"/>
    <w:rsid w:val="0047505A"/>
    <w:rsid w:val="004F384A"/>
    <w:rsid w:val="005078D1"/>
    <w:rsid w:val="0055012E"/>
    <w:rsid w:val="0056126F"/>
    <w:rsid w:val="00597F88"/>
    <w:rsid w:val="00663FC5"/>
    <w:rsid w:val="00694C76"/>
    <w:rsid w:val="0069678D"/>
    <w:rsid w:val="006B2B0E"/>
    <w:rsid w:val="00765122"/>
    <w:rsid w:val="007C385C"/>
    <w:rsid w:val="008003E5"/>
    <w:rsid w:val="00844D62"/>
    <w:rsid w:val="0084649C"/>
    <w:rsid w:val="008726AA"/>
    <w:rsid w:val="008A2278"/>
    <w:rsid w:val="008B382D"/>
    <w:rsid w:val="0091269A"/>
    <w:rsid w:val="00944676"/>
    <w:rsid w:val="009801C8"/>
    <w:rsid w:val="009B25F7"/>
    <w:rsid w:val="009B6441"/>
    <w:rsid w:val="009C41D3"/>
    <w:rsid w:val="00A24A3D"/>
    <w:rsid w:val="00A80130"/>
    <w:rsid w:val="00A96E81"/>
    <w:rsid w:val="00A97038"/>
    <w:rsid w:val="00AC4D30"/>
    <w:rsid w:val="00AE320D"/>
    <w:rsid w:val="00B1343E"/>
    <w:rsid w:val="00C4378F"/>
    <w:rsid w:val="00C777E8"/>
    <w:rsid w:val="00C92766"/>
    <w:rsid w:val="00CC6132"/>
    <w:rsid w:val="00D04079"/>
    <w:rsid w:val="00D36E66"/>
    <w:rsid w:val="00DD47A1"/>
    <w:rsid w:val="00DF68C0"/>
    <w:rsid w:val="00E112A0"/>
    <w:rsid w:val="00E2014B"/>
    <w:rsid w:val="00E24E2A"/>
    <w:rsid w:val="00E5639C"/>
    <w:rsid w:val="00FA37CE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4B1F4661"/>
  <w15:docId w15:val="{1A9EF292-7402-493E-84F5-78A28341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44D62"/>
    <w:pPr>
      <w:keepNext/>
      <w:spacing w:before="60" w:after="60" w:line="276" w:lineRule="auto"/>
      <w:outlineLvl w:val="0"/>
    </w:pPr>
    <w:rPr>
      <w:rFonts w:asciiTheme="minorHAnsi" w:hAnsiTheme="minorHAnsi" w:cstheme="minorHAnsi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844D62"/>
    <w:pPr>
      <w:keepNext/>
      <w:spacing w:before="240" w:after="60"/>
      <w:outlineLvl w:val="1"/>
    </w:pPr>
    <w:rPr>
      <w:rFonts w:asciiTheme="minorHAnsi" w:hAnsiTheme="minorHAnsi" w:cstheme="minorHAnsi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link w:val="TitleChar"/>
    <w:qFormat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">
    <w:name w:val="Body Text Indent"/>
    <w:basedOn w:val="Normal"/>
    <w:pPr>
      <w:ind w:left="2127" w:hanging="2524"/>
    </w:pPr>
    <w:rPr>
      <w:rFonts w:ascii="Times New Roman" w:hAnsi="Times New Roman" w:cs="Times New Roman"/>
      <w:sz w:val="24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semiHidden/>
    <w:rsid w:val="00E563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4D62"/>
    <w:pPr>
      <w:numPr>
        <w:numId w:val="17"/>
      </w:numPr>
      <w:spacing w:before="120" w:after="120" w:line="276" w:lineRule="auto"/>
      <w:contextualSpacing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E1FDB"/>
    <w:rPr>
      <w:rFonts w:ascii="Arial" w:hAnsi="Arial" w:cs="Arial"/>
      <w:sz w:val="22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190FE7"/>
    <w:rPr>
      <w:rFonts w:eastAsia="MS Mincho"/>
      <w:b/>
      <w:bCs/>
      <w:i/>
      <w:iCs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bw.dot</Template>
  <TotalTime>89</TotalTime>
  <Pages>2</Pages>
  <Words>701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document-</dc:title>
  <dc:creator>Corporate Communications</dc:creator>
  <cp:lastModifiedBy>Courtney Snowball</cp:lastModifiedBy>
  <cp:revision>4</cp:revision>
  <cp:lastPrinted>2023-12-06T13:02:00Z</cp:lastPrinted>
  <dcterms:created xsi:type="dcterms:W3CDTF">2024-10-04T08:54:00Z</dcterms:created>
  <dcterms:modified xsi:type="dcterms:W3CDTF">2024-10-04T10:25:00Z</dcterms:modified>
</cp:coreProperties>
</file>