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Train-to-Teach English from September 202</w:t>
      </w:r>
      <w:r w:rsidR="004B292D">
        <w:rPr>
          <w:rFonts w:ascii="Calibri" w:eastAsia="Times New Roman" w:hAnsi="Calibri" w:cs="Calibri"/>
          <w:b/>
          <w:color w:val="222222"/>
          <w:lang w:eastAsia="en-GB"/>
        </w:rPr>
        <w:t>5</w:t>
      </w:r>
    </w:p>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Pay scale: Bursary £10,000 (Tax Free)</w:t>
      </w:r>
    </w:p>
    <w:p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rsidR="00152384" w:rsidRPr="00152384" w:rsidRDefault="00152384" w:rsidP="00152384">
      <w:pPr>
        <w:shd w:val="clear" w:color="auto" w:fill="FFFFFF"/>
        <w:rPr>
          <w:rFonts w:ascii="Calibri" w:eastAsia="Times New Roman" w:hAnsi="Calibri" w:cs="Calibri"/>
          <w:b/>
          <w:color w:val="222222"/>
          <w:lang w:eastAsia="en-GB"/>
        </w:rPr>
      </w:pP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We are looking to employ a graduate with a strong degree to train as a teacher of English.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English. They should also be willing to play a significant and meaningful role in the co-curricular life of the school.</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rsidR="004B292D" w:rsidRPr="004B292D" w:rsidRDefault="004B292D" w:rsidP="004B292D">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 xml:space="preserve">Closing Date: midday </w:t>
      </w:r>
      <w:r w:rsidR="00A223DD">
        <w:rPr>
          <w:rFonts w:ascii="Calibri" w:eastAsia="Times New Roman" w:hAnsi="Calibri" w:cs="Calibri"/>
          <w:b/>
          <w:color w:val="222222"/>
          <w:lang w:eastAsia="en-GB"/>
        </w:rPr>
        <w:t>Monday 24</w:t>
      </w:r>
      <w:r w:rsidR="00A223DD" w:rsidRPr="00A223DD">
        <w:rPr>
          <w:rFonts w:ascii="Calibri" w:eastAsia="Times New Roman" w:hAnsi="Calibri" w:cs="Calibri"/>
          <w:b/>
          <w:color w:val="222222"/>
          <w:vertAlign w:val="superscript"/>
          <w:lang w:eastAsia="en-GB"/>
        </w:rPr>
        <w:t>th</w:t>
      </w:r>
      <w:r w:rsidR="00A223DD">
        <w:rPr>
          <w:rFonts w:ascii="Calibri" w:eastAsia="Times New Roman" w:hAnsi="Calibri" w:cs="Calibri"/>
          <w:b/>
          <w:color w:val="222222"/>
          <w:lang w:eastAsia="en-GB"/>
        </w:rPr>
        <w:t xml:space="preserve"> February 2025</w:t>
      </w:r>
      <w:bookmarkStart w:id="0" w:name="_GoBack"/>
      <w:bookmarkEnd w:id="0"/>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4B292D"/>
    <w:rsid w:val="0054582E"/>
    <w:rsid w:val="005F6523"/>
    <w:rsid w:val="006402E9"/>
    <w:rsid w:val="00660346"/>
    <w:rsid w:val="006621BF"/>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223DD"/>
    <w:rsid w:val="00A556FB"/>
    <w:rsid w:val="00A748BE"/>
    <w:rsid w:val="00A815E4"/>
    <w:rsid w:val="00AB551B"/>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DFD548F"/>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420C5437</Template>
  <TotalTime>0</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2025-01-30T10:48:00Z</dcterms:created>
  <dcterms:modified xsi:type="dcterms:W3CDTF">2025-01-30T10:48:00Z</dcterms:modified>
</cp:coreProperties>
</file>