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174" w:rsidRP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Train-to-Teach Geography from September 202</w:t>
      </w:r>
      <w:r w:rsidR="007A70C6">
        <w:rPr>
          <w:rFonts w:ascii="Calibri" w:eastAsia="Times New Roman" w:hAnsi="Calibri" w:cs="Calibri"/>
          <w:b/>
          <w:color w:val="222222"/>
          <w:lang w:eastAsia="en-GB"/>
        </w:rPr>
        <w:t>5</w:t>
      </w:r>
    </w:p>
    <w:p w:rsidR="00033174" w:rsidRP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Pay scale: Bursary £25,000 (Tax Free)</w:t>
      </w:r>
    </w:p>
    <w:p w:rsidR="00033174" w:rsidRDefault="00033174" w:rsidP="00033174">
      <w:pPr>
        <w:shd w:val="clear" w:color="auto" w:fill="FFFFFF"/>
        <w:rPr>
          <w:rFonts w:ascii="Calibri" w:eastAsia="Times New Roman" w:hAnsi="Calibri" w:cs="Calibri"/>
          <w:b/>
          <w:color w:val="222222"/>
          <w:lang w:eastAsia="en-GB"/>
        </w:rPr>
      </w:pPr>
      <w:r w:rsidRPr="00033174">
        <w:rPr>
          <w:rFonts w:ascii="Calibri" w:eastAsia="Times New Roman" w:hAnsi="Calibri" w:cs="Calibri"/>
          <w:b/>
          <w:color w:val="222222"/>
          <w:lang w:eastAsia="en-GB"/>
        </w:rPr>
        <w:t>Full time, Fixed Term Contract</w:t>
      </w:r>
    </w:p>
    <w:p w:rsidR="00033174" w:rsidRPr="00033174" w:rsidRDefault="00033174" w:rsidP="00033174">
      <w:pPr>
        <w:shd w:val="clear" w:color="auto" w:fill="FFFFFF"/>
        <w:rPr>
          <w:rFonts w:ascii="Calibri" w:eastAsia="Times New Roman" w:hAnsi="Calibri" w:cs="Calibri"/>
          <w:b/>
          <w:color w:val="222222"/>
          <w:lang w:eastAsia="en-GB"/>
        </w:rPr>
      </w:pP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We are looking to employ a graduate with a strong degree to train as a teacher of Geography.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Geography. They should also be willing to play a significant and meaningful role in the co-curricular life of the school.</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7A70C6" w:rsidRDefault="007A70C6" w:rsidP="003C6E09">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F733E9" w:rsidRDefault="00612828" w:rsidP="00F733E9">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w:t>
      </w:r>
      <w:r w:rsidR="00F733E9">
        <w:rPr>
          <w:rFonts w:ascii="Calibri" w:eastAsia="Times New Roman" w:hAnsi="Calibri" w:cs="Calibri"/>
          <w:b/>
          <w:color w:val="222222"/>
          <w:lang w:eastAsia="en-GB"/>
        </w:rPr>
        <w:t>midday Monday 24</w:t>
      </w:r>
      <w:r w:rsidR="00F733E9">
        <w:rPr>
          <w:rFonts w:ascii="Calibri" w:eastAsia="Times New Roman" w:hAnsi="Calibri" w:cs="Calibri"/>
          <w:b/>
          <w:color w:val="222222"/>
          <w:vertAlign w:val="superscript"/>
          <w:lang w:eastAsia="en-GB"/>
        </w:rPr>
        <w:t>th</w:t>
      </w:r>
      <w:r w:rsidR="00F733E9">
        <w:rPr>
          <w:rFonts w:ascii="Calibri" w:eastAsia="Times New Roman" w:hAnsi="Calibri" w:cs="Calibri"/>
          <w:b/>
          <w:color w:val="222222"/>
          <w:lang w:eastAsia="en-GB"/>
        </w:rPr>
        <w:t xml:space="preserve"> March 2025</w:t>
      </w:r>
    </w:p>
    <w:p w:rsidR="007A70C6" w:rsidRDefault="007A70C6" w:rsidP="003C6E09">
      <w:pPr>
        <w:shd w:val="clear" w:color="auto" w:fill="FFFFFF"/>
        <w:spacing w:after="150"/>
        <w:jc w:val="both"/>
        <w:rPr>
          <w:rFonts w:ascii="Calibri" w:eastAsia="Times New Roman" w:hAnsi="Calibri" w:cs="Calibri"/>
          <w:color w:val="222222"/>
          <w:lang w:eastAsia="en-GB"/>
        </w:rPr>
      </w:pPr>
      <w:bookmarkStart w:id="0" w:name="_GoBack"/>
      <w:bookmarkEnd w:id="0"/>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 xml:space="preserve">Headteacher: Ms S </w:t>
      </w:r>
      <w:proofErr w:type="spellStart"/>
      <w:r w:rsidRPr="00033174">
        <w:rPr>
          <w:rFonts w:ascii="Calibri" w:eastAsia="Times New Roman" w:hAnsi="Calibri" w:cs="Calibri"/>
          <w:color w:val="222222"/>
          <w:lang w:eastAsia="en-GB"/>
        </w:rPr>
        <w:t>Madhvani</w:t>
      </w:r>
      <w:proofErr w:type="spellEnd"/>
    </w:p>
    <w:p w:rsidR="00033174" w:rsidRPr="00033174" w:rsidRDefault="00033174" w:rsidP="003C6E09">
      <w:pPr>
        <w:shd w:val="clear" w:color="auto" w:fill="FFFFFF"/>
        <w:spacing w:after="150"/>
        <w:jc w:val="both"/>
        <w:rPr>
          <w:rFonts w:ascii="Calibri" w:eastAsia="Times New Roman" w:hAnsi="Calibri" w:cs="Calibri"/>
          <w:color w:val="222222"/>
          <w:lang w:eastAsia="en-GB"/>
        </w:rPr>
      </w:pPr>
      <w:r w:rsidRPr="00033174">
        <w:rPr>
          <w:rFonts w:ascii="Calibri" w:eastAsia="Times New Roman" w:hAnsi="Calibri" w:cs="Calibri"/>
          <w:color w:val="222222"/>
          <w:lang w:eastAsia="en-GB"/>
        </w:rPr>
        <w:t>Hornchurch High School is part of the Partnership Learning Trust</w:t>
      </w:r>
    </w:p>
    <w:p w:rsidR="00033174" w:rsidRPr="00033174" w:rsidRDefault="00033174" w:rsidP="00033174">
      <w:pPr>
        <w:shd w:val="clear" w:color="auto" w:fill="FFFFFF"/>
        <w:spacing w:after="150"/>
        <w:rPr>
          <w:rFonts w:ascii="Calibri" w:eastAsia="Times New Roman" w:hAnsi="Calibri" w:cs="Calibri"/>
          <w:color w:val="222222"/>
          <w:lang w:eastAsia="en-GB"/>
        </w:rPr>
      </w:pPr>
      <w:r w:rsidRPr="00033174">
        <w:rPr>
          <w:rFonts w:ascii="Calibri" w:eastAsia="Times New Roman" w:hAnsi="Calibri" w:cs="Calibri"/>
          <w:color w:val="222222"/>
          <w:lang w:eastAsia="en-GB"/>
        </w:rPr>
        <w:t> </w:t>
      </w:r>
    </w:p>
    <w:p w:rsidR="00F37E0F" w:rsidRPr="00F37E0F" w:rsidRDefault="00F37E0F" w:rsidP="00207346">
      <w:pPr>
        <w:shd w:val="clear" w:color="auto" w:fill="FFFFFF"/>
        <w:spacing w:after="150"/>
        <w:rPr>
          <w:rFonts w:ascii="Calibri" w:eastAsia="Times New Roman" w:hAnsi="Calibri" w:cs="Calibri"/>
          <w:color w:val="222222"/>
          <w:lang w:eastAsia="en-GB"/>
        </w:rPr>
      </w:pP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3174"/>
    <w:rsid w:val="00096567"/>
    <w:rsid w:val="00111A5B"/>
    <w:rsid w:val="00152384"/>
    <w:rsid w:val="00160B04"/>
    <w:rsid w:val="00200AD1"/>
    <w:rsid w:val="00207346"/>
    <w:rsid w:val="00240EE0"/>
    <w:rsid w:val="00273140"/>
    <w:rsid w:val="002A64E7"/>
    <w:rsid w:val="00354C6D"/>
    <w:rsid w:val="00382457"/>
    <w:rsid w:val="003864D3"/>
    <w:rsid w:val="003C6E09"/>
    <w:rsid w:val="003D3B19"/>
    <w:rsid w:val="003D474B"/>
    <w:rsid w:val="003E208B"/>
    <w:rsid w:val="00403D52"/>
    <w:rsid w:val="004316E2"/>
    <w:rsid w:val="004466FF"/>
    <w:rsid w:val="004A4E9B"/>
    <w:rsid w:val="0054582E"/>
    <w:rsid w:val="005F6523"/>
    <w:rsid w:val="00612828"/>
    <w:rsid w:val="006402E9"/>
    <w:rsid w:val="00660346"/>
    <w:rsid w:val="006739DB"/>
    <w:rsid w:val="00675187"/>
    <w:rsid w:val="00680D44"/>
    <w:rsid w:val="006B2001"/>
    <w:rsid w:val="006E5BC5"/>
    <w:rsid w:val="00737324"/>
    <w:rsid w:val="00745C06"/>
    <w:rsid w:val="007A70C6"/>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733E9"/>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101851197">
      <w:bodyDiv w:val="1"/>
      <w:marLeft w:val="0"/>
      <w:marRight w:val="0"/>
      <w:marTop w:val="0"/>
      <w:marBottom w:val="0"/>
      <w:divBdr>
        <w:top w:val="none" w:sz="0" w:space="0" w:color="auto"/>
        <w:left w:val="none" w:sz="0" w:space="0" w:color="auto"/>
        <w:bottom w:val="none" w:sz="0" w:space="0" w:color="auto"/>
        <w:right w:val="none" w:sz="0" w:space="0" w:color="auto"/>
      </w:divBdr>
    </w:div>
    <w:div w:id="444613955">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751198188">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C03664CB</Template>
  <TotalTime>0</TotalTime>
  <Pages>1</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2025-03-06T08:48:00Z</dcterms:created>
  <dcterms:modified xsi:type="dcterms:W3CDTF">2025-03-06T08:48:00Z</dcterms:modified>
</cp:coreProperties>
</file>