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Mathematics from September 2025</w:t>
      </w:r>
    </w:p>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Pay scale: Bursary £28,000 (Tax Free)</w:t>
      </w:r>
    </w:p>
    <w:p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rsidR="00916F9B" w:rsidRPr="00916F9B" w:rsidRDefault="00916F9B" w:rsidP="00916F9B">
      <w:pPr>
        <w:shd w:val="clear" w:color="auto" w:fill="FFFFFF"/>
        <w:rPr>
          <w:rFonts w:ascii="Calibri" w:eastAsia="Times New Roman" w:hAnsi="Calibri" w:cs="Calibri"/>
          <w:b/>
          <w:color w:val="222222"/>
          <w:lang w:eastAsia="en-GB"/>
        </w:rPr>
      </w:pP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Mathematics.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Mathematics. They should also be willing to play a significant and meaningful role in the co-curricular life of the school.</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9A1A7E" w:rsidRDefault="009A1A7E" w:rsidP="009A1A7E">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9C6D14">
        <w:rPr>
          <w:rFonts w:ascii="Calibri" w:eastAsia="Times New Roman" w:hAnsi="Calibri" w:cs="Calibri"/>
          <w:b/>
          <w:color w:val="222222"/>
          <w:lang w:eastAsia="en-GB"/>
        </w:rPr>
        <w:t>Monday 24</w:t>
      </w:r>
      <w:r w:rsidR="009C6D14" w:rsidRPr="009C6D14">
        <w:rPr>
          <w:rFonts w:ascii="Calibri" w:eastAsia="Times New Roman" w:hAnsi="Calibri" w:cs="Calibri"/>
          <w:b/>
          <w:color w:val="222222"/>
          <w:vertAlign w:val="superscript"/>
          <w:lang w:eastAsia="en-GB"/>
        </w:rPr>
        <w:t>th</w:t>
      </w:r>
      <w:r w:rsidR="009C6D14">
        <w:rPr>
          <w:rFonts w:ascii="Calibri" w:eastAsia="Times New Roman" w:hAnsi="Calibri" w:cs="Calibri"/>
          <w:b/>
          <w:color w:val="222222"/>
          <w:lang w:eastAsia="en-GB"/>
        </w:rPr>
        <w:t xml:space="preserve"> March</w:t>
      </w:r>
      <w:bookmarkStart w:id="0" w:name="_GoBack"/>
      <w:bookmarkEnd w:id="0"/>
      <w:r>
        <w:rPr>
          <w:rFonts w:ascii="Calibri" w:eastAsia="Times New Roman" w:hAnsi="Calibri" w:cs="Calibri"/>
          <w:b/>
          <w:color w:val="222222"/>
          <w:lang w:eastAsia="en-GB"/>
        </w:rPr>
        <w:t xml:space="preserve"> 2025</w:t>
      </w:r>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A780E"/>
    <w:rsid w:val="007C75BB"/>
    <w:rsid w:val="00805A4C"/>
    <w:rsid w:val="00812080"/>
    <w:rsid w:val="008F324F"/>
    <w:rsid w:val="00916F9B"/>
    <w:rsid w:val="00944D03"/>
    <w:rsid w:val="009524C7"/>
    <w:rsid w:val="009A1A7E"/>
    <w:rsid w:val="009B2A16"/>
    <w:rsid w:val="009C6D14"/>
    <w:rsid w:val="009E629E"/>
    <w:rsid w:val="00A03696"/>
    <w:rsid w:val="00A0447E"/>
    <w:rsid w:val="00A1588F"/>
    <w:rsid w:val="00A556FB"/>
    <w:rsid w:val="00A748BE"/>
    <w:rsid w:val="00A815E4"/>
    <w:rsid w:val="00AB551B"/>
    <w:rsid w:val="00B05BF0"/>
    <w:rsid w:val="00B06D93"/>
    <w:rsid w:val="00B52539"/>
    <w:rsid w:val="00BA7580"/>
    <w:rsid w:val="00C51DF1"/>
    <w:rsid w:val="00C529AA"/>
    <w:rsid w:val="00C731AF"/>
    <w:rsid w:val="00C76C13"/>
    <w:rsid w:val="00C81CC6"/>
    <w:rsid w:val="00C85B46"/>
    <w:rsid w:val="00E1338D"/>
    <w:rsid w:val="00E44775"/>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D523D4E"/>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104543286">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50308A7D</Template>
  <TotalTime>0</TotalTime>
  <Pages>1</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2025-03-06T08:45:00Z</dcterms:created>
  <dcterms:modified xsi:type="dcterms:W3CDTF">2025-03-06T08:45:00Z</dcterms:modified>
</cp:coreProperties>
</file>