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Mathematics from September 2025</w:t>
      </w:r>
    </w:p>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Pay scale: Bursary £28,000 (Tax Free)</w:t>
      </w:r>
      <w:bookmarkStart w:id="0" w:name="_GoBack"/>
      <w:bookmarkEnd w:id="0"/>
    </w:p>
    <w:p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rsidR="00916F9B" w:rsidRPr="00916F9B" w:rsidRDefault="00916F9B" w:rsidP="00916F9B">
      <w:pPr>
        <w:shd w:val="clear" w:color="auto" w:fill="FFFFFF"/>
        <w:rPr>
          <w:rFonts w:ascii="Calibri" w:eastAsia="Times New Roman" w:hAnsi="Calibri" w:cs="Calibri"/>
          <w:b/>
          <w:color w:val="222222"/>
          <w:lang w:eastAsia="en-GB"/>
        </w:rPr>
      </w:pP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Mathematics.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Mathematics. They should also be willing to play a significant and meaningful role in the co-curricular life of the school.</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610CEB" w:rsidRDefault="00610CEB" w:rsidP="007830A3">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Closing Date: midday Friday 10</w:t>
      </w:r>
      <w:r>
        <w:rPr>
          <w:rFonts w:ascii="Calibri" w:eastAsia="Times New Roman" w:hAnsi="Calibri" w:cs="Calibri"/>
          <w:b/>
          <w:color w:val="222222"/>
          <w:vertAlign w:val="superscript"/>
          <w:lang w:eastAsia="en-GB"/>
        </w:rPr>
        <w:t>th</w:t>
      </w:r>
      <w:r>
        <w:rPr>
          <w:rFonts w:ascii="Calibri" w:eastAsia="Times New Roman" w:hAnsi="Calibri" w:cs="Calibri"/>
          <w:b/>
          <w:color w:val="222222"/>
          <w:lang w:eastAsia="en-GB"/>
        </w:rPr>
        <w:t xml:space="preserve"> January 2025</w:t>
      </w:r>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A780E"/>
    <w:rsid w:val="007C75BB"/>
    <w:rsid w:val="00805A4C"/>
    <w:rsid w:val="00812080"/>
    <w:rsid w:val="008F324F"/>
    <w:rsid w:val="00916F9B"/>
    <w:rsid w:val="00944D03"/>
    <w:rsid w:val="009524C7"/>
    <w:rsid w:val="009B2A16"/>
    <w:rsid w:val="009E629E"/>
    <w:rsid w:val="00A03696"/>
    <w:rsid w:val="00A0447E"/>
    <w:rsid w:val="00A1588F"/>
    <w:rsid w:val="00A556FB"/>
    <w:rsid w:val="00A748BE"/>
    <w:rsid w:val="00A815E4"/>
    <w:rsid w:val="00AB551B"/>
    <w:rsid w:val="00B05BF0"/>
    <w:rsid w:val="00B06D93"/>
    <w:rsid w:val="00B52539"/>
    <w:rsid w:val="00BA7580"/>
    <w:rsid w:val="00C51DF1"/>
    <w:rsid w:val="00C529AA"/>
    <w:rsid w:val="00C731AF"/>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CEAA25EA</Template>
  <TotalTime>4</TotalTime>
  <Pages>1</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6</cp:revision>
  <cp:lastPrinted>2024-05-02T08:53:00Z</cp:lastPrinted>
  <dcterms:created xsi:type="dcterms:W3CDTF">2024-12-13T14:54:00Z</dcterms:created>
  <dcterms:modified xsi:type="dcterms:W3CDTF">2024-12-16T11:39:00Z</dcterms:modified>
</cp:coreProperties>
</file>